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71D77" w14:textId="02D872F3" w:rsidR="005A1A25" w:rsidRDefault="00C87673" w:rsidP="005A1A25">
      <w:r>
        <w:rPr>
          <w:noProof/>
        </w:rPr>
        <mc:AlternateContent>
          <mc:Choice Requires="wpg">
            <w:drawing>
              <wp:anchor distT="0" distB="0" distL="114300" distR="114300" simplePos="0" relativeHeight="251665408" behindDoc="0" locked="0" layoutInCell="1" allowOverlap="1" wp14:anchorId="78303B9F" wp14:editId="73369906">
                <wp:simplePos x="0" y="0"/>
                <wp:positionH relativeFrom="page">
                  <wp:posOffset>0</wp:posOffset>
                </wp:positionH>
                <wp:positionV relativeFrom="paragraph">
                  <wp:posOffset>-67310</wp:posOffset>
                </wp:positionV>
                <wp:extent cx="7543801" cy="6705601"/>
                <wp:effectExtent l="0" t="0" r="0" b="0"/>
                <wp:wrapNone/>
                <wp:docPr id="18" name="Group 18"/>
                <wp:cNvGraphicFramePr/>
                <a:graphic xmlns:a="http://schemas.openxmlformats.org/drawingml/2006/main">
                  <a:graphicData uri="http://schemas.microsoft.com/office/word/2010/wordprocessingGroup">
                    <wpg:wgp>
                      <wpg:cNvGrpSpPr/>
                      <wpg:grpSpPr>
                        <a:xfrm>
                          <a:off x="0" y="0"/>
                          <a:ext cx="7543801" cy="6705601"/>
                          <a:chOff x="0" y="-1"/>
                          <a:chExt cx="7543801" cy="6705601"/>
                        </a:xfrm>
                      </wpg:grpSpPr>
                      <wps:wsp>
                        <wps:cNvPr id="19" name="Text Box 2"/>
                        <wps:cNvSpPr txBox="1">
                          <a:spLocks noChangeArrowheads="1"/>
                        </wps:cNvSpPr>
                        <wps:spPr bwMode="auto">
                          <a:xfrm>
                            <a:off x="4171951" y="-1"/>
                            <a:ext cx="3371850" cy="6696075"/>
                          </a:xfrm>
                          <a:prstGeom prst="rect">
                            <a:avLst/>
                          </a:prstGeom>
                          <a:solidFill>
                            <a:schemeClr val="tx1">
                              <a:lumMod val="95000"/>
                              <a:lumOff val="5000"/>
                              <a:alpha val="71000"/>
                            </a:schemeClr>
                          </a:solidFill>
                          <a:ln w="9525">
                            <a:noFill/>
                            <a:miter lim="800000"/>
                            <a:headEnd/>
                            <a:tailEnd/>
                          </a:ln>
                        </wps:spPr>
                        <wps:txbx>
                          <w:txbxContent>
                            <w:p w14:paraId="2952BCC4" w14:textId="77777777" w:rsidR="00341B30" w:rsidRPr="004E2DEB" w:rsidRDefault="00341B30" w:rsidP="00C87673">
                              <w:pPr>
                                <w:rPr>
                                  <w14:textOutline w14:w="9525" w14:cap="rnd" w14:cmpd="sng" w14:algn="ctr">
                                    <w14:solidFill>
                                      <w14:srgbClr w14:val="444444"/>
                                    </w14:solid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20" name="Picture 20"/>
                          <pic:cNvPicPr>
                            <a:picLocks noChangeAspect="1"/>
                          </pic:cNvPicPr>
                        </pic:nvPicPr>
                        <pic:blipFill>
                          <a:blip r:embed="rId8">
                            <a:alphaModFix/>
                            <a:extLst>
                              <a:ext uri="{28A0092B-C50C-407E-A947-70E740481C1C}">
                                <a14:useLocalDpi xmlns:a14="http://schemas.microsoft.com/office/drawing/2010/main" val="0"/>
                              </a:ext>
                            </a:extLst>
                          </a:blip>
                          <a:srcRect/>
                          <a:stretch>
                            <a:fillRect/>
                          </a:stretch>
                        </pic:blipFill>
                        <pic:spPr bwMode="auto">
                          <a:xfrm>
                            <a:off x="0" y="0"/>
                            <a:ext cx="4486275" cy="6705600"/>
                          </a:xfrm>
                          <a:prstGeom prst="rect">
                            <a:avLst/>
                          </a:prstGeom>
                          <a:noFill/>
                        </pic:spPr>
                      </pic:pic>
                      <wpg:grpSp>
                        <wpg:cNvPr id="21" name="Group 21"/>
                        <wpg:cNvGrpSpPr/>
                        <wpg:grpSpPr>
                          <a:xfrm>
                            <a:off x="638175" y="1714500"/>
                            <a:ext cx="6325235" cy="4010025"/>
                            <a:chOff x="0" y="0"/>
                            <a:chExt cx="6325235" cy="4943475"/>
                          </a:xfrm>
                        </wpg:grpSpPr>
                        <wps:wsp>
                          <wps:cNvPr id="22" name="Freeform: Shape 22"/>
                          <wps:cNvSpPr>
                            <a:spLocks/>
                          </wps:cNvSpPr>
                          <wps:spPr>
                            <a:xfrm flipH="1">
                              <a:off x="3000375" y="0"/>
                              <a:ext cx="3324860" cy="4943475"/>
                            </a:xfrm>
                            <a:custGeom>
                              <a:avLst/>
                              <a:gdLst>
                                <a:gd name="connsiteX0" fmla="*/ 0 w 2996588"/>
                                <a:gd name="connsiteY0" fmla="*/ 0 h 143219"/>
                                <a:gd name="connsiteX1" fmla="*/ 2996588 w 2996588"/>
                                <a:gd name="connsiteY1" fmla="*/ 0 h 143219"/>
                                <a:gd name="connsiteX2" fmla="*/ 2996588 w 2996588"/>
                                <a:gd name="connsiteY2" fmla="*/ 143219 h 143219"/>
                                <a:gd name="connsiteX3" fmla="*/ 0 w 2996588"/>
                                <a:gd name="connsiteY3" fmla="*/ 143219 h 143219"/>
                                <a:gd name="connsiteX4" fmla="*/ 0 w 2996588"/>
                                <a:gd name="connsiteY4" fmla="*/ 0 h 143219"/>
                                <a:gd name="connsiteX0" fmla="*/ 12757 w 3009345"/>
                                <a:gd name="connsiteY0" fmla="*/ 4799852 h 4943071"/>
                                <a:gd name="connsiteX1" fmla="*/ 20071 w 3009345"/>
                                <a:gd name="connsiteY1" fmla="*/ 0 h 4943071"/>
                                <a:gd name="connsiteX2" fmla="*/ 3009345 w 3009345"/>
                                <a:gd name="connsiteY2" fmla="*/ 4799852 h 4943071"/>
                                <a:gd name="connsiteX3" fmla="*/ 3009345 w 3009345"/>
                                <a:gd name="connsiteY3" fmla="*/ 4943071 h 4943071"/>
                                <a:gd name="connsiteX4" fmla="*/ 12757 w 3009345"/>
                                <a:gd name="connsiteY4" fmla="*/ 4943071 h 4943071"/>
                                <a:gd name="connsiteX5" fmla="*/ 12757 w 3009345"/>
                                <a:gd name="connsiteY5" fmla="*/ 4799852 h 4943071"/>
                                <a:gd name="connsiteX0" fmla="*/ 12757 w 3009345"/>
                                <a:gd name="connsiteY0" fmla="*/ 4799852 h 4943071"/>
                                <a:gd name="connsiteX1" fmla="*/ 20071 w 3009345"/>
                                <a:gd name="connsiteY1" fmla="*/ 0 h 4943071"/>
                                <a:gd name="connsiteX2" fmla="*/ 250593 w 3009345"/>
                                <a:gd name="connsiteY2" fmla="*/ 4779469 h 4943071"/>
                                <a:gd name="connsiteX3" fmla="*/ 3009345 w 3009345"/>
                                <a:gd name="connsiteY3" fmla="*/ 4799852 h 4943071"/>
                                <a:gd name="connsiteX4" fmla="*/ 3009345 w 3009345"/>
                                <a:gd name="connsiteY4" fmla="*/ 4943071 h 4943071"/>
                                <a:gd name="connsiteX5" fmla="*/ 12757 w 3009345"/>
                                <a:gd name="connsiteY5" fmla="*/ 4943071 h 4943071"/>
                                <a:gd name="connsiteX6" fmla="*/ 12757 w 3009345"/>
                                <a:gd name="connsiteY6" fmla="*/ 4799852 h 4943071"/>
                                <a:gd name="connsiteX0" fmla="*/ 12757 w 3009345"/>
                                <a:gd name="connsiteY0" fmla="*/ 4799852 h 4943071"/>
                                <a:gd name="connsiteX1" fmla="*/ 20071 w 3009345"/>
                                <a:gd name="connsiteY1" fmla="*/ 0 h 4943071"/>
                                <a:gd name="connsiteX2" fmla="*/ 189121 w 3009345"/>
                                <a:gd name="connsiteY2" fmla="*/ 4764101 h 4943071"/>
                                <a:gd name="connsiteX3" fmla="*/ 3009345 w 3009345"/>
                                <a:gd name="connsiteY3" fmla="*/ 4799852 h 4943071"/>
                                <a:gd name="connsiteX4" fmla="*/ 3009345 w 3009345"/>
                                <a:gd name="connsiteY4" fmla="*/ 4943071 h 4943071"/>
                                <a:gd name="connsiteX5" fmla="*/ 12757 w 3009345"/>
                                <a:gd name="connsiteY5" fmla="*/ 4943071 h 4943071"/>
                                <a:gd name="connsiteX6" fmla="*/ 12757 w 3009345"/>
                                <a:gd name="connsiteY6" fmla="*/ 4799852 h 4943071"/>
                                <a:gd name="connsiteX0" fmla="*/ 50240 w 3046828"/>
                                <a:gd name="connsiteY0" fmla="*/ 5365817 h 5509036"/>
                                <a:gd name="connsiteX1" fmla="*/ 57554 w 3046828"/>
                                <a:gd name="connsiteY1" fmla="*/ 565965 h 5509036"/>
                                <a:gd name="connsiteX2" fmla="*/ 172815 w 3046828"/>
                                <a:gd name="connsiteY2" fmla="*/ 565965 h 5509036"/>
                                <a:gd name="connsiteX3" fmla="*/ 226604 w 3046828"/>
                                <a:gd name="connsiteY3" fmla="*/ 5330066 h 5509036"/>
                                <a:gd name="connsiteX4" fmla="*/ 3046828 w 3046828"/>
                                <a:gd name="connsiteY4" fmla="*/ 5365817 h 5509036"/>
                                <a:gd name="connsiteX5" fmla="*/ 3046828 w 3046828"/>
                                <a:gd name="connsiteY5" fmla="*/ 5509036 h 5509036"/>
                                <a:gd name="connsiteX6" fmla="*/ 50240 w 3046828"/>
                                <a:gd name="connsiteY6" fmla="*/ 5509036 h 5509036"/>
                                <a:gd name="connsiteX7" fmla="*/ 50240 w 3046828"/>
                                <a:gd name="connsiteY7" fmla="*/ 5365817 h 5509036"/>
                                <a:gd name="connsiteX0" fmla="*/ 50240 w 3046828"/>
                                <a:gd name="connsiteY0" fmla="*/ 5112648 h 5255867"/>
                                <a:gd name="connsiteX1" fmla="*/ 57554 w 3046828"/>
                                <a:gd name="connsiteY1" fmla="*/ 312796 h 5255867"/>
                                <a:gd name="connsiteX2" fmla="*/ 172815 w 3046828"/>
                                <a:gd name="connsiteY2" fmla="*/ 312796 h 5255867"/>
                                <a:gd name="connsiteX3" fmla="*/ 226604 w 3046828"/>
                                <a:gd name="connsiteY3" fmla="*/ 5076897 h 5255867"/>
                                <a:gd name="connsiteX4" fmla="*/ 3046828 w 3046828"/>
                                <a:gd name="connsiteY4" fmla="*/ 5112648 h 5255867"/>
                                <a:gd name="connsiteX5" fmla="*/ 3046828 w 3046828"/>
                                <a:gd name="connsiteY5" fmla="*/ 5255867 h 5255867"/>
                                <a:gd name="connsiteX6" fmla="*/ 50240 w 3046828"/>
                                <a:gd name="connsiteY6" fmla="*/ 5255867 h 5255867"/>
                                <a:gd name="connsiteX7" fmla="*/ 50240 w 3046828"/>
                                <a:gd name="connsiteY7" fmla="*/ 5112648 h 5255867"/>
                                <a:gd name="connsiteX0" fmla="*/ 50240 w 3046828"/>
                                <a:gd name="connsiteY0" fmla="*/ 5116743 h 5259962"/>
                                <a:gd name="connsiteX1" fmla="*/ 57554 w 3046828"/>
                                <a:gd name="connsiteY1" fmla="*/ 316891 h 5259962"/>
                                <a:gd name="connsiteX2" fmla="*/ 172815 w 3046828"/>
                                <a:gd name="connsiteY2" fmla="*/ 316891 h 5259962"/>
                                <a:gd name="connsiteX3" fmla="*/ 226604 w 3046828"/>
                                <a:gd name="connsiteY3" fmla="*/ 5080992 h 5259962"/>
                                <a:gd name="connsiteX4" fmla="*/ 3046828 w 3046828"/>
                                <a:gd name="connsiteY4" fmla="*/ 5116743 h 5259962"/>
                                <a:gd name="connsiteX5" fmla="*/ 3046828 w 3046828"/>
                                <a:gd name="connsiteY5" fmla="*/ 5259962 h 5259962"/>
                                <a:gd name="connsiteX6" fmla="*/ 50240 w 3046828"/>
                                <a:gd name="connsiteY6" fmla="*/ 5259962 h 5259962"/>
                                <a:gd name="connsiteX7" fmla="*/ 50240 w 3046828"/>
                                <a:gd name="connsiteY7" fmla="*/ 5116743 h 5259962"/>
                                <a:gd name="connsiteX0" fmla="*/ 50240 w 3046828"/>
                                <a:gd name="connsiteY0" fmla="*/ 4800544 h 4943763"/>
                                <a:gd name="connsiteX1" fmla="*/ 57554 w 3046828"/>
                                <a:gd name="connsiteY1" fmla="*/ 692 h 4943763"/>
                                <a:gd name="connsiteX2" fmla="*/ 172815 w 3046828"/>
                                <a:gd name="connsiteY2" fmla="*/ 692 h 4943763"/>
                                <a:gd name="connsiteX3" fmla="*/ 226604 w 3046828"/>
                                <a:gd name="connsiteY3" fmla="*/ 4764793 h 4943763"/>
                                <a:gd name="connsiteX4" fmla="*/ 3046828 w 3046828"/>
                                <a:gd name="connsiteY4" fmla="*/ 4800544 h 4943763"/>
                                <a:gd name="connsiteX5" fmla="*/ 3046828 w 3046828"/>
                                <a:gd name="connsiteY5" fmla="*/ 4943763 h 4943763"/>
                                <a:gd name="connsiteX6" fmla="*/ 50240 w 3046828"/>
                                <a:gd name="connsiteY6" fmla="*/ 4943763 h 4943763"/>
                                <a:gd name="connsiteX7" fmla="*/ 50240 w 3046828"/>
                                <a:gd name="connsiteY7" fmla="*/ 4800544 h 4943763"/>
                                <a:gd name="connsiteX0" fmla="*/ 50240 w 3046828"/>
                                <a:gd name="connsiteY0" fmla="*/ 4800544 h 4943763"/>
                                <a:gd name="connsiteX1" fmla="*/ 57554 w 3046828"/>
                                <a:gd name="connsiteY1" fmla="*/ 692 h 4943763"/>
                                <a:gd name="connsiteX2" fmla="*/ 172815 w 3046828"/>
                                <a:gd name="connsiteY2" fmla="*/ 692 h 4943763"/>
                                <a:gd name="connsiteX3" fmla="*/ 226604 w 3046828"/>
                                <a:gd name="connsiteY3" fmla="*/ 4764793 h 4943763"/>
                                <a:gd name="connsiteX4" fmla="*/ 3046828 w 3046828"/>
                                <a:gd name="connsiteY4" fmla="*/ 4800544 h 4943763"/>
                                <a:gd name="connsiteX5" fmla="*/ 3046828 w 3046828"/>
                                <a:gd name="connsiteY5" fmla="*/ 4943763 h 4943763"/>
                                <a:gd name="connsiteX6" fmla="*/ 50240 w 3046828"/>
                                <a:gd name="connsiteY6" fmla="*/ 4943763 h 4943763"/>
                                <a:gd name="connsiteX7" fmla="*/ 50240 w 3046828"/>
                                <a:gd name="connsiteY7" fmla="*/ 4800544 h 4943763"/>
                                <a:gd name="connsiteX0" fmla="*/ 50240 w 3046828"/>
                                <a:gd name="connsiteY0" fmla="*/ 4800544 h 4943763"/>
                                <a:gd name="connsiteX1" fmla="*/ 57554 w 3046828"/>
                                <a:gd name="connsiteY1" fmla="*/ 692 h 4943763"/>
                                <a:gd name="connsiteX2" fmla="*/ 172815 w 3046828"/>
                                <a:gd name="connsiteY2" fmla="*/ 692 h 4943763"/>
                                <a:gd name="connsiteX3" fmla="*/ 226604 w 3046828"/>
                                <a:gd name="connsiteY3" fmla="*/ 4810113 h 4943763"/>
                                <a:gd name="connsiteX4" fmla="*/ 3046828 w 3046828"/>
                                <a:gd name="connsiteY4" fmla="*/ 4800544 h 4943763"/>
                                <a:gd name="connsiteX5" fmla="*/ 3046828 w 3046828"/>
                                <a:gd name="connsiteY5" fmla="*/ 4943763 h 4943763"/>
                                <a:gd name="connsiteX6" fmla="*/ 50240 w 3046828"/>
                                <a:gd name="connsiteY6" fmla="*/ 4943763 h 4943763"/>
                                <a:gd name="connsiteX7" fmla="*/ 50240 w 3046828"/>
                                <a:gd name="connsiteY7" fmla="*/ 4800544 h 4943763"/>
                                <a:gd name="connsiteX0" fmla="*/ 0 w 2996588"/>
                                <a:gd name="connsiteY0" fmla="*/ 4800544 h 4943763"/>
                                <a:gd name="connsiteX1" fmla="*/ 7314 w 2996588"/>
                                <a:gd name="connsiteY1" fmla="*/ 692 h 4943763"/>
                                <a:gd name="connsiteX2" fmla="*/ 122575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7" fmla="*/ 0 w 2996588"/>
                                <a:gd name="connsiteY7" fmla="*/ 4800544 h 4943763"/>
                                <a:gd name="connsiteX0" fmla="*/ 0 w 2996588"/>
                                <a:gd name="connsiteY0" fmla="*/ 4943763 h 4943763"/>
                                <a:gd name="connsiteX1" fmla="*/ 7314 w 2996588"/>
                                <a:gd name="connsiteY1" fmla="*/ 692 h 4943763"/>
                                <a:gd name="connsiteX2" fmla="*/ 122575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3763 h 4943763"/>
                                <a:gd name="connsiteX1" fmla="*/ 7314 w 2996588"/>
                                <a:gd name="connsiteY1" fmla="*/ 692 h 4943763"/>
                                <a:gd name="connsiteX2" fmla="*/ 199693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3763 h 4943763"/>
                                <a:gd name="connsiteX1" fmla="*/ 7314 w 2996588"/>
                                <a:gd name="connsiteY1" fmla="*/ 692 h 4943763"/>
                                <a:gd name="connsiteX2" fmla="*/ 177659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3763 h 4943763"/>
                                <a:gd name="connsiteX1" fmla="*/ 7314 w 2996588"/>
                                <a:gd name="connsiteY1" fmla="*/ 692 h 4943763"/>
                                <a:gd name="connsiteX2" fmla="*/ 177659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3763 h 4943763"/>
                                <a:gd name="connsiteX1" fmla="*/ 7314 w 2996588"/>
                                <a:gd name="connsiteY1" fmla="*/ 692 h 4943763"/>
                                <a:gd name="connsiteX2" fmla="*/ 177659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6337 h 4946337"/>
                                <a:gd name="connsiteX1" fmla="*/ 7314 w 2996588"/>
                                <a:gd name="connsiteY1" fmla="*/ 3266 h 4946337"/>
                                <a:gd name="connsiteX2" fmla="*/ 177659 w 2996588"/>
                                <a:gd name="connsiteY2" fmla="*/ 0 h 4946337"/>
                                <a:gd name="connsiteX3" fmla="*/ 176364 w 2996588"/>
                                <a:gd name="connsiteY3" fmla="*/ 4812687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77659 w 2996588"/>
                                <a:gd name="connsiteY2" fmla="*/ 0 h 4946337"/>
                                <a:gd name="connsiteX3" fmla="*/ 176364 w 2996588"/>
                                <a:gd name="connsiteY3" fmla="*/ 4812687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77659 w 2996588"/>
                                <a:gd name="connsiteY2" fmla="*/ 0 h 4946337"/>
                                <a:gd name="connsiteX3" fmla="*/ 176364 w 2996588"/>
                                <a:gd name="connsiteY3" fmla="*/ 4812687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77659 w 2996588"/>
                                <a:gd name="connsiteY2" fmla="*/ 0 h 4946337"/>
                                <a:gd name="connsiteX3" fmla="*/ 176364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77659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61330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48267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48267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55994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50843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3625 h 4943625"/>
                                <a:gd name="connsiteX1" fmla="*/ 7314 w 2996588"/>
                                <a:gd name="connsiteY1" fmla="*/ 554 h 4943625"/>
                                <a:gd name="connsiteX2" fmla="*/ 150843 w 2996588"/>
                                <a:gd name="connsiteY2" fmla="*/ 2050 h 4943625"/>
                                <a:gd name="connsiteX3" fmla="*/ 150238 w 2996588"/>
                                <a:gd name="connsiteY3" fmla="*/ 4800178 h 4943625"/>
                                <a:gd name="connsiteX4" fmla="*/ 2996588 w 2996588"/>
                                <a:gd name="connsiteY4" fmla="*/ 4800406 h 4943625"/>
                                <a:gd name="connsiteX5" fmla="*/ 2996588 w 2996588"/>
                                <a:gd name="connsiteY5" fmla="*/ 4943625 h 4943625"/>
                                <a:gd name="connsiteX6" fmla="*/ 0 w 2996588"/>
                                <a:gd name="connsiteY6" fmla="*/ 4943625 h 4943625"/>
                                <a:gd name="connsiteX0" fmla="*/ 0 w 2996588"/>
                                <a:gd name="connsiteY0" fmla="*/ 4946337 h 4946337"/>
                                <a:gd name="connsiteX1" fmla="*/ 7314 w 2996588"/>
                                <a:gd name="connsiteY1" fmla="*/ 3266 h 4946337"/>
                                <a:gd name="connsiteX2" fmla="*/ 146081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3624 h 4943624"/>
                                <a:gd name="connsiteX1" fmla="*/ 7314 w 2996588"/>
                                <a:gd name="connsiteY1" fmla="*/ 553 h 4943624"/>
                                <a:gd name="connsiteX2" fmla="*/ 146081 w 2996588"/>
                                <a:gd name="connsiteY2" fmla="*/ 2050 h 4943624"/>
                                <a:gd name="connsiteX3" fmla="*/ 150238 w 2996588"/>
                                <a:gd name="connsiteY3" fmla="*/ 4800177 h 4943624"/>
                                <a:gd name="connsiteX4" fmla="*/ 2996588 w 2996588"/>
                                <a:gd name="connsiteY4" fmla="*/ 4800405 h 4943624"/>
                                <a:gd name="connsiteX5" fmla="*/ 2996588 w 2996588"/>
                                <a:gd name="connsiteY5" fmla="*/ 4943624 h 4943624"/>
                                <a:gd name="connsiteX6" fmla="*/ 0 w 2996588"/>
                                <a:gd name="connsiteY6" fmla="*/ 4943624 h 4943624"/>
                                <a:gd name="connsiteX0" fmla="*/ 62259 w 3058847"/>
                                <a:gd name="connsiteY0" fmla="*/ 5199505 h 5199505"/>
                                <a:gd name="connsiteX1" fmla="*/ 69573 w 3058847"/>
                                <a:gd name="connsiteY1" fmla="*/ 256434 h 5199505"/>
                                <a:gd name="connsiteX2" fmla="*/ 208340 w 3058847"/>
                                <a:gd name="connsiteY2" fmla="*/ 257931 h 5199505"/>
                                <a:gd name="connsiteX3" fmla="*/ 207086 w 3058847"/>
                                <a:gd name="connsiteY3" fmla="*/ 386481 h 5199505"/>
                                <a:gd name="connsiteX4" fmla="*/ 212497 w 3058847"/>
                                <a:gd name="connsiteY4" fmla="*/ 5056058 h 5199505"/>
                                <a:gd name="connsiteX5" fmla="*/ 3058847 w 3058847"/>
                                <a:gd name="connsiteY5" fmla="*/ 5056286 h 5199505"/>
                                <a:gd name="connsiteX6" fmla="*/ 3058847 w 3058847"/>
                                <a:gd name="connsiteY6" fmla="*/ 5199505 h 5199505"/>
                                <a:gd name="connsiteX7" fmla="*/ 62259 w 3058847"/>
                                <a:gd name="connsiteY7" fmla="*/ 5199505 h 5199505"/>
                                <a:gd name="connsiteX0" fmla="*/ 0 w 2996588"/>
                                <a:gd name="connsiteY0" fmla="*/ 5199505 h 5199505"/>
                                <a:gd name="connsiteX1" fmla="*/ 7314 w 2996588"/>
                                <a:gd name="connsiteY1" fmla="*/ 256434 h 5199505"/>
                                <a:gd name="connsiteX2" fmla="*/ 146081 w 2996588"/>
                                <a:gd name="connsiteY2" fmla="*/ 257931 h 5199505"/>
                                <a:gd name="connsiteX3" fmla="*/ 144827 w 2996588"/>
                                <a:gd name="connsiteY3" fmla="*/ 386481 h 5199505"/>
                                <a:gd name="connsiteX4" fmla="*/ 150238 w 2996588"/>
                                <a:gd name="connsiteY4" fmla="*/ 5056058 h 5199505"/>
                                <a:gd name="connsiteX5" fmla="*/ 2996588 w 2996588"/>
                                <a:gd name="connsiteY5" fmla="*/ 5056286 h 5199505"/>
                                <a:gd name="connsiteX6" fmla="*/ 2996588 w 2996588"/>
                                <a:gd name="connsiteY6" fmla="*/ 5199505 h 5199505"/>
                                <a:gd name="connsiteX7" fmla="*/ 0 w 2996588"/>
                                <a:gd name="connsiteY7" fmla="*/ 5199505 h 5199505"/>
                                <a:gd name="connsiteX0" fmla="*/ 0 w 2996588"/>
                                <a:gd name="connsiteY0" fmla="*/ 5199505 h 5199505"/>
                                <a:gd name="connsiteX1" fmla="*/ 7314 w 2996588"/>
                                <a:gd name="connsiteY1" fmla="*/ 256434 h 5199505"/>
                                <a:gd name="connsiteX2" fmla="*/ 146081 w 2996588"/>
                                <a:gd name="connsiteY2" fmla="*/ 257931 h 5199505"/>
                                <a:gd name="connsiteX3" fmla="*/ 144827 w 2996588"/>
                                <a:gd name="connsiteY3" fmla="*/ 386481 h 5199505"/>
                                <a:gd name="connsiteX4" fmla="*/ 150238 w 2996588"/>
                                <a:gd name="connsiteY4" fmla="*/ 5056058 h 5199505"/>
                                <a:gd name="connsiteX5" fmla="*/ 2996588 w 2996588"/>
                                <a:gd name="connsiteY5" fmla="*/ 5056286 h 5199505"/>
                                <a:gd name="connsiteX6" fmla="*/ 2996588 w 2996588"/>
                                <a:gd name="connsiteY6" fmla="*/ 5199505 h 5199505"/>
                                <a:gd name="connsiteX7" fmla="*/ 0 w 2996588"/>
                                <a:gd name="connsiteY7" fmla="*/ 5199505 h 5199505"/>
                                <a:gd name="connsiteX0" fmla="*/ 0 w 2996588"/>
                                <a:gd name="connsiteY0" fmla="*/ 5199505 h 5199505"/>
                                <a:gd name="connsiteX1" fmla="*/ 7314 w 2996588"/>
                                <a:gd name="connsiteY1" fmla="*/ 256434 h 5199505"/>
                                <a:gd name="connsiteX2" fmla="*/ 146081 w 2996588"/>
                                <a:gd name="connsiteY2" fmla="*/ 257931 h 5199505"/>
                                <a:gd name="connsiteX3" fmla="*/ 144827 w 2996588"/>
                                <a:gd name="connsiteY3" fmla="*/ 386481 h 5199505"/>
                                <a:gd name="connsiteX4" fmla="*/ 150238 w 2996588"/>
                                <a:gd name="connsiteY4" fmla="*/ 5056058 h 5199505"/>
                                <a:gd name="connsiteX5" fmla="*/ 2996588 w 2996588"/>
                                <a:gd name="connsiteY5" fmla="*/ 5056286 h 5199505"/>
                                <a:gd name="connsiteX6" fmla="*/ 2996588 w 2996588"/>
                                <a:gd name="connsiteY6" fmla="*/ 5199505 h 5199505"/>
                                <a:gd name="connsiteX7" fmla="*/ 0 w 2996588"/>
                                <a:gd name="connsiteY7" fmla="*/ 5199505 h 5199505"/>
                                <a:gd name="connsiteX0" fmla="*/ 0 w 2996588"/>
                                <a:gd name="connsiteY0" fmla="*/ 5199505 h 5199505"/>
                                <a:gd name="connsiteX1" fmla="*/ 7314 w 2996588"/>
                                <a:gd name="connsiteY1" fmla="*/ 256434 h 5199505"/>
                                <a:gd name="connsiteX2" fmla="*/ 146081 w 2996588"/>
                                <a:gd name="connsiteY2" fmla="*/ 257931 h 5199505"/>
                                <a:gd name="connsiteX3" fmla="*/ 144827 w 2996588"/>
                                <a:gd name="connsiteY3" fmla="*/ 386481 h 5199505"/>
                                <a:gd name="connsiteX4" fmla="*/ 150238 w 2996588"/>
                                <a:gd name="connsiteY4" fmla="*/ 5056058 h 5199505"/>
                                <a:gd name="connsiteX5" fmla="*/ 2996588 w 2996588"/>
                                <a:gd name="connsiteY5" fmla="*/ 5056286 h 5199505"/>
                                <a:gd name="connsiteX6" fmla="*/ 2996588 w 2996588"/>
                                <a:gd name="connsiteY6" fmla="*/ 5199505 h 5199505"/>
                                <a:gd name="connsiteX7" fmla="*/ 0 w 2996588"/>
                                <a:gd name="connsiteY7" fmla="*/ 5199505 h 5199505"/>
                                <a:gd name="connsiteX0" fmla="*/ 0 w 2996588"/>
                                <a:gd name="connsiteY0" fmla="*/ 5197678 h 5197678"/>
                                <a:gd name="connsiteX1" fmla="*/ 7314 w 2996588"/>
                                <a:gd name="connsiteY1" fmla="*/ 254607 h 5197678"/>
                                <a:gd name="connsiteX2" fmla="*/ 146081 w 2996588"/>
                                <a:gd name="connsiteY2" fmla="*/ 256104 h 5197678"/>
                                <a:gd name="connsiteX3" fmla="*/ 144827 w 2996588"/>
                                <a:gd name="connsiteY3" fmla="*/ 384654 h 5197678"/>
                                <a:gd name="connsiteX4" fmla="*/ 150238 w 2996588"/>
                                <a:gd name="connsiteY4" fmla="*/ 5054231 h 5197678"/>
                                <a:gd name="connsiteX5" fmla="*/ 2996588 w 2996588"/>
                                <a:gd name="connsiteY5" fmla="*/ 5054459 h 5197678"/>
                                <a:gd name="connsiteX6" fmla="*/ 2996588 w 2996588"/>
                                <a:gd name="connsiteY6" fmla="*/ 5197678 h 5197678"/>
                                <a:gd name="connsiteX7" fmla="*/ 0 w 2996588"/>
                                <a:gd name="connsiteY7" fmla="*/ 5197678 h 5197678"/>
                                <a:gd name="connsiteX0" fmla="*/ 0 w 2996588"/>
                                <a:gd name="connsiteY0" fmla="*/ 5154391 h 5154391"/>
                                <a:gd name="connsiteX1" fmla="*/ 7314 w 2996588"/>
                                <a:gd name="connsiteY1" fmla="*/ 211320 h 5154391"/>
                                <a:gd name="connsiteX2" fmla="*/ 146081 w 2996588"/>
                                <a:gd name="connsiteY2" fmla="*/ 212817 h 5154391"/>
                                <a:gd name="connsiteX3" fmla="*/ 923496 w 2996588"/>
                                <a:gd name="connsiteY3" fmla="*/ 353274 h 5154391"/>
                                <a:gd name="connsiteX4" fmla="*/ 144827 w 2996588"/>
                                <a:gd name="connsiteY4" fmla="*/ 341367 h 5154391"/>
                                <a:gd name="connsiteX5" fmla="*/ 150238 w 2996588"/>
                                <a:gd name="connsiteY5" fmla="*/ 5010944 h 5154391"/>
                                <a:gd name="connsiteX6" fmla="*/ 2996588 w 2996588"/>
                                <a:gd name="connsiteY6" fmla="*/ 5011172 h 5154391"/>
                                <a:gd name="connsiteX7" fmla="*/ 2996588 w 2996588"/>
                                <a:gd name="connsiteY7" fmla="*/ 5154391 h 5154391"/>
                                <a:gd name="connsiteX8" fmla="*/ 0 w 2996588"/>
                                <a:gd name="connsiteY8" fmla="*/ 5154391 h 5154391"/>
                                <a:gd name="connsiteX0" fmla="*/ 0 w 2996588"/>
                                <a:gd name="connsiteY0" fmla="*/ 5173821 h 5173821"/>
                                <a:gd name="connsiteX1" fmla="*/ 7314 w 2996588"/>
                                <a:gd name="connsiteY1" fmla="*/ 230750 h 5173821"/>
                                <a:gd name="connsiteX2" fmla="*/ 146081 w 2996588"/>
                                <a:gd name="connsiteY2" fmla="*/ 232247 h 5173821"/>
                                <a:gd name="connsiteX3" fmla="*/ 923496 w 2996588"/>
                                <a:gd name="connsiteY3" fmla="*/ 372704 h 5173821"/>
                                <a:gd name="connsiteX4" fmla="*/ 387715 w 2996588"/>
                                <a:gd name="connsiteY4" fmla="*/ 401279 h 5173821"/>
                                <a:gd name="connsiteX5" fmla="*/ 144827 w 2996588"/>
                                <a:gd name="connsiteY5" fmla="*/ 360797 h 5173821"/>
                                <a:gd name="connsiteX6" fmla="*/ 150238 w 2996588"/>
                                <a:gd name="connsiteY6" fmla="*/ 5030374 h 5173821"/>
                                <a:gd name="connsiteX7" fmla="*/ 2996588 w 2996588"/>
                                <a:gd name="connsiteY7" fmla="*/ 5030602 h 5173821"/>
                                <a:gd name="connsiteX8" fmla="*/ 2996588 w 2996588"/>
                                <a:gd name="connsiteY8" fmla="*/ 5173821 h 5173821"/>
                                <a:gd name="connsiteX9" fmla="*/ 0 w 2996588"/>
                                <a:gd name="connsiteY9" fmla="*/ 5173821 h 5173821"/>
                                <a:gd name="connsiteX0" fmla="*/ 0 w 2996588"/>
                                <a:gd name="connsiteY0" fmla="*/ 4943624 h 4943624"/>
                                <a:gd name="connsiteX1" fmla="*/ 7314 w 2996588"/>
                                <a:gd name="connsiteY1" fmla="*/ 553 h 4943624"/>
                                <a:gd name="connsiteX2" fmla="*/ 146081 w 2996588"/>
                                <a:gd name="connsiteY2" fmla="*/ 2050 h 4943624"/>
                                <a:gd name="connsiteX3" fmla="*/ 923496 w 2996588"/>
                                <a:gd name="connsiteY3" fmla="*/ 142507 h 4943624"/>
                                <a:gd name="connsiteX4" fmla="*/ 387715 w 2996588"/>
                                <a:gd name="connsiteY4" fmla="*/ 171082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3624 h 4943624"/>
                                <a:gd name="connsiteX1" fmla="*/ 7314 w 2996588"/>
                                <a:gd name="connsiteY1" fmla="*/ 553 h 4943624"/>
                                <a:gd name="connsiteX2" fmla="*/ 146081 w 2996588"/>
                                <a:gd name="connsiteY2" fmla="*/ 2050 h 4943624"/>
                                <a:gd name="connsiteX3" fmla="*/ 923496 w 2996588"/>
                                <a:gd name="connsiteY3" fmla="*/ 142507 h 4943624"/>
                                <a:gd name="connsiteX4" fmla="*/ 387715 w 2996588"/>
                                <a:gd name="connsiteY4" fmla="*/ 171082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3624 h 4943624"/>
                                <a:gd name="connsiteX1" fmla="*/ 7314 w 2996588"/>
                                <a:gd name="connsiteY1" fmla="*/ 553 h 4943624"/>
                                <a:gd name="connsiteX2" fmla="*/ 146081 w 2996588"/>
                                <a:gd name="connsiteY2" fmla="*/ 2050 h 4943624"/>
                                <a:gd name="connsiteX3" fmla="*/ 923496 w 2996588"/>
                                <a:gd name="connsiteY3" fmla="*/ 142507 h 4943624"/>
                                <a:gd name="connsiteX4" fmla="*/ 387715 w 2996588"/>
                                <a:gd name="connsiteY4" fmla="*/ 171082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3624 h 4943624"/>
                                <a:gd name="connsiteX1" fmla="*/ 7314 w 2996588"/>
                                <a:gd name="connsiteY1" fmla="*/ 553 h 4943624"/>
                                <a:gd name="connsiteX2" fmla="*/ 146081 w 2996588"/>
                                <a:gd name="connsiteY2" fmla="*/ 2050 h 4943624"/>
                                <a:gd name="connsiteX3" fmla="*/ 923496 w 2996588"/>
                                <a:gd name="connsiteY3" fmla="*/ 142507 h 4943624"/>
                                <a:gd name="connsiteX4" fmla="*/ 856822 w 2996588"/>
                                <a:gd name="connsiteY4" fmla="*/ 211563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3624 h 4943624"/>
                                <a:gd name="connsiteX1" fmla="*/ 7314 w 2996588"/>
                                <a:gd name="connsiteY1" fmla="*/ 553 h 4943624"/>
                                <a:gd name="connsiteX2" fmla="*/ 146081 w 2996588"/>
                                <a:gd name="connsiteY2" fmla="*/ 2050 h 4943624"/>
                                <a:gd name="connsiteX3" fmla="*/ 1292590 w 2996588"/>
                                <a:gd name="connsiteY3" fmla="*/ 18682 h 4943624"/>
                                <a:gd name="connsiteX4" fmla="*/ 856822 w 2996588"/>
                                <a:gd name="connsiteY4" fmla="*/ 211563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8606 h 4948606"/>
                                <a:gd name="connsiteX1" fmla="*/ 7314 w 2996588"/>
                                <a:gd name="connsiteY1" fmla="*/ 5535 h 4948606"/>
                                <a:gd name="connsiteX2" fmla="*/ 146081 w 2996588"/>
                                <a:gd name="connsiteY2" fmla="*/ 7032 h 4948606"/>
                                <a:gd name="connsiteX3" fmla="*/ 2797540 w 2996588"/>
                                <a:gd name="connsiteY3" fmla="*/ 6996 h 4948606"/>
                                <a:gd name="connsiteX4" fmla="*/ 856822 w 2996588"/>
                                <a:gd name="connsiteY4" fmla="*/ 216545 h 4948606"/>
                                <a:gd name="connsiteX5" fmla="*/ 144827 w 2996588"/>
                                <a:gd name="connsiteY5" fmla="*/ 135582 h 4948606"/>
                                <a:gd name="connsiteX6" fmla="*/ 150238 w 2996588"/>
                                <a:gd name="connsiteY6" fmla="*/ 4805159 h 4948606"/>
                                <a:gd name="connsiteX7" fmla="*/ 2996588 w 2996588"/>
                                <a:gd name="connsiteY7" fmla="*/ 4805387 h 4948606"/>
                                <a:gd name="connsiteX8" fmla="*/ 2996588 w 2996588"/>
                                <a:gd name="connsiteY8" fmla="*/ 4948606 h 4948606"/>
                                <a:gd name="connsiteX9" fmla="*/ 0 w 2996588"/>
                                <a:gd name="connsiteY9" fmla="*/ 4948606 h 4948606"/>
                                <a:gd name="connsiteX0" fmla="*/ 0 w 2996588"/>
                                <a:gd name="connsiteY0" fmla="*/ 4948606 h 4948606"/>
                                <a:gd name="connsiteX1" fmla="*/ 7314 w 2996588"/>
                                <a:gd name="connsiteY1" fmla="*/ 5535 h 4948606"/>
                                <a:gd name="connsiteX2" fmla="*/ 146081 w 2996588"/>
                                <a:gd name="connsiteY2" fmla="*/ 7032 h 4948606"/>
                                <a:gd name="connsiteX3" fmla="*/ 2797540 w 2996588"/>
                                <a:gd name="connsiteY3" fmla="*/ 6996 h 4948606"/>
                                <a:gd name="connsiteX4" fmla="*/ 2790397 w 2996588"/>
                                <a:gd name="connsiteY4" fmla="*/ 152251 h 4948606"/>
                                <a:gd name="connsiteX5" fmla="*/ 144827 w 2996588"/>
                                <a:gd name="connsiteY5" fmla="*/ 135582 h 4948606"/>
                                <a:gd name="connsiteX6" fmla="*/ 150238 w 2996588"/>
                                <a:gd name="connsiteY6" fmla="*/ 4805159 h 4948606"/>
                                <a:gd name="connsiteX7" fmla="*/ 2996588 w 2996588"/>
                                <a:gd name="connsiteY7" fmla="*/ 4805387 h 4948606"/>
                                <a:gd name="connsiteX8" fmla="*/ 2996588 w 2996588"/>
                                <a:gd name="connsiteY8" fmla="*/ 4948606 h 4948606"/>
                                <a:gd name="connsiteX9" fmla="*/ 0 w 2996588"/>
                                <a:gd name="connsiteY9" fmla="*/ 4948606 h 4948606"/>
                                <a:gd name="connsiteX0" fmla="*/ 0 w 3002774"/>
                                <a:gd name="connsiteY0" fmla="*/ 4950655 h 4950655"/>
                                <a:gd name="connsiteX1" fmla="*/ 7314 w 3002774"/>
                                <a:gd name="connsiteY1" fmla="*/ 7584 h 4950655"/>
                                <a:gd name="connsiteX2" fmla="*/ 146081 w 3002774"/>
                                <a:gd name="connsiteY2" fmla="*/ 9081 h 4950655"/>
                                <a:gd name="connsiteX3" fmla="*/ 2999946 w 3002774"/>
                                <a:gd name="connsiteY3" fmla="*/ 6664 h 4950655"/>
                                <a:gd name="connsiteX4" fmla="*/ 2790397 w 3002774"/>
                                <a:gd name="connsiteY4" fmla="*/ 154300 h 4950655"/>
                                <a:gd name="connsiteX5" fmla="*/ 144827 w 3002774"/>
                                <a:gd name="connsiteY5" fmla="*/ 137631 h 4950655"/>
                                <a:gd name="connsiteX6" fmla="*/ 150238 w 3002774"/>
                                <a:gd name="connsiteY6" fmla="*/ 4807208 h 4950655"/>
                                <a:gd name="connsiteX7" fmla="*/ 2996588 w 3002774"/>
                                <a:gd name="connsiteY7" fmla="*/ 4807436 h 4950655"/>
                                <a:gd name="connsiteX8" fmla="*/ 2996588 w 3002774"/>
                                <a:gd name="connsiteY8" fmla="*/ 4950655 h 4950655"/>
                                <a:gd name="connsiteX9" fmla="*/ 0 w 3002774"/>
                                <a:gd name="connsiteY9" fmla="*/ 4950655 h 4950655"/>
                                <a:gd name="connsiteX0" fmla="*/ 0 w 3069443"/>
                                <a:gd name="connsiteY0" fmla="*/ 4950655 h 4950655"/>
                                <a:gd name="connsiteX1" fmla="*/ 7314 w 3069443"/>
                                <a:gd name="connsiteY1" fmla="*/ 7584 h 4950655"/>
                                <a:gd name="connsiteX2" fmla="*/ 146081 w 3069443"/>
                                <a:gd name="connsiteY2" fmla="*/ 9081 h 4950655"/>
                                <a:gd name="connsiteX3" fmla="*/ 2999946 w 3069443"/>
                                <a:gd name="connsiteY3" fmla="*/ 6664 h 4950655"/>
                                <a:gd name="connsiteX4" fmla="*/ 3009472 w 3069443"/>
                                <a:gd name="connsiteY4" fmla="*/ 147157 h 4950655"/>
                                <a:gd name="connsiteX5" fmla="*/ 144827 w 3069443"/>
                                <a:gd name="connsiteY5" fmla="*/ 137631 h 4950655"/>
                                <a:gd name="connsiteX6" fmla="*/ 150238 w 3069443"/>
                                <a:gd name="connsiteY6" fmla="*/ 4807208 h 4950655"/>
                                <a:gd name="connsiteX7" fmla="*/ 2996588 w 3069443"/>
                                <a:gd name="connsiteY7" fmla="*/ 4807436 h 4950655"/>
                                <a:gd name="connsiteX8" fmla="*/ 2996588 w 3069443"/>
                                <a:gd name="connsiteY8" fmla="*/ 4950655 h 4950655"/>
                                <a:gd name="connsiteX9" fmla="*/ 0 w 3069443"/>
                                <a:gd name="connsiteY9" fmla="*/ 4950655 h 4950655"/>
                                <a:gd name="connsiteX0" fmla="*/ 0 w 3012270"/>
                                <a:gd name="connsiteY0" fmla="*/ 4950655 h 4950655"/>
                                <a:gd name="connsiteX1" fmla="*/ 7314 w 3012270"/>
                                <a:gd name="connsiteY1" fmla="*/ 7584 h 4950655"/>
                                <a:gd name="connsiteX2" fmla="*/ 146081 w 3012270"/>
                                <a:gd name="connsiteY2" fmla="*/ 9081 h 4950655"/>
                                <a:gd name="connsiteX3" fmla="*/ 2999946 w 3012270"/>
                                <a:gd name="connsiteY3" fmla="*/ 6664 h 4950655"/>
                                <a:gd name="connsiteX4" fmla="*/ 3009472 w 3012270"/>
                                <a:gd name="connsiteY4" fmla="*/ 147157 h 4950655"/>
                                <a:gd name="connsiteX5" fmla="*/ 144827 w 3012270"/>
                                <a:gd name="connsiteY5" fmla="*/ 137631 h 4950655"/>
                                <a:gd name="connsiteX6" fmla="*/ 150238 w 3012270"/>
                                <a:gd name="connsiteY6" fmla="*/ 4807208 h 4950655"/>
                                <a:gd name="connsiteX7" fmla="*/ 2996588 w 3012270"/>
                                <a:gd name="connsiteY7" fmla="*/ 4807436 h 4950655"/>
                                <a:gd name="connsiteX8" fmla="*/ 2996588 w 3012270"/>
                                <a:gd name="connsiteY8" fmla="*/ 4950655 h 4950655"/>
                                <a:gd name="connsiteX9" fmla="*/ 0 w 3012270"/>
                                <a:gd name="connsiteY9" fmla="*/ 4950655 h 4950655"/>
                                <a:gd name="connsiteX0" fmla="*/ 0 w 3007637"/>
                                <a:gd name="connsiteY0" fmla="*/ 4950655 h 4950655"/>
                                <a:gd name="connsiteX1" fmla="*/ 7314 w 3007637"/>
                                <a:gd name="connsiteY1" fmla="*/ 7584 h 4950655"/>
                                <a:gd name="connsiteX2" fmla="*/ 146081 w 3007637"/>
                                <a:gd name="connsiteY2" fmla="*/ 9081 h 4950655"/>
                                <a:gd name="connsiteX3" fmla="*/ 2999946 w 3007637"/>
                                <a:gd name="connsiteY3" fmla="*/ 6664 h 4950655"/>
                                <a:gd name="connsiteX4" fmla="*/ 2992803 w 3007637"/>
                                <a:gd name="connsiteY4" fmla="*/ 147157 h 4950655"/>
                                <a:gd name="connsiteX5" fmla="*/ 144827 w 3007637"/>
                                <a:gd name="connsiteY5" fmla="*/ 137631 h 4950655"/>
                                <a:gd name="connsiteX6" fmla="*/ 150238 w 3007637"/>
                                <a:gd name="connsiteY6" fmla="*/ 4807208 h 4950655"/>
                                <a:gd name="connsiteX7" fmla="*/ 2996588 w 3007637"/>
                                <a:gd name="connsiteY7" fmla="*/ 4807436 h 4950655"/>
                                <a:gd name="connsiteX8" fmla="*/ 2996588 w 3007637"/>
                                <a:gd name="connsiteY8" fmla="*/ 4950655 h 4950655"/>
                                <a:gd name="connsiteX9" fmla="*/ 0 w 3007637"/>
                                <a:gd name="connsiteY9" fmla="*/ 4950655 h 4950655"/>
                                <a:gd name="connsiteX0" fmla="*/ 0 w 3000222"/>
                                <a:gd name="connsiteY0" fmla="*/ 4961293 h 4961293"/>
                                <a:gd name="connsiteX1" fmla="*/ 7314 w 3000222"/>
                                <a:gd name="connsiteY1" fmla="*/ 18222 h 4961293"/>
                                <a:gd name="connsiteX2" fmla="*/ 146081 w 3000222"/>
                                <a:gd name="connsiteY2" fmla="*/ 19719 h 4961293"/>
                                <a:gd name="connsiteX3" fmla="*/ 2990421 w 3000222"/>
                                <a:gd name="connsiteY3" fmla="*/ 5395 h 4961293"/>
                                <a:gd name="connsiteX4" fmla="*/ 2992803 w 3000222"/>
                                <a:gd name="connsiteY4" fmla="*/ 157795 h 4961293"/>
                                <a:gd name="connsiteX5" fmla="*/ 144827 w 3000222"/>
                                <a:gd name="connsiteY5" fmla="*/ 148269 h 4961293"/>
                                <a:gd name="connsiteX6" fmla="*/ 150238 w 3000222"/>
                                <a:gd name="connsiteY6" fmla="*/ 4817846 h 4961293"/>
                                <a:gd name="connsiteX7" fmla="*/ 2996588 w 3000222"/>
                                <a:gd name="connsiteY7" fmla="*/ 4818074 h 4961293"/>
                                <a:gd name="connsiteX8" fmla="*/ 2996588 w 3000222"/>
                                <a:gd name="connsiteY8" fmla="*/ 4961293 h 4961293"/>
                                <a:gd name="connsiteX9" fmla="*/ 0 w 3000222"/>
                                <a:gd name="connsiteY9" fmla="*/ 4961293 h 4961293"/>
                                <a:gd name="connsiteX0" fmla="*/ 0 w 3000222"/>
                                <a:gd name="connsiteY0" fmla="*/ 4952738 h 4952738"/>
                                <a:gd name="connsiteX1" fmla="*/ 7314 w 3000222"/>
                                <a:gd name="connsiteY1" fmla="*/ 9667 h 4952738"/>
                                <a:gd name="connsiteX2" fmla="*/ 146081 w 3000222"/>
                                <a:gd name="connsiteY2" fmla="*/ 11164 h 4952738"/>
                                <a:gd name="connsiteX3" fmla="*/ 2990421 w 3000222"/>
                                <a:gd name="connsiteY3" fmla="*/ 6365 h 4952738"/>
                                <a:gd name="connsiteX4" fmla="*/ 2992803 w 3000222"/>
                                <a:gd name="connsiteY4" fmla="*/ 149240 h 4952738"/>
                                <a:gd name="connsiteX5" fmla="*/ 144827 w 3000222"/>
                                <a:gd name="connsiteY5" fmla="*/ 139714 h 4952738"/>
                                <a:gd name="connsiteX6" fmla="*/ 150238 w 3000222"/>
                                <a:gd name="connsiteY6" fmla="*/ 4809291 h 4952738"/>
                                <a:gd name="connsiteX7" fmla="*/ 2996588 w 3000222"/>
                                <a:gd name="connsiteY7" fmla="*/ 4809519 h 4952738"/>
                                <a:gd name="connsiteX8" fmla="*/ 2996588 w 3000222"/>
                                <a:gd name="connsiteY8" fmla="*/ 4952738 h 4952738"/>
                                <a:gd name="connsiteX9" fmla="*/ 0 w 3000222"/>
                                <a:gd name="connsiteY9" fmla="*/ 4952738 h 4952738"/>
                                <a:gd name="connsiteX0" fmla="*/ 0 w 2996588"/>
                                <a:gd name="connsiteY0" fmla="*/ 4952738 h 4952738"/>
                                <a:gd name="connsiteX1" fmla="*/ 7314 w 2996588"/>
                                <a:gd name="connsiteY1" fmla="*/ 9667 h 4952738"/>
                                <a:gd name="connsiteX2" fmla="*/ 146081 w 2996588"/>
                                <a:gd name="connsiteY2" fmla="*/ 11164 h 4952738"/>
                                <a:gd name="connsiteX3" fmla="*/ 2990421 w 2996588"/>
                                <a:gd name="connsiteY3" fmla="*/ 6365 h 4952738"/>
                                <a:gd name="connsiteX4" fmla="*/ 2992803 w 2996588"/>
                                <a:gd name="connsiteY4" fmla="*/ 149240 h 4952738"/>
                                <a:gd name="connsiteX5" fmla="*/ 144827 w 2996588"/>
                                <a:gd name="connsiteY5" fmla="*/ 139714 h 4952738"/>
                                <a:gd name="connsiteX6" fmla="*/ 150238 w 2996588"/>
                                <a:gd name="connsiteY6" fmla="*/ 4809291 h 4952738"/>
                                <a:gd name="connsiteX7" fmla="*/ 2996588 w 2996588"/>
                                <a:gd name="connsiteY7" fmla="*/ 4809519 h 4952738"/>
                                <a:gd name="connsiteX8" fmla="*/ 2996588 w 2996588"/>
                                <a:gd name="connsiteY8" fmla="*/ 4952738 h 4952738"/>
                                <a:gd name="connsiteX9" fmla="*/ 0 w 2996588"/>
                                <a:gd name="connsiteY9" fmla="*/ 4952738 h 4952738"/>
                                <a:gd name="connsiteX0" fmla="*/ 0 w 2996588"/>
                                <a:gd name="connsiteY0" fmla="*/ 4946373 h 4946373"/>
                                <a:gd name="connsiteX1" fmla="*/ 7314 w 2996588"/>
                                <a:gd name="connsiteY1" fmla="*/ 3302 h 4946373"/>
                                <a:gd name="connsiteX2" fmla="*/ 146081 w 2996588"/>
                                <a:gd name="connsiteY2" fmla="*/ 4799 h 4946373"/>
                                <a:gd name="connsiteX3" fmla="*/ 2990421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6588"/>
                                <a:gd name="connsiteY0" fmla="*/ 4946373 h 4946373"/>
                                <a:gd name="connsiteX1" fmla="*/ 7314 w 2996588"/>
                                <a:gd name="connsiteY1" fmla="*/ 3302 h 4946373"/>
                                <a:gd name="connsiteX2" fmla="*/ 146081 w 2996588"/>
                                <a:gd name="connsiteY2" fmla="*/ 4799 h 4946373"/>
                                <a:gd name="connsiteX3" fmla="*/ 2990421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6588"/>
                                <a:gd name="connsiteY0" fmla="*/ 4946373 h 4946373"/>
                                <a:gd name="connsiteX1" fmla="*/ 7314 w 2996588"/>
                                <a:gd name="connsiteY1" fmla="*/ 3302 h 4946373"/>
                                <a:gd name="connsiteX2" fmla="*/ 146081 w 2996588"/>
                                <a:gd name="connsiteY2" fmla="*/ 4799 h 4946373"/>
                                <a:gd name="connsiteX3" fmla="*/ 2990421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6588"/>
                                <a:gd name="connsiteY0" fmla="*/ 4946373 h 4946373"/>
                                <a:gd name="connsiteX1" fmla="*/ 7314 w 2996588"/>
                                <a:gd name="connsiteY1" fmla="*/ 3302 h 4946373"/>
                                <a:gd name="connsiteX2" fmla="*/ 146081 w 2996588"/>
                                <a:gd name="connsiteY2" fmla="*/ 4799 h 4946373"/>
                                <a:gd name="connsiteX3" fmla="*/ 2990421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7564"/>
                                <a:gd name="connsiteY0" fmla="*/ 4946373 h 4946373"/>
                                <a:gd name="connsiteX1" fmla="*/ 7314 w 2997564"/>
                                <a:gd name="connsiteY1" fmla="*/ 3302 h 4946373"/>
                                <a:gd name="connsiteX2" fmla="*/ 146081 w 2997564"/>
                                <a:gd name="connsiteY2" fmla="*/ 4799 h 4946373"/>
                                <a:gd name="connsiteX3" fmla="*/ 2997564 w 2997564"/>
                                <a:gd name="connsiteY3" fmla="*/ 0 h 4946373"/>
                                <a:gd name="connsiteX4" fmla="*/ 2992803 w 2997564"/>
                                <a:gd name="connsiteY4" fmla="*/ 142875 h 4946373"/>
                                <a:gd name="connsiteX5" fmla="*/ 144827 w 2997564"/>
                                <a:gd name="connsiteY5" fmla="*/ 133349 h 4946373"/>
                                <a:gd name="connsiteX6" fmla="*/ 150238 w 2997564"/>
                                <a:gd name="connsiteY6" fmla="*/ 4802926 h 4946373"/>
                                <a:gd name="connsiteX7" fmla="*/ 2996588 w 2997564"/>
                                <a:gd name="connsiteY7" fmla="*/ 4803154 h 4946373"/>
                                <a:gd name="connsiteX8" fmla="*/ 2996588 w 2997564"/>
                                <a:gd name="connsiteY8" fmla="*/ 4946373 h 4946373"/>
                                <a:gd name="connsiteX9" fmla="*/ 0 w 2997564"/>
                                <a:gd name="connsiteY9" fmla="*/ 4946373 h 4946373"/>
                                <a:gd name="connsiteX0" fmla="*/ 0 w 2996588"/>
                                <a:gd name="connsiteY0" fmla="*/ 4946373 h 4946373"/>
                                <a:gd name="connsiteX1" fmla="*/ 7314 w 2996588"/>
                                <a:gd name="connsiteY1" fmla="*/ 3302 h 4946373"/>
                                <a:gd name="connsiteX2" fmla="*/ 146081 w 2996588"/>
                                <a:gd name="connsiteY2" fmla="*/ 4799 h 4946373"/>
                                <a:gd name="connsiteX3" fmla="*/ 2985658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7564"/>
                                <a:gd name="connsiteY0" fmla="*/ 4943992 h 4943992"/>
                                <a:gd name="connsiteX1" fmla="*/ 7314 w 2997564"/>
                                <a:gd name="connsiteY1" fmla="*/ 921 h 4943992"/>
                                <a:gd name="connsiteX2" fmla="*/ 146081 w 2997564"/>
                                <a:gd name="connsiteY2" fmla="*/ 2418 h 4943992"/>
                                <a:gd name="connsiteX3" fmla="*/ 2997564 w 2997564"/>
                                <a:gd name="connsiteY3" fmla="*/ 0 h 4943992"/>
                                <a:gd name="connsiteX4" fmla="*/ 2992803 w 2997564"/>
                                <a:gd name="connsiteY4" fmla="*/ 140494 h 4943992"/>
                                <a:gd name="connsiteX5" fmla="*/ 144827 w 2997564"/>
                                <a:gd name="connsiteY5" fmla="*/ 130968 h 4943992"/>
                                <a:gd name="connsiteX6" fmla="*/ 150238 w 2997564"/>
                                <a:gd name="connsiteY6" fmla="*/ 4800545 h 4943992"/>
                                <a:gd name="connsiteX7" fmla="*/ 2996588 w 2997564"/>
                                <a:gd name="connsiteY7" fmla="*/ 4800773 h 4943992"/>
                                <a:gd name="connsiteX8" fmla="*/ 2996588 w 2997564"/>
                                <a:gd name="connsiteY8" fmla="*/ 4943992 h 4943992"/>
                                <a:gd name="connsiteX9" fmla="*/ 0 w 2997564"/>
                                <a:gd name="connsiteY9" fmla="*/ 4943992 h 4943992"/>
                                <a:gd name="connsiteX0" fmla="*/ 0 w 2997564"/>
                                <a:gd name="connsiteY0" fmla="*/ 4943624 h 4943624"/>
                                <a:gd name="connsiteX1" fmla="*/ 7314 w 2997564"/>
                                <a:gd name="connsiteY1" fmla="*/ 553 h 4943624"/>
                                <a:gd name="connsiteX2" fmla="*/ 146081 w 2997564"/>
                                <a:gd name="connsiteY2" fmla="*/ 2050 h 4943624"/>
                                <a:gd name="connsiteX3" fmla="*/ 2997564 w 2997564"/>
                                <a:gd name="connsiteY3" fmla="*/ 6775 h 4943624"/>
                                <a:gd name="connsiteX4" fmla="*/ 2992803 w 2997564"/>
                                <a:gd name="connsiteY4" fmla="*/ 140126 h 4943624"/>
                                <a:gd name="connsiteX5" fmla="*/ 144827 w 2997564"/>
                                <a:gd name="connsiteY5" fmla="*/ 130600 h 4943624"/>
                                <a:gd name="connsiteX6" fmla="*/ 150238 w 2997564"/>
                                <a:gd name="connsiteY6" fmla="*/ 4800177 h 4943624"/>
                                <a:gd name="connsiteX7" fmla="*/ 2996588 w 2997564"/>
                                <a:gd name="connsiteY7" fmla="*/ 4800405 h 4943624"/>
                                <a:gd name="connsiteX8" fmla="*/ 2996588 w 2997564"/>
                                <a:gd name="connsiteY8" fmla="*/ 4943624 h 4943624"/>
                                <a:gd name="connsiteX9" fmla="*/ 0 w 2997564"/>
                                <a:gd name="connsiteY9" fmla="*/ 4943624 h 4943624"/>
                                <a:gd name="connsiteX0" fmla="*/ 0 w 2997564"/>
                                <a:gd name="connsiteY0" fmla="*/ 4943624 h 4943624"/>
                                <a:gd name="connsiteX1" fmla="*/ 7314 w 2997564"/>
                                <a:gd name="connsiteY1" fmla="*/ 553 h 4943624"/>
                                <a:gd name="connsiteX2" fmla="*/ 146081 w 2997564"/>
                                <a:gd name="connsiteY2" fmla="*/ 2050 h 4943624"/>
                                <a:gd name="connsiteX3" fmla="*/ 2997564 w 2997564"/>
                                <a:gd name="connsiteY3" fmla="*/ 11537 h 4943624"/>
                                <a:gd name="connsiteX4" fmla="*/ 2992803 w 2997564"/>
                                <a:gd name="connsiteY4" fmla="*/ 140126 h 4943624"/>
                                <a:gd name="connsiteX5" fmla="*/ 144827 w 2997564"/>
                                <a:gd name="connsiteY5" fmla="*/ 130600 h 4943624"/>
                                <a:gd name="connsiteX6" fmla="*/ 150238 w 2997564"/>
                                <a:gd name="connsiteY6" fmla="*/ 4800177 h 4943624"/>
                                <a:gd name="connsiteX7" fmla="*/ 2996588 w 2997564"/>
                                <a:gd name="connsiteY7" fmla="*/ 4800405 h 4943624"/>
                                <a:gd name="connsiteX8" fmla="*/ 2996588 w 2997564"/>
                                <a:gd name="connsiteY8" fmla="*/ 4943624 h 4943624"/>
                                <a:gd name="connsiteX9" fmla="*/ 0 w 2997564"/>
                                <a:gd name="connsiteY9" fmla="*/ 4943624 h 4943624"/>
                                <a:gd name="connsiteX0" fmla="*/ 0 w 2997564"/>
                                <a:gd name="connsiteY0" fmla="*/ 4943624 h 4943624"/>
                                <a:gd name="connsiteX1" fmla="*/ 7314 w 2997564"/>
                                <a:gd name="connsiteY1" fmla="*/ 553 h 4943624"/>
                                <a:gd name="connsiteX2" fmla="*/ 146081 w 2997564"/>
                                <a:gd name="connsiteY2" fmla="*/ 2050 h 4943624"/>
                                <a:gd name="connsiteX3" fmla="*/ 2997564 w 2997564"/>
                                <a:gd name="connsiteY3" fmla="*/ 11537 h 4943624"/>
                                <a:gd name="connsiteX4" fmla="*/ 2992803 w 2997564"/>
                                <a:gd name="connsiteY4" fmla="*/ 135364 h 4943624"/>
                                <a:gd name="connsiteX5" fmla="*/ 144827 w 2997564"/>
                                <a:gd name="connsiteY5" fmla="*/ 130600 h 4943624"/>
                                <a:gd name="connsiteX6" fmla="*/ 150238 w 2997564"/>
                                <a:gd name="connsiteY6" fmla="*/ 4800177 h 4943624"/>
                                <a:gd name="connsiteX7" fmla="*/ 2996588 w 2997564"/>
                                <a:gd name="connsiteY7" fmla="*/ 4800405 h 4943624"/>
                                <a:gd name="connsiteX8" fmla="*/ 2996588 w 2997564"/>
                                <a:gd name="connsiteY8" fmla="*/ 4943624 h 4943624"/>
                                <a:gd name="connsiteX9" fmla="*/ 0 w 2997564"/>
                                <a:gd name="connsiteY9" fmla="*/ 4943624 h 4943624"/>
                                <a:gd name="connsiteX0" fmla="*/ 0 w 2997564"/>
                                <a:gd name="connsiteY0" fmla="*/ 4943624 h 4943624"/>
                                <a:gd name="connsiteX1" fmla="*/ 7314 w 2997564"/>
                                <a:gd name="connsiteY1" fmla="*/ 553 h 4943624"/>
                                <a:gd name="connsiteX2" fmla="*/ 146081 w 2997564"/>
                                <a:gd name="connsiteY2" fmla="*/ 2050 h 4943624"/>
                                <a:gd name="connsiteX3" fmla="*/ 2997564 w 2997564"/>
                                <a:gd name="connsiteY3" fmla="*/ 11537 h 4943624"/>
                                <a:gd name="connsiteX4" fmla="*/ 2992803 w 2997564"/>
                                <a:gd name="connsiteY4" fmla="*/ 135364 h 4943624"/>
                                <a:gd name="connsiteX5" fmla="*/ 144827 w 2997564"/>
                                <a:gd name="connsiteY5" fmla="*/ 130600 h 4943624"/>
                                <a:gd name="connsiteX6" fmla="*/ 150238 w 2997564"/>
                                <a:gd name="connsiteY6" fmla="*/ 4800177 h 4943624"/>
                                <a:gd name="connsiteX7" fmla="*/ 2996588 w 2997564"/>
                                <a:gd name="connsiteY7" fmla="*/ 4800405 h 4943624"/>
                                <a:gd name="connsiteX8" fmla="*/ 2996588 w 2997564"/>
                                <a:gd name="connsiteY8" fmla="*/ 4943624 h 4943624"/>
                                <a:gd name="connsiteX9" fmla="*/ 0 w 2997564"/>
                                <a:gd name="connsiteY9" fmla="*/ 4943624 h 4943624"/>
                                <a:gd name="connsiteX0" fmla="*/ 0 w 2997564"/>
                                <a:gd name="connsiteY0" fmla="*/ 5310562 h 5310562"/>
                                <a:gd name="connsiteX1" fmla="*/ 7314 w 2997564"/>
                                <a:gd name="connsiteY1" fmla="*/ 367491 h 5310562"/>
                                <a:gd name="connsiteX2" fmla="*/ 2997564 w 2997564"/>
                                <a:gd name="connsiteY2" fmla="*/ 378475 h 5310562"/>
                                <a:gd name="connsiteX3" fmla="*/ 2992803 w 2997564"/>
                                <a:gd name="connsiteY3" fmla="*/ 502302 h 5310562"/>
                                <a:gd name="connsiteX4" fmla="*/ 144827 w 2997564"/>
                                <a:gd name="connsiteY4" fmla="*/ 497538 h 5310562"/>
                                <a:gd name="connsiteX5" fmla="*/ 150238 w 2997564"/>
                                <a:gd name="connsiteY5" fmla="*/ 5167115 h 5310562"/>
                                <a:gd name="connsiteX6" fmla="*/ 2996588 w 2997564"/>
                                <a:gd name="connsiteY6" fmla="*/ 5167343 h 5310562"/>
                                <a:gd name="connsiteX7" fmla="*/ 2996588 w 2997564"/>
                                <a:gd name="connsiteY7" fmla="*/ 5310562 h 5310562"/>
                                <a:gd name="connsiteX8" fmla="*/ 0 w 2997564"/>
                                <a:gd name="connsiteY8" fmla="*/ 5310562 h 5310562"/>
                                <a:gd name="connsiteX0" fmla="*/ 0 w 2997564"/>
                                <a:gd name="connsiteY0" fmla="*/ 4943071 h 4943071"/>
                                <a:gd name="connsiteX1" fmla="*/ 7314 w 2997564"/>
                                <a:gd name="connsiteY1" fmla="*/ 0 h 4943071"/>
                                <a:gd name="connsiteX2" fmla="*/ 2997564 w 2997564"/>
                                <a:gd name="connsiteY2" fmla="*/ 10984 h 4943071"/>
                                <a:gd name="connsiteX3" fmla="*/ 2992803 w 2997564"/>
                                <a:gd name="connsiteY3" fmla="*/ 134811 h 4943071"/>
                                <a:gd name="connsiteX4" fmla="*/ 144827 w 2997564"/>
                                <a:gd name="connsiteY4" fmla="*/ 130047 h 4943071"/>
                                <a:gd name="connsiteX5" fmla="*/ 150238 w 2997564"/>
                                <a:gd name="connsiteY5" fmla="*/ 4799624 h 4943071"/>
                                <a:gd name="connsiteX6" fmla="*/ 2996588 w 2997564"/>
                                <a:gd name="connsiteY6" fmla="*/ 4799852 h 4943071"/>
                                <a:gd name="connsiteX7" fmla="*/ 2996588 w 2997564"/>
                                <a:gd name="connsiteY7" fmla="*/ 4943071 h 4943071"/>
                                <a:gd name="connsiteX8" fmla="*/ 0 w 2997564"/>
                                <a:gd name="connsiteY8" fmla="*/ 4943071 h 4943071"/>
                                <a:gd name="connsiteX0" fmla="*/ 0 w 2997564"/>
                                <a:gd name="connsiteY0" fmla="*/ 4943071 h 4943071"/>
                                <a:gd name="connsiteX1" fmla="*/ 7314 w 2997564"/>
                                <a:gd name="connsiteY1" fmla="*/ 0 h 4943071"/>
                                <a:gd name="connsiteX2" fmla="*/ 2997564 w 2997564"/>
                                <a:gd name="connsiteY2" fmla="*/ 6221 h 4943071"/>
                                <a:gd name="connsiteX3" fmla="*/ 2992803 w 2997564"/>
                                <a:gd name="connsiteY3" fmla="*/ 134811 h 4943071"/>
                                <a:gd name="connsiteX4" fmla="*/ 144827 w 2997564"/>
                                <a:gd name="connsiteY4" fmla="*/ 130047 h 4943071"/>
                                <a:gd name="connsiteX5" fmla="*/ 150238 w 2997564"/>
                                <a:gd name="connsiteY5" fmla="*/ 4799624 h 4943071"/>
                                <a:gd name="connsiteX6" fmla="*/ 2996588 w 2997564"/>
                                <a:gd name="connsiteY6" fmla="*/ 4799852 h 4943071"/>
                                <a:gd name="connsiteX7" fmla="*/ 2996588 w 2997564"/>
                                <a:gd name="connsiteY7" fmla="*/ 4943071 h 4943071"/>
                                <a:gd name="connsiteX8" fmla="*/ 0 w 2997564"/>
                                <a:gd name="connsiteY8" fmla="*/ 4943071 h 4943071"/>
                                <a:gd name="connsiteX0" fmla="*/ 0 w 2997564"/>
                                <a:gd name="connsiteY0" fmla="*/ 4943994 h 4943994"/>
                                <a:gd name="connsiteX1" fmla="*/ 7314 w 2997564"/>
                                <a:gd name="connsiteY1" fmla="*/ 923 h 4943994"/>
                                <a:gd name="connsiteX2" fmla="*/ 2997564 w 2997564"/>
                                <a:gd name="connsiteY2" fmla="*/ 0 h 4943994"/>
                                <a:gd name="connsiteX3" fmla="*/ 2992803 w 2997564"/>
                                <a:gd name="connsiteY3" fmla="*/ 135734 h 4943994"/>
                                <a:gd name="connsiteX4" fmla="*/ 144827 w 2997564"/>
                                <a:gd name="connsiteY4" fmla="*/ 130970 h 4943994"/>
                                <a:gd name="connsiteX5" fmla="*/ 150238 w 2997564"/>
                                <a:gd name="connsiteY5" fmla="*/ 4800547 h 4943994"/>
                                <a:gd name="connsiteX6" fmla="*/ 2996588 w 2997564"/>
                                <a:gd name="connsiteY6" fmla="*/ 4800775 h 4943994"/>
                                <a:gd name="connsiteX7" fmla="*/ 2996588 w 2997564"/>
                                <a:gd name="connsiteY7" fmla="*/ 4943994 h 4943994"/>
                                <a:gd name="connsiteX8" fmla="*/ 0 w 2997564"/>
                                <a:gd name="connsiteY8" fmla="*/ 4943994 h 4943994"/>
                                <a:gd name="connsiteX0" fmla="*/ 0 w 2997564"/>
                                <a:gd name="connsiteY0" fmla="*/ 4943994 h 4943994"/>
                                <a:gd name="connsiteX1" fmla="*/ 7314 w 2997564"/>
                                <a:gd name="connsiteY1" fmla="*/ 923 h 4943994"/>
                                <a:gd name="connsiteX2" fmla="*/ 2997564 w 2997564"/>
                                <a:gd name="connsiteY2" fmla="*/ 0 h 4943994"/>
                                <a:gd name="connsiteX3" fmla="*/ 2992803 w 2997564"/>
                                <a:gd name="connsiteY3" fmla="*/ 128590 h 4943994"/>
                                <a:gd name="connsiteX4" fmla="*/ 144827 w 2997564"/>
                                <a:gd name="connsiteY4" fmla="*/ 130970 h 4943994"/>
                                <a:gd name="connsiteX5" fmla="*/ 150238 w 2997564"/>
                                <a:gd name="connsiteY5" fmla="*/ 4800547 h 4943994"/>
                                <a:gd name="connsiteX6" fmla="*/ 2996588 w 2997564"/>
                                <a:gd name="connsiteY6" fmla="*/ 4800775 h 4943994"/>
                                <a:gd name="connsiteX7" fmla="*/ 2996588 w 2997564"/>
                                <a:gd name="connsiteY7" fmla="*/ 4943994 h 4943994"/>
                                <a:gd name="connsiteX8" fmla="*/ 0 w 2997564"/>
                                <a:gd name="connsiteY8" fmla="*/ 4943994 h 4943994"/>
                                <a:gd name="connsiteX0" fmla="*/ 0 w 2996588"/>
                                <a:gd name="connsiteY0" fmla="*/ 4943994 h 4943994"/>
                                <a:gd name="connsiteX1" fmla="*/ 7314 w 2996588"/>
                                <a:gd name="connsiteY1" fmla="*/ 923 h 4943994"/>
                                <a:gd name="connsiteX2" fmla="*/ 2992801 w 2996588"/>
                                <a:gd name="connsiteY2" fmla="*/ 0 h 4943994"/>
                                <a:gd name="connsiteX3" fmla="*/ 2992803 w 2996588"/>
                                <a:gd name="connsiteY3" fmla="*/ 128590 h 4943994"/>
                                <a:gd name="connsiteX4" fmla="*/ 144827 w 2996588"/>
                                <a:gd name="connsiteY4" fmla="*/ 130970 h 4943994"/>
                                <a:gd name="connsiteX5" fmla="*/ 150238 w 2996588"/>
                                <a:gd name="connsiteY5" fmla="*/ 4800547 h 4943994"/>
                                <a:gd name="connsiteX6" fmla="*/ 2996588 w 2996588"/>
                                <a:gd name="connsiteY6" fmla="*/ 4800775 h 4943994"/>
                                <a:gd name="connsiteX7" fmla="*/ 2996588 w 2996588"/>
                                <a:gd name="connsiteY7" fmla="*/ 4943994 h 4943994"/>
                                <a:gd name="connsiteX8" fmla="*/ 0 w 2996588"/>
                                <a:gd name="connsiteY8" fmla="*/ 4943994 h 4943994"/>
                                <a:gd name="connsiteX0" fmla="*/ 0 w 2996588"/>
                                <a:gd name="connsiteY0" fmla="*/ 4943994 h 4943994"/>
                                <a:gd name="connsiteX1" fmla="*/ 7314 w 2996588"/>
                                <a:gd name="connsiteY1" fmla="*/ 923 h 4943994"/>
                                <a:gd name="connsiteX2" fmla="*/ 2992801 w 2996588"/>
                                <a:gd name="connsiteY2" fmla="*/ 0 h 4943994"/>
                                <a:gd name="connsiteX3" fmla="*/ 2992803 w 2996588"/>
                                <a:gd name="connsiteY3" fmla="*/ 128590 h 4943994"/>
                                <a:gd name="connsiteX4" fmla="*/ 144827 w 2996588"/>
                                <a:gd name="connsiteY4" fmla="*/ 130970 h 4943994"/>
                                <a:gd name="connsiteX5" fmla="*/ 150238 w 2996588"/>
                                <a:gd name="connsiteY5" fmla="*/ 4800547 h 4943994"/>
                                <a:gd name="connsiteX6" fmla="*/ 2996588 w 2996588"/>
                                <a:gd name="connsiteY6" fmla="*/ 4800775 h 4943994"/>
                                <a:gd name="connsiteX7" fmla="*/ 2996588 w 2996588"/>
                                <a:gd name="connsiteY7" fmla="*/ 4943994 h 4943994"/>
                                <a:gd name="connsiteX8" fmla="*/ 0 w 2996588"/>
                                <a:gd name="connsiteY8" fmla="*/ 4943994 h 4943994"/>
                                <a:gd name="connsiteX0" fmla="*/ 0 w 2996588"/>
                                <a:gd name="connsiteY0" fmla="*/ 4943994 h 4943994"/>
                                <a:gd name="connsiteX1" fmla="*/ 7314 w 2996588"/>
                                <a:gd name="connsiteY1" fmla="*/ 923 h 4943994"/>
                                <a:gd name="connsiteX2" fmla="*/ 2992801 w 2996588"/>
                                <a:gd name="connsiteY2" fmla="*/ 0 h 4943994"/>
                                <a:gd name="connsiteX3" fmla="*/ 2992803 w 2996588"/>
                                <a:gd name="connsiteY3" fmla="*/ 128590 h 4943994"/>
                                <a:gd name="connsiteX4" fmla="*/ 144827 w 2996588"/>
                                <a:gd name="connsiteY4" fmla="*/ 130970 h 4943994"/>
                                <a:gd name="connsiteX5" fmla="*/ 150238 w 2996588"/>
                                <a:gd name="connsiteY5" fmla="*/ 4800547 h 4943994"/>
                                <a:gd name="connsiteX6" fmla="*/ 2996588 w 2996588"/>
                                <a:gd name="connsiteY6" fmla="*/ 4800775 h 4943994"/>
                                <a:gd name="connsiteX7" fmla="*/ 2996588 w 2996588"/>
                                <a:gd name="connsiteY7" fmla="*/ 4943994 h 4943994"/>
                                <a:gd name="connsiteX8" fmla="*/ 0 w 2996588"/>
                                <a:gd name="connsiteY8" fmla="*/ 4943994 h 4943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96588" h="4943994">
                                  <a:moveTo>
                                    <a:pt x="0" y="4943994"/>
                                  </a:moveTo>
                                  <a:cubicBezTo>
                                    <a:pt x="2438" y="3296304"/>
                                    <a:pt x="-1655" y="678696"/>
                                    <a:pt x="7314" y="923"/>
                                  </a:cubicBezTo>
                                  <a:lnTo>
                                    <a:pt x="2992801" y="0"/>
                                  </a:lnTo>
                                  <a:cubicBezTo>
                                    <a:pt x="2992592" y="68256"/>
                                    <a:pt x="2991613" y="87712"/>
                                    <a:pt x="2992803" y="128590"/>
                                  </a:cubicBezTo>
                                  <a:lnTo>
                                    <a:pt x="144827" y="130970"/>
                                  </a:lnTo>
                                  <a:cubicBezTo>
                                    <a:pt x="124298" y="964795"/>
                                    <a:pt x="148813" y="4393720"/>
                                    <a:pt x="150238" y="4800547"/>
                                  </a:cubicBezTo>
                                  <a:lnTo>
                                    <a:pt x="2996588" y="4800775"/>
                                  </a:lnTo>
                                  <a:lnTo>
                                    <a:pt x="2996588" y="4943994"/>
                                  </a:lnTo>
                                  <a:lnTo>
                                    <a:pt x="0" y="4943994"/>
                                  </a:lnTo>
                                  <a:close/>
                                </a:path>
                              </a:pathLst>
                            </a:custGeom>
                            <a:solidFill>
                              <a:srgbClr val="3E0000"/>
                            </a:solidFill>
                            <a:ln w="25400" cap="flat" cmpd="sng" algn="ctr">
                              <a:noFill/>
                              <a:prstDash val="solid"/>
                            </a:ln>
                            <a:effectLst/>
                          </wps:spPr>
                          <wps:txbx>
                            <w:txbxContent>
                              <w:p w14:paraId="662077A1" w14:textId="77777777" w:rsidR="00341B30" w:rsidRDefault="00341B30" w:rsidP="00C87673">
                                <w:pPr>
                                  <w:jc w:val="center"/>
                                  <w:rPr>
                                    <w:lang w:val="en-GB"/>
                                  </w:rPr>
                                </w:pPr>
                              </w:p>
                              <w:p w14:paraId="069A3FD2" w14:textId="77777777" w:rsidR="00341B30" w:rsidRDefault="00341B30" w:rsidP="00C87673">
                                <w:pPr>
                                  <w:jc w:val="center"/>
                                  <w:rPr>
                                    <w:lang w:val="en-GB"/>
                                  </w:rPr>
                                </w:pPr>
                              </w:p>
                              <w:p w14:paraId="668F1714" w14:textId="77777777" w:rsidR="00341B30" w:rsidRDefault="00341B30" w:rsidP="00C87673">
                                <w:pPr>
                                  <w:jc w:val="center"/>
                                  <w:rPr>
                                    <w:lang w:val="en-GB"/>
                                  </w:rPr>
                                </w:pPr>
                              </w:p>
                              <w:p w14:paraId="1A755886" w14:textId="77777777" w:rsidR="00341B30" w:rsidRDefault="00341B30" w:rsidP="00C87673">
                                <w:pPr>
                                  <w:jc w:val="center"/>
                                  <w:rPr>
                                    <w:lang w:val="en-GB"/>
                                  </w:rPr>
                                </w:pPr>
                              </w:p>
                              <w:p w14:paraId="22D1C2A1" w14:textId="77777777" w:rsidR="00341B30" w:rsidRDefault="00341B30" w:rsidP="00C87673">
                                <w:pPr>
                                  <w:jc w:val="center"/>
                                  <w:rPr>
                                    <w:lang w:val="en-GB"/>
                                  </w:rPr>
                                </w:pPr>
                              </w:p>
                              <w:p w14:paraId="64246BEF" w14:textId="77777777" w:rsidR="00341B30" w:rsidRDefault="00341B30" w:rsidP="00C87673">
                                <w:pPr>
                                  <w:jc w:val="center"/>
                                  <w:rPr>
                                    <w:lang w:val="en-GB"/>
                                  </w:rPr>
                                </w:pPr>
                              </w:p>
                              <w:p w14:paraId="644D9AAC" w14:textId="77777777" w:rsidR="00341B30" w:rsidRDefault="00341B30" w:rsidP="00C87673">
                                <w:pPr>
                                  <w:jc w:val="center"/>
                                  <w:rPr>
                                    <w:lang w:val="en-GB"/>
                                  </w:rPr>
                                </w:pPr>
                              </w:p>
                              <w:p w14:paraId="10339313" w14:textId="77777777" w:rsidR="00341B30" w:rsidRDefault="00341B30" w:rsidP="00C87673">
                                <w:pPr>
                                  <w:jc w:val="center"/>
                                  <w:rPr>
                                    <w:lang w:val="en-GB"/>
                                  </w:rPr>
                                </w:pPr>
                              </w:p>
                              <w:p w14:paraId="259E0A88" w14:textId="77777777" w:rsidR="00341B30" w:rsidRDefault="00341B30" w:rsidP="00C87673">
                                <w:pPr>
                                  <w:jc w:val="center"/>
                                  <w:rPr>
                                    <w:lang w:val="en-GB"/>
                                  </w:rPr>
                                </w:pPr>
                              </w:p>
                              <w:p w14:paraId="3B06D9F3" w14:textId="77777777" w:rsidR="00341B30" w:rsidRDefault="00341B30" w:rsidP="00C87673">
                                <w:pPr>
                                  <w:jc w:val="center"/>
                                  <w:rPr>
                                    <w:lang w:val="en-GB"/>
                                  </w:rPr>
                                </w:pPr>
                              </w:p>
                              <w:p w14:paraId="10E41141" w14:textId="77777777" w:rsidR="00341B30" w:rsidRDefault="00341B30" w:rsidP="00C87673">
                                <w:pPr>
                                  <w:jc w:val="center"/>
                                  <w:rPr>
                                    <w:lang w:val="en-GB"/>
                                  </w:rPr>
                                </w:pPr>
                              </w:p>
                              <w:p w14:paraId="18769327" w14:textId="77777777" w:rsidR="00341B30" w:rsidRDefault="00341B30" w:rsidP="00C87673">
                                <w:pPr>
                                  <w:jc w:val="center"/>
                                  <w:rPr>
                                    <w:lang w:val="en-GB"/>
                                  </w:rPr>
                                </w:pPr>
                              </w:p>
                              <w:p w14:paraId="17F7FCE9" w14:textId="77777777" w:rsidR="00341B30" w:rsidRDefault="00341B30" w:rsidP="00C87673">
                                <w:pPr>
                                  <w:jc w:val="center"/>
                                  <w:rPr>
                                    <w:lang w:val="en-GB"/>
                                  </w:rPr>
                                </w:pPr>
                              </w:p>
                              <w:p w14:paraId="1FAE43E6" w14:textId="77777777" w:rsidR="00341B30" w:rsidRDefault="00341B30" w:rsidP="00C87673">
                                <w:pPr>
                                  <w:jc w:val="center"/>
                                  <w:rPr>
                                    <w:lang w:val="en-GB"/>
                                  </w:rPr>
                                </w:pPr>
                              </w:p>
                              <w:p w14:paraId="7B6F8C71" w14:textId="77777777" w:rsidR="00341B30" w:rsidRDefault="00341B30" w:rsidP="00C87673">
                                <w:pPr>
                                  <w:jc w:val="center"/>
                                  <w:rPr>
                                    <w:lang w:val="en-GB"/>
                                  </w:rPr>
                                </w:pPr>
                              </w:p>
                              <w:p w14:paraId="016BCC9B" w14:textId="77777777" w:rsidR="00341B30" w:rsidRDefault="00341B30" w:rsidP="00C87673">
                                <w:pPr>
                                  <w:jc w:val="center"/>
                                  <w:rPr>
                                    <w:lang w:val="en-GB"/>
                                  </w:rPr>
                                </w:pPr>
                              </w:p>
                              <w:p w14:paraId="1F950C09" w14:textId="77777777" w:rsidR="00341B30" w:rsidRDefault="00341B30" w:rsidP="00C87673">
                                <w:pPr>
                                  <w:jc w:val="center"/>
                                  <w:rPr>
                                    <w:lang w:val="en-GB"/>
                                  </w:rPr>
                                </w:pPr>
                              </w:p>
                              <w:p w14:paraId="33FB71D0" w14:textId="77777777" w:rsidR="00341B30" w:rsidRDefault="00341B30" w:rsidP="00C87673">
                                <w:pPr>
                                  <w:jc w:val="center"/>
                                  <w:rPr>
                                    <w:lang w:val="en-GB"/>
                                  </w:rPr>
                                </w:pPr>
                              </w:p>
                              <w:p w14:paraId="504A14E9" w14:textId="77777777" w:rsidR="00341B30" w:rsidRDefault="00341B30" w:rsidP="00C87673">
                                <w:pPr>
                                  <w:jc w:val="center"/>
                                  <w:rPr>
                                    <w:lang w:val="en-GB"/>
                                  </w:rPr>
                                </w:pPr>
                              </w:p>
                              <w:p w14:paraId="451116C2" w14:textId="77777777" w:rsidR="00341B30" w:rsidRDefault="00341B30" w:rsidP="00C87673">
                                <w:pPr>
                                  <w:jc w:val="center"/>
                                  <w:rPr>
                                    <w:lang w:val="en-GB"/>
                                  </w:rPr>
                                </w:pPr>
                              </w:p>
                              <w:p w14:paraId="3BA2E60C" w14:textId="77777777" w:rsidR="00341B30" w:rsidRDefault="00341B30" w:rsidP="00C87673">
                                <w:pPr>
                                  <w:jc w:val="center"/>
                                  <w:rPr>
                                    <w:lang w:val="en-GB"/>
                                  </w:rPr>
                                </w:pPr>
                              </w:p>
                              <w:p w14:paraId="73601E77" w14:textId="76A31BE8" w:rsidR="00341B30" w:rsidRPr="00FC112D" w:rsidRDefault="00341B30" w:rsidP="00C87673">
                                <w:pPr>
                                  <w:ind w:left="2880"/>
                                  <w:jc w:val="center"/>
                                  <w:rPr>
                                    <w:b/>
                                    <w:bCs/>
                                    <w:lang w:val="en-GB"/>
                                  </w:rPr>
                                </w:pPr>
                                <w:r w:rsidRPr="00FC112D">
                                  <w:rPr>
                                    <w:b/>
                                    <w:bCs/>
                                    <w:lang w:val="en-GB"/>
                                  </w:rPr>
                                  <w:t>REF: ACU</w:t>
                                </w:r>
                                <w:r w:rsidR="00632973">
                                  <w:rPr>
                                    <w:b/>
                                    <w:bCs/>
                                    <w:lang w:val="en-GB"/>
                                  </w:rPr>
                                  <w:t>B</w:t>
                                </w:r>
                                <w:r w:rsidR="00AE4EF6">
                                  <w:rPr>
                                    <w:b/>
                                    <w:bCs/>
                                    <w:lang w:val="en-GB"/>
                                  </w:rPr>
                                  <w:t>2</w:t>
                                </w:r>
                                <w:r w:rsidR="00C3056F">
                                  <w:rPr>
                                    <w:b/>
                                    <w:bCs/>
                                    <w:lang w:val="en-GB"/>
                                  </w:rPr>
                                  <w:t>2030</w:t>
                                </w:r>
                                <w:r w:rsidR="007941FE">
                                  <w:rPr>
                                    <w:b/>
                                    <w:bCs/>
                                    <w:lang w:val="en-GB"/>
                                  </w:rPr>
                                  <w:t>2</w:t>
                                </w:r>
                              </w:p>
                            </w:txbxContent>
                          </wps:txbx>
                          <wps:bodyPr rtlCol="0" anchor="ctr"/>
                        </wps:wsp>
                        <wps:wsp>
                          <wps:cNvPr id="23" name="Freeform: Shape 23"/>
                          <wps:cNvSpPr>
                            <a:spLocks/>
                          </wps:cNvSpPr>
                          <wps:spPr>
                            <a:xfrm>
                              <a:off x="0" y="0"/>
                              <a:ext cx="3171825" cy="4943475"/>
                            </a:xfrm>
                            <a:custGeom>
                              <a:avLst/>
                              <a:gdLst>
                                <a:gd name="connsiteX0" fmla="*/ 0 w 2996588"/>
                                <a:gd name="connsiteY0" fmla="*/ 0 h 143219"/>
                                <a:gd name="connsiteX1" fmla="*/ 2996588 w 2996588"/>
                                <a:gd name="connsiteY1" fmla="*/ 0 h 143219"/>
                                <a:gd name="connsiteX2" fmla="*/ 2996588 w 2996588"/>
                                <a:gd name="connsiteY2" fmla="*/ 143219 h 143219"/>
                                <a:gd name="connsiteX3" fmla="*/ 0 w 2996588"/>
                                <a:gd name="connsiteY3" fmla="*/ 143219 h 143219"/>
                                <a:gd name="connsiteX4" fmla="*/ 0 w 2996588"/>
                                <a:gd name="connsiteY4" fmla="*/ 0 h 143219"/>
                                <a:gd name="connsiteX0" fmla="*/ 12757 w 3009345"/>
                                <a:gd name="connsiteY0" fmla="*/ 4799852 h 4943071"/>
                                <a:gd name="connsiteX1" fmla="*/ 20071 w 3009345"/>
                                <a:gd name="connsiteY1" fmla="*/ 0 h 4943071"/>
                                <a:gd name="connsiteX2" fmla="*/ 3009345 w 3009345"/>
                                <a:gd name="connsiteY2" fmla="*/ 4799852 h 4943071"/>
                                <a:gd name="connsiteX3" fmla="*/ 3009345 w 3009345"/>
                                <a:gd name="connsiteY3" fmla="*/ 4943071 h 4943071"/>
                                <a:gd name="connsiteX4" fmla="*/ 12757 w 3009345"/>
                                <a:gd name="connsiteY4" fmla="*/ 4943071 h 4943071"/>
                                <a:gd name="connsiteX5" fmla="*/ 12757 w 3009345"/>
                                <a:gd name="connsiteY5" fmla="*/ 4799852 h 4943071"/>
                                <a:gd name="connsiteX0" fmla="*/ 12757 w 3009345"/>
                                <a:gd name="connsiteY0" fmla="*/ 4799852 h 4943071"/>
                                <a:gd name="connsiteX1" fmla="*/ 20071 w 3009345"/>
                                <a:gd name="connsiteY1" fmla="*/ 0 h 4943071"/>
                                <a:gd name="connsiteX2" fmla="*/ 250593 w 3009345"/>
                                <a:gd name="connsiteY2" fmla="*/ 4779469 h 4943071"/>
                                <a:gd name="connsiteX3" fmla="*/ 3009345 w 3009345"/>
                                <a:gd name="connsiteY3" fmla="*/ 4799852 h 4943071"/>
                                <a:gd name="connsiteX4" fmla="*/ 3009345 w 3009345"/>
                                <a:gd name="connsiteY4" fmla="*/ 4943071 h 4943071"/>
                                <a:gd name="connsiteX5" fmla="*/ 12757 w 3009345"/>
                                <a:gd name="connsiteY5" fmla="*/ 4943071 h 4943071"/>
                                <a:gd name="connsiteX6" fmla="*/ 12757 w 3009345"/>
                                <a:gd name="connsiteY6" fmla="*/ 4799852 h 4943071"/>
                                <a:gd name="connsiteX0" fmla="*/ 12757 w 3009345"/>
                                <a:gd name="connsiteY0" fmla="*/ 4799852 h 4943071"/>
                                <a:gd name="connsiteX1" fmla="*/ 20071 w 3009345"/>
                                <a:gd name="connsiteY1" fmla="*/ 0 h 4943071"/>
                                <a:gd name="connsiteX2" fmla="*/ 189121 w 3009345"/>
                                <a:gd name="connsiteY2" fmla="*/ 4764101 h 4943071"/>
                                <a:gd name="connsiteX3" fmla="*/ 3009345 w 3009345"/>
                                <a:gd name="connsiteY3" fmla="*/ 4799852 h 4943071"/>
                                <a:gd name="connsiteX4" fmla="*/ 3009345 w 3009345"/>
                                <a:gd name="connsiteY4" fmla="*/ 4943071 h 4943071"/>
                                <a:gd name="connsiteX5" fmla="*/ 12757 w 3009345"/>
                                <a:gd name="connsiteY5" fmla="*/ 4943071 h 4943071"/>
                                <a:gd name="connsiteX6" fmla="*/ 12757 w 3009345"/>
                                <a:gd name="connsiteY6" fmla="*/ 4799852 h 4943071"/>
                                <a:gd name="connsiteX0" fmla="*/ 50240 w 3046828"/>
                                <a:gd name="connsiteY0" fmla="*/ 5365817 h 5509036"/>
                                <a:gd name="connsiteX1" fmla="*/ 57554 w 3046828"/>
                                <a:gd name="connsiteY1" fmla="*/ 565965 h 5509036"/>
                                <a:gd name="connsiteX2" fmla="*/ 172815 w 3046828"/>
                                <a:gd name="connsiteY2" fmla="*/ 565965 h 5509036"/>
                                <a:gd name="connsiteX3" fmla="*/ 226604 w 3046828"/>
                                <a:gd name="connsiteY3" fmla="*/ 5330066 h 5509036"/>
                                <a:gd name="connsiteX4" fmla="*/ 3046828 w 3046828"/>
                                <a:gd name="connsiteY4" fmla="*/ 5365817 h 5509036"/>
                                <a:gd name="connsiteX5" fmla="*/ 3046828 w 3046828"/>
                                <a:gd name="connsiteY5" fmla="*/ 5509036 h 5509036"/>
                                <a:gd name="connsiteX6" fmla="*/ 50240 w 3046828"/>
                                <a:gd name="connsiteY6" fmla="*/ 5509036 h 5509036"/>
                                <a:gd name="connsiteX7" fmla="*/ 50240 w 3046828"/>
                                <a:gd name="connsiteY7" fmla="*/ 5365817 h 5509036"/>
                                <a:gd name="connsiteX0" fmla="*/ 50240 w 3046828"/>
                                <a:gd name="connsiteY0" fmla="*/ 5112648 h 5255867"/>
                                <a:gd name="connsiteX1" fmla="*/ 57554 w 3046828"/>
                                <a:gd name="connsiteY1" fmla="*/ 312796 h 5255867"/>
                                <a:gd name="connsiteX2" fmla="*/ 172815 w 3046828"/>
                                <a:gd name="connsiteY2" fmla="*/ 312796 h 5255867"/>
                                <a:gd name="connsiteX3" fmla="*/ 226604 w 3046828"/>
                                <a:gd name="connsiteY3" fmla="*/ 5076897 h 5255867"/>
                                <a:gd name="connsiteX4" fmla="*/ 3046828 w 3046828"/>
                                <a:gd name="connsiteY4" fmla="*/ 5112648 h 5255867"/>
                                <a:gd name="connsiteX5" fmla="*/ 3046828 w 3046828"/>
                                <a:gd name="connsiteY5" fmla="*/ 5255867 h 5255867"/>
                                <a:gd name="connsiteX6" fmla="*/ 50240 w 3046828"/>
                                <a:gd name="connsiteY6" fmla="*/ 5255867 h 5255867"/>
                                <a:gd name="connsiteX7" fmla="*/ 50240 w 3046828"/>
                                <a:gd name="connsiteY7" fmla="*/ 5112648 h 5255867"/>
                                <a:gd name="connsiteX0" fmla="*/ 50240 w 3046828"/>
                                <a:gd name="connsiteY0" fmla="*/ 5116743 h 5259962"/>
                                <a:gd name="connsiteX1" fmla="*/ 57554 w 3046828"/>
                                <a:gd name="connsiteY1" fmla="*/ 316891 h 5259962"/>
                                <a:gd name="connsiteX2" fmla="*/ 172815 w 3046828"/>
                                <a:gd name="connsiteY2" fmla="*/ 316891 h 5259962"/>
                                <a:gd name="connsiteX3" fmla="*/ 226604 w 3046828"/>
                                <a:gd name="connsiteY3" fmla="*/ 5080992 h 5259962"/>
                                <a:gd name="connsiteX4" fmla="*/ 3046828 w 3046828"/>
                                <a:gd name="connsiteY4" fmla="*/ 5116743 h 5259962"/>
                                <a:gd name="connsiteX5" fmla="*/ 3046828 w 3046828"/>
                                <a:gd name="connsiteY5" fmla="*/ 5259962 h 5259962"/>
                                <a:gd name="connsiteX6" fmla="*/ 50240 w 3046828"/>
                                <a:gd name="connsiteY6" fmla="*/ 5259962 h 5259962"/>
                                <a:gd name="connsiteX7" fmla="*/ 50240 w 3046828"/>
                                <a:gd name="connsiteY7" fmla="*/ 5116743 h 5259962"/>
                                <a:gd name="connsiteX0" fmla="*/ 50240 w 3046828"/>
                                <a:gd name="connsiteY0" fmla="*/ 4800544 h 4943763"/>
                                <a:gd name="connsiteX1" fmla="*/ 57554 w 3046828"/>
                                <a:gd name="connsiteY1" fmla="*/ 692 h 4943763"/>
                                <a:gd name="connsiteX2" fmla="*/ 172815 w 3046828"/>
                                <a:gd name="connsiteY2" fmla="*/ 692 h 4943763"/>
                                <a:gd name="connsiteX3" fmla="*/ 226604 w 3046828"/>
                                <a:gd name="connsiteY3" fmla="*/ 4764793 h 4943763"/>
                                <a:gd name="connsiteX4" fmla="*/ 3046828 w 3046828"/>
                                <a:gd name="connsiteY4" fmla="*/ 4800544 h 4943763"/>
                                <a:gd name="connsiteX5" fmla="*/ 3046828 w 3046828"/>
                                <a:gd name="connsiteY5" fmla="*/ 4943763 h 4943763"/>
                                <a:gd name="connsiteX6" fmla="*/ 50240 w 3046828"/>
                                <a:gd name="connsiteY6" fmla="*/ 4943763 h 4943763"/>
                                <a:gd name="connsiteX7" fmla="*/ 50240 w 3046828"/>
                                <a:gd name="connsiteY7" fmla="*/ 4800544 h 4943763"/>
                                <a:gd name="connsiteX0" fmla="*/ 50240 w 3046828"/>
                                <a:gd name="connsiteY0" fmla="*/ 4800544 h 4943763"/>
                                <a:gd name="connsiteX1" fmla="*/ 57554 w 3046828"/>
                                <a:gd name="connsiteY1" fmla="*/ 692 h 4943763"/>
                                <a:gd name="connsiteX2" fmla="*/ 172815 w 3046828"/>
                                <a:gd name="connsiteY2" fmla="*/ 692 h 4943763"/>
                                <a:gd name="connsiteX3" fmla="*/ 226604 w 3046828"/>
                                <a:gd name="connsiteY3" fmla="*/ 4764793 h 4943763"/>
                                <a:gd name="connsiteX4" fmla="*/ 3046828 w 3046828"/>
                                <a:gd name="connsiteY4" fmla="*/ 4800544 h 4943763"/>
                                <a:gd name="connsiteX5" fmla="*/ 3046828 w 3046828"/>
                                <a:gd name="connsiteY5" fmla="*/ 4943763 h 4943763"/>
                                <a:gd name="connsiteX6" fmla="*/ 50240 w 3046828"/>
                                <a:gd name="connsiteY6" fmla="*/ 4943763 h 4943763"/>
                                <a:gd name="connsiteX7" fmla="*/ 50240 w 3046828"/>
                                <a:gd name="connsiteY7" fmla="*/ 4800544 h 4943763"/>
                                <a:gd name="connsiteX0" fmla="*/ 50240 w 3046828"/>
                                <a:gd name="connsiteY0" fmla="*/ 4800544 h 4943763"/>
                                <a:gd name="connsiteX1" fmla="*/ 57554 w 3046828"/>
                                <a:gd name="connsiteY1" fmla="*/ 692 h 4943763"/>
                                <a:gd name="connsiteX2" fmla="*/ 172815 w 3046828"/>
                                <a:gd name="connsiteY2" fmla="*/ 692 h 4943763"/>
                                <a:gd name="connsiteX3" fmla="*/ 226604 w 3046828"/>
                                <a:gd name="connsiteY3" fmla="*/ 4810113 h 4943763"/>
                                <a:gd name="connsiteX4" fmla="*/ 3046828 w 3046828"/>
                                <a:gd name="connsiteY4" fmla="*/ 4800544 h 4943763"/>
                                <a:gd name="connsiteX5" fmla="*/ 3046828 w 3046828"/>
                                <a:gd name="connsiteY5" fmla="*/ 4943763 h 4943763"/>
                                <a:gd name="connsiteX6" fmla="*/ 50240 w 3046828"/>
                                <a:gd name="connsiteY6" fmla="*/ 4943763 h 4943763"/>
                                <a:gd name="connsiteX7" fmla="*/ 50240 w 3046828"/>
                                <a:gd name="connsiteY7" fmla="*/ 4800544 h 4943763"/>
                                <a:gd name="connsiteX0" fmla="*/ 0 w 2996588"/>
                                <a:gd name="connsiteY0" fmla="*/ 4800544 h 4943763"/>
                                <a:gd name="connsiteX1" fmla="*/ 7314 w 2996588"/>
                                <a:gd name="connsiteY1" fmla="*/ 692 h 4943763"/>
                                <a:gd name="connsiteX2" fmla="*/ 122575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7" fmla="*/ 0 w 2996588"/>
                                <a:gd name="connsiteY7" fmla="*/ 4800544 h 4943763"/>
                                <a:gd name="connsiteX0" fmla="*/ 0 w 2996588"/>
                                <a:gd name="connsiteY0" fmla="*/ 4943763 h 4943763"/>
                                <a:gd name="connsiteX1" fmla="*/ 7314 w 2996588"/>
                                <a:gd name="connsiteY1" fmla="*/ 692 h 4943763"/>
                                <a:gd name="connsiteX2" fmla="*/ 122575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3763 h 4943763"/>
                                <a:gd name="connsiteX1" fmla="*/ 7314 w 2996588"/>
                                <a:gd name="connsiteY1" fmla="*/ 692 h 4943763"/>
                                <a:gd name="connsiteX2" fmla="*/ 199693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3763 h 4943763"/>
                                <a:gd name="connsiteX1" fmla="*/ 7314 w 2996588"/>
                                <a:gd name="connsiteY1" fmla="*/ 692 h 4943763"/>
                                <a:gd name="connsiteX2" fmla="*/ 177659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3763 h 4943763"/>
                                <a:gd name="connsiteX1" fmla="*/ 7314 w 2996588"/>
                                <a:gd name="connsiteY1" fmla="*/ 692 h 4943763"/>
                                <a:gd name="connsiteX2" fmla="*/ 177659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3763 h 4943763"/>
                                <a:gd name="connsiteX1" fmla="*/ 7314 w 2996588"/>
                                <a:gd name="connsiteY1" fmla="*/ 692 h 4943763"/>
                                <a:gd name="connsiteX2" fmla="*/ 177659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6337 h 4946337"/>
                                <a:gd name="connsiteX1" fmla="*/ 7314 w 2996588"/>
                                <a:gd name="connsiteY1" fmla="*/ 3266 h 4946337"/>
                                <a:gd name="connsiteX2" fmla="*/ 177659 w 2996588"/>
                                <a:gd name="connsiteY2" fmla="*/ 0 h 4946337"/>
                                <a:gd name="connsiteX3" fmla="*/ 176364 w 2996588"/>
                                <a:gd name="connsiteY3" fmla="*/ 4812687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77659 w 2996588"/>
                                <a:gd name="connsiteY2" fmla="*/ 0 h 4946337"/>
                                <a:gd name="connsiteX3" fmla="*/ 176364 w 2996588"/>
                                <a:gd name="connsiteY3" fmla="*/ 4812687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77659 w 2996588"/>
                                <a:gd name="connsiteY2" fmla="*/ 0 h 4946337"/>
                                <a:gd name="connsiteX3" fmla="*/ 176364 w 2996588"/>
                                <a:gd name="connsiteY3" fmla="*/ 4812687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77659 w 2996588"/>
                                <a:gd name="connsiteY2" fmla="*/ 0 h 4946337"/>
                                <a:gd name="connsiteX3" fmla="*/ 176364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77659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61330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48267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48267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55994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50843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3625 h 4943625"/>
                                <a:gd name="connsiteX1" fmla="*/ 7314 w 2996588"/>
                                <a:gd name="connsiteY1" fmla="*/ 554 h 4943625"/>
                                <a:gd name="connsiteX2" fmla="*/ 150843 w 2996588"/>
                                <a:gd name="connsiteY2" fmla="*/ 2050 h 4943625"/>
                                <a:gd name="connsiteX3" fmla="*/ 150238 w 2996588"/>
                                <a:gd name="connsiteY3" fmla="*/ 4800178 h 4943625"/>
                                <a:gd name="connsiteX4" fmla="*/ 2996588 w 2996588"/>
                                <a:gd name="connsiteY4" fmla="*/ 4800406 h 4943625"/>
                                <a:gd name="connsiteX5" fmla="*/ 2996588 w 2996588"/>
                                <a:gd name="connsiteY5" fmla="*/ 4943625 h 4943625"/>
                                <a:gd name="connsiteX6" fmla="*/ 0 w 2996588"/>
                                <a:gd name="connsiteY6" fmla="*/ 4943625 h 4943625"/>
                                <a:gd name="connsiteX0" fmla="*/ 0 w 2996588"/>
                                <a:gd name="connsiteY0" fmla="*/ 4946337 h 4946337"/>
                                <a:gd name="connsiteX1" fmla="*/ 7314 w 2996588"/>
                                <a:gd name="connsiteY1" fmla="*/ 3266 h 4946337"/>
                                <a:gd name="connsiteX2" fmla="*/ 146081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3624 h 4943624"/>
                                <a:gd name="connsiteX1" fmla="*/ 7314 w 2996588"/>
                                <a:gd name="connsiteY1" fmla="*/ 553 h 4943624"/>
                                <a:gd name="connsiteX2" fmla="*/ 146081 w 2996588"/>
                                <a:gd name="connsiteY2" fmla="*/ 2050 h 4943624"/>
                                <a:gd name="connsiteX3" fmla="*/ 150238 w 2996588"/>
                                <a:gd name="connsiteY3" fmla="*/ 4800177 h 4943624"/>
                                <a:gd name="connsiteX4" fmla="*/ 2996588 w 2996588"/>
                                <a:gd name="connsiteY4" fmla="*/ 4800405 h 4943624"/>
                                <a:gd name="connsiteX5" fmla="*/ 2996588 w 2996588"/>
                                <a:gd name="connsiteY5" fmla="*/ 4943624 h 4943624"/>
                                <a:gd name="connsiteX6" fmla="*/ 0 w 2996588"/>
                                <a:gd name="connsiteY6" fmla="*/ 4943624 h 4943624"/>
                                <a:gd name="connsiteX0" fmla="*/ 62259 w 3058847"/>
                                <a:gd name="connsiteY0" fmla="*/ 5199505 h 5199505"/>
                                <a:gd name="connsiteX1" fmla="*/ 69573 w 3058847"/>
                                <a:gd name="connsiteY1" fmla="*/ 256434 h 5199505"/>
                                <a:gd name="connsiteX2" fmla="*/ 208340 w 3058847"/>
                                <a:gd name="connsiteY2" fmla="*/ 257931 h 5199505"/>
                                <a:gd name="connsiteX3" fmla="*/ 207086 w 3058847"/>
                                <a:gd name="connsiteY3" fmla="*/ 386481 h 5199505"/>
                                <a:gd name="connsiteX4" fmla="*/ 212497 w 3058847"/>
                                <a:gd name="connsiteY4" fmla="*/ 5056058 h 5199505"/>
                                <a:gd name="connsiteX5" fmla="*/ 3058847 w 3058847"/>
                                <a:gd name="connsiteY5" fmla="*/ 5056286 h 5199505"/>
                                <a:gd name="connsiteX6" fmla="*/ 3058847 w 3058847"/>
                                <a:gd name="connsiteY6" fmla="*/ 5199505 h 5199505"/>
                                <a:gd name="connsiteX7" fmla="*/ 62259 w 3058847"/>
                                <a:gd name="connsiteY7" fmla="*/ 5199505 h 5199505"/>
                                <a:gd name="connsiteX0" fmla="*/ 0 w 2996588"/>
                                <a:gd name="connsiteY0" fmla="*/ 5199505 h 5199505"/>
                                <a:gd name="connsiteX1" fmla="*/ 7314 w 2996588"/>
                                <a:gd name="connsiteY1" fmla="*/ 256434 h 5199505"/>
                                <a:gd name="connsiteX2" fmla="*/ 146081 w 2996588"/>
                                <a:gd name="connsiteY2" fmla="*/ 257931 h 5199505"/>
                                <a:gd name="connsiteX3" fmla="*/ 144827 w 2996588"/>
                                <a:gd name="connsiteY3" fmla="*/ 386481 h 5199505"/>
                                <a:gd name="connsiteX4" fmla="*/ 150238 w 2996588"/>
                                <a:gd name="connsiteY4" fmla="*/ 5056058 h 5199505"/>
                                <a:gd name="connsiteX5" fmla="*/ 2996588 w 2996588"/>
                                <a:gd name="connsiteY5" fmla="*/ 5056286 h 5199505"/>
                                <a:gd name="connsiteX6" fmla="*/ 2996588 w 2996588"/>
                                <a:gd name="connsiteY6" fmla="*/ 5199505 h 5199505"/>
                                <a:gd name="connsiteX7" fmla="*/ 0 w 2996588"/>
                                <a:gd name="connsiteY7" fmla="*/ 5199505 h 5199505"/>
                                <a:gd name="connsiteX0" fmla="*/ 0 w 2996588"/>
                                <a:gd name="connsiteY0" fmla="*/ 5199505 h 5199505"/>
                                <a:gd name="connsiteX1" fmla="*/ 7314 w 2996588"/>
                                <a:gd name="connsiteY1" fmla="*/ 256434 h 5199505"/>
                                <a:gd name="connsiteX2" fmla="*/ 146081 w 2996588"/>
                                <a:gd name="connsiteY2" fmla="*/ 257931 h 5199505"/>
                                <a:gd name="connsiteX3" fmla="*/ 144827 w 2996588"/>
                                <a:gd name="connsiteY3" fmla="*/ 386481 h 5199505"/>
                                <a:gd name="connsiteX4" fmla="*/ 150238 w 2996588"/>
                                <a:gd name="connsiteY4" fmla="*/ 5056058 h 5199505"/>
                                <a:gd name="connsiteX5" fmla="*/ 2996588 w 2996588"/>
                                <a:gd name="connsiteY5" fmla="*/ 5056286 h 5199505"/>
                                <a:gd name="connsiteX6" fmla="*/ 2996588 w 2996588"/>
                                <a:gd name="connsiteY6" fmla="*/ 5199505 h 5199505"/>
                                <a:gd name="connsiteX7" fmla="*/ 0 w 2996588"/>
                                <a:gd name="connsiteY7" fmla="*/ 5199505 h 5199505"/>
                                <a:gd name="connsiteX0" fmla="*/ 0 w 2996588"/>
                                <a:gd name="connsiteY0" fmla="*/ 5199505 h 5199505"/>
                                <a:gd name="connsiteX1" fmla="*/ 7314 w 2996588"/>
                                <a:gd name="connsiteY1" fmla="*/ 256434 h 5199505"/>
                                <a:gd name="connsiteX2" fmla="*/ 146081 w 2996588"/>
                                <a:gd name="connsiteY2" fmla="*/ 257931 h 5199505"/>
                                <a:gd name="connsiteX3" fmla="*/ 144827 w 2996588"/>
                                <a:gd name="connsiteY3" fmla="*/ 386481 h 5199505"/>
                                <a:gd name="connsiteX4" fmla="*/ 150238 w 2996588"/>
                                <a:gd name="connsiteY4" fmla="*/ 5056058 h 5199505"/>
                                <a:gd name="connsiteX5" fmla="*/ 2996588 w 2996588"/>
                                <a:gd name="connsiteY5" fmla="*/ 5056286 h 5199505"/>
                                <a:gd name="connsiteX6" fmla="*/ 2996588 w 2996588"/>
                                <a:gd name="connsiteY6" fmla="*/ 5199505 h 5199505"/>
                                <a:gd name="connsiteX7" fmla="*/ 0 w 2996588"/>
                                <a:gd name="connsiteY7" fmla="*/ 5199505 h 5199505"/>
                                <a:gd name="connsiteX0" fmla="*/ 0 w 2996588"/>
                                <a:gd name="connsiteY0" fmla="*/ 5199505 h 5199505"/>
                                <a:gd name="connsiteX1" fmla="*/ 7314 w 2996588"/>
                                <a:gd name="connsiteY1" fmla="*/ 256434 h 5199505"/>
                                <a:gd name="connsiteX2" fmla="*/ 146081 w 2996588"/>
                                <a:gd name="connsiteY2" fmla="*/ 257931 h 5199505"/>
                                <a:gd name="connsiteX3" fmla="*/ 144827 w 2996588"/>
                                <a:gd name="connsiteY3" fmla="*/ 386481 h 5199505"/>
                                <a:gd name="connsiteX4" fmla="*/ 150238 w 2996588"/>
                                <a:gd name="connsiteY4" fmla="*/ 5056058 h 5199505"/>
                                <a:gd name="connsiteX5" fmla="*/ 2996588 w 2996588"/>
                                <a:gd name="connsiteY5" fmla="*/ 5056286 h 5199505"/>
                                <a:gd name="connsiteX6" fmla="*/ 2996588 w 2996588"/>
                                <a:gd name="connsiteY6" fmla="*/ 5199505 h 5199505"/>
                                <a:gd name="connsiteX7" fmla="*/ 0 w 2996588"/>
                                <a:gd name="connsiteY7" fmla="*/ 5199505 h 5199505"/>
                                <a:gd name="connsiteX0" fmla="*/ 0 w 2996588"/>
                                <a:gd name="connsiteY0" fmla="*/ 5197678 h 5197678"/>
                                <a:gd name="connsiteX1" fmla="*/ 7314 w 2996588"/>
                                <a:gd name="connsiteY1" fmla="*/ 254607 h 5197678"/>
                                <a:gd name="connsiteX2" fmla="*/ 146081 w 2996588"/>
                                <a:gd name="connsiteY2" fmla="*/ 256104 h 5197678"/>
                                <a:gd name="connsiteX3" fmla="*/ 144827 w 2996588"/>
                                <a:gd name="connsiteY3" fmla="*/ 384654 h 5197678"/>
                                <a:gd name="connsiteX4" fmla="*/ 150238 w 2996588"/>
                                <a:gd name="connsiteY4" fmla="*/ 5054231 h 5197678"/>
                                <a:gd name="connsiteX5" fmla="*/ 2996588 w 2996588"/>
                                <a:gd name="connsiteY5" fmla="*/ 5054459 h 5197678"/>
                                <a:gd name="connsiteX6" fmla="*/ 2996588 w 2996588"/>
                                <a:gd name="connsiteY6" fmla="*/ 5197678 h 5197678"/>
                                <a:gd name="connsiteX7" fmla="*/ 0 w 2996588"/>
                                <a:gd name="connsiteY7" fmla="*/ 5197678 h 5197678"/>
                                <a:gd name="connsiteX0" fmla="*/ 0 w 2996588"/>
                                <a:gd name="connsiteY0" fmla="*/ 5154391 h 5154391"/>
                                <a:gd name="connsiteX1" fmla="*/ 7314 w 2996588"/>
                                <a:gd name="connsiteY1" fmla="*/ 211320 h 5154391"/>
                                <a:gd name="connsiteX2" fmla="*/ 146081 w 2996588"/>
                                <a:gd name="connsiteY2" fmla="*/ 212817 h 5154391"/>
                                <a:gd name="connsiteX3" fmla="*/ 923496 w 2996588"/>
                                <a:gd name="connsiteY3" fmla="*/ 353274 h 5154391"/>
                                <a:gd name="connsiteX4" fmla="*/ 144827 w 2996588"/>
                                <a:gd name="connsiteY4" fmla="*/ 341367 h 5154391"/>
                                <a:gd name="connsiteX5" fmla="*/ 150238 w 2996588"/>
                                <a:gd name="connsiteY5" fmla="*/ 5010944 h 5154391"/>
                                <a:gd name="connsiteX6" fmla="*/ 2996588 w 2996588"/>
                                <a:gd name="connsiteY6" fmla="*/ 5011172 h 5154391"/>
                                <a:gd name="connsiteX7" fmla="*/ 2996588 w 2996588"/>
                                <a:gd name="connsiteY7" fmla="*/ 5154391 h 5154391"/>
                                <a:gd name="connsiteX8" fmla="*/ 0 w 2996588"/>
                                <a:gd name="connsiteY8" fmla="*/ 5154391 h 5154391"/>
                                <a:gd name="connsiteX0" fmla="*/ 0 w 2996588"/>
                                <a:gd name="connsiteY0" fmla="*/ 5173821 h 5173821"/>
                                <a:gd name="connsiteX1" fmla="*/ 7314 w 2996588"/>
                                <a:gd name="connsiteY1" fmla="*/ 230750 h 5173821"/>
                                <a:gd name="connsiteX2" fmla="*/ 146081 w 2996588"/>
                                <a:gd name="connsiteY2" fmla="*/ 232247 h 5173821"/>
                                <a:gd name="connsiteX3" fmla="*/ 923496 w 2996588"/>
                                <a:gd name="connsiteY3" fmla="*/ 372704 h 5173821"/>
                                <a:gd name="connsiteX4" fmla="*/ 387715 w 2996588"/>
                                <a:gd name="connsiteY4" fmla="*/ 401279 h 5173821"/>
                                <a:gd name="connsiteX5" fmla="*/ 144827 w 2996588"/>
                                <a:gd name="connsiteY5" fmla="*/ 360797 h 5173821"/>
                                <a:gd name="connsiteX6" fmla="*/ 150238 w 2996588"/>
                                <a:gd name="connsiteY6" fmla="*/ 5030374 h 5173821"/>
                                <a:gd name="connsiteX7" fmla="*/ 2996588 w 2996588"/>
                                <a:gd name="connsiteY7" fmla="*/ 5030602 h 5173821"/>
                                <a:gd name="connsiteX8" fmla="*/ 2996588 w 2996588"/>
                                <a:gd name="connsiteY8" fmla="*/ 5173821 h 5173821"/>
                                <a:gd name="connsiteX9" fmla="*/ 0 w 2996588"/>
                                <a:gd name="connsiteY9" fmla="*/ 5173821 h 5173821"/>
                                <a:gd name="connsiteX0" fmla="*/ 0 w 2996588"/>
                                <a:gd name="connsiteY0" fmla="*/ 4943624 h 4943624"/>
                                <a:gd name="connsiteX1" fmla="*/ 7314 w 2996588"/>
                                <a:gd name="connsiteY1" fmla="*/ 553 h 4943624"/>
                                <a:gd name="connsiteX2" fmla="*/ 146081 w 2996588"/>
                                <a:gd name="connsiteY2" fmla="*/ 2050 h 4943624"/>
                                <a:gd name="connsiteX3" fmla="*/ 923496 w 2996588"/>
                                <a:gd name="connsiteY3" fmla="*/ 142507 h 4943624"/>
                                <a:gd name="connsiteX4" fmla="*/ 387715 w 2996588"/>
                                <a:gd name="connsiteY4" fmla="*/ 171082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3624 h 4943624"/>
                                <a:gd name="connsiteX1" fmla="*/ 7314 w 2996588"/>
                                <a:gd name="connsiteY1" fmla="*/ 553 h 4943624"/>
                                <a:gd name="connsiteX2" fmla="*/ 146081 w 2996588"/>
                                <a:gd name="connsiteY2" fmla="*/ 2050 h 4943624"/>
                                <a:gd name="connsiteX3" fmla="*/ 923496 w 2996588"/>
                                <a:gd name="connsiteY3" fmla="*/ 142507 h 4943624"/>
                                <a:gd name="connsiteX4" fmla="*/ 387715 w 2996588"/>
                                <a:gd name="connsiteY4" fmla="*/ 171082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3624 h 4943624"/>
                                <a:gd name="connsiteX1" fmla="*/ 7314 w 2996588"/>
                                <a:gd name="connsiteY1" fmla="*/ 553 h 4943624"/>
                                <a:gd name="connsiteX2" fmla="*/ 146081 w 2996588"/>
                                <a:gd name="connsiteY2" fmla="*/ 2050 h 4943624"/>
                                <a:gd name="connsiteX3" fmla="*/ 923496 w 2996588"/>
                                <a:gd name="connsiteY3" fmla="*/ 142507 h 4943624"/>
                                <a:gd name="connsiteX4" fmla="*/ 387715 w 2996588"/>
                                <a:gd name="connsiteY4" fmla="*/ 171082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3624 h 4943624"/>
                                <a:gd name="connsiteX1" fmla="*/ 7314 w 2996588"/>
                                <a:gd name="connsiteY1" fmla="*/ 553 h 4943624"/>
                                <a:gd name="connsiteX2" fmla="*/ 146081 w 2996588"/>
                                <a:gd name="connsiteY2" fmla="*/ 2050 h 4943624"/>
                                <a:gd name="connsiteX3" fmla="*/ 923496 w 2996588"/>
                                <a:gd name="connsiteY3" fmla="*/ 142507 h 4943624"/>
                                <a:gd name="connsiteX4" fmla="*/ 856822 w 2996588"/>
                                <a:gd name="connsiteY4" fmla="*/ 211563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3624 h 4943624"/>
                                <a:gd name="connsiteX1" fmla="*/ 7314 w 2996588"/>
                                <a:gd name="connsiteY1" fmla="*/ 553 h 4943624"/>
                                <a:gd name="connsiteX2" fmla="*/ 146081 w 2996588"/>
                                <a:gd name="connsiteY2" fmla="*/ 2050 h 4943624"/>
                                <a:gd name="connsiteX3" fmla="*/ 1292590 w 2996588"/>
                                <a:gd name="connsiteY3" fmla="*/ 18682 h 4943624"/>
                                <a:gd name="connsiteX4" fmla="*/ 856822 w 2996588"/>
                                <a:gd name="connsiteY4" fmla="*/ 211563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8606 h 4948606"/>
                                <a:gd name="connsiteX1" fmla="*/ 7314 w 2996588"/>
                                <a:gd name="connsiteY1" fmla="*/ 5535 h 4948606"/>
                                <a:gd name="connsiteX2" fmla="*/ 146081 w 2996588"/>
                                <a:gd name="connsiteY2" fmla="*/ 7032 h 4948606"/>
                                <a:gd name="connsiteX3" fmla="*/ 2797540 w 2996588"/>
                                <a:gd name="connsiteY3" fmla="*/ 6996 h 4948606"/>
                                <a:gd name="connsiteX4" fmla="*/ 856822 w 2996588"/>
                                <a:gd name="connsiteY4" fmla="*/ 216545 h 4948606"/>
                                <a:gd name="connsiteX5" fmla="*/ 144827 w 2996588"/>
                                <a:gd name="connsiteY5" fmla="*/ 135582 h 4948606"/>
                                <a:gd name="connsiteX6" fmla="*/ 150238 w 2996588"/>
                                <a:gd name="connsiteY6" fmla="*/ 4805159 h 4948606"/>
                                <a:gd name="connsiteX7" fmla="*/ 2996588 w 2996588"/>
                                <a:gd name="connsiteY7" fmla="*/ 4805387 h 4948606"/>
                                <a:gd name="connsiteX8" fmla="*/ 2996588 w 2996588"/>
                                <a:gd name="connsiteY8" fmla="*/ 4948606 h 4948606"/>
                                <a:gd name="connsiteX9" fmla="*/ 0 w 2996588"/>
                                <a:gd name="connsiteY9" fmla="*/ 4948606 h 4948606"/>
                                <a:gd name="connsiteX0" fmla="*/ 0 w 2996588"/>
                                <a:gd name="connsiteY0" fmla="*/ 4948606 h 4948606"/>
                                <a:gd name="connsiteX1" fmla="*/ 7314 w 2996588"/>
                                <a:gd name="connsiteY1" fmla="*/ 5535 h 4948606"/>
                                <a:gd name="connsiteX2" fmla="*/ 146081 w 2996588"/>
                                <a:gd name="connsiteY2" fmla="*/ 7032 h 4948606"/>
                                <a:gd name="connsiteX3" fmla="*/ 2797540 w 2996588"/>
                                <a:gd name="connsiteY3" fmla="*/ 6996 h 4948606"/>
                                <a:gd name="connsiteX4" fmla="*/ 2790397 w 2996588"/>
                                <a:gd name="connsiteY4" fmla="*/ 152251 h 4948606"/>
                                <a:gd name="connsiteX5" fmla="*/ 144827 w 2996588"/>
                                <a:gd name="connsiteY5" fmla="*/ 135582 h 4948606"/>
                                <a:gd name="connsiteX6" fmla="*/ 150238 w 2996588"/>
                                <a:gd name="connsiteY6" fmla="*/ 4805159 h 4948606"/>
                                <a:gd name="connsiteX7" fmla="*/ 2996588 w 2996588"/>
                                <a:gd name="connsiteY7" fmla="*/ 4805387 h 4948606"/>
                                <a:gd name="connsiteX8" fmla="*/ 2996588 w 2996588"/>
                                <a:gd name="connsiteY8" fmla="*/ 4948606 h 4948606"/>
                                <a:gd name="connsiteX9" fmla="*/ 0 w 2996588"/>
                                <a:gd name="connsiteY9" fmla="*/ 4948606 h 4948606"/>
                                <a:gd name="connsiteX0" fmla="*/ 0 w 3002774"/>
                                <a:gd name="connsiteY0" fmla="*/ 4950655 h 4950655"/>
                                <a:gd name="connsiteX1" fmla="*/ 7314 w 3002774"/>
                                <a:gd name="connsiteY1" fmla="*/ 7584 h 4950655"/>
                                <a:gd name="connsiteX2" fmla="*/ 146081 w 3002774"/>
                                <a:gd name="connsiteY2" fmla="*/ 9081 h 4950655"/>
                                <a:gd name="connsiteX3" fmla="*/ 2999946 w 3002774"/>
                                <a:gd name="connsiteY3" fmla="*/ 6664 h 4950655"/>
                                <a:gd name="connsiteX4" fmla="*/ 2790397 w 3002774"/>
                                <a:gd name="connsiteY4" fmla="*/ 154300 h 4950655"/>
                                <a:gd name="connsiteX5" fmla="*/ 144827 w 3002774"/>
                                <a:gd name="connsiteY5" fmla="*/ 137631 h 4950655"/>
                                <a:gd name="connsiteX6" fmla="*/ 150238 w 3002774"/>
                                <a:gd name="connsiteY6" fmla="*/ 4807208 h 4950655"/>
                                <a:gd name="connsiteX7" fmla="*/ 2996588 w 3002774"/>
                                <a:gd name="connsiteY7" fmla="*/ 4807436 h 4950655"/>
                                <a:gd name="connsiteX8" fmla="*/ 2996588 w 3002774"/>
                                <a:gd name="connsiteY8" fmla="*/ 4950655 h 4950655"/>
                                <a:gd name="connsiteX9" fmla="*/ 0 w 3002774"/>
                                <a:gd name="connsiteY9" fmla="*/ 4950655 h 4950655"/>
                                <a:gd name="connsiteX0" fmla="*/ 0 w 3069443"/>
                                <a:gd name="connsiteY0" fmla="*/ 4950655 h 4950655"/>
                                <a:gd name="connsiteX1" fmla="*/ 7314 w 3069443"/>
                                <a:gd name="connsiteY1" fmla="*/ 7584 h 4950655"/>
                                <a:gd name="connsiteX2" fmla="*/ 146081 w 3069443"/>
                                <a:gd name="connsiteY2" fmla="*/ 9081 h 4950655"/>
                                <a:gd name="connsiteX3" fmla="*/ 2999946 w 3069443"/>
                                <a:gd name="connsiteY3" fmla="*/ 6664 h 4950655"/>
                                <a:gd name="connsiteX4" fmla="*/ 3009472 w 3069443"/>
                                <a:gd name="connsiteY4" fmla="*/ 147157 h 4950655"/>
                                <a:gd name="connsiteX5" fmla="*/ 144827 w 3069443"/>
                                <a:gd name="connsiteY5" fmla="*/ 137631 h 4950655"/>
                                <a:gd name="connsiteX6" fmla="*/ 150238 w 3069443"/>
                                <a:gd name="connsiteY6" fmla="*/ 4807208 h 4950655"/>
                                <a:gd name="connsiteX7" fmla="*/ 2996588 w 3069443"/>
                                <a:gd name="connsiteY7" fmla="*/ 4807436 h 4950655"/>
                                <a:gd name="connsiteX8" fmla="*/ 2996588 w 3069443"/>
                                <a:gd name="connsiteY8" fmla="*/ 4950655 h 4950655"/>
                                <a:gd name="connsiteX9" fmla="*/ 0 w 3069443"/>
                                <a:gd name="connsiteY9" fmla="*/ 4950655 h 4950655"/>
                                <a:gd name="connsiteX0" fmla="*/ 0 w 3012270"/>
                                <a:gd name="connsiteY0" fmla="*/ 4950655 h 4950655"/>
                                <a:gd name="connsiteX1" fmla="*/ 7314 w 3012270"/>
                                <a:gd name="connsiteY1" fmla="*/ 7584 h 4950655"/>
                                <a:gd name="connsiteX2" fmla="*/ 146081 w 3012270"/>
                                <a:gd name="connsiteY2" fmla="*/ 9081 h 4950655"/>
                                <a:gd name="connsiteX3" fmla="*/ 2999946 w 3012270"/>
                                <a:gd name="connsiteY3" fmla="*/ 6664 h 4950655"/>
                                <a:gd name="connsiteX4" fmla="*/ 3009472 w 3012270"/>
                                <a:gd name="connsiteY4" fmla="*/ 147157 h 4950655"/>
                                <a:gd name="connsiteX5" fmla="*/ 144827 w 3012270"/>
                                <a:gd name="connsiteY5" fmla="*/ 137631 h 4950655"/>
                                <a:gd name="connsiteX6" fmla="*/ 150238 w 3012270"/>
                                <a:gd name="connsiteY6" fmla="*/ 4807208 h 4950655"/>
                                <a:gd name="connsiteX7" fmla="*/ 2996588 w 3012270"/>
                                <a:gd name="connsiteY7" fmla="*/ 4807436 h 4950655"/>
                                <a:gd name="connsiteX8" fmla="*/ 2996588 w 3012270"/>
                                <a:gd name="connsiteY8" fmla="*/ 4950655 h 4950655"/>
                                <a:gd name="connsiteX9" fmla="*/ 0 w 3012270"/>
                                <a:gd name="connsiteY9" fmla="*/ 4950655 h 4950655"/>
                                <a:gd name="connsiteX0" fmla="*/ 0 w 3007637"/>
                                <a:gd name="connsiteY0" fmla="*/ 4950655 h 4950655"/>
                                <a:gd name="connsiteX1" fmla="*/ 7314 w 3007637"/>
                                <a:gd name="connsiteY1" fmla="*/ 7584 h 4950655"/>
                                <a:gd name="connsiteX2" fmla="*/ 146081 w 3007637"/>
                                <a:gd name="connsiteY2" fmla="*/ 9081 h 4950655"/>
                                <a:gd name="connsiteX3" fmla="*/ 2999946 w 3007637"/>
                                <a:gd name="connsiteY3" fmla="*/ 6664 h 4950655"/>
                                <a:gd name="connsiteX4" fmla="*/ 2992803 w 3007637"/>
                                <a:gd name="connsiteY4" fmla="*/ 147157 h 4950655"/>
                                <a:gd name="connsiteX5" fmla="*/ 144827 w 3007637"/>
                                <a:gd name="connsiteY5" fmla="*/ 137631 h 4950655"/>
                                <a:gd name="connsiteX6" fmla="*/ 150238 w 3007637"/>
                                <a:gd name="connsiteY6" fmla="*/ 4807208 h 4950655"/>
                                <a:gd name="connsiteX7" fmla="*/ 2996588 w 3007637"/>
                                <a:gd name="connsiteY7" fmla="*/ 4807436 h 4950655"/>
                                <a:gd name="connsiteX8" fmla="*/ 2996588 w 3007637"/>
                                <a:gd name="connsiteY8" fmla="*/ 4950655 h 4950655"/>
                                <a:gd name="connsiteX9" fmla="*/ 0 w 3007637"/>
                                <a:gd name="connsiteY9" fmla="*/ 4950655 h 4950655"/>
                                <a:gd name="connsiteX0" fmla="*/ 0 w 3000222"/>
                                <a:gd name="connsiteY0" fmla="*/ 4961293 h 4961293"/>
                                <a:gd name="connsiteX1" fmla="*/ 7314 w 3000222"/>
                                <a:gd name="connsiteY1" fmla="*/ 18222 h 4961293"/>
                                <a:gd name="connsiteX2" fmla="*/ 146081 w 3000222"/>
                                <a:gd name="connsiteY2" fmla="*/ 19719 h 4961293"/>
                                <a:gd name="connsiteX3" fmla="*/ 2990421 w 3000222"/>
                                <a:gd name="connsiteY3" fmla="*/ 5395 h 4961293"/>
                                <a:gd name="connsiteX4" fmla="*/ 2992803 w 3000222"/>
                                <a:gd name="connsiteY4" fmla="*/ 157795 h 4961293"/>
                                <a:gd name="connsiteX5" fmla="*/ 144827 w 3000222"/>
                                <a:gd name="connsiteY5" fmla="*/ 148269 h 4961293"/>
                                <a:gd name="connsiteX6" fmla="*/ 150238 w 3000222"/>
                                <a:gd name="connsiteY6" fmla="*/ 4817846 h 4961293"/>
                                <a:gd name="connsiteX7" fmla="*/ 2996588 w 3000222"/>
                                <a:gd name="connsiteY7" fmla="*/ 4818074 h 4961293"/>
                                <a:gd name="connsiteX8" fmla="*/ 2996588 w 3000222"/>
                                <a:gd name="connsiteY8" fmla="*/ 4961293 h 4961293"/>
                                <a:gd name="connsiteX9" fmla="*/ 0 w 3000222"/>
                                <a:gd name="connsiteY9" fmla="*/ 4961293 h 4961293"/>
                                <a:gd name="connsiteX0" fmla="*/ 0 w 3000222"/>
                                <a:gd name="connsiteY0" fmla="*/ 4952738 h 4952738"/>
                                <a:gd name="connsiteX1" fmla="*/ 7314 w 3000222"/>
                                <a:gd name="connsiteY1" fmla="*/ 9667 h 4952738"/>
                                <a:gd name="connsiteX2" fmla="*/ 146081 w 3000222"/>
                                <a:gd name="connsiteY2" fmla="*/ 11164 h 4952738"/>
                                <a:gd name="connsiteX3" fmla="*/ 2990421 w 3000222"/>
                                <a:gd name="connsiteY3" fmla="*/ 6365 h 4952738"/>
                                <a:gd name="connsiteX4" fmla="*/ 2992803 w 3000222"/>
                                <a:gd name="connsiteY4" fmla="*/ 149240 h 4952738"/>
                                <a:gd name="connsiteX5" fmla="*/ 144827 w 3000222"/>
                                <a:gd name="connsiteY5" fmla="*/ 139714 h 4952738"/>
                                <a:gd name="connsiteX6" fmla="*/ 150238 w 3000222"/>
                                <a:gd name="connsiteY6" fmla="*/ 4809291 h 4952738"/>
                                <a:gd name="connsiteX7" fmla="*/ 2996588 w 3000222"/>
                                <a:gd name="connsiteY7" fmla="*/ 4809519 h 4952738"/>
                                <a:gd name="connsiteX8" fmla="*/ 2996588 w 3000222"/>
                                <a:gd name="connsiteY8" fmla="*/ 4952738 h 4952738"/>
                                <a:gd name="connsiteX9" fmla="*/ 0 w 3000222"/>
                                <a:gd name="connsiteY9" fmla="*/ 4952738 h 4952738"/>
                                <a:gd name="connsiteX0" fmla="*/ 0 w 2996588"/>
                                <a:gd name="connsiteY0" fmla="*/ 4952738 h 4952738"/>
                                <a:gd name="connsiteX1" fmla="*/ 7314 w 2996588"/>
                                <a:gd name="connsiteY1" fmla="*/ 9667 h 4952738"/>
                                <a:gd name="connsiteX2" fmla="*/ 146081 w 2996588"/>
                                <a:gd name="connsiteY2" fmla="*/ 11164 h 4952738"/>
                                <a:gd name="connsiteX3" fmla="*/ 2990421 w 2996588"/>
                                <a:gd name="connsiteY3" fmla="*/ 6365 h 4952738"/>
                                <a:gd name="connsiteX4" fmla="*/ 2992803 w 2996588"/>
                                <a:gd name="connsiteY4" fmla="*/ 149240 h 4952738"/>
                                <a:gd name="connsiteX5" fmla="*/ 144827 w 2996588"/>
                                <a:gd name="connsiteY5" fmla="*/ 139714 h 4952738"/>
                                <a:gd name="connsiteX6" fmla="*/ 150238 w 2996588"/>
                                <a:gd name="connsiteY6" fmla="*/ 4809291 h 4952738"/>
                                <a:gd name="connsiteX7" fmla="*/ 2996588 w 2996588"/>
                                <a:gd name="connsiteY7" fmla="*/ 4809519 h 4952738"/>
                                <a:gd name="connsiteX8" fmla="*/ 2996588 w 2996588"/>
                                <a:gd name="connsiteY8" fmla="*/ 4952738 h 4952738"/>
                                <a:gd name="connsiteX9" fmla="*/ 0 w 2996588"/>
                                <a:gd name="connsiteY9" fmla="*/ 4952738 h 4952738"/>
                                <a:gd name="connsiteX0" fmla="*/ 0 w 2996588"/>
                                <a:gd name="connsiteY0" fmla="*/ 4946373 h 4946373"/>
                                <a:gd name="connsiteX1" fmla="*/ 7314 w 2996588"/>
                                <a:gd name="connsiteY1" fmla="*/ 3302 h 4946373"/>
                                <a:gd name="connsiteX2" fmla="*/ 146081 w 2996588"/>
                                <a:gd name="connsiteY2" fmla="*/ 4799 h 4946373"/>
                                <a:gd name="connsiteX3" fmla="*/ 2990421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6588"/>
                                <a:gd name="connsiteY0" fmla="*/ 4946373 h 4946373"/>
                                <a:gd name="connsiteX1" fmla="*/ 7314 w 2996588"/>
                                <a:gd name="connsiteY1" fmla="*/ 3302 h 4946373"/>
                                <a:gd name="connsiteX2" fmla="*/ 146081 w 2996588"/>
                                <a:gd name="connsiteY2" fmla="*/ 4799 h 4946373"/>
                                <a:gd name="connsiteX3" fmla="*/ 2990421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6588"/>
                                <a:gd name="connsiteY0" fmla="*/ 4946373 h 4946373"/>
                                <a:gd name="connsiteX1" fmla="*/ 7314 w 2996588"/>
                                <a:gd name="connsiteY1" fmla="*/ 3302 h 4946373"/>
                                <a:gd name="connsiteX2" fmla="*/ 146081 w 2996588"/>
                                <a:gd name="connsiteY2" fmla="*/ 4799 h 4946373"/>
                                <a:gd name="connsiteX3" fmla="*/ 2990421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6588"/>
                                <a:gd name="connsiteY0" fmla="*/ 4946373 h 4946373"/>
                                <a:gd name="connsiteX1" fmla="*/ 7314 w 2996588"/>
                                <a:gd name="connsiteY1" fmla="*/ 3302 h 4946373"/>
                                <a:gd name="connsiteX2" fmla="*/ 146081 w 2996588"/>
                                <a:gd name="connsiteY2" fmla="*/ 4799 h 4946373"/>
                                <a:gd name="connsiteX3" fmla="*/ 2990421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7564"/>
                                <a:gd name="connsiteY0" fmla="*/ 4946373 h 4946373"/>
                                <a:gd name="connsiteX1" fmla="*/ 7314 w 2997564"/>
                                <a:gd name="connsiteY1" fmla="*/ 3302 h 4946373"/>
                                <a:gd name="connsiteX2" fmla="*/ 146081 w 2997564"/>
                                <a:gd name="connsiteY2" fmla="*/ 4799 h 4946373"/>
                                <a:gd name="connsiteX3" fmla="*/ 2997564 w 2997564"/>
                                <a:gd name="connsiteY3" fmla="*/ 0 h 4946373"/>
                                <a:gd name="connsiteX4" fmla="*/ 2992803 w 2997564"/>
                                <a:gd name="connsiteY4" fmla="*/ 142875 h 4946373"/>
                                <a:gd name="connsiteX5" fmla="*/ 144827 w 2997564"/>
                                <a:gd name="connsiteY5" fmla="*/ 133349 h 4946373"/>
                                <a:gd name="connsiteX6" fmla="*/ 150238 w 2997564"/>
                                <a:gd name="connsiteY6" fmla="*/ 4802926 h 4946373"/>
                                <a:gd name="connsiteX7" fmla="*/ 2996588 w 2997564"/>
                                <a:gd name="connsiteY7" fmla="*/ 4803154 h 4946373"/>
                                <a:gd name="connsiteX8" fmla="*/ 2996588 w 2997564"/>
                                <a:gd name="connsiteY8" fmla="*/ 4946373 h 4946373"/>
                                <a:gd name="connsiteX9" fmla="*/ 0 w 2997564"/>
                                <a:gd name="connsiteY9" fmla="*/ 4946373 h 4946373"/>
                                <a:gd name="connsiteX0" fmla="*/ 0 w 2996588"/>
                                <a:gd name="connsiteY0" fmla="*/ 4946373 h 4946373"/>
                                <a:gd name="connsiteX1" fmla="*/ 7314 w 2996588"/>
                                <a:gd name="connsiteY1" fmla="*/ 3302 h 4946373"/>
                                <a:gd name="connsiteX2" fmla="*/ 146081 w 2996588"/>
                                <a:gd name="connsiteY2" fmla="*/ 4799 h 4946373"/>
                                <a:gd name="connsiteX3" fmla="*/ 2985658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7564"/>
                                <a:gd name="connsiteY0" fmla="*/ 4943992 h 4943992"/>
                                <a:gd name="connsiteX1" fmla="*/ 7314 w 2997564"/>
                                <a:gd name="connsiteY1" fmla="*/ 921 h 4943992"/>
                                <a:gd name="connsiteX2" fmla="*/ 146081 w 2997564"/>
                                <a:gd name="connsiteY2" fmla="*/ 2418 h 4943992"/>
                                <a:gd name="connsiteX3" fmla="*/ 2997564 w 2997564"/>
                                <a:gd name="connsiteY3" fmla="*/ 0 h 4943992"/>
                                <a:gd name="connsiteX4" fmla="*/ 2992803 w 2997564"/>
                                <a:gd name="connsiteY4" fmla="*/ 140494 h 4943992"/>
                                <a:gd name="connsiteX5" fmla="*/ 144827 w 2997564"/>
                                <a:gd name="connsiteY5" fmla="*/ 130968 h 4943992"/>
                                <a:gd name="connsiteX6" fmla="*/ 150238 w 2997564"/>
                                <a:gd name="connsiteY6" fmla="*/ 4800545 h 4943992"/>
                                <a:gd name="connsiteX7" fmla="*/ 2996588 w 2997564"/>
                                <a:gd name="connsiteY7" fmla="*/ 4800773 h 4943992"/>
                                <a:gd name="connsiteX8" fmla="*/ 2996588 w 2997564"/>
                                <a:gd name="connsiteY8" fmla="*/ 4943992 h 4943992"/>
                                <a:gd name="connsiteX9" fmla="*/ 0 w 2997564"/>
                                <a:gd name="connsiteY9" fmla="*/ 4943992 h 4943992"/>
                                <a:gd name="connsiteX0" fmla="*/ 0 w 2997564"/>
                                <a:gd name="connsiteY0" fmla="*/ 4943624 h 4943624"/>
                                <a:gd name="connsiteX1" fmla="*/ 7314 w 2997564"/>
                                <a:gd name="connsiteY1" fmla="*/ 553 h 4943624"/>
                                <a:gd name="connsiteX2" fmla="*/ 146081 w 2997564"/>
                                <a:gd name="connsiteY2" fmla="*/ 2050 h 4943624"/>
                                <a:gd name="connsiteX3" fmla="*/ 2997564 w 2997564"/>
                                <a:gd name="connsiteY3" fmla="*/ 6775 h 4943624"/>
                                <a:gd name="connsiteX4" fmla="*/ 2992803 w 2997564"/>
                                <a:gd name="connsiteY4" fmla="*/ 140126 h 4943624"/>
                                <a:gd name="connsiteX5" fmla="*/ 144827 w 2997564"/>
                                <a:gd name="connsiteY5" fmla="*/ 130600 h 4943624"/>
                                <a:gd name="connsiteX6" fmla="*/ 150238 w 2997564"/>
                                <a:gd name="connsiteY6" fmla="*/ 4800177 h 4943624"/>
                                <a:gd name="connsiteX7" fmla="*/ 2996588 w 2997564"/>
                                <a:gd name="connsiteY7" fmla="*/ 4800405 h 4943624"/>
                                <a:gd name="connsiteX8" fmla="*/ 2996588 w 2997564"/>
                                <a:gd name="connsiteY8" fmla="*/ 4943624 h 4943624"/>
                                <a:gd name="connsiteX9" fmla="*/ 0 w 2997564"/>
                                <a:gd name="connsiteY9" fmla="*/ 4943624 h 4943624"/>
                                <a:gd name="connsiteX0" fmla="*/ 0 w 2997564"/>
                                <a:gd name="connsiteY0" fmla="*/ 4943624 h 4943624"/>
                                <a:gd name="connsiteX1" fmla="*/ 7314 w 2997564"/>
                                <a:gd name="connsiteY1" fmla="*/ 553 h 4943624"/>
                                <a:gd name="connsiteX2" fmla="*/ 146081 w 2997564"/>
                                <a:gd name="connsiteY2" fmla="*/ 2050 h 4943624"/>
                                <a:gd name="connsiteX3" fmla="*/ 2997564 w 2997564"/>
                                <a:gd name="connsiteY3" fmla="*/ 11537 h 4943624"/>
                                <a:gd name="connsiteX4" fmla="*/ 2992803 w 2997564"/>
                                <a:gd name="connsiteY4" fmla="*/ 140126 h 4943624"/>
                                <a:gd name="connsiteX5" fmla="*/ 144827 w 2997564"/>
                                <a:gd name="connsiteY5" fmla="*/ 130600 h 4943624"/>
                                <a:gd name="connsiteX6" fmla="*/ 150238 w 2997564"/>
                                <a:gd name="connsiteY6" fmla="*/ 4800177 h 4943624"/>
                                <a:gd name="connsiteX7" fmla="*/ 2996588 w 2997564"/>
                                <a:gd name="connsiteY7" fmla="*/ 4800405 h 4943624"/>
                                <a:gd name="connsiteX8" fmla="*/ 2996588 w 2997564"/>
                                <a:gd name="connsiteY8" fmla="*/ 4943624 h 4943624"/>
                                <a:gd name="connsiteX9" fmla="*/ 0 w 2997564"/>
                                <a:gd name="connsiteY9" fmla="*/ 4943624 h 4943624"/>
                                <a:gd name="connsiteX0" fmla="*/ 0 w 2997564"/>
                                <a:gd name="connsiteY0" fmla="*/ 4943624 h 4943624"/>
                                <a:gd name="connsiteX1" fmla="*/ 7314 w 2997564"/>
                                <a:gd name="connsiteY1" fmla="*/ 553 h 4943624"/>
                                <a:gd name="connsiteX2" fmla="*/ 146081 w 2997564"/>
                                <a:gd name="connsiteY2" fmla="*/ 2050 h 4943624"/>
                                <a:gd name="connsiteX3" fmla="*/ 2997564 w 2997564"/>
                                <a:gd name="connsiteY3" fmla="*/ 11537 h 4943624"/>
                                <a:gd name="connsiteX4" fmla="*/ 2992803 w 2997564"/>
                                <a:gd name="connsiteY4" fmla="*/ 135364 h 4943624"/>
                                <a:gd name="connsiteX5" fmla="*/ 144827 w 2997564"/>
                                <a:gd name="connsiteY5" fmla="*/ 130600 h 4943624"/>
                                <a:gd name="connsiteX6" fmla="*/ 150238 w 2997564"/>
                                <a:gd name="connsiteY6" fmla="*/ 4800177 h 4943624"/>
                                <a:gd name="connsiteX7" fmla="*/ 2996588 w 2997564"/>
                                <a:gd name="connsiteY7" fmla="*/ 4800405 h 4943624"/>
                                <a:gd name="connsiteX8" fmla="*/ 2996588 w 2997564"/>
                                <a:gd name="connsiteY8" fmla="*/ 4943624 h 4943624"/>
                                <a:gd name="connsiteX9" fmla="*/ 0 w 2997564"/>
                                <a:gd name="connsiteY9" fmla="*/ 4943624 h 4943624"/>
                                <a:gd name="connsiteX0" fmla="*/ 0 w 2997564"/>
                                <a:gd name="connsiteY0" fmla="*/ 4943624 h 4943624"/>
                                <a:gd name="connsiteX1" fmla="*/ 7314 w 2997564"/>
                                <a:gd name="connsiteY1" fmla="*/ 553 h 4943624"/>
                                <a:gd name="connsiteX2" fmla="*/ 146081 w 2997564"/>
                                <a:gd name="connsiteY2" fmla="*/ 2050 h 4943624"/>
                                <a:gd name="connsiteX3" fmla="*/ 2997564 w 2997564"/>
                                <a:gd name="connsiteY3" fmla="*/ 11537 h 4943624"/>
                                <a:gd name="connsiteX4" fmla="*/ 2992803 w 2997564"/>
                                <a:gd name="connsiteY4" fmla="*/ 135364 h 4943624"/>
                                <a:gd name="connsiteX5" fmla="*/ 144827 w 2997564"/>
                                <a:gd name="connsiteY5" fmla="*/ 130600 h 4943624"/>
                                <a:gd name="connsiteX6" fmla="*/ 150238 w 2997564"/>
                                <a:gd name="connsiteY6" fmla="*/ 4800177 h 4943624"/>
                                <a:gd name="connsiteX7" fmla="*/ 2996588 w 2997564"/>
                                <a:gd name="connsiteY7" fmla="*/ 4800405 h 4943624"/>
                                <a:gd name="connsiteX8" fmla="*/ 2996588 w 2997564"/>
                                <a:gd name="connsiteY8" fmla="*/ 4943624 h 4943624"/>
                                <a:gd name="connsiteX9" fmla="*/ 0 w 2997564"/>
                                <a:gd name="connsiteY9" fmla="*/ 4943624 h 4943624"/>
                                <a:gd name="connsiteX0" fmla="*/ 0 w 2997564"/>
                                <a:gd name="connsiteY0" fmla="*/ 5310562 h 5310562"/>
                                <a:gd name="connsiteX1" fmla="*/ 7314 w 2997564"/>
                                <a:gd name="connsiteY1" fmla="*/ 367491 h 5310562"/>
                                <a:gd name="connsiteX2" fmla="*/ 2997564 w 2997564"/>
                                <a:gd name="connsiteY2" fmla="*/ 378475 h 5310562"/>
                                <a:gd name="connsiteX3" fmla="*/ 2992803 w 2997564"/>
                                <a:gd name="connsiteY3" fmla="*/ 502302 h 5310562"/>
                                <a:gd name="connsiteX4" fmla="*/ 144827 w 2997564"/>
                                <a:gd name="connsiteY4" fmla="*/ 497538 h 5310562"/>
                                <a:gd name="connsiteX5" fmla="*/ 150238 w 2997564"/>
                                <a:gd name="connsiteY5" fmla="*/ 5167115 h 5310562"/>
                                <a:gd name="connsiteX6" fmla="*/ 2996588 w 2997564"/>
                                <a:gd name="connsiteY6" fmla="*/ 5167343 h 5310562"/>
                                <a:gd name="connsiteX7" fmla="*/ 2996588 w 2997564"/>
                                <a:gd name="connsiteY7" fmla="*/ 5310562 h 5310562"/>
                                <a:gd name="connsiteX8" fmla="*/ 0 w 2997564"/>
                                <a:gd name="connsiteY8" fmla="*/ 5310562 h 5310562"/>
                                <a:gd name="connsiteX0" fmla="*/ 0 w 2997564"/>
                                <a:gd name="connsiteY0" fmla="*/ 4943071 h 4943071"/>
                                <a:gd name="connsiteX1" fmla="*/ 7314 w 2997564"/>
                                <a:gd name="connsiteY1" fmla="*/ 0 h 4943071"/>
                                <a:gd name="connsiteX2" fmla="*/ 2997564 w 2997564"/>
                                <a:gd name="connsiteY2" fmla="*/ 10984 h 4943071"/>
                                <a:gd name="connsiteX3" fmla="*/ 2992803 w 2997564"/>
                                <a:gd name="connsiteY3" fmla="*/ 134811 h 4943071"/>
                                <a:gd name="connsiteX4" fmla="*/ 144827 w 2997564"/>
                                <a:gd name="connsiteY4" fmla="*/ 130047 h 4943071"/>
                                <a:gd name="connsiteX5" fmla="*/ 150238 w 2997564"/>
                                <a:gd name="connsiteY5" fmla="*/ 4799624 h 4943071"/>
                                <a:gd name="connsiteX6" fmla="*/ 2996588 w 2997564"/>
                                <a:gd name="connsiteY6" fmla="*/ 4799852 h 4943071"/>
                                <a:gd name="connsiteX7" fmla="*/ 2996588 w 2997564"/>
                                <a:gd name="connsiteY7" fmla="*/ 4943071 h 4943071"/>
                                <a:gd name="connsiteX8" fmla="*/ 0 w 2997564"/>
                                <a:gd name="connsiteY8" fmla="*/ 4943071 h 4943071"/>
                                <a:gd name="connsiteX0" fmla="*/ 0 w 2997564"/>
                                <a:gd name="connsiteY0" fmla="*/ 4943071 h 4943071"/>
                                <a:gd name="connsiteX1" fmla="*/ 7314 w 2997564"/>
                                <a:gd name="connsiteY1" fmla="*/ 0 h 4943071"/>
                                <a:gd name="connsiteX2" fmla="*/ 2997564 w 2997564"/>
                                <a:gd name="connsiteY2" fmla="*/ 6221 h 4943071"/>
                                <a:gd name="connsiteX3" fmla="*/ 2992803 w 2997564"/>
                                <a:gd name="connsiteY3" fmla="*/ 134811 h 4943071"/>
                                <a:gd name="connsiteX4" fmla="*/ 144827 w 2997564"/>
                                <a:gd name="connsiteY4" fmla="*/ 130047 h 4943071"/>
                                <a:gd name="connsiteX5" fmla="*/ 150238 w 2997564"/>
                                <a:gd name="connsiteY5" fmla="*/ 4799624 h 4943071"/>
                                <a:gd name="connsiteX6" fmla="*/ 2996588 w 2997564"/>
                                <a:gd name="connsiteY6" fmla="*/ 4799852 h 4943071"/>
                                <a:gd name="connsiteX7" fmla="*/ 2996588 w 2997564"/>
                                <a:gd name="connsiteY7" fmla="*/ 4943071 h 4943071"/>
                                <a:gd name="connsiteX8" fmla="*/ 0 w 2997564"/>
                                <a:gd name="connsiteY8" fmla="*/ 4943071 h 4943071"/>
                                <a:gd name="connsiteX0" fmla="*/ 0 w 2997564"/>
                                <a:gd name="connsiteY0" fmla="*/ 4943994 h 4943994"/>
                                <a:gd name="connsiteX1" fmla="*/ 7314 w 2997564"/>
                                <a:gd name="connsiteY1" fmla="*/ 923 h 4943994"/>
                                <a:gd name="connsiteX2" fmla="*/ 2997564 w 2997564"/>
                                <a:gd name="connsiteY2" fmla="*/ 0 h 4943994"/>
                                <a:gd name="connsiteX3" fmla="*/ 2992803 w 2997564"/>
                                <a:gd name="connsiteY3" fmla="*/ 135734 h 4943994"/>
                                <a:gd name="connsiteX4" fmla="*/ 144827 w 2997564"/>
                                <a:gd name="connsiteY4" fmla="*/ 130970 h 4943994"/>
                                <a:gd name="connsiteX5" fmla="*/ 150238 w 2997564"/>
                                <a:gd name="connsiteY5" fmla="*/ 4800547 h 4943994"/>
                                <a:gd name="connsiteX6" fmla="*/ 2996588 w 2997564"/>
                                <a:gd name="connsiteY6" fmla="*/ 4800775 h 4943994"/>
                                <a:gd name="connsiteX7" fmla="*/ 2996588 w 2997564"/>
                                <a:gd name="connsiteY7" fmla="*/ 4943994 h 4943994"/>
                                <a:gd name="connsiteX8" fmla="*/ 0 w 2997564"/>
                                <a:gd name="connsiteY8" fmla="*/ 4943994 h 4943994"/>
                                <a:gd name="connsiteX0" fmla="*/ 0 w 2997564"/>
                                <a:gd name="connsiteY0" fmla="*/ 4943994 h 4943994"/>
                                <a:gd name="connsiteX1" fmla="*/ 7314 w 2997564"/>
                                <a:gd name="connsiteY1" fmla="*/ 923 h 4943994"/>
                                <a:gd name="connsiteX2" fmla="*/ 2997564 w 2997564"/>
                                <a:gd name="connsiteY2" fmla="*/ 0 h 4943994"/>
                                <a:gd name="connsiteX3" fmla="*/ 2992803 w 2997564"/>
                                <a:gd name="connsiteY3" fmla="*/ 128590 h 4943994"/>
                                <a:gd name="connsiteX4" fmla="*/ 144827 w 2997564"/>
                                <a:gd name="connsiteY4" fmla="*/ 130970 h 4943994"/>
                                <a:gd name="connsiteX5" fmla="*/ 150238 w 2997564"/>
                                <a:gd name="connsiteY5" fmla="*/ 4800547 h 4943994"/>
                                <a:gd name="connsiteX6" fmla="*/ 2996588 w 2997564"/>
                                <a:gd name="connsiteY6" fmla="*/ 4800775 h 4943994"/>
                                <a:gd name="connsiteX7" fmla="*/ 2996588 w 2997564"/>
                                <a:gd name="connsiteY7" fmla="*/ 4943994 h 4943994"/>
                                <a:gd name="connsiteX8" fmla="*/ 0 w 2997564"/>
                                <a:gd name="connsiteY8" fmla="*/ 4943994 h 4943994"/>
                                <a:gd name="connsiteX0" fmla="*/ 0 w 2996588"/>
                                <a:gd name="connsiteY0" fmla="*/ 4943994 h 4943994"/>
                                <a:gd name="connsiteX1" fmla="*/ 7314 w 2996588"/>
                                <a:gd name="connsiteY1" fmla="*/ 923 h 4943994"/>
                                <a:gd name="connsiteX2" fmla="*/ 2992801 w 2996588"/>
                                <a:gd name="connsiteY2" fmla="*/ 0 h 4943994"/>
                                <a:gd name="connsiteX3" fmla="*/ 2992803 w 2996588"/>
                                <a:gd name="connsiteY3" fmla="*/ 128590 h 4943994"/>
                                <a:gd name="connsiteX4" fmla="*/ 144827 w 2996588"/>
                                <a:gd name="connsiteY4" fmla="*/ 130970 h 4943994"/>
                                <a:gd name="connsiteX5" fmla="*/ 150238 w 2996588"/>
                                <a:gd name="connsiteY5" fmla="*/ 4800547 h 4943994"/>
                                <a:gd name="connsiteX6" fmla="*/ 2996588 w 2996588"/>
                                <a:gd name="connsiteY6" fmla="*/ 4800775 h 4943994"/>
                                <a:gd name="connsiteX7" fmla="*/ 2996588 w 2996588"/>
                                <a:gd name="connsiteY7" fmla="*/ 4943994 h 4943994"/>
                                <a:gd name="connsiteX8" fmla="*/ 0 w 2996588"/>
                                <a:gd name="connsiteY8" fmla="*/ 4943994 h 4943994"/>
                                <a:gd name="connsiteX0" fmla="*/ 0 w 3003036"/>
                                <a:gd name="connsiteY0" fmla="*/ 4943994 h 4943994"/>
                                <a:gd name="connsiteX1" fmla="*/ 7314 w 3003036"/>
                                <a:gd name="connsiteY1" fmla="*/ 923 h 4943994"/>
                                <a:gd name="connsiteX2" fmla="*/ 3003036 w 3003036"/>
                                <a:gd name="connsiteY2" fmla="*/ 0 h 4943994"/>
                                <a:gd name="connsiteX3" fmla="*/ 2992803 w 3003036"/>
                                <a:gd name="connsiteY3" fmla="*/ 128590 h 4943994"/>
                                <a:gd name="connsiteX4" fmla="*/ 144827 w 3003036"/>
                                <a:gd name="connsiteY4" fmla="*/ 130970 h 4943994"/>
                                <a:gd name="connsiteX5" fmla="*/ 150238 w 3003036"/>
                                <a:gd name="connsiteY5" fmla="*/ 4800547 h 4943994"/>
                                <a:gd name="connsiteX6" fmla="*/ 2996588 w 3003036"/>
                                <a:gd name="connsiteY6" fmla="*/ 4800775 h 4943994"/>
                                <a:gd name="connsiteX7" fmla="*/ 2996588 w 3003036"/>
                                <a:gd name="connsiteY7" fmla="*/ 4943994 h 4943994"/>
                                <a:gd name="connsiteX8" fmla="*/ 0 w 3003036"/>
                                <a:gd name="connsiteY8" fmla="*/ 4943994 h 4943994"/>
                                <a:gd name="connsiteX0" fmla="*/ 0 w 3003036"/>
                                <a:gd name="connsiteY0" fmla="*/ 4943994 h 4943994"/>
                                <a:gd name="connsiteX1" fmla="*/ 7314 w 3003036"/>
                                <a:gd name="connsiteY1" fmla="*/ 923 h 4943994"/>
                                <a:gd name="connsiteX2" fmla="*/ 3003036 w 3003036"/>
                                <a:gd name="connsiteY2" fmla="*/ 0 h 4943994"/>
                                <a:gd name="connsiteX3" fmla="*/ 2999627 w 3003036"/>
                                <a:gd name="connsiteY3" fmla="*/ 128590 h 4943994"/>
                                <a:gd name="connsiteX4" fmla="*/ 144827 w 3003036"/>
                                <a:gd name="connsiteY4" fmla="*/ 130970 h 4943994"/>
                                <a:gd name="connsiteX5" fmla="*/ 150238 w 3003036"/>
                                <a:gd name="connsiteY5" fmla="*/ 4800547 h 4943994"/>
                                <a:gd name="connsiteX6" fmla="*/ 2996588 w 3003036"/>
                                <a:gd name="connsiteY6" fmla="*/ 4800775 h 4943994"/>
                                <a:gd name="connsiteX7" fmla="*/ 2996588 w 3003036"/>
                                <a:gd name="connsiteY7" fmla="*/ 4943994 h 4943994"/>
                                <a:gd name="connsiteX8" fmla="*/ 0 w 3003036"/>
                                <a:gd name="connsiteY8" fmla="*/ 4943994 h 4943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03036" h="4943994">
                                  <a:moveTo>
                                    <a:pt x="0" y="4943994"/>
                                  </a:moveTo>
                                  <a:cubicBezTo>
                                    <a:pt x="2438" y="3296304"/>
                                    <a:pt x="-1655" y="678696"/>
                                    <a:pt x="7314" y="923"/>
                                  </a:cubicBezTo>
                                  <a:lnTo>
                                    <a:pt x="3003036" y="0"/>
                                  </a:lnTo>
                                  <a:cubicBezTo>
                                    <a:pt x="3002827" y="68256"/>
                                    <a:pt x="2998437" y="87712"/>
                                    <a:pt x="2999627" y="128590"/>
                                  </a:cubicBezTo>
                                  <a:lnTo>
                                    <a:pt x="144827" y="130970"/>
                                  </a:lnTo>
                                  <a:cubicBezTo>
                                    <a:pt x="124298" y="964795"/>
                                    <a:pt x="148813" y="4393720"/>
                                    <a:pt x="150238" y="4800547"/>
                                  </a:cubicBezTo>
                                  <a:lnTo>
                                    <a:pt x="2996588" y="4800775"/>
                                  </a:lnTo>
                                  <a:lnTo>
                                    <a:pt x="2996588" y="4943994"/>
                                  </a:lnTo>
                                  <a:lnTo>
                                    <a:pt x="0" y="4943994"/>
                                  </a:lnTo>
                                  <a:close/>
                                </a:path>
                              </a:pathLst>
                            </a:custGeom>
                            <a:solidFill>
                              <a:sysClr val="window" lastClr="FFFFFF"/>
                            </a:solidFill>
                            <a:ln w="25400" cap="flat" cmpd="sng" algn="ctr">
                              <a:noFill/>
                              <a:prstDash val="solid"/>
                            </a:ln>
                            <a:effectLst/>
                          </wps:spPr>
                          <wps:bodyPr rtlCol="0" anchor="ctr"/>
                        </wps:wsp>
                      </wpg:grpSp>
                    </wpg:wgp>
                  </a:graphicData>
                </a:graphic>
                <wp14:sizeRelH relativeFrom="margin">
                  <wp14:pctWidth>0</wp14:pctWidth>
                </wp14:sizeRelH>
              </wp:anchor>
            </w:drawing>
          </mc:Choice>
          <mc:Fallback>
            <w:pict>
              <v:group w14:anchorId="78303B9F" id="Group 18" o:spid="_x0000_s1026" style="position:absolute;margin-left:0;margin-top:-5.3pt;width:594pt;height:528pt;z-index:251665408;mso-position-horizontal-relative:page;mso-width-relative:margin" coordorigin="" coordsize="75438,67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">
                <v:shapetype id="_x0000_t202" coordsize="21600,21600" o:spt="202" path="m,l,21600r21600,l21600,xe">
                  <v:stroke joinstyle="miter"/>
                  <v:path gradientshapeok="t" o:connecttype="rect"/>
                </v:shapetype>
                <v:shape id="_x0000_s1027" type="#_x0000_t202" style="position:absolute;left:41719;width:33719;height:6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" fillcolor="#0d0d0d [3069]" stroked="f">
                  <v:fill opacity="46517f"/>
                  <v:textbox>
                    <w:txbxContent>
                      <w:p w14:paraId="2952BCC4" w14:textId="77777777" w:rsidR="00341B30" w:rsidRPr="004E2DEB" w:rsidRDefault="00341B30" w:rsidP="00C87673">
                        <w:pPr>
                          <w:rPr>
                            <w14:textOutline w14:w="9525" w14:cap="rnd" w14:cmpd="sng" w14:algn="ctr">
                              <w14:solidFill>
                                <w14:srgbClr w14:val="444444"/>
                              </w14:solidFill>
                              <w14:prstDash w14:val="solid"/>
                              <w14:bevel/>
                            </w14:textOutlin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44862;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">
                  <v:imagedata r:id="rId9" o:title=""/>
                </v:shape>
                <v:group id="Group 21" o:spid="_x0000_s1029" style="position:absolute;left:6381;top:17145;width:63253;height:40100" coordsize="63252,4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30003;width:33249;height:49434;flip:x;visibility:visible;mso-wrap-style:square;v-text-anchor:middle" coordsize="2996588,4943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" adj="-11796480,,5400" path="m,4943994c2438,3296304,-1655,678696,7314,923l2992801,v-209,68256,-1188,87712,2,128590l144827,130970v-20529,833825,3986,4262750,5411,4669577l2996588,4800775r,143219l,4943994xe" fillcolor="#3e0000" stroked="f" strokeweight="2pt">
                    <v:stroke joinstyle="miter"/>
                    <v:formulas/>
                    <v:path arrowok="t" o:connecttype="custom" o:connectlocs="0,4943475;8115,923;3320658,0;3320660,128577;160693,130956;166696,4800043;3324860,4800271;3324860,4943475;0,4943475" o:connectangles="0,0,0,0,0,0,0,0,0" textboxrect="0,0,2996588,4943994"/>
                    <v:textbox>
                      <w:txbxContent>
                        <w:p w14:paraId="662077A1" w14:textId="77777777" w:rsidR="00341B30" w:rsidRDefault="00341B30" w:rsidP="00C87673">
                          <w:pPr>
                            <w:jc w:val="center"/>
                            <w:rPr>
                              <w:lang w:val="en-GB"/>
                            </w:rPr>
                          </w:pPr>
                        </w:p>
                        <w:p w14:paraId="069A3FD2" w14:textId="77777777" w:rsidR="00341B30" w:rsidRDefault="00341B30" w:rsidP="00C87673">
                          <w:pPr>
                            <w:jc w:val="center"/>
                            <w:rPr>
                              <w:lang w:val="en-GB"/>
                            </w:rPr>
                          </w:pPr>
                        </w:p>
                        <w:p w14:paraId="668F1714" w14:textId="77777777" w:rsidR="00341B30" w:rsidRDefault="00341B30" w:rsidP="00C87673">
                          <w:pPr>
                            <w:jc w:val="center"/>
                            <w:rPr>
                              <w:lang w:val="en-GB"/>
                            </w:rPr>
                          </w:pPr>
                        </w:p>
                        <w:p w14:paraId="1A755886" w14:textId="77777777" w:rsidR="00341B30" w:rsidRDefault="00341B30" w:rsidP="00C87673">
                          <w:pPr>
                            <w:jc w:val="center"/>
                            <w:rPr>
                              <w:lang w:val="en-GB"/>
                            </w:rPr>
                          </w:pPr>
                        </w:p>
                        <w:p w14:paraId="22D1C2A1" w14:textId="77777777" w:rsidR="00341B30" w:rsidRDefault="00341B30" w:rsidP="00C87673">
                          <w:pPr>
                            <w:jc w:val="center"/>
                            <w:rPr>
                              <w:lang w:val="en-GB"/>
                            </w:rPr>
                          </w:pPr>
                        </w:p>
                        <w:p w14:paraId="64246BEF" w14:textId="77777777" w:rsidR="00341B30" w:rsidRDefault="00341B30" w:rsidP="00C87673">
                          <w:pPr>
                            <w:jc w:val="center"/>
                            <w:rPr>
                              <w:lang w:val="en-GB"/>
                            </w:rPr>
                          </w:pPr>
                        </w:p>
                        <w:p w14:paraId="644D9AAC" w14:textId="77777777" w:rsidR="00341B30" w:rsidRDefault="00341B30" w:rsidP="00C87673">
                          <w:pPr>
                            <w:jc w:val="center"/>
                            <w:rPr>
                              <w:lang w:val="en-GB"/>
                            </w:rPr>
                          </w:pPr>
                        </w:p>
                        <w:p w14:paraId="10339313" w14:textId="77777777" w:rsidR="00341B30" w:rsidRDefault="00341B30" w:rsidP="00C87673">
                          <w:pPr>
                            <w:jc w:val="center"/>
                            <w:rPr>
                              <w:lang w:val="en-GB"/>
                            </w:rPr>
                          </w:pPr>
                        </w:p>
                        <w:p w14:paraId="259E0A88" w14:textId="77777777" w:rsidR="00341B30" w:rsidRDefault="00341B30" w:rsidP="00C87673">
                          <w:pPr>
                            <w:jc w:val="center"/>
                            <w:rPr>
                              <w:lang w:val="en-GB"/>
                            </w:rPr>
                          </w:pPr>
                        </w:p>
                        <w:p w14:paraId="3B06D9F3" w14:textId="77777777" w:rsidR="00341B30" w:rsidRDefault="00341B30" w:rsidP="00C87673">
                          <w:pPr>
                            <w:jc w:val="center"/>
                            <w:rPr>
                              <w:lang w:val="en-GB"/>
                            </w:rPr>
                          </w:pPr>
                        </w:p>
                        <w:p w14:paraId="10E41141" w14:textId="77777777" w:rsidR="00341B30" w:rsidRDefault="00341B30" w:rsidP="00C87673">
                          <w:pPr>
                            <w:jc w:val="center"/>
                            <w:rPr>
                              <w:lang w:val="en-GB"/>
                            </w:rPr>
                          </w:pPr>
                        </w:p>
                        <w:p w14:paraId="18769327" w14:textId="77777777" w:rsidR="00341B30" w:rsidRDefault="00341B30" w:rsidP="00C87673">
                          <w:pPr>
                            <w:jc w:val="center"/>
                            <w:rPr>
                              <w:lang w:val="en-GB"/>
                            </w:rPr>
                          </w:pPr>
                        </w:p>
                        <w:p w14:paraId="17F7FCE9" w14:textId="77777777" w:rsidR="00341B30" w:rsidRDefault="00341B30" w:rsidP="00C87673">
                          <w:pPr>
                            <w:jc w:val="center"/>
                            <w:rPr>
                              <w:lang w:val="en-GB"/>
                            </w:rPr>
                          </w:pPr>
                        </w:p>
                        <w:p w14:paraId="1FAE43E6" w14:textId="77777777" w:rsidR="00341B30" w:rsidRDefault="00341B30" w:rsidP="00C87673">
                          <w:pPr>
                            <w:jc w:val="center"/>
                            <w:rPr>
                              <w:lang w:val="en-GB"/>
                            </w:rPr>
                          </w:pPr>
                        </w:p>
                        <w:p w14:paraId="7B6F8C71" w14:textId="77777777" w:rsidR="00341B30" w:rsidRDefault="00341B30" w:rsidP="00C87673">
                          <w:pPr>
                            <w:jc w:val="center"/>
                            <w:rPr>
                              <w:lang w:val="en-GB"/>
                            </w:rPr>
                          </w:pPr>
                        </w:p>
                        <w:p w14:paraId="016BCC9B" w14:textId="77777777" w:rsidR="00341B30" w:rsidRDefault="00341B30" w:rsidP="00C87673">
                          <w:pPr>
                            <w:jc w:val="center"/>
                            <w:rPr>
                              <w:lang w:val="en-GB"/>
                            </w:rPr>
                          </w:pPr>
                        </w:p>
                        <w:p w14:paraId="1F950C09" w14:textId="77777777" w:rsidR="00341B30" w:rsidRDefault="00341B30" w:rsidP="00C87673">
                          <w:pPr>
                            <w:jc w:val="center"/>
                            <w:rPr>
                              <w:lang w:val="en-GB"/>
                            </w:rPr>
                          </w:pPr>
                        </w:p>
                        <w:p w14:paraId="33FB71D0" w14:textId="77777777" w:rsidR="00341B30" w:rsidRDefault="00341B30" w:rsidP="00C87673">
                          <w:pPr>
                            <w:jc w:val="center"/>
                            <w:rPr>
                              <w:lang w:val="en-GB"/>
                            </w:rPr>
                          </w:pPr>
                        </w:p>
                        <w:p w14:paraId="504A14E9" w14:textId="77777777" w:rsidR="00341B30" w:rsidRDefault="00341B30" w:rsidP="00C87673">
                          <w:pPr>
                            <w:jc w:val="center"/>
                            <w:rPr>
                              <w:lang w:val="en-GB"/>
                            </w:rPr>
                          </w:pPr>
                        </w:p>
                        <w:p w14:paraId="451116C2" w14:textId="77777777" w:rsidR="00341B30" w:rsidRDefault="00341B30" w:rsidP="00C87673">
                          <w:pPr>
                            <w:jc w:val="center"/>
                            <w:rPr>
                              <w:lang w:val="en-GB"/>
                            </w:rPr>
                          </w:pPr>
                        </w:p>
                        <w:p w14:paraId="3BA2E60C" w14:textId="77777777" w:rsidR="00341B30" w:rsidRDefault="00341B30" w:rsidP="00C87673">
                          <w:pPr>
                            <w:jc w:val="center"/>
                            <w:rPr>
                              <w:lang w:val="en-GB"/>
                            </w:rPr>
                          </w:pPr>
                        </w:p>
                        <w:p w14:paraId="73601E77" w14:textId="76A31BE8" w:rsidR="00341B30" w:rsidRPr="00FC112D" w:rsidRDefault="00341B30" w:rsidP="00C87673">
                          <w:pPr>
                            <w:ind w:left="2880"/>
                            <w:jc w:val="center"/>
                            <w:rPr>
                              <w:b/>
                              <w:bCs/>
                              <w:lang w:val="en-GB"/>
                            </w:rPr>
                          </w:pPr>
                          <w:r w:rsidRPr="00FC112D">
                            <w:rPr>
                              <w:b/>
                              <w:bCs/>
                              <w:lang w:val="en-GB"/>
                            </w:rPr>
                            <w:t>REF: ACU</w:t>
                          </w:r>
                          <w:r w:rsidR="00632973">
                            <w:rPr>
                              <w:b/>
                              <w:bCs/>
                              <w:lang w:val="en-GB"/>
                            </w:rPr>
                            <w:t>B</w:t>
                          </w:r>
                          <w:r w:rsidR="00AE4EF6">
                            <w:rPr>
                              <w:b/>
                              <w:bCs/>
                              <w:lang w:val="en-GB"/>
                            </w:rPr>
                            <w:t>2</w:t>
                          </w:r>
                          <w:r w:rsidR="00C3056F">
                            <w:rPr>
                              <w:b/>
                              <w:bCs/>
                              <w:lang w:val="en-GB"/>
                            </w:rPr>
                            <w:t>2030</w:t>
                          </w:r>
                          <w:r w:rsidR="007941FE">
                            <w:rPr>
                              <w:b/>
                              <w:bCs/>
                              <w:lang w:val="en-GB"/>
                            </w:rPr>
                            <w:t>2</w:t>
                          </w:r>
                        </w:p>
                      </w:txbxContent>
                    </v:textbox>
                  </v:shape>
                  <v:shape id="Freeform: Shape 23" o:spid="_x0000_s1031" style="position:absolute;width:31718;height:49434;visibility:visible;mso-wrap-style:square;v-text-anchor:middle" coordsize="3003036,494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" path="m,4943994c2438,3296304,-1655,678696,7314,923l3003036,v-209,68256,-4599,87712,-3409,128590l144827,130970v-20529,833825,3986,4262750,5411,4669577l2996588,4800775r,143219l,4943994xe" fillcolor="window" stroked="f" strokeweight="2pt">
                    <v:path arrowok="t" o:connecttype="custom" o:connectlocs="0,4943475;7725,923;3171825,0;3168224,128577;152967,130956;158682,4800043;3165015,4800271;3165015,4943475;0,4943475" o:connectangles="0,0,0,0,0,0,0,0,0"/>
                  </v:shape>
                </v:group>
                <w10:wrap anchorx="page"/>
              </v:group>
            </w:pict>
          </mc:Fallback>
        </mc:AlternateContent>
      </w:r>
    </w:p>
    <w:p w14:paraId="7D7D275E" w14:textId="75C788CF" w:rsidR="005A1A25" w:rsidRDefault="005A1A25">
      <w:pPr>
        <w:contextualSpacing w:val="0"/>
      </w:pPr>
    </w:p>
    <w:p w14:paraId="7F102DC4" w14:textId="77777777" w:rsidR="005A1A25" w:rsidRDefault="005A1A25">
      <w:pPr>
        <w:contextualSpacing w:val="0"/>
      </w:pPr>
    </w:p>
    <w:p w14:paraId="0C1F989A" w14:textId="77777777" w:rsidR="005A1A25" w:rsidRDefault="005A1A25">
      <w:pPr>
        <w:contextualSpacing w:val="0"/>
      </w:pPr>
    </w:p>
    <w:p w14:paraId="085EB062" w14:textId="77777777" w:rsidR="005A1A25" w:rsidRDefault="005A1A25">
      <w:pPr>
        <w:contextualSpacing w:val="0"/>
      </w:pPr>
    </w:p>
    <w:p w14:paraId="4DA6E754" w14:textId="77777777" w:rsidR="005A1A25" w:rsidRDefault="005A1A25">
      <w:pPr>
        <w:contextualSpacing w:val="0"/>
      </w:pPr>
    </w:p>
    <w:p w14:paraId="423E32DD" w14:textId="77777777" w:rsidR="005A1A25" w:rsidRDefault="005A1A25">
      <w:pPr>
        <w:contextualSpacing w:val="0"/>
      </w:pPr>
    </w:p>
    <w:p w14:paraId="06C774A8" w14:textId="77777777" w:rsidR="005A1A25" w:rsidRDefault="005A1A25">
      <w:pPr>
        <w:contextualSpacing w:val="0"/>
      </w:pPr>
    </w:p>
    <w:p w14:paraId="3885C833" w14:textId="77777777" w:rsidR="005A1A25" w:rsidRDefault="005A1A25">
      <w:pPr>
        <w:contextualSpacing w:val="0"/>
      </w:pPr>
    </w:p>
    <w:p w14:paraId="56E7B8DE" w14:textId="77777777" w:rsidR="005A1A25" w:rsidRDefault="005A1A25">
      <w:pPr>
        <w:contextualSpacing w:val="0"/>
      </w:pPr>
    </w:p>
    <w:p w14:paraId="6AB1645B" w14:textId="77777777" w:rsidR="005A1A25" w:rsidRDefault="005A1A25">
      <w:pPr>
        <w:contextualSpacing w:val="0"/>
      </w:pPr>
    </w:p>
    <w:p w14:paraId="3CA1FE96" w14:textId="77777777" w:rsidR="005A1A25" w:rsidRDefault="005A1A25">
      <w:pPr>
        <w:contextualSpacing w:val="0"/>
      </w:pPr>
    </w:p>
    <w:p w14:paraId="6A4E89DC" w14:textId="77777777" w:rsidR="005A1A25" w:rsidRDefault="005A1A25">
      <w:pPr>
        <w:contextualSpacing w:val="0"/>
      </w:pPr>
    </w:p>
    <w:p w14:paraId="75CB18A8" w14:textId="77777777" w:rsidR="005A1A25" w:rsidRDefault="005A1A25">
      <w:pPr>
        <w:contextualSpacing w:val="0"/>
      </w:pPr>
    </w:p>
    <w:p w14:paraId="79347081" w14:textId="77777777" w:rsidR="005A1A25" w:rsidRDefault="005A1A25">
      <w:pPr>
        <w:contextualSpacing w:val="0"/>
      </w:pPr>
    </w:p>
    <w:p w14:paraId="326AD8F5" w14:textId="77777777" w:rsidR="005A1A25" w:rsidRDefault="005A1A25">
      <w:pPr>
        <w:contextualSpacing w:val="0"/>
      </w:pPr>
    </w:p>
    <w:p w14:paraId="74C230F8" w14:textId="77777777" w:rsidR="005A1A25" w:rsidRDefault="005A1A25">
      <w:pPr>
        <w:contextualSpacing w:val="0"/>
      </w:pPr>
    </w:p>
    <w:p w14:paraId="463C00F6" w14:textId="77777777" w:rsidR="005A1A25" w:rsidRDefault="005A1A25">
      <w:pPr>
        <w:contextualSpacing w:val="0"/>
      </w:pPr>
    </w:p>
    <w:p w14:paraId="50F100D4" w14:textId="77777777" w:rsidR="005A1A25" w:rsidRDefault="005A1A25">
      <w:pPr>
        <w:contextualSpacing w:val="0"/>
      </w:pPr>
    </w:p>
    <w:p w14:paraId="1304B543" w14:textId="77777777" w:rsidR="005A1A25" w:rsidRDefault="005A1A25">
      <w:pPr>
        <w:contextualSpacing w:val="0"/>
      </w:pPr>
    </w:p>
    <w:p w14:paraId="45B04B05" w14:textId="77777777" w:rsidR="005A1A25" w:rsidRDefault="005A1A25">
      <w:pPr>
        <w:contextualSpacing w:val="0"/>
      </w:pPr>
    </w:p>
    <w:p w14:paraId="48908B74" w14:textId="77777777" w:rsidR="005A1A25" w:rsidRDefault="005A1A25">
      <w:pPr>
        <w:contextualSpacing w:val="0"/>
      </w:pPr>
    </w:p>
    <w:p w14:paraId="54FDF885" w14:textId="77777777" w:rsidR="005A1A25" w:rsidRDefault="005A1A25">
      <w:pPr>
        <w:contextualSpacing w:val="0"/>
      </w:pPr>
    </w:p>
    <w:p w14:paraId="1AE58545" w14:textId="77777777" w:rsidR="005A1A25" w:rsidRDefault="005A1A25">
      <w:pPr>
        <w:contextualSpacing w:val="0"/>
      </w:pPr>
    </w:p>
    <w:p w14:paraId="2C3FDFB4" w14:textId="77777777" w:rsidR="005A1A25" w:rsidRDefault="005A1A25">
      <w:pPr>
        <w:contextualSpacing w:val="0"/>
      </w:pPr>
    </w:p>
    <w:p w14:paraId="23CE9EFA" w14:textId="77777777" w:rsidR="005A1A25" w:rsidRDefault="005A1A25">
      <w:pPr>
        <w:contextualSpacing w:val="0"/>
      </w:pPr>
    </w:p>
    <w:p w14:paraId="7AB22B27" w14:textId="77777777" w:rsidR="005A1A25" w:rsidRDefault="005A1A25">
      <w:pPr>
        <w:contextualSpacing w:val="0"/>
      </w:pPr>
    </w:p>
    <w:p w14:paraId="334FB61F" w14:textId="77777777" w:rsidR="005A1A25" w:rsidRDefault="005A1A25">
      <w:pPr>
        <w:contextualSpacing w:val="0"/>
      </w:pPr>
    </w:p>
    <w:p w14:paraId="7209905A" w14:textId="77777777" w:rsidR="005A1A25" w:rsidRDefault="005A1A25">
      <w:pPr>
        <w:contextualSpacing w:val="0"/>
      </w:pPr>
    </w:p>
    <w:p w14:paraId="6B5BC179" w14:textId="77777777" w:rsidR="005A1A25" w:rsidRDefault="005A1A25">
      <w:pPr>
        <w:contextualSpacing w:val="0"/>
      </w:pPr>
    </w:p>
    <w:p w14:paraId="1B3DE1EC" w14:textId="77777777" w:rsidR="005A1A25" w:rsidRDefault="005A1A25">
      <w:pPr>
        <w:contextualSpacing w:val="0"/>
      </w:pPr>
    </w:p>
    <w:p w14:paraId="1005DC51" w14:textId="77777777" w:rsidR="005A1A25" w:rsidRDefault="005A1A25">
      <w:pPr>
        <w:contextualSpacing w:val="0"/>
      </w:pPr>
    </w:p>
    <w:p w14:paraId="31F8A752" w14:textId="77777777" w:rsidR="005A1A25" w:rsidRDefault="005A1A25">
      <w:pPr>
        <w:contextualSpacing w:val="0"/>
      </w:pPr>
    </w:p>
    <w:p w14:paraId="143E87D9" w14:textId="77777777" w:rsidR="005A1A25" w:rsidRDefault="005A1A25">
      <w:pPr>
        <w:contextualSpacing w:val="0"/>
      </w:pPr>
    </w:p>
    <w:p w14:paraId="7A5C4B10" w14:textId="77777777" w:rsidR="005A1A25" w:rsidRDefault="005A1A25">
      <w:pPr>
        <w:contextualSpacing w:val="0"/>
      </w:pPr>
    </w:p>
    <w:p w14:paraId="64547420" w14:textId="77777777" w:rsidR="005A1A25" w:rsidRDefault="005A1A25">
      <w:pPr>
        <w:contextualSpacing w:val="0"/>
      </w:pPr>
    </w:p>
    <w:p w14:paraId="3E54253C" w14:textId="77777777" w:rsidR="005A1A25" w:rsidRDefault="005A1A25">
      <w:pPr>
        <w:contextualSpacing w:val="0"/>
      </w:pPr>
    </w:p>
    <w:p w14:paraId="599FCF8D" w14:textId="77777777" w:rsidR="005A1A25" w:rsidRDefault="005A1A25">
      <w:pPr>
        <w:contextualSpacing w:val="0"/>
      </w:pPr>
    </w:p>
    <w:p w14:paraId="4E070133" w14:textId="0E889036" w:rsidR="005A1A25" w:rsidRDefault="00341B30">
      <w:pPr>
        <w:contextualSpacing w:val="0"/>
      </w:pPr>
      <w:r>
        <w:rPr>
          <w:noProof/>
        </w:rPr>
        <mc:AlternateContent>
          <mc:Choice Requires="wps">
            <w:drawing>
              <wp:anchor distT="0" distB="0" distL="114300" distR="114300" simplePos="0" relativeHeight="251669504" behindDoc="0" locked="0" layoutInCell="1" allowOverlap="1" wp14:anchorId="59E5559A" wp14:editId="2645EAB9">
                <wp:simplePos x="0" y="0"/>
                <wp:positionH relativeFrom="page">
                  <wp:posOffset>19050</wp:posOffset>
                </wp:positionH>
                <wp:positionV relativeFrom="paragraph">
                  <wp:posOffset>634365</wp:posOffset>
                </wp:positionV>
                <wp:extent cx="7505700" cy="845820"/>
                <wp:effectExtent l="0" t="0" r="0" b="4445"/>
                <wp:wrapNone/>
                <wp:docPr id="26" name="Rectangle 26">
                  <a:extLst xmlns:a="http://schemas.openxmlformats.org/drawingml/2006/main">
                    <a:ext uri="{FF2B5EF4-FFF2-40B4-BE49-F238E27FC236}">
                      <a16:creationId xmlns:a16="http://schemas.microsoft.com/office/drawing/2014/main" id="{58C924CE-4D13-4626-8E90-7B93F8FA30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8458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A347E4B" w14:textId="77777777" w:rsidR="00341B30" w:rsidRPr="00354978" w:rsidRDefault="00341B30" w:rsidP="00341B30">
                            <w:pPr>
                              <w:pStyle w:val="NormalWeb"/>
                              <w:spacing w:before="0" w:after="0" w:afterAutospacing="0"/>
                              <w:jc w:val="center"/>
                              <w:rPr>
                                <w:rFonts w:ascii="Calibri" w:hAnsi="Calibri" w:cs="Calibri"/>
                                <w:b/>
                                <w:bCs/>
                                <w:color w:val="6C0000"/>
                                <w:sz w:val="72"/>
                                <w:szCs w:val="72"/>
                              </w:rPr>
                            </w:pPr>
                            <w:r w:rsidRPr="00354978">
                              <w:rPr>
                                <w:rFonts w:ascii="Calibri" w:hAnsi="Calibri" w:cs="Calibri"/>
                                <w:b/>
                                <w:bCs/>
                                <w:color w:val="6C0000"/>
                                <w:kern w:val="24"/>
                                <w:sz w:val="72"/>
                                <w:szCs w:val="72"/>
                              </w:rPr>
                              <w:t>PRIVATE CLIENT</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ect w14:anchorId="59E5559A" id="Rectangle 26" o:spid="_x0000_s1032" style="position:absolute;margin-left:1.5pt;margin-top:49.95pt;width:591pt;height:66.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" filled="f" stroked="f">
                <v:textbox style="mso-fit-shape-to-text:t" inset="0,0,0,0">
                  <w:txbxContent>
                    <w:p w14:paraId="2A347E4B" w14:textId="77777777" w:rsidR="00341B30" w:rsidRPr="00354978" w:rsidRDefault="00341B30" w:rsidP="00341B30">
                      <w:pPr>
                        <w:pStyle w:val="NormalWeb"/>
                        <w:spacing w:before="0" w:after="0" w:afterAutospacing="0"/>
                        <w:jc w:val="center"/>
                        <w:rPr>
                          <w:rFonts w:ascii="Calibri" w:hAnsi="Calibri" w:cs="Calibri"/>
                          <w:b/>
                          <w:bCs/>
                          <w:color w:val="6C0000"/>
                          <w:sz w:val="72"/>
                          <w:szCs w:val="72"/>
                        </w:rPr>
                      </w:pPr>
                      <w:r w:rsidRPr="00354978">
                        <w:rPr>
                          <w:rFonts w:ascii="Calibri" w:hAnsi="Calibri" w:cs="Calibri"/>
                          <w:b/>
                          <w:bCs/>
                          <w:color w:val="6C0000"/>
                          <w:kern w:val="24"/>
                          <w:sz w:val="72"/>
                          <w:szCs w:val="72"/>
                        </w:rPr>
                        <w:t>PRIVATE CLIENT</w:t>
                      </w:r>
                    </w:p>
                  </w:txbxContent>
                </v:textbox>
                <w10:wrap anchorx="page"/>
              </v:rect>
            </w:pict>
          </mc:Fallback>
        </mc:AlternateContent>
      </w:r>
      <w:r>
        <w:rPr>
          <w:noProof/>
        </w:rPr>
        <mc:AlternateContent>
          <mc:Choice Requires="wps">
            <w:drawing>
              <wp:anchor distT="0" distB="0" distL="114300" distR="114300" simplePos="0" relativeHeight="251667456" behindDoc="0" locked="0" layoutInCell="1" allowOverlap="1" wp14:anchorId="0E9E8AF1" wp14:editId="5EBD2EE8">
                <wp:simplePos x="0" y="0"/>
                <wp:positionH relativeFrom="page">
                  <wp:posOffset>28575</wp:posOffset>
                </wp:positionH>
                <wp:positionV relativeFrom="margin">
                  <wp:posOffset>6819265</wp:posOffset>
                </wp:positionV>
                <wp:extent cx="7448550" cy="1123315"/>
                <wp:effectExtent l="0" t="0" r="0" b="12065"/>
                <wp:wrapSquare wrapText="bothSides"/>
                <wp:docPr id="25" name="Rectangle 25">
                  <a:extLst xmlns:a="http://schemas.openxmlformats.org/drawingml/2006/main">
                    <a:ext uri="{FF2B5EF4-FFF2-40B4-BE49-F238E27FC236}">
                      <a16:creationId xmlns:a16="http://schemas.microsoft.com/office/drawing/2014/main" id="{ACB2ED11-5D20-4435-8C3E-05D7D1BA30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0" cy="11233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334E498" w14:textId="77777777" w:rsidR="00341B30" w:rsidRPr="00FC112D" w:rsidRDefault="00341B30" w:rsidP="00341B30">
                            <w:pPr>
                              <w:pStyle w:val="NormalWeb"/>
                              <w:spacing w:before="0" w:after="0" w:afterAutospacing="0"/>
                              <w:jc w:val="center"/>
                              <w:rPr>
                                <w:rFonts w:ascii="Calibri" w:hAnsi="Calibri" w:cs="Calibri"/>
                                <w:sz w:val="44"/>
                                <w:szCs w:val="44"/>
                              </w:rPr>
                            </w:pPr>
                            <w:r w:rsidRPr="00FC112D">
                              <w:rPr>
                                <w:rFonts w:ascii="Calibri" w:hAnsi="Calibri" w:cs="Calibri"/>
                                <w:b/>
                                <w:bCs/>
                                <w:color w:val="404040"/>
                                <w:kern w:val="24"/>
                                <w:sz w:val="44"/>
                                <w:szCs w:val="44"/>
                              </w:rPr>
                              <w:t>TERMS OF BUSINESS</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ect w14:anchorId="0E9E8AF1" id="Rectangle 25" o:spid="_x0000_s1033" style="position:absolute;margin-left:2.25pt;margin-top:536.95pt;width:586.5pt;height:88.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" filled="f" stroked="f">
                <v:textbox style="mso-fit-shape-to-text:t" inset="0,0,0,0">
                  <w:txbxContent>
                    <w:p w14:paraId="5334E498" w14:textId="77777777" w:rsidR="00341B30" w:rsidRPr="00FC112D" w:rsidRDefault="00341B30" w:rsidP="00341B30">
                      <w:pPr>
                        <w:pStyle w:val="NormalWeb"/>
                        <w:spacing w:before="0" w:after="0" w:afterAutospacing="0"/>
                        <w:jc w:val="center"/>
                        <w:rPr>
                          <w:rFonts w:ascii="Calibri" w:hAnsi="Calibri" w:cs="Calibri"/>
                          <w:sz w:val="44"/>
                          <w:szCs w:val="44"/>
                        </w:rPr>
                      </w:pPr>
                      <w:r w:rsidRPr="00FC112D">
                        <w:rPr>
                          <w:rFonts w:ascii="Calibri" w:hAnsi="Calibri" w:cs="Calibri"/>
                          <w:b/>
                          <w:bCs/>
                          <w:color w:val="404040"/>
                          <w:kern w:val="24"/>
                          <w:sz w:val="44"/>
                          <w:szCs w:val="44"/>
                        </w:rPr>
                        <w:t>TERMS OF BUSINESS</w:t>
                      </w:r>
                    </w:p>
                  </w:txbxContent>
                </v:textbox>
                <w10:wrap type="square" anchorx="page" anchory="margin"/>
              </v:rect>
            </w:pict>
          </mc:Fallback>
        </mc:AlternateContent>
      </w:r>
    </w:p>
    <w:p w14:paraId="293E652D" w14:textId="7C7E2619" w:rsidR="005A1A25" w:rsidRDefault="005A1A25">
      <w:pPr>
        <w:contextualSpacing w:val="0"/>
      </w:pPr>
    </w:p>
    <w:p w14:paraId="26D20DCD" w14:textId="6BDEE045" w:rsidR="005A1A25" w:rsidRDefault="005A1A25">
      <w:pPr>
        <w:contextualSpacing w:val="0"/>
      </w:pPr>
    </w:p>
    <w:p w14:paraId="2E8DB1C8" w14:textId="01EF023D" w:rsidR="00C87673" w:rsidRDefault="00C87673">
      <w:pPr>
        <w:contextualSpacing w:val="0"/>
      </w:pPr>
    </w:p>
    <w:p w14:paraId="0BDE474A" w14:textId="7245D929" w:rsidR="00C87673" w:rsidRDefault="00C87673">
      <w:pPr>
        <w:contextualSpacing w:val="0"/>
      </w:pPr>
    </w:p>
    <w:p w14:paraId="6974527F" w14:textId="77777777" w:rsidR="00C87673" w:rsidRDefault="00C87673">
      <w:pPr>
        <w:contextualSpacing w:val="0"/>
      </w:pPr>
    </w:p>
    <w:p w14:paraId="324FBCED" w14:textId="77777777" w:rsidR="005A1A25" w:rsidRDefault="005A1A25">
      <w:pPr>
        <w:contextualSpacing w:val="0"/>
        <w:sectPr w:rsidR="005A1A25" w:rsidSect="00D14C80">
          <w:headerReference w:type="default" r:id="rId10"/>
          <w:footerReference w:type="default" r:id="rId11"/>
          <w:headerReference w:type="first" r:id="rId12"/>
          <w:footerReference w:type="first" r:id="rId13"/>
          <w:pgSz w:w="11907" w:h="16840" w:code="9"/>
          <w:pgMar w:top="1440" w:right="1440" w:bottom="1440" w:left="1440" w:header="709" w:footer="709" w:gutter="0"/>
          <w:cols w:space="708"/>
          <w:titlePg/>
          <w:docGrid w:linePitch="360"/>
        </w:sectPr>
      </w:pPr>
    </w:p>
    <w:p w14:paraId="1717468B" w14:textId="6B1DDEA0" w:rsidR="00E855B0" w:rsidRDefault="00E855B0">
      <w:pPr>
        <w:pStyle w:val="TOC1"/>
        <w:tabs>
          <w:tab w:val="left" w:pos="440"/>
          <w:tab w:val="right" w:leader="dot" w:pos="9017"/>
        </w:tabs>
        <w:rPr>
          <w:b/>
          <w:caps/>
          <w:color w:val="6C0000"/>
          <w:sz w:val="24"/>
          <w:szCs w:val="28"/>
          <w:u w:val="single"/>
        </w:rPr>
      </w:pPr>
      <w:r w:rsidRPr="00E855B0">
        <w:rPr>
          <w:b/>
          <w:caps/>
          <w:color w:val="6C0000"/>
          <w:sz w:val="24"/>
          <w:szCs w:val="28"/>
          <w:u w:val="single"/>
        </w:rPr>
        <w:lastRenderedPageBreak/>
        <w:t>Table of Contents</w:t>
      </w:r>
    </w:p>
    <w:p w14:paraId="73F29396" w14:textId="77777777" w:rsidR="001D6C97" w:rsidRPr="00E855B0" w:rsidRDefault="001D6C97">
      <w:pPr>
        <w:pStyle w:val="TOC1"/>
        <w:tabs>
          <w:tab w:val="left" w:pos="440"/>
          <w:tab w:val="right" w:leader="dot" w:pos="9017"/>
        </w:tabs>
        <w:rPr>
          <w:b/>
          <w:caps/>
          <w:color w:val="6C0000"/>
          <w:sz w:val="24"/>
          <w:szCs w:val="28"/>
          <w:u w:val="single"/>
        </w:rPr>
      </w:pPr>
    </w:p>
    <w:p w14:paraId="1017065C" w14:textId="52D4BEF6" w:rsidR="003C4222" w:rsidRDefault="00E855B0">
      <w:pPr>
        <w:pStyle w:val="TOC1"/>
        <w:tabs>
          <w:tab w:val="left" w:pos="440"/>
          <w:tab w:val="right" w:leader="dot" w:pos="9017"/>
        </w:tabs>
        <w:rPr>
          <w:rFonts w:asciiTheme="minorHAnsi" w:eastAsiaTheme="minorEastAsia" w:hAnsiTheme="minorHAnsi" w:cstheme="minorBidi"/>
          <w:bCs w:val="0"/>
          <w:noProof/>
          <w:szCs w:val="22"/>
          <w:lang w:val="en-IE" w:eastAsia="en-IE"/>
        </w:rPr>
      </w:pPr>
      <w:r>
        <w:rPr>
          <w:caps/>
        </w:rPr>
        <w:fldChar w:fldCharType="begin"/>
      </w:r>
      <w:r>
        <w:rPr>
          <w:caps/>
        </w:rPr>
        <w:instrText xml:space="preserve"> TOC \o "1-1" \u </w:instrText>
      </w:r>
      <w:r>
        <w:rPr>
          <w:caps/>
        </w:rPr>
        <w:fldChar w:fldCharType="separate"/>
      </w:r>
      <w:r w:rsidR="003C4222" w:rsidRPr="00743514">
        <w:rPr>
          <w:noProof/>
        </w:rPr>
        <w:t>1.</w:t>
      </w:r>
      <w:r w:rsidR="003C4222">
        <w:rPr>
          <w:rFonts w:asciiTheme="minorHAnsi" w:eastAsiaTheme="minorEastAsia" w:hAnsiTheme="minorHAnsi" w:cstheme="minorBidi"/>
          <w:bCs w:val="0"/>
          <w:noProof/>
          <w:szCs w:val="22"/>
          <w:lang w:val="en-IE" w:eastAsia="en-IE"/>
        </w:rPr>
        <w:tab/>
      </w:r>
      <w:r w:rsidR="003C4222">
        <w:rPr>
          <w:noProof/>
        </w:rPr>
        <w:t>Contact Details</w:t>
      </w:r>
      <w:r w:rsidR="003C4222">
        <w:rPr>
          <w:noProof/>
        </w:rPr>
        <w:tab/>
      </w:r>
      <w:r w:rsidR="003C4222">
        <w:rPr>
          <w:noProof/>
        </w:rPr>
        <w:fldChar w:fldCharType="begin"/>
      </w:r>
      <w:r w:rsidR="003C4222">
        <w:rPr>
          <w:noProof/>
        </w:rPr>
        <w:instrText xml:space="preserve"> PAGEREF _Toc97122755 \h </w:instrText>
      </w:r>
      <w:r w:rsidR="003C4222">
        <w:rPr>
          <w:noProof/>
        </w:rPr>
      </w:r>
      <w:r w:rsidR="003C4222">
        <w:rPr>
          <w:noProof/>
        </w:rPr>
        <w:fldChar w:fldCharType="separate"/>
      </w:r>
      <w:r w:rsidR="003C4222">
        <w:rPr>
          <w:noProof/>
        </w:rPr>
        <w:t>3</w:t>
      </w:r>
      <w:r w:rsidR="003C4222">
        <w:rPr>
          <w:noProof/>
        </w:rPr>
        <w:fldChar w:fldCharType="end"/>
      </w:r>
    </w:p>
    <w:p w14:paraId="5E5BB90F" w14:textId="54B822D6" w:rsidR="003C4222" w:rsidRDefault="003C4222">
      <w:pPr>
        <w:pStyle w:val="TOC1"/>
        <w:tabs>
          <w:tab w:val="left" w:pos="440"/>
          <w:tab w:val="right" w:leader="dot" w:pos="9017"/>
        </w:tabs>
        <w:rPr>
          <w:rFonts w:asciiTheme="minorHAnsi" w:eastAsiaTheme="minorEastAsia" w:hAnsiTheme="minorHAnsi" w:cstheme="minorBidi"/>
          <w:bCs w:val="0"/>
          <w:noProof/>
          <w:szCs w:val="22"/>
          <w:lang w:val="en-IE" w:eastAsia="en-IE"/>
        </w:rPr>
      </w:pPr>
      <w:r w:rsidRPr="00743514">
        <w:rPr>
          <w:noProof/>
        </w:rPr>
        <w:t>2.</w:t>
      </w:r>
      <w:r>
        <w:rPr>
          <w:rFonts w:asciiTheme="minorHAnsi" w:eastAsiaTheme="minorEastAsia" w:hAnsiTheme="minorHAnsi" w:cstheme="minorBidi"/>
          <w:bCs w:val="0"/>
          <w:noProof/>
          <w:szCs w:val="22"/>
          <w:lang w:val="en-IE" w:eastAsia="en-IE"/>
        </w:rPr>
        <w:tab/>
      </w:r>
      <w:r>
        <w:rPr>
          <w:noProof/>
        </w:rPr>
        <w:t>Regulatory Status and Statutory Codes of</w:t>
      </w:r>
      <w:r w:rsidRPr="00743514">
        <w:rPr>
          <w:noProof/>
          <w:spacing w:val="-19"/>
        </w:rPr>
        <w:t xml:space="preserve"> </w:t>
      </w:r>
      <w:r>
        <w:rPr>
          <w:noProof/>
        </w:rPr>
        <w:t>Conduct</w:t>
      </w:r>
      <w:r>
        <w:rPr>
          <w:noProof/>
        </w:rPr>
        <w:tab/>
      </w:r>
      <w:r>
        <w:rPr>
          <w:noProof/>
        </w:rPr>
        <w:fldChar w:fldCharType="begin"/>
      </w:r>
      <w:r>
        <w:rPr>
          <w:noProof/>
        </w:rPr>
        <w:instrText xml:space="preserve"> PAGEREF _Toc97122756 \h </w:instrText>
      </w:r>
      <w:r>
        <w:rPr>
          <w:noProof/>
        </w:rPr>
      </w:r>
      <w:r>
        <w:rPr>
          <w:noProof/>
        </w:rPr>
        <w:fldChar w:fldCharType="separate"/>
      </w:r>
      <w:r>
        <w:rPr>
          <w:noProof/>
        </w:rPr>
        <w:t>3</w:t>
      </w:r>
      <w:r>
        <w:rPr>
          <w:noProof/>
        </w:rPr>
        <w:fldChar w:fldCharType="end"/>
      </w:r>
    </w:p>
    <w:p w14:paraId="7FD752C8" w14:textId="2E31CA8C" w:rsidR="003C4222" w:rsidRDefault="003C4222">
      <w:pPr>
        <w:pStyle w:val="TOC1"/>
        <w:tabs>
          <w:tab w:val="left" w:pos="440"/>
          <w:tab w:val="right" w:leader="dot" w:pos="9017"/>
        </w:tabs>
        <w:rPr>
          <w:rFonts w:asciiTheme="minorHAnsi" w:eastAsiaTheme="minorEastAsia" w:hAnsiTheme="minorHAnsi" w:cstheme="minorBidi"/>
          <w:bCs w:val="0"/>
          <w:noProof/>
          <w:szCs w:val="22"/>
          <w:lang w:val="en-IE" w:eastAsia="en-IE"/>
        </w:rPr>
      </w:pPr>
      <w:r w:rsidRPr="00743514">
        <w:rPr>
          <w:noProof/>
        </w:rPr>
        <w:t>3.</w:t>
      </w:r>
      <w:r>
        <w:rPr>
          <w:rFonts w:asciiTheme="minorHAnsi" w:eastAsiaTheme="minorEastAsia" w:hAnsiTheme="minorHAnsi" w:cstheme="minorBidi"/>
          <w:bCs w:val="0"/>
          <w:noProof/>
          <w:szCs w:val="22"/>
          <w:lang w:val="en-IE" w:eastAsia="en-IE"/>
        </w:rPr>
        <w:tab/>
      </w:r>
      <w:r>
        <w:rPr>
          <w:noProof/>
        </w:rPr>
        <w:t>Business Description – Our Investment Services</w:t>
      </w:r>
      <w:r>
        <w:rPr>
          <w:noProof/>
        </w:rPr>
        <w:tab/>
      </w:r>
      <w:r>
        <w:rPr>
          <w:noProof/>
        </w:rPr>
        <w:fldChar w:fldCharType="begin"/>
      </w:r>
      <w:r>
        <w:rPr>
          <w:noProof/>
        </w:rPr>
        <w:instrText xml:space="preserve"> PAGEREF _Toc97122757 \h </w:instrText>
      </w:r>
      <w:r>
        <w:rPr>
          <w:noProof/>
        </w:rPr>
      </w:r>
      <w:r>
        <w:rPr>
          <w:noProof/>
        </w:rPr>
        <w:fldChar w:fldCharType="separate"/>
      </w:r>
      <w:r>
        <w:rPr>
          <w:noProof/>
        </w:rPr>
        <w:t>4</w:t>
      </w:r>
      <w:r>
        <w:rPr>
          <w:noProof/>
        </w:rPr>
        <w:fldChar w:fldCharType="end"/>
      </w:r>
    </w:p>
    <w:p w14:paraId="028FB6CD" w14:textId="5BDB36BA" w:rsidR="003C4222" w:rsidRDefault="003C4222">
      <w:pPr>
        <w:pStyle w:val="TOC1"/>
        <w:tabs>
          <w:tab w:val="left" w:pos="440"/>
          <w:tab w:val="right" w:leader="dot" w:pos="9017"/>
        </w:tabs>
        <w:rPr>
          <w:rFonts w:asciiTheme="minorHAnsi" w:eastAsiaTheme="minorEastAsia" w:hAnsiTheme="minorHAnsi" w:cstheme="minorBidi"/>
          <w:bCs w:val="0"/>
          <w:noProof/>
          <w:szCs w:val="22"/>
          <w:lang w:val="en-IE" w:eastAsia="en-IE"/>
        </w:rPr>
      </w:pPr>
      <w:r w:rsidRPr="00743514">
        <w:rPr>
          <w:noProof/>
        </w:rPr>
        <w:t>4.</w:t>
      </w:r>
      <w:r>
        <w:rPr>
          <w:rFonts w:asciiTheme="minorHAnsi" w:eastAsiaTheme="minorEastAsia" w:hAnsiTheme="minorHAnsi" w:cstheme="minorBidi"/>
          <w:bCs w:val="0"/>
          <w:noProof/>
          <w:szCs w:val="22"/>
          <w:lang w:val="en-IE" w:eastAsia="en-IE"/>
        </w:rPr>
        <w:tab/>
      </w:r>
      <w:r>
        <w:rPr>
          <w:noProof/>
        </w:rPr>
        <w:t>Investment</w:t>
      </w:r>
      <w:r w:rsidRPr="00743514">
        <w:rPr>
          <w:noProof/>
          <w:spacing w:val="-16"/>
        </w:rPr>
        <w:t xml:space="preserve"> </w:t>
      </w:r>
      <w:r>
        <w:rPr>
          <w:noProof/>
        </w:rPr>
        <w:t>Advice</w:t>
      </w:r>
      <w:r>
        <w:rPr>
          <w:noProof/>
        </w:rPr>
        <w:tab/>
      </w:r>
      <w:r>
        <w:rPr>
          <w:noProof/>
        </w:rPr>
        <w:fldChar w:fldCharType="begin"/>
      </w:r>
      <w:r>
        <w:rPr>
          <w:noProof/>
        </w:rPr>
        <w:instrText xml:space="preserve"> PAGEREF _Toc97122758 \h </w:instrText>
      </w:r>
      <w:r>
        <w:rPr>
          <w:noProof/>
        </w:rPr>
      </w:r>
      <w:r>
        <w:rPr>
          <w:noProof/>
        </w:rPr>
        <w:fldChar w:fldCharType="separate"/>
      </w:r>
      <w:r>
        <w:rPr>
          <w:noProof/>
        </w:rPr>
        <w:t>4</w:t>
      </w:r>
      <w:r>
        <w:rPr>
          <w:noProof/>
        </w:rPr>
        <w:fldChar w:fldCharType="end"/>
      </w:r>
    </w:p>
    <w:p w14:paraId="5E647890" w14:textId="432C2FD5" w:rsidR="003C4222" w:rsidRDefault="003C4222">
      <w:pPr>
        <w:pStyle w:val="TOC1"/>
        <w:tabs>
          <w:tab w:val="left" w:pos="440"/>
          <w:tab w:val="right" w:leader="dot" w:pos="9017"/>
        </w:tabs>
        <w:rPr>
          <w:rFonts w:asciiTheme="minorHAnsi" w:eastAsiaTheme="minorEastAsia" w:hAnsiTheme="minorHAnsi" w:cstheme="minorBidi"/>
          <w:bCs w:val="0"/>
          <w:noProof/>
          <w:szCs w:val="22"/>
          <w:lang w:val="en-IE" w:eastAsia="en-IE"/>
        </w:rPr>
      </w:pPr>
      <w:r w:rsidRPr="00743514">
        <w:rPr>
          <w:noProof/>
        </w:rPr>
        <w:t>5.</w:t>
      </w:r>
      <w:r>
        <w:rPr>
          <w:rFonts w:asciiTheme="minorHAnsi" w:eastAsiaTheme="minorEastAsia" w:hAnsiTheme="minorHAnsi" w:cstheme="minorBidi"/>
          <w:bCs w:val="0"/>
          <w:noProof/>
          <w:szCs w:val="22"/>
          <w:lang w:val="en-IE" w:eastAsia="en-IE"/>
        </w:rPr>
        <w:tab/>
      </w:r>
      <w:r>
        <w:rPr>
          <w:noProof/>
        </w:rPr>
        <w:t>Client</w:t>
      </w:r>
      <w:r w:rsidRPr="00743514">
        <w:rPr>
          <w:noProof/>
          <w:spacing w:val="-13"/>
        </w:rPr>
        <w:t xml:space="preserve"> </w:t>
      </w:r>
      <w:r>
        <w:rPr>
          <w:noProof/>
        </w:rPr>
        <w:t>Categorisation</w:t>
      </w:r>
      <w:r>
        <w:rPr>
          <w:noProof/>
        </w:rPr>
        <w:tab/>
      </w:r>
      <w:r>
        <w:rPr>
          <w:noProof/>
        </w:rPr>
        <w:fldChar w:fldCharType="begin"/>
      </w:r>
      <w:r>
        <w:rPr>
          <w:noProof/>
        </w:rPr>
        <w:instrText xml:space="preserve"> PAGEREF _Toc97122759 \h </w:instrText>
      </w:r>
      <w:r>
        <w:rPr>
          <w:noProof/>
        </w:rPr>
      </w:r>
      <w:r>
        <w:rPr>
          <w:noProof/>
        </w:rPr>
        <w:fldChar w:fldCharType="separate"/>
      </w:r>
      <w:r>
        <w:rPr>
          <w:noProof/>
        </w:rPr>
        <w:t>5</w:t>
      </w:r>
      <w:r>
        <w:rPr>
          <w:noProof/>
        </w:rPr>
        <w:fldChar w:fldCharType="end"/>
      </w:r>
    </w:p>
    <w:p w14:paraId="4F721EF4" w14:textId="39AEFA5D" w:rsidR="003C4222" w:rsidRDefault="003C4222">
      <w:pPr>
        <w:pStyle w:val="TOC1"/>
        <w:tabs>
          <w:tab w:val="left" w:pos="440"/>
          <w:tab w:val="right" w:leader="dot" w:pos="9017"/>
        </w:tabs>
        <w:rPr>
          <w:rFonts w:asciiTheme="minorHAnsi" w:eastAsiaTheme="minorEastAsia" w:hAnsiTheme="minorHAnsi" w:cstheme="minorBidi"/>
          <w:bCs w:val="0"/>
          <w:noProof/>
          <w:szCs w:val="22"/>
          <w:lang w:val="en-IE" w:eastAsia="en-IE"/>
        </w:rPr>
      </w:pPr>
      <w:r w:rsidRPr="00743514">
        <w:rPr>
          <w:noProof/>
        </w:rPr>
        <w:t>6.</w:t>
      </w:r>
      <w:r>
        <w:rPr>
          <w:rFonts w:asciiTheme="minorHAnsi" w:eastAsiaTheme="minorEastAsia" w:hAnsiTheme="minorHAnsi" w:cstheme="minorBidi"/>
          <w:bCs w:val="0"/>
          <w:noProof/>
          <w:szCs w:val="22"/>
          <w:lang w:val="en-IE" w:eastAsia="en-IE"/>
        </w:rPr>
        <w:tab/>
      </w:r>
      <w:r>
        <w:rPr>
          <w:noProof/>
        </w:rPr>
        <w:t>Environmental, Social and Governance (“ESG”) “sustainability" considerations</w:t>
      </w:r>
      <w:r>
        <w:rPr>
          <w:noProof/>
        </w:rPr>
        <w:tab/>
      </w:r>
      <w:r>
        <w:rPr>
          <w:noProof/>
        </w:rPr>
        <w:fldChar w:fldCharType="begin"/>
      </w:r>
      <w:r>
        <w:rPr>
          <w:noProof/>
        </w:rPr>
        <w:instrText xml:space="preserve"> PAGEREF _Toc97122760 \h </w:instrText>
      </w:r>
      <w:r>
        <w:rPr>
          <w:noProof/>
        </w:rPr>
      </w:r>
      <w:r>
        <w:rPr>
          <w:noProof/>
        </w:rPr>
        <w:fldChar w:fldCharType="separate"/>
      </w:r>
      <w:r>
        <w:rPr>
          <w:noProof/>
        </w:rPr>
        <w:t>5</w:t>
      </w:r>
      <w:r>
        <w:rPr>
          <w:noProof/>
        </w:rPr>
        <w:fldChar w:fldCharType="end"/>
      </w:r>
    </w:p>
    <w:p w14:paraId="681A6409" w14:textId="2F59B01C" w:rsidR="003C4222" w:rsidRDefault="003C4222">
      <w:pPr>
        <w:pStyle w:val="TOC1"/>
        <w:tabs>
          <w:tab w:val="left" w:pos="440"/>
          <w:tab w:val="right" w:leader="dot" w:pos="9017"/>
        </w:tabs>
        <w:rPr>
          <w:rFonts w:asciiTheme="minorHAnsi" w:eastAsiaTheme="minorEastAsia" w:hAnsiTheme="minorHAnsi" w:cstheme="minorBidi"/>
          <w:bCs w:val="0"/>
          <w:noProof/>
          <w:szCs w:val="22"/>
          <w:lang w:val="en-IE" w:eastAsia="en-IE"/>
        </w:rPr>
      </w:pPr>
      <w:r w:rsidRPr="00743514">
        <w:rPr>
          <w:noProof/>
        </w:rPr>
        <w:t>7.</w:t>
      </w:r>
      <w:r>
        <w:rPr>
          <w:rFonts w:asciiTheme="minorHAnsi" w:eastAsiaTheme="minorEastAsia" w:hAnsiTheme="minorHAnsi" w:cstheme="minorBidi"/>
          <w:bCs w:val="0"/>
          <w:noProof/>
          <w:szCs w:val="22"/>
          <w:lang w:val="en-IE" w:eastAsia="en-IE"/>
        </w:rPr>
        <w:tab/>
      </w:r>
      <w:r>
        <w:rPr>
          <w:noProof/>
        </w:rPr>
        <w:t>Investor Profile and Suitability of Services</w:t>
      </w:r>
      <w:r>
        <w:rPr>
          <w:noProof/>
        </w:rPr>
        <w:tab/>
      </w:r>
      <w:r>
        <w:rPr>
          <w:noProof/>
        </w:rPr>
        <w:fldChar w:fldCharType="begin"/>
      </w:r>
      <w:r>
        <w:rPr>
          <w:noProof/>
        </w:rPr>
        <w:instrText xml:space="preserve"> PAGEREF _Toc97122761 \h </w:instrText>
      </w:r>
      <w:r>
        <w:rPr>
          <w:noProof/>
        </w:rPr>
      </w:r>
      <w:r>
        <w:rPr>
          <w:noProof/>
        </w:rPr>
        <w:fldChar w:fldCharType="separate"/>
      </w:r>
      <w:r>
        <w:rPr>
          <w:noProof/>
        </w:rPr>
        <w:t>6</w:t>
      </w:r>
      <w:r>
        <w:rPr>
          <w:noProof/>
        </w:rPr>
        <w:fldChar w:fldCharType="end"/>
      </w:r>
    </w:p>
    <w:p w14:paraId="577C8E9A" w14:textId="3F92A23B" w:rsidR="003C4222" w:rsidRDefault="003C4222">
      <w:pPr>
        <w:pStyle w:val="TOC1"/>
        <w:tabs>
          <w:tab w:val="left" w:pos="440"/>
          <w:tab w:val="right" w:leader="dot" w:pos="9017"/>
        </w:tabs>
        <w:rPr>
          <w:rFonts w:asciiTheme="minorHAnsi" w:eastAsiaTheme="minorEastAsia" w:hAnsiTheme="minorHAnsi" w:cstheme="minorBidi"/>
          <w:bCs w:val="0"/>
          <w:noProof/>
          <w:szCs w:val="22"/>
          <w:lang w:val="en-IE" w:eastAsia="en-IE"/>
        </w:rPr>
      </w:pPr>
      <w:r w:rsidRPr="00743514">
        <w:rPr>
          <w:noProof/>
        </w:rPr>
        <w:t>8.</w:t>
      </w:r>
      <w:r>
        <w:rPr>
          <w:rFonts w:asciiTheme="minorHAnsi" w:eastAsiaTheme="minorEastAsia" w:hAnsiTheme="minorHAnsi" w:cstheme="minorBidi"/>
          <w:bCs w:val="0"/>
          <w:noProof/>
          <w:szCs w:val="22"/>
          <w:lang w:val="en-IE" w:eastAsia="en-IE"/>
        </w:rPr>
        <w:tab/>
      </w:r>
      <w:r>
        <w:rPr>
          <w:noProof/>
        </w:rPr>
        <w:t>Statement of</w:t>
      </w:r>
      <w:r w:rsidRPr="00743514">
        <w:rPr>
          <w:noProof/>
          <w:spacing w:val="-12"/>
        </w:rPr>
        <w:t xml:space="preserve"> </w:t>
      </w:r>
      <w:r>
        <w:rPr>
          <w:noProof/>
        </w:rPr>
        <w:t>Suitability</w:t>
      </w:r>
      <w:r>
        <w:rPr>
          <w:noProof/>
        </w:rPr>
        <w:tab/>
      </w:r>
      <w:r>
        <w:rPr>
          <w:noProof/>
        </w:rPr>
        <w:fldChar w:fldCharType="begin"/>
      </w:r>
      <w:r>
        <w:rPr>
          <w:noProof/>
        </w:rPr>
        <w:instrText xml:space="preserve"> PAGEREF _Toc97122762 \h </w:instrText>
      </w:r>
      <w:r>
        <w:rPr>
          <w:noProof/>
        </w:rPr>
      </w:r>
      <w:r>
        <w:rPr>
          <w:noProof/>
        </w:rPr>
        <w:fldChar w:fldCharType="separate"/>
      </w:r>
      <w:r>
        <w:rPr>
          <w:noProof/>
        </w:rPr>
        <w:t>6</w:t>
      </w:r>
      <w:r>
        <w:rPr>
          <w:noProof/>
        </w:rPr>
        <w:fldChar w:fldCharType="end"/>
      </w:r>
    </w:p>
    <w:p w14:paraId="607781E9" w14:textId="4CC277DB" w:rsidR="003C4222" w:rsidRDefault="003C4222">
      <w:pPr>
        <w:pStyle w:val="TOC1"/>
        <w:tabs>
          <w:tab w:val="left" w:pos="440"/>
          <w:tab w:val="right" w:leader="dot" w:pos="9017"/>
        </w:tabs>
        <w:rPr>
          <w:rFonts w:asciiTheme="minorHAnsi" w:eastAsiaTheme="minorEastAsia" w:hAnsiTheme="minorHAnsi" w:cstheme="minorBidi"/>
          <w:bCs w:val="0"/>
          <w:noProof/>
          <w:szCs w:val="22"/>
          <w:lang w:val="en-IE" w:eastAsia="en-IE"/>
        </w:rPr>
      </w:pPr>
      <w:r w:rsidRPr="00743514">
        <w:rPr>
          <w:noProof/>
        </w:rPr>
        <w:t>9.</w:t>
      </w:r>
      <w:r>
        <w:rPr>
          <w:rFonts w:asciiTheme="minorHAnsi" w:eastAsiaTheme="minorEastAsia" w:hAnsiTheme="minorHAnsi" w:cstheme="minorBidi"/>
          <w:bCs w:val="0"/>
          <w:noProof/>
          <w:szCs w:val="22"/>
          <w:lang w:val="en-IE" w:eastAsia="en-IE"/>
        </w:rPr>
        <w:tab/>
      </w:r>
      <w:r>
        <w:rPr>
          <w:noProof/>
        </w:rPr>
        <w:t>Investment Performance</w:t>
      </w:r>
      <w:r w:rsidRPr="00743514">
        <w:rPr>
          <w:noProof/>
          <w:spacing w:val="-14"/>
        </w:rPr>
        <w:t xml:space="preserve"> </w:t>
      </w:r>
      <w:r>
        <w:rPr>
          <w:noProof/>
        </w:rPr>
        <w:t>and Risk</w:t>
      </w:r>
      <w:r w:rsidRPr="00743514">
        <w:rPr>
          <w:noProof/>
          <w:spacing w:val="-9"/>
        </w:rPr>
        <w:t xml:space="preserve"> </w:t>
      </w:r>
      <w:r>
        <w:rPr>
          <w:noProof/>
        </w:rPr>
        <w:t>Warnings</w:t>
      </w:r>
      <w:r>
        <w:rPr>
          <w:noProof/>
        </w:rPr>
        <w:tab/>
      </w:r>
      <w:r>
        <w:rPr>
          <w:noProof/>
        </w:rPr>
        <w:fldChar w:fldCharType="begin"/>
      </w:r>
      <w:r>
        <w:rPr>
          <w:noProof/>
        </w:rPr>
        <w:instrText xml:space="preserve"> PAGEREF _Toc97122763 \h </w:instrText>
      </w:r>
      <w:r>
        <w:rPr>
          <w:noProof/>
        </w:rPr>
      </w:r>
      <w:r>
        <w:rPr>
          <w:noProof/>
        </w:rPr>
        <w:fldChar w:fldCharType="separate"/>
      </w:r>
      <w:r>
        <w:rPr>
          <w:noProof/>
        </w:rPr>
        <w:t>7</w:t>
      </w:r>
      <w:r>
        <w:rPr>
          <w:noProof/>
        </w:rPr>
        <w:fldChar w:fldCharType="end"/>
      </w:r>
    </w:p>
    <w:p w14:paraId="63BFAAEC" w14:textId="52881A83"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10.</w:t>
      </w:r>
      <w:r>
        <w:rPr>
          <w:rFonts w:asciiTheme="minorHAnsi" w:eastAsiaTheme="minorEastAsia" w:hAnsiTheme="minorHAnsi" w:cstheme="minorBidi"/>
          <w:bCs w:val="0"/>
          <w:noProof/>
          <w:szCs w:val="22"/>
          <w:lang w:val="en-IE" w:eastAsia="en-IE"/>
        </w:rPr>
        <w:tab/>
      </w:r>
      <w:r>
        <w:rPr>
          <w:noProof/>
        </w:rPr>
        <w:t>Information on Fees</w:t>
      </w:r>
      <w:r w:rsidRPr="00743514">
        <w:rPr>
          <w:noProof/>
          <w:spacing w:val="-13"/>
        </w:rPr>
        <w:t xml:space="preserve"> </w:t>
      </w:r>
      <w:r>
        <w:rPr>
          <w:noProof/>
        </w:rPr>
        <w:t>and Associated</w:t>
      </w:r>
      <w:r w:rsidRPr="00743514">
        <w:rPr>
          <w:noProof/>
          <w:spacing w:val="-12"/>
        </w:rPr>
        <w:t xml:space="preserve"> </w:t>
      </w:r>
      <w:r>
        <w:rPr>
          <w:noProof/>
        </w:rPr>
        <w:t>Charges</w:t>
      </w:r>
      <w:r>
        <w:rPr>
          <w:noProof/>
        </w:rPr>
        <w:tab/>
      </w:r>
      <w:r>
        <w:rPr>
          <w:noProof/>
        </w:rPr>
        <w:fldChar w:fldCharType="begin"/>
      </w:r>
      <w:r>
        <w:rPr>
          <w:noProof/>
        </w:rPr>
        <w:instrText xml:space="preserve"> PAGEREF _Toc97122764 \h </w:instrText>
      </w:r>
      <w:r>
        <w:rPr>
          <w:noProof/>
        </w:rPr>
      </w:r>
      <w:r>
        <w:rPr>
          <w:noProof/>
        </w:rPr>
        <w:fldChar w:fldCharType="separate"/>
      </w:r>
      <w:r>
        <w:rPr>
          <w:noProof/>
        </w:rPr>
        <w:t>7</w:t>
      </w:r>
      <w:r>
        <w:rPr>
          <w:noProof/>
        </w:rPr>
        <w:fldChar w:fldCharType="end"/>
      </w:r>
    </w:p>
    <w:p w14:paraId="4B0D136C" w14:textId="2B3708F1"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11.</w:t>
      </w:r>
      <w:r>
        <w:rPr>
          <w:rFonts w:asciiTheme="minorHAnsi" w:eastAsiaTheme="minorEastAsia" w:hAnsiTheme="minorHAnsi" w:cstheme="minorBidi"/>
          <w:bCs w:val="0"/>
          <w:noProof/>
          <w:szCs w:val="22"/>
          <w:lang w:val="en-IE" w:eastAsia="en-IE"/>
        </w:rPr>
        <w:tab/>
      </w:r>
      <w:r>
        <w:rPr>
          <w:noProof/>
        </w:rPr>
        <w:t>Information regarding Inducements</w:t>
      </w:r>
      <w:r>
        <w:rPr>
          <w:noProof/>
        </w:rPr>
        <w:tab/>
      </w:r>
      <w:r>
        <w:rPr>
          <w:noProof/>
        </w:rPr>
        <w:fldChar w:fldCharType="begin"/>
      </w:r>
      <w:r>
        <w:rPr>
          <w:noProof/>
        </w:rPr>
        <w:instrText xml:space="preserve"> PAGEREF _Toc97122765 \h </w:instrText>
      </w:r>
      <w:r>
        <w:rPr>
          <w:noProof/>
        </w:rPr>
      </w:r>
      <w:r>
        <w:rPr>
          <w:noProof/>
        </w:rPr>
        <w:fldChar w:fldCharType="separate"/>
      </w:r>
      <w:r>
        <w:rPr>
          <w:noProof/>
        </w:rPr>
        <w:t>7</w:t>
      </w:r>
      <w:r>
        <w:rPr>
          <w:noProof/>
        </w:rPr>
        <w:fldChar w:fldCharType="end"/>
      </w:r>
    </w:p>
    <w:p w14:paraId="4FAF0175" w14:textId="079600A9"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12.</w:t>
      </w:r>
      <w:r>
        <w:rPr>
          <w:rFonts w:asciiTheme="minorHAnsi" w:eastAsiaTheme="minorEastAsia" w:hAnsiTheme="minorHAnsi" w:cstheme="minorBidi"/>
          <w:bCs w:val="0"/>
          <w:noProof/>
          <w:szCs w:val="22"/>
          <w:lang w:val="en-IE" w:eastAsia="en-IE"/>
        </w:rPr>
        <w:tab/>
      </w:r>
      <w:r>
        <w:rPr>
          <w:noProof/>
        </w:rPr>
        <w:t>Product</w:t>
      </w:r>
      <w:r w:rsidRPr="00743514">
        <w:rPr>
          <w:noProof/>
          <w:spacing w:val="-11"/>
        </w:rPr>
        <w:t xml:space="preserve"> </w:t>
      </w:r>
      <w:r>
        <w:rPr>
          <w:noProof/>
        </w:rPr>
        <w:t>Governance</w:t>
      </w:r>
      <w:r>
        <w:rPr>
          <w:noProof/>
        </w:rPr>
        <w:tab/>
      </w:r>
      <w:r>
        <w:rPr>
          <w:noProof/>
        </w:rPr>
        <w:fldChar w:fldCharType="begin"/>
      </w:r>
      <w:r>
        <w:rPr>
          <w:noProof/>
        </w:rPr>
        <w:instrText xml:space="preserve"> PAGEREF _Toc97122766 \h </w:instrText>
      </w:r>
      <w:r>
        <w:rPr>
          <w:noProof/>
        </w:rPr>
      </w:r>
      <w:r>
        <w:rPr>
          <w:noProof/>
        </w:rPr>
        <w:fldChar w:fldCharType="separate"/>
      </w:r>
      <w:r>
        <w:rPr>
          <w:noProof/>
        </w:rPr>
        <w:t>8</w:t>
      </w:r>
      <w:r>
        <w:rPr>
          <w:noProof/>
        </w:rPr>
        <w:fldChar w:fldCharType="end"/>
      </w:r>
    </w:p>
    <w:p w14:paraId="07D7BC93" w14:textId="2466BB55"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13.</w:t>
      </w:r>
      <w:r>
        <w:rPr>
          <w:rFonts w:asciiTheme="minorHAnsi" w:eastAsiaTheme="minorEastAsia" w:hAnsiTheme="minorHAnsi" w:cstheme="minorBidi"/>
          <w:bCs w:val="0"/>
          <w:noProof/>
          <w:szCs w:val="22"/>
          <w:lang w:val="en-IE" w:eastAsia="en-IE"/>
        </w:rPr>
        <w:tab/>
      </w:r>
      <w:r>
        <w:rPr>
          <w:noProof/>
        </w:rPr>
        <w:t>Business Description – Our Insurance Intermediary Services</w:t>
      </w:r>
      <w:r>
        <w:rPr>
          <w:noProof/>
        </w:rPr>
        <w:tab/>
      </w:r>
      <w:r>
        <w:rPr>
          <w:noProof/>
        </w:rPr>
        <w:fldChar w:fldCharType="begin"/>
      </w:r>
      <w:r>
        <w:rPr>
          <w:noProof/>
        </w:rPr>
        <w:instrText xml:space="preserve"> PAGEREF _Toc97122767 \h </w:instrText>
      </w:r>
      <w:r>
        <w:rPr>
          <w:noProof/>
        </w:rPr>
      </w:r>
      <w:r>
        <w:rPr>
          <w:noProof/>
        </w:rPr>
        <w:fldChar w:fldCharType="separate"/>
      </w:r>
      <w:r>
        <w:rPr>
          <w:noProof/>
        </w:rPr>
        <w:t>8</w:t>
      </w:r>
      <w:r>
        <w:rPr>
          <w:noProof/>
        </w:rPr>
        <w:fldChar w:fldCharType="end"/>
      </w:r>
    </w:p>
    <w:p w14:paraId="7A6A096C" w14:textId="45F37513"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14.</w:t>
      </w:r>
      <w:r>
        <w:rPr>
          <w:rFonts w:asciiTheme="minorHAnsi" w:eastAsiaTheme="minorEastAsia" w:hAnsiTheme="minorHAnsi" w:cstheme="minorBidi"/>
          <w:bCs w:val="0"/>
          <w:noProof/>
          <w:szCs w:val="22"/>
          <w:lang w:val="en-IE" w:eastAsia="en-IE"/>
        </w:rPr>
        <w:tab/>
      </w:r>
      <w:r>
        <w:rPr>
          <w:noProof/>
        </w:rPr>
        <w:t>Shareholdings</w:t>
      </w:r>
      <w:r>
        <w:rPr>
          <w:noProof/>
        </w:rPr>
        <w:tab/>
      </w:r>
      <w:r>
        <w:rPr>
          <w:noProof/>
        </w:rPr>
        <w:fldChar w:fldCharType="begin"/>
      </w:r>
      <w:r>
        <w:rPr>
          <w:noProof/>
        </w:rPr>
        <w:instrText xml:space="preserve"> PAGEREF _Toc97122768 \h </w:instrText>
      </w:r>
      <w:r>
        <w:rPr>
          <w:noProof/>
        </w:rPr>
      </w:r>
      <w:r>
        <w:rPr>
          <w:noProof/>
        </w:rPr>
        <w:fldChar w:fldCharType="separate"/>
      </w:r>
      <w:r>
        <w:rPr>
          <w:noProof/>
        </w:rPr>
        <w:t>8</w:t>
      </w:r>
      <w:r>
        <w:rPr>
          <w:noProof/>
        </w:rPr>
        <w:fldChar w:fldCharType="end"/>
      </w:r>
    </w:p>
    <w:p w14:paraId="50F87303" w14:textId="5B6A9BC2"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15.</w:t>
      </w:r>
      <w:r>
        <w:rPr>
          <w:rFonts w:asciiTheme="minorHAnsi" w:eastAsiaTheme="minorEastAsia" w:hAnsiTheme="minorHAnsi" w:cstheme="minorBidi"/>
          <w:bCs w:val="0"/>
          <w:noProof/>
          <w:szCs w:val="22"/>
          <w:lang w:val="en-IE" w:eastAsia="en-IE"/>
        </w:rPr>
        <w:tab/>
      </w:r>
      <w:r>
        <w:rPr>
          <w:noProof/>
        </w:rPr>
        <w:t>Provision of Advice</w:t>
      </w:r>
      <w:r>
        <w:rPr>
          <w:noProof/>
        </w:rPr>
        <w:tab/>
      </w:r>
      <w:r>
        <w:rPr>
          <w:noProof/>
        </w:rPr>
        <w:fldChar w:fldCharType="begin"/>
      </w:r>
      <w:r>
        <w:rPr>
          <w:noProof/>
        </w:rPr>
        <w:instrText xml:space="preserve"> PAGEREF _Toc97122769 \h </w:instrText>
      </w:r>
      <w:r>
        <w:rPr>
          <w:noProof/>
        </w:rPr>
      </w:r>
      <w:r>
        <w:rPr>
          <w:noProof/>
        </w:rPr>
        <w:fldChar w:fldCharType="separate"/>
      </w:r>
      <w:r>
        <w:rPr>
          <w:noProof/>
        </w:rPr>
        <w:t>9</w:t>
      </w:r>
      <w:r>
        <w:rPr>
          <w:noProof/>
        </w:rPr>
        <w:fldChar w:fldCharType="end"/>
      </w:r>
    </w:p>
    <w:p w14:paraId="666120D1" w14:textId="24169AF4"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16.</w:t>
      </w:r>
      <w:r>
        <w:rPr>
          <w:rFonts w:asciiTheme="minorHAnsi" w:eastAsiaTheme="minorEastAsia" w:hAnsiTheme="minorHAnsi" w:cstheme="minorBidi"/>
          <w:bCs w:val="0"/>
          <w:noProof/>
          <w:szCs w:val="22"/>
          <w:lang w:val="en-IE" w:eastAsia="en-IE"/>
        </w:rPr>
        <w:tab/>
      </w:r>
      <w:r>
        <w:rPr>
          <w:noProof/>
        </w:rPr>
        <w:t>Insurance-based Investment Products (IBIPs)</w:t>
      </w:r>
      <w:r>
        <w:rPr>
          <w:noProof/>
        </w:rPr>
        <w:tab/>
      </w:r>
      <w:r>
        <w:rPr>
          <w:noProof/>
        </w:rPr>
        <w:fldChar w:fldCharType="begin"/>
      </w:r>
      <w:r>
        <w:rPr>
          <w:noProof/>
        </w:rPr>
        <w:instrText xml:space="preserve"> PAGEREF _Toc97122770 \h </w:instrText>
      </w:r>
      <w:r>
        <w:rPr>
          <w:noProof/>
        </w:rPr>
      </w:r>
      <w:r>
        <w:rPr>
          <w:noProof/>
        </w:rPr>
        <w:fldChar w:fldCharType="separate"/>
      </w:r>
      <w:r>
        <w:rPr>
          <w:noProof/>
        </w:rPr>
        <w:t>9</w:t>
      </w:r>
      <w:r>
        <w:rPr>
          <w:noProof/>
        </w:rPr>
        <w:fldChar w:fldCharType="end"/>
      </w:r>
    </w:p>
    <w:p w14:paraId="3734CCE4" w14:textId="6AF8EBBB"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17.</w:t>
      </w:r>
      <w:r>
        <w:rPr>
          <w:rFonts w:asciiTheme="minorHAnsi" w:eastAsiaTheme="minorEastAsia" w:hAnsiTheme="minorHAnsi" w:cstheme="minorBidi"/>
          <w:bCs w:val="0"/>
          <w:noProof/>
          <w:szCs w:val="22"/>
          <w:lang w:val="en-IE" w:eastAsia="en-IE"/>
        </w:rPr>
        <w:tab/>
      </w:r>
      <w:r>
        <w:rPr>
          <w:noProof/>
        </w:rPr>
        <w:t>IBIPs – Information to Customers</w:t>
      </w:r>
      <w:r>
        <w:rPr>
          <w:noProof/>
        </w:rPr>
        <w:tab/>
      </w:r>
      <w:r>
        <w:rPr>
          <w:noProof/>
        </w:rPr>
        <w:fldChar w:fldCharType="begin"/>
      </w:r>
      <w:r>
        <w:rPr>
          <w:noProof/>
        </w:rPr>
        <w:instrText xml:space="preserve"> PAGEREF _Toc97122771 \h </w:instrText>
      </w:r>
      <w:r>
        <w:rPr>
          <w:noProof/>
        </w:rPr>
      </w:r>
      <w:r>
        <w:rPr>
          <w:noProof/>
        </w:rPr>
        <w:fldChar w:fldCharType="separate"/>
      </w:r>
      <w:r>
        <w:rPr>
          <w:noProof/>
        </w:rPr>
        <w:t>9</w:t>
      </w:r>
      <w:r>
        <w:rPr>
          <w:noProof/>
        </w:rPr>
        <w:fldChar w:fldCharType="end"/>
      </w:r>
    </w:p>
    <w:p w14:paraId="7FA50DEE" w14:textId="6408A7A6"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18.</w:t>
      </w:r>
      <w:r>
        <w:rPr>
          <w:rFonts w:asciiTheme="minorHAnsi" w:eastAsiaTheme="minorEastAsia" w:hAnsiTheme="minorHAnsi" w:cstheme="minorBidi"/>
          <w:bCs w:val="0"/>
          <w:noProof/>
          <w:szCs w:val="22"/>
          <w:lang w:val="en-IE" w:eastAsia="en-IE"/>
        </w:rPr>
        <w:tab/>
      </w:r>
      <w:r>
        <w:rPr>
          <w:noProof/>
        </w:rPr>
        <w:t>Customer Profile and Suitability of Insurance Product</w:t>
      </w:r>
      <w:r>
        <w:rPr>
          <w:noProof/>
        </w:rPr>
        <w:tab/>
      </w:r>
      <w:r>
        <w:rPr>
          <w:noProof/>
        </w:rPr>
        <w:fldChar w:fldCharType="begin"/>
      </w:r>
      <w:r>
        <w:rPr>
          <w:noProof/>
        </w:rPr>
        <w:instrText xml:space="preserve"> PAGEREF _Toc97122772 \h </w:instrText>
      </w:r>
      <w:r>
        <w:rPr>
          <w:noProof/>
        </w:rPr>
      </w:r>
      <w:r>
        <w:rPr>
          <w:noProof/>
        </w:rPr>
        <w:fldChar w:fldCharType="separate"/>
      </w:r>
      <w:r>
        <w:rPr>
          <w:noProof/>
        </w:rPr>
        <w:t>9</w:t>
      </w:r>
      <w:r>
        <w:rPr>
          <w:noProof/>
        </w:rPr>
        <w:fldChar w:fldCharType="end"/>
      </w:r>
    </w:p>
    <w:p w14:paraId="7A14721F" w14:textId="5F157416"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19.</w:t>
      </w:r>
      <w:r>
        <w:rPr>
          <w:rFonts w:asciiTheme="minorHAnsi" w:eastAsiaTheme="minorEastAsia" w:hAnsiTheme="minorHAnsi" w:cstheme="minorBidi"/>
          <w:bCs w:val="0"/>
          <w:noProof/>
          <w:szCs w:val="22"/>
          <w:lang w:val="en-IE" w:eastAsia="en-IE"/>
        </w:rPr>
        <w:tab/>
      </w:r>
      <w:r>
        <w:rPr>
          <w:noProof/>
        </w:rPr>
        <w:t>Statement of Charges</w:t>
      </w:r>
      <w:r>
        <w:rPr>
          <w:noProof/>
        </w:rPr>
        <w:tab/>
      </w:r>
      <w:r>
        <w:rPr>
          <w:noProof/>
        </w:rPr>
        <w:fldChar w:fldCharType="begin"/>
      </w:r>
      <w:r>
        <w:rPr>
          <w:noProof/>
        </w:rPr>
        <w:instrText xml:space="preserve"> PAGEREF _Toc97122773 \h </w:instrText>
      </w:r>
      <w:r>
        <w:rPr>
          <w:noProof/>
        </w:rPr>
      </w:r>
      <w:r>
        <w:rPr>
          <w:noProof/>
        </w:rPr>
        <w:fldChar w:fldCharType="separate"/>
      </w:r>
      <w:r>
        <w:rPr>
          <w:noProof/>
        </w:rPr>
        <w:t>10</w:t>
      </w:r>
      <w:r>
        <w:rPr>
          <w:noProof/>
        </w:rPr>
        <w:fldChar w:fldCharType="end"/>
      </w:r>
    </w:p>
    <w:p w14:paraId="7D6B0977" w14:textId="54BFBDDD"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20.</w:t>
      </w:r>
      <w:r>
        <w:rPr>
          <w:rFonts w:asciiTheme="minorHAnsi" w:eastAsiaTheme="minorEastAsia" w:hAnsiTheme="minorHAnsi" w:cstheme="minorBidi"/>
          <w:bCs w:val="0"/>
          <w:noProof/>
          <w:szCs w:val="22"/>
          <w:lang w:val="en-IE" w:eastAsia="en-IE"/>
        </w:rPr>
        <w:tab/>
      </w:r>
      <w:r>
        <w:rPr>
          <w:noProof/>
        </w:rPr>
        <w:t>IBIP Suitability Statement</w:t>
      </w:r>
      <w:r>
        <w:rPr>
          <w:noProof/>
        </w:rPr>
        <w:tab/>
      </w:r>
      <w:r>
        <w:rPr>
          <w:noProof/>
        </w:rPr>
        <w:fldChar w:fldCharType="begin"/>
      </w:r>
      <w:r>
        <w:rPr>
          <w:noProof/>
        </w:rPr>
        <w:instrText xml:space="preserve"> PAGEREF _Toc97122774 \h </w:instrText>
      </w:r>
      <w:r>
        <w:rPr>
          <w:noProof/>
        </w:rPr>
      </w:r>
      <w:r>
        <w:rPr>
          <w:noProof/>
        </w:rPr>
        <w:fldChar w:fldCharType="separate"/>
      </w:r>
      <w:r>
        <w:rPr>
          <w:noProof/>
        </w:rPr>
        <w:t>10</w:t>
      </w:r>
      <w:r>
        <w:rPr>
          <w:noProof/>
        </w:rPr>
        <w:fldChar w:fldCharType="end"/>
      </w:r>
    </w:p>
    <w:p w14:paraId="0E572454" w14:textId="2F2E489F"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21.</w:t>
      </w:r>
      <w:r>
        <w:rPr>
          <w:rFonts w:asciiTheme="minorHAnsi" w:eastAsiaTheme="minorEastAsia" w:hAnsiTheme="minorHAnsi" w:cstheme="minorBidi"/>
          <w:bCs w:val="0"/>
          <w:noProof/>
          <w:szCs w:val="22"/>
          <w:lang w:val="en-IE" w:eastAsia="en-IE"/>
        </w:rPr>
        <w:tab/>
      </w:r>
      <w:r>
        <w:rPr>
          <w:noProof/>
        </w:rPr>
        <w:t>Suitability Assessment</w:t>
      </w:r>
      <w:r>
        <w:rPr>
          <w:noProof/>
        </w:rPr>
        <w:tab/>
      </w:r>
      <w:r>
        <w:rPr>
          <w:noProof/>
        </w:rPr>
        <w:fldChar w:fldCharType="begin"/>
      </w:r>
      <w:r>
        <w:rPr>
          <w:noProof/>
        </w:rPr>
        <w:instrText xml:space="preserve"> PAGEREF _Toc97122775 \h </w:instrText>
      </w:r>
      <w:r>
        <w:rPr>
          <w:noProof/>
        </w:rPr>
      </w:r>
      <w:r>
        <w:rPr>
          <w:noProof/>
        </w:rPr>
        <w:fldChar w:fldCharType="separate"/>
      </w:r>
      <w:r>
        <w:rPr>
          <w:noProof/>
        </w:rPr>
        <w:t>10</w:t>
      </w:r>
      <w:r>
        <w:rPr>
          <w:noProof/>
        </w:rPr>
        <w:fldChar w:fldCharType="end"/>
      </w:r>
    </w:p>
    <w:p w14:paraId="40195500" w14:textId="6D049FDC"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22.</w:t>
      </w:r>
      <w:r>
        <w:rPr>
          <w:rFonts w:asciiTheme="minorHAnsi" w:eastAsiaTheme="minorEastAsia" w:hAnsiTheme="minorHAnsi" w:cstheme="minorBidi"/>
          <w:bCs w:val="0"/>
          <w:noProof/>
          <w:szCs w:val="22"/>
          <w:lang w:val="en-IE" w:eastAsia="en-IE"/>
        </w:rPr>
        <w:tab/>
      </w:r>
      <w:r>
        <w:rPr>
          <w:noProof/>
        </w:rPr>
        <w:t>Customer Profile and Appropriateness of the IBIP</w:t>
      </w:r>
      <w:r>
        <w:rPr>
          <w:noProof/>
        </w:rPr>
        <w:tab/>
      </w:r>
      <w:r>
        <w:rPr>
          <w:noProof/>
        </w:rPr>
        <w:fldChar w:fldCharType="begin"/>
      </w:r>
      <w:r>
        <w:rPr>
          <w:noProof/>
        </w:rPr>
        <w:instrText xml:space="preserve"> PAGEREF _Toc97122776 \h </w:instrText>
      </w:r>
      <w:r>
        <w:rPr>
          <w:noProof/>
        </w:rPr>
      </w:r>
      <w:r>
        <w:rPr>
          <w:noProof/>
        </w:rPr>
        <w:fldChar w:fldCharType="separate"/>
      </w:r>
      <w:r>
        <w:rPr>
          <w:noProof/>
        </w:rPr>
        <w:t>11</w:t>
      </w:r>
      <w:r>
        <w:rPr>
          <w:noProof/>
        </w:rPr>
        <w:fldChar w:fldCharType="end"/>
      </w:r>
    </w:p>
    <w:p w14:paraId="26DEBA77" w14:textId="2B59FB36"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23.</w:t>
      </w:r>
      <w:r>
        <w:rPr>
          <w:rFonts w:asciiTheme="minorHAnsi" w:eastAsiaTheme="minorEastAsia" w:hAnsiTheme="minorHAnsi" w:cstheme="minorBidi"/>
          <w:bCs w:val="0"/>
          <w:noProof/>
          <w:szCs w:val="22"/>
          <w:lang w:val="en-IE" w:eastAsia="en-IE"/>
        </w:rPr>
        <w:tab/>
      </w:r>
      <w:r>
        <w:rPr>
          <w:noProof/>
        </w:rPr>
        <w:t>Product Governance</w:t>
      </w:r>
      <w:r>
        <w:rPr>
          <w:noProof/>
        </w:rPr>
        <w:tab/>
      </w:r>
      <w:r>
        <w:rPr>
          <w:noProof/>
        </w:rPr>
        <w:fldChar w:fldCharType="begin"/>
      </w:r>
      <w:r>
        <w:rPr>
          <w:noProof/>
        </w:rPr>
        <w:instrText xml:space="preserve"> PAGEREF _Toc97122777 \h </w:instrText>
      </w:r>
      <w:r>
        <w:rPr>
          <w:noProof/>
        </w:rPr>
      </w:r>
      <w:r>
        <w:rPr>
          <w:noProof/>
        </w:rPr>
        <w:fldChar w:fldCharType="separate"/>
      </w:r>
      <w:r>
        <w:rPr>
          <w:noProof/>
        </w:rPr>
        <w:t>11</w:t>
      </w:r>
      <w:r>
        <w:rPr>
          <w:noProof/>
        </w:rPr>
        <w:fldChar w:fldCharType="end"/>
      </w:r>
    </w:p>
    <w:p w14:paraId="49A43C6C" w14:textId="2FFB606D"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24.</w:t>
      </w:r>
      <w:r>
        <w:rPr>
          <w:rFonts w:asciiTheme="minorHAnsi" w:eastAsiaTheme="minorEastAsia" w:hAnsiTheme="minorHAnsi" w:cstheme="minorBidi"/>
          <w:bCs w:val="0"/>
          <w:noProof/>
          <w:szCs w:val="22"/>
          <w:lang w:val="en-IE" w:eastAsia="en-IE"/>
        </w:rPr>
        <w:tab/>
      </w:r>
      <w:r>
        <w:rPr>
          <w:noProof/>
        </w:rPr>
        <w:t>Return Premiums</w:t>
      </w:r>
      <w:r>
        <w:rPr>
          <w:noProof/>
        </w:rPr>
        <w:tab/>
      </w:r>
      <w:r>
        <w:rPr>
          <w:noProof/>
        </w:rPr>
        <w:fldChar w:fldCharType="begin"/>
      </w:r>
      <w:r>
        <w:rPr>
          <w:noProof/>
        </w:rPr>
        <w:instrText xml:space="preserve"> PAGEREF _Toc97122778 \h </w:instrText>
      </w:r>
      <w:r>
        <w:rPr>
          <w:noProof/>
        </w:rPr>
      </w:r>
      <w:r>
        <w:rPr>
          <w:noProof/>
        </w:rPr>
        <w:fldChar w:fldCharType="separate"/>
      </w:r>
      <w:r>
        <w:rPr>
          <w:noProof/>
        </w:rPr>
        <w:t>11</w:t>
      </w:r>
      <w:r>
        <w:rPr>
          <w:noProof/>
        </w:rPr>
        <w:fldChar w:fldCharType="end"/>
      </w:r>
    </w:p>
    <w:p w14:paraId="3CAEE93B" w14:textId="471C1033"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25.</w:t>
      </w:r>
      <w:r>
        <w:rPr>
          <w:rFonts w:asciiTheme="minorHAnsi" w:eastAsiaTheme="minorEastAsia" w:hAnsiTheme="minorHAnsi" w:cstheme="minorBidi"/>
          <w:bCs w:val="0"/>
          <w:noProof/>
          <w:szCs w:val="22"/>
          <w:lang w:val="en-IE" w:eastAsia="en-IE"/>
        </w:rPr>
        <w:tab/>
      </w:r>
      <w:r>
        <w:rPr>
          <w:noProof/>
        </w:rPr>
        <w:t>Default on Payments by Clients</w:t>
      </w:r>
      <w:r>
        <w:rPr>
          <w:noProof/>
        </w:rPr>
        <w:tab/>
      </w:r>
      <w:r>
        <w:rPr>
          <w:noProof/>
        </w:rPr>
        <w:fldChar w:fldCharType="begin"/>
      </w:r>
      <w:r>
        <w:rPr>
          <w:noProof/>
        </w:rPr>
        <w:instrText xml:space="preserve"> PAGEREF _Toc97122779 \h </w:instrText>
      </w:r>
      <w:r>
        <w:rPr>
          <w:noProof/>
        </w:rPr>
      </w:r>
      <w:r>
        <w:rPr>
          <w:noProof/>
        </w:rPr>
        <w:fldChar w:fldCharType="separate"/>
      </w:r>
      <w:r>
        <w:rPr>
          <w:noProof/>
        </w:rPr>
        <w:t>11</w:t>
      </w:r>
      <w:r>
        <w:rPr>
          <w:noProof/>
        </w:rPr>
        <w:fldChar w:fldCharType="end"/>
      </w:r>
    </w:p>
    <w:p w14:paraId="1D3648CA" w14:textId="03F0AB96"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26.</w:t>
      </w:r>
      <w:r>
        <w:rPr>
          <w:rFonts w:asciiTheme="minorHAnsi" w:eastAsiaTheme="minorEastAsia" w:hAnsiTheme="minorHAnsi" w:cstheme="minorBidi"/>
          <w:bCs w:val="0"/>
          <w:noProof/>
          <w:szCs w:val="22"/>
          <w:lang w:val="en-IE" w:eastAsia="en-IE"/>
        </w:rPr>
        <w:tab/>
      </w:r>
      <w:r>
        <w:rPr>
          <w:noProof/>
        </w:rPr>
        <w:t>Investor</w:t>
      </w:r>
      <w:r w:rsidRPr="00743514">
        <w:rPr>
          <w:noProof/>
          <w:spacing w:val="-11"/>
        </w:rPr>
        <w:t xml:space="preserve"> </w:t>
      </w:r>
      <w:r>
        <w:rPr>
          <w:noProof/>
        </w:rPr>
        <w:t>Compensation Scheme</w:t>
      </w:r>
      <w:r>
        <w:rPr>
          <w:noProof/>
        </w:rPr>
        <w:tab/>
      </w:r>
      <w:r>
        <w:rPr>
          <w:noProof/>
        </w:rPr>
        <w:fldChar w:fldCharType="begin"/>
      </w:r>
      <w:r>
        <w:rPr>
          <w:noProof/>
        </w:rPr>
        <w:instrText xml:space="preserve"> PAGEREF _Toc97122780 \h </w:instrText>
      </w:r>
      <w:r>
        <w:rPr>
          <w:noProof/>
        </w:rPr>
      </w:r>
      <w:r>
        <w:rPr>
          <w:noProof/>
        </w:rPr>
        <w:fldChar w:fldCharType="separate"/>
      </w:r>
      <w:r>
        <w:rPr>
          <w:noProof/>
        </w:rPr>
        <w:t>12</w:t>
      </w:r>
      <w:r>
        <w:rPr>
          <w:noProof/>
        </w:rPr>
        <w:fldChar w:fldCharType="end"/>
      </w:r>
    </w:p>
    <w:p w14:paraId="46932461" w14:textId="5BE71CF5"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27.</w:t>
      </w:r>
      <w:r>
        <w:rPr>
          <w:rFonts w:asciiTheme="minorHAnsi" w:eastAsiaTheme="minorEastAsia" w:hAnsiTheme="minorHAnsi" w:cstheme="minorBidi"/>
          <w:bCs w:val="0"/>
          <w:noProof/>
          <w:szCs w:val="22"/>
          <w:lang w:val="en-IE" w:eastAsia="en-IE"/>
        </w:rPr>
        <w:tab/>
      </w:r>
      <w:r>
        <w:rPr>
          <w:noProof/>
        </w:rPr>
        <w:t>Data</w:t>
      </w:r>
      <w:r w:rsidRPr="00743514">
        <w:rPr>
          <w:noProof/>
          <w:spacing w:val="-6"/>
        </w:rPr>
        <w:t xml:space="preserve"> </w:t>
      </w:r>
      <w:r>
        <w:rPr>
          <w:noProof/>
        </w:rPr>
        <w:t>Protection</w:t>
      </w:r>
      <w:r>
        <w:rPr>
          <w:noProof/>
        </w:rPr>
        <w:tab/>
      </w:r>
      <w:r>
        <w:rPr>
          <w:noProof/>
        </w:rPr>
        <w:fldChar w:fldCharType="begin"/>
      </w:r>
      <w:r>
        <w:rPr>
          <w:noProof/>
        </w:rPr>
        <w:instrText xml:space="preserve"> PAGEREF _Toc97122781 \h </w:instrText>
      </w:r>
      <w:r>
        <w:rPr>
          <w:noProof/>
        </w:rPr>
      </w:r>
      <w:r>
        <w:rPr>
          <w:noProof/>
        </w:rPr>
        <w:fldChar w:fldCharType="separate"/>
      </w:r>
      <w:r>
        <w:rPr>
          <w:noProof/>
        </w:rPr>
        <w:t>12</w:t>
      </w:r>
      <w:r>
        <w:rPr>
          <w:noProof/>
        </w:rPr>
        <w:fldChar w:fldCharType="end"/>
      </w:r>
    </w:p>
    <w:p w14:paraId="15E78385" w14:textId="3103B44E"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28.</w:t>
      </w:r>
      <w:r>
        <w:rPr>
          <w:rFonts w:asciiTheme="minorHAnsi" w:eastAsiaTheme="minorEastAsia" w:hAnsiTheme="minorHAnsi" w:cstheme="minorBidi"/>
          <w:bCs w:val="0"/>
          <w:noProof/>
          <w:szCs w:val="22"/>
          <w:lang w:val="en-IE" w:eastAsia="en-IE"/>
        </w:rPr>
        <w:tab/>
      </w:r>
      <w:r>
        <w:rPr>
          <w:noProof/>
        </w:rPr>
        <w:t>Confidential</w:t>
      </w:r>
      <w:r w:rsidRPr="00743514">
        <w:rPr>
          <w:noProof/>
          <w:spacing w:val="-15"/>
        </w:rPr>
        <w:t xml:space="preserve"> </w:t>
      </w:r>
      <w:r>
        <w:rPr>
          <w:noProof/>
        </w:rPr>
        <w:t>Information</w:t>
      </w:r>
      <w:r>
        <w:rPr>
          <w:noProof/>
        </w:rPr>
        <w:tab/>
      </w:r>
      <w:r>
        <w:rPr>
          <w:noProof/>
        </w:rPr>
        <w:fldChar w:fldCharType="begin"/>
      </w:r>
      <w:r>
        <w:rPr>
          <w:noProof/>
        </w:rPr>
        <w:instrText xml:space="preserve"> PAGEREF _Toc97122782 \h </w:instrText>
      </w:r>
      <w:r>
        <w:rPr>
          <w:noProof/>
        </w:rPr>
      </w:r>
      <w:r>
        <w:rPr>
          <w:noProof/>
        </w:rPr>
        <w:fldChar w:fldCharType="separate"/>
      </w:r>
      <w:r>
        <w:rPr>
          <w:noProof/>
        </w:rPr>
        <w:t>15</w:t>
      </w:r>
      <w:r>
        <w:rPr>
          <w:noProof/>
        </w:rPr>
        <w:fldChar w:fldCharType="end"/>
      </w:r>
    </w:p>
    <w:p w14:paraId="6DAD3678" w14:textId="08072B4D"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29.</w:t>
      </w:r>
      <w:r>
        <w:rPr>
          <w:rFonts w:asciiTheme="minorHAnsi" w:eastAsiaTheme="minorEastAsia" w:hAnsiTheme="minorHAnsi" w:cstheme="minorBidi"/>
          <w:bCs w:val="0"/>
          <w:noProof/>
          <w:szCs w:val="22"/>
          <w:lang w:val="en-IE" w:eastAsia="en-IE"/>
        </w:rPr>
        <w:tab/>
      </w:r>
      <w:r>
        <w:rPr>
          <w:noProof/>
        </w:rPr>
        <w:t>Records</w:t>
      </w:r>
      <w:r>
        <w:rPr>
          <w:noProof/>
        </w:rPr>
        <w:tab/>
      </w:r>
      <w:r>
        <w:rPr>
          <w:noProof/>
        </w:rPr>
        <w:fldChar w:fldCharType="begin"/>
      </w:r>
      <w:r>
        <w:rPr>
          <w:noProof/>
        </w:rPr>
        <w:instrText xml:space="preserve"> PAGEREF _Toc97122783 \h </w:instrText>
      </w:r>
      <w:r>
        <w:rPr>
          <w:noProof/>
        </w:rPr>
      </w:r>
      <w:r>
        <w:rPr>
          <w:noProof/>
        </w:rPr>
        <w:fldChar w:fldCharType="separate"/>
      </w:r>
      <w:r>
        <w:rPr>
          <w:noProof/>
        </w:rPr>
        <w:t>15</w:t>
      </w:r>
      <w:r>
        <w:rPr>
          <w:noProof/>
        </w:rPr>
        <w:fldChar w:fldCharType="end"/>
      </w:r>
    </w:p>
    <w:p w14:paraId="290F796E" w14:textId="32302997"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30.</w:t>
      </w:r>
      <w:r>
        <w:rPr>
          <w:rFonts w:asciiTheme="minorHAnsi" w:eastAsiaTheme="minorEastAsia" w:hAnsiTheme="minorHAnsi" w:cstheme="minorBidi"/>
          <w:bCs w:val="0"/>
          <w:noProof/>
          <w:szCs w:val="22"/>
          <w:lang w:val="en-IE" w:eastAsia="en-IE"/>
        </w:rPr>
        <w:tab/>
      </w:r>
      <w:r>
        <w:rPr>
          <w:noProof/>
        </w:rPr>
        <w:t>Anti-Money Laundering</w:t>
      </w:r>
      <w:r w:rsidRPr="00743514">
        <w:rPr>
          <w:noProof/>
          <w:spacing w:val="-16"/>
        </w:rPr>
        <w:t xml:space="preserve"> </w:t>
      </w:r>
      <w:r>
        <w:rPr>
          <w:noProof/>
        </w:rPr>
        <w:t>(AML) and Counter Terrorist Financing</w:t>
      </w:r>
      <w:r w:rsidRPr="00743514">
        <w:rPr>
          <w:noProof/>
          <w:spacing w:val="-9"/>
        </w:rPr>
        <w:t xml:space="preserve"> </w:t>
      </w:r>
      <w:r>
        <w:rPr>
          <w:noProof/>
        </w:rPr>
        <w:t>(CTF)</w:t>
      </w:r>
      <w:r>
        <w:rPr>
          <w:noProof/>
        </w:rPr>
        <w:tab/>
      </w:r>
      <w:r>
        <w:rPr>
          <w:noProof/>
        </w:rPr>
        <w:fldChar w:fldCharType="begin"/>
      </w:r>
      <w:r>
        <w:rPr>
          <w:noProof/>
        </w:rPr>
        <w:instrText xml:space="preserve"> PAGEREF _Toc97122784 \h </w:instrText>
      </w:r>
      <w:r>
        <w:rPr>
          <w:noProof/>
        </w:rPr>
      </w:r>
      <w:r>
        <w:rPr>
          <w:noProof/>
        </w:rPr>
        <w:fldChar w:fldCharType="separate"/>
      </w:r>
      <w:r>
        <w:rPr>
          <w:noProof/>
        </w:rPr>
        <w:t>16</w:t>
      </w:r>
      <w:r>
        <w:rPr>
          <w:noProof/>
        </w:rPr>
        <w:fldChar w:fldCharType="end"/>
      </w:r>
    </w:p>
    <w:p w14:paraId="51B230B9" w14:textId="7C8919D5"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31.</w:t>
      </w:r>
      <w:r>
        <w:rPr>
          <w:rFonts w:asciiTheme="minorHAnsi" w:eastAsiaTheme="minorEastAsia" w:hAnsiTheme="minorHAnsi" w:cstheme="minorBidi"/>
          <w:bCs w:val="0"/>
          <w:noProof/>
          <w:szCs w:val="22"/>
          <w:lang w:val="en-IE" w:eastAsia="en-IE"/>
        </w:rPr>
        <w:tab/>
      </w:r>
      <w:r>
        <w:rPr>
          <w:noProof/>
        </w:rPr>
        <w:t>Duty to</w:t>
      </w:r>
      <w:r w:rsidRPr="00743514">
        <w:rPr>
          <w:noProof/>
          <w:spacing w:val="-8"/>
        </w:rPr>
        <w:t xml:space="preserve"> </w:t>
      </w:r>
      <w:r>
        <w:rPr>
          <w:noProof/>
        </w:rPr>
        <w:t>Clients</w:t>
      </w:r>
      <w:r>
        <w:rPr>
          <w:noProof/>
        </w:rPr>
        <w:tab/>
      </w:r>
      <w:r>
        <w:rPr>
          <w:noProof/>
        </w:rPr>
        <w:fldChar w:fldCharType="begin"/>
      </w:r>
      <w:r>
        <w:rPr>
          <w:noProof/>
        </w:rPr>
        <w:instrText xml:space="preserve"> PAGEREF _Toc97122785 \h </w:instrText>
      </w:r>
      <w:r>
        <w:rPr>
          <w:noProof/>
        </w:rPr>
      </w:r>
      <w:r>
        <w:rPr>
          <w:noProof/>
        </w:rPr>
        <w:fldChar w:fldCharType="separate"/>
      </w:r>
      <w:r>
        <w:rPr>
          <w:noProof/>
        </w:rPr>
        <w:t>16</w:t>
      </w:r>
      <w:r>
        <w:rPr>
          <w:noProof/>
        </w:rPr>
        <w:fldChar w:fldCharType="end"/>
      </w:r>
    </w:p>
    <w:p w14:paraId="3C041927" w14:textId="460C2586"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32.</w:t>
      </w:r>
      <w:r>
        <w:rPr>
          <w:rFonts w:asciiTheme="minorHAnsi" w:eastAsiaTheme="minorEastAsia" w:hAnsiTheme="minorHAnsi" w:cstheme="minorBidi"/>
          <w:bCs w:val="0"/>
          <w:noProof/>
          <w:szCs w:val="22"/>
          <w:lang w:val="en-IE" w:eastAsia="en-IE"/>
        </w:rPr>
        <w:tab/>
      </w:r>
      <w:r>
        <w:rPr>
          <w:noProof/>
        </w:rPr>
        <w:t>Limitation of</w:t>
      </w:r>
      <w:r w:rsidRPr="00743514">
        <w:rPr>
          <w:noProof/>
          <w:spacing w:val="-11"/>
        </w:rPr>
        <w:t xml:space="preserve"> </w:t>
      </w:r>
      <w:r>
        <w:rPr>
          <w:noProof/>
        </w:rPr>
        <w:t>Liability</w:t>
      </w:r>
      <w:r>
        <w:rPr>
          <w:noProof/>
        </w:rPr>
        <w:tab/>
      </w:r>
      <w:r>
        <w:rPr>
          <w:noProof/>
        </w:rPr>
        <w:fldChar w:fldCharType="begin"/>
      </w:r>
      <w:r>
        <w:rPr>
          <w:noProof/>
        </w:rPr>
        <w:instrText xml:space="preserve"> PAGEREF _Toc97122786 \h </w:instrText>
      </w:r>
      <w:r>
        <w:rPr>
          <w:noProof/>
        </w:rPr>
      </w:r>
      <w:r>
        <w:rPr>
          <w:noProof/>
        </w:rPr>
        <w:fldChar w:fldCharType="separate"/>
      </w:r>
      <w:r>
        <w:rPr>
          <w:noProof/>
        </w:rPr>
        <w:t>16</w:t>
      </w:r>
      <w:r>
        <w:rPr>
          <w:noProof/>
        </w:rPr>
        <w:fldChar w:fldCharType="end"/>
      </w:r>
    </w:p>
    <w:p w14:paraId="0445AEE2" w14:textId="5534D6E5"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33.</w:t>
      </w:r>
      <w:r>
        <w:rPr>
          <w:rFonts w:asciiTheme="minorHAnsi" w:eastAsiaTheme="minorEastAsia" w:hAnsiTheme="minorHAnsi" w:cstheme="minorBidi"/>
          <w:bCs w:val="0"/>
          <w:noProof/>
          <w:szCs w:val="22"/>
          <w:lang w:val="en-IE" w:eastAsia="en-IE"/>
        </w:rPr>
        <w:tab/>
      </w:r>
      <w:r>
        <w:rPr>
          <w:noProof/>
        </w:rPr>
        <w:t>Indemnities</w:t>
      </w:r>
      <w:r>
        <w:rPr>
          <w:noProof/>
        </w:rPr>
        <w:tab/>
      </w:r>
      <w:r>
        <w:rPr>
          <w:noProof/>
        </w:rPr>
        <w:fldChar w:fldCharType="begin"/>
      </w:r>
      <w:r>
        <w:rPr>
          <w:noProof/>
        </w:rPr>
        <w:instrText xml:space="preserve"> PAGEREF _Toc97122787 \h </w:instrText>
      </w:r>
      <w:r>
        <w:rPr>
          <w:noProof/>
        </w:rPr>
      </w:r>
      <w:r>
        <w:rPr>
          <w:noProof/>
        </w:rPr>
        <w:fldChar w:fldCharType="separate"/>
      </w:r>
      <w:r>
        <w:rPr>
          <w:noProof/>
        </w:rPr>
        <w:t>17</w:t>
      </w:r>
      <w:r>
        <w:rPr>
          <w:noProof/>
        </w:rPr>
        <w:fldChar w:fldCharType="end"/>
      </w:r>
    </w:p>
    <w:p w14:paraId="0052D30C" w14:textId="22B838F8"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34.</w:t>
      </w:r>
      <w:r>
        <w:rPr>
          <w:rFonts w:asciiTheme="minorHAnsi" w:eastAsiaTheme="minorEastAsia" w:hAnsiTheme="minorHAnsi" w:cstheme="minorBidi"/>
          <w:bCs w:val="0"/>
          <w:noProof/>
          <w:szCs w:val="22"/>
          <w:lang w:val="en-IE" w:eastAsia="en-IE"/>
        </w:rPr>
        <w:tab/>
      </w:r>
      <w:r>
        <w:rPr>
          <w:noProof/>
        </w:rPr>
        <w:t>Work</w:t>
      </w:r>
      <w:r w:rsidRPr="00743514">
        <w:rPr>
          <w:noProof/>
          <w:spacing w:val="-7"/>
        </w:rPr>
        <w:t xml:space="preserve"> </w:t>
      </w:r>
      <w:r>
        <w:rPr>
          <w:noProof/>
        </w:rPr>
        <w:t>Product</w:t>
      </w:r>
      <w:r>
        <w:rPr>
          <w:noProof/>
        </w:rPr>
        <w:tab/>
      </w:r>
      <w:r>
        <w:rPr>
          <w:noProof/>
        </w:rPr>
        <w:fldChar w:fldCharType="begin"/>
      </w:r>
      <w:r>
        <w:rPr>
          <w:noProof/>
        </w:rPr>
        <w:instrText xml:space="preserve"> PAGEREF _Toc97122788 \h </w:instrText>
      </w:r>
      <w:r>
        <w:rPr>
          <w:noProof/>
        </w:rPr>
      </w:r>
      <w:r>
        <w:rPr>
          <w:noProof/>
        </w:rPr>
        <w:fldChar w:fldCharType="separate"/>
      </w:r>
      <w:r>
        <w:rPr>
          <w:noProof/>
        </w:rPr>
        <w:t>17</w:t>
      </w:r>
      <w:r>
        <w:rPr>
          <w:noProof/>
        </w:rPr>
        <w:fldChar w:fldCharType="end"/>
      </w:r>
    </w:p>
    <w:p w14:paraId="047716A8" w14:textId="6F861186"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35.</w:t>
      </w:r>
      <w:r>
        <w:rPr>
          <w:rFonts w:asciiTheme="minorHAnsi" w:eastAsiaTheme="minorEastAsia" w:hAnsiTheme="minorHAnsi" w:cstheme="minorBidi"/>
          <w:bCs w:val="0"/>
          <w:noProof/>
          <w:szCs w:val="22"/>
          <w:lang w:val="en-IE" w:eastAsia="en-IE"/>
        </w:rPr>
        <w:tab/>
      </w:r>
      <w:r>
        <w:rPr>
          <w:noProof/>
        </w:rPr>
        <w:t>Performance</w:t>
      </w:r>
      <w:r>
        <w:rPr>
          <w:noProof/>
        </w:rPr>
        <w:tab/>
      </w:r>
      <w:r>
        <w:rPr>
          <w:noProof/>
        </w:rPr>
        <w:fldChar w:fldCharType="begin"/>
      </w:r>
      <w:r>
        <w:rPr>
          <w:noProof/>
        </w:rPr>
        <w:instrText xml:space="preserve"> PAGEREF _Toc97122789 \h </w:instrText>
      </w:r>
      <w:r>
        <w:rPr>
          <w:noProof/>
        </w:rPr>
      </w:r>
      <w:r>
        <w:rPr>
          <w:noProof/>
        </w:rPr>
        <w:fldChar w:fldCharType="separate"/>
      </w:r>
      <w:r>
        <w:rPr>
          <w:noProof/>
        </w:rPr>
        <w:t>17</w:t>
      </w:r>
      <w:r>
        <w:rPr>
          <w:noProof/>
        </w:rPr>
        <w:fldChar w:fldCharType="end"/>
      </w:r>
    </w:p>
    <w:p w14:paraId="67ACCD59" w14:textId="19404701"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36.</w:t>
      </w:r>
      <w:r>
        <w:rPr>
          <w:rFonts w:asciiTheme="minorHAnsi" w:eastAsiaTheme="minorEastAsia" w:hAnsiTheme="minorHAnsi" w:cstheme="minorBidi"/>
          <w:bCs w:val="0"/>
          <w:noProof/>
          <w:szCs w:val="22"/>
          <w:lang w:val="en-IE" w:eastAsia="en-IE"/>
        </w:rPr>
        <w:tab/>
      </w:r>
      <w:r>
        <w:rPr>
          <w:noProof/>
        </w:rPr>
        <w:t>Complaints</w:t>
      </w:r>
      <w:r w:rsidRPr="00743514">
        <w:rPr>
          <w:noProof/>
          <w:spacing w:val="-11"/>
        </w:rPr>
        <w:t xml:space="preserve"> </w:t>
      </w:r>
      <w:r>
        <w:rPr>
          <w:noProof/>
        </w:rPr>
        <w:t>Handling</w:t>
      </w:r>
      <w:r>
        <w:rPr>
          <w:noProof/>
        </w:rPr>
        <w:tab/>
      </w:r>
      <w:r>
        <w:rPr>
          <w:noProof/>
        </w:rPr>
        <w:fldChar w:fldCharType="begin"/>
      </w:r>
      <w:r>
        <w:rPr>
          <w:noProof/>
        </w:rPr>
        <w:instrText xml:space="preserve"> PAGEREF _Toc97122790 \h </w:instrText>
      </w:r>
      <w:r>
        <w:rPr>
          <w:noProof/>
        </w:rPr>
      </w:r>
      <w:r>
        <w:rPr>
          <w:noProof/>
        </w:rPr>
        <w:fldChar w:fldCharType="separate"/>
      </w:r>
      <w:r>
        <w:rPr>
          <w:noProof/>
        </w:rPr>
        <w:t>18</w:t>
      </w:r>
      <w:r>
        <w:rPr>
          <w:noProof/>
        </w:rPr>
        <w:fldChar w:fldCharType="end"/>
      </w:r>
    </w:p>
    <w:p w14:paraId="6B4EBEE2" w14:textId="2F73FCBB"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37.</w:t>
      </w:r>
      <w:r>
        <w:rPr>
          <w:rFonts w:asciiTheme="minorHAnsi" w:eastAsiaTheme="minorEastAsia" w:hAnsiTheme="minorHAnsi" w:cstheme="minorBidi"/>
          <w:bCs w:val="0"/>
          <w:noProof/>
          <w:szCs w:val="22"/>
          <w:lang w:val="en-IE" w:eastAsia="en-IE"/>
        </w:rPr>
        <w:tab/>
      </w:r>
      <w:r>
        <w:rPr>
          <w:noProof/>
        </w:rPr>
        <w:t>Conflicts of</w:t>
      </w:r>
      <w:r w:rsidRPr="00743514">
        <w:rPr>
          <w:noProof/>
          <w:spacing w:val="-12"/>
        </w:rPr>
        <w:t xml:space="preserve"> </w:t>
      </w:r>
      <w:r>
        <w:rPr>
          <w:noProof/>
        </w:rPr>
        <w:t>Interest</w:t>
      </w:r>
      <w:r>
        <w:rPr>
          <w:noProof/>
        </w:rPr>
        <w:tab/>
      </w:r>
      <w:r>
        <w:rPr>
          <w:noProof/>
        </w:rPr>
        <w:fldChar w:fldCharType="begin"/>
      </w:r>
      <w:r>
        <w:rPr>
          <w:noProof/>
        </w:rPr>
        <w:instrText xml:space="preserve"> PAGEREF _Toc97122791 \h </w:instrText>
      </w:r>
      <w:r>
        <w:rPr>
          <w:noProof/>
        </w:rPr>
      </w:r>
      <w:r>
        <w:rPr>
          <w:noProof/>
        </w:rPr>
        <w:fldChar w:fldCharType="separate"/>
      </w:r>
      <w:r>
        <w:rPr>
          <w:noProof/>
        </w:rPr>
        <w:t>18</w:t>
      </w:r>
      <w:r>
        <w:rPr>
          <w:noProof/>
        </w:rPr>
        <w:fldChar w:fldCharType="end"/>
      </w:r>
    </w:p>
    <w:p w14:paraId="46FDDF35" w14:textId="43E98470"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38.</w:t>
      </w:r>
      <w:r>
        <w:rPr>
          <w:rFonts w:asciiTheme="minorHAnsi" w:eastAsiaTheme="minorEastAsia" w:hAnsiTheme="minorHAnsi" w:cstheme="minorBidi"/>
          <w:bCs w:val="0"/>
          <w:noProof/>
          <w:szCs w:val="22"/>
          <w:lang w:val="en-IE" w:eastAsia="en-IE"/>
        </w:rPr>
        <w:tab/>
      </w:r>
      <w:r>
        <w:rPr>
          <w:noProof/>
        </w:rPr>
        <w:t>Client</w:t>
      </w:r>
      <w:r w:rsidRPr="00743514">
        <w:rPr>
          <w:noProof/>
          <w:spacing w:val="-8"/>
        </w:rPr>
        <w:t xml:space="preserve"> </w:t>
      </w:r>
      <w:r>
        <w:rPr>
          <w:noProof/>
        </w:rPr>
        <w:t>Assets</w:t>
      </w:r>
      <w:r>
        <w:rPr>
          <w:noProof/>
        </w:rPr>
        <w:tab/>
      </w:r>
      <w:r>
        <w:rPr>
          <w:noProof/>
        </w:rPr>
        <w:fldChar w:fldCharType="begin"/>
      </w:r>
      <w:r>
        <w:rPr>
          <w:noProof/>
        </w:rPr>
        <w:instrText xml:space="preserve"> PAGEREF _Toc97122792 \h </w:instrText>
      </w:r>
      <w:r>
        <w:rPr>
          <w:noProof/>
        </w:rPr>
      </w:r>
      <w:r>
        <w:rPr>
          <w:noProof/>
        </w:rPr>
        <w:fldChar w:fldCharType="separate"/>
      </w:r>
      <w:r>
        <w:rPr>
          <w:noProof/>
        </w:rPr>
        <w:t>20</w:t>
      </w:r>
      <w:r>
        <w:rPr>
          <w:noProof/>
        </w:rPr>
        <w:fldChar w:fldCharType="end"/>
      </w:r>
    </w:p>
    <w:p w14:paraId="1468DEE1" w14:textId="1B17B285"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39.</w:t>
      </w:r>
      <w:r>
        <w:rPr>
          <w:rFonts w:asciiTheme="minorHAnsi" w:eastAsiaTheme="minorEastAsia" w:hAnsiTheme="minorHAnsi" w:cstheme="minorBidi"/>
          <w:bCs w:val="0"/>
          <w:noProof/>
          <w:szCs w:val="22"/>
          <w:lang w:val="en-IE" w:eastAsia="en-IE"/>
        </w:rPr>
        <w:tab/>
      </w:r>
      <w:r>
        <w:rPr>
          <w:noProof/>
        </w:rPr>
        <w:t>Instructions &amp;</w:t>
      </w:r>
      <w:r w:rsidRPr="00743514">
        <w:rPr>
          <w:noProof/>
          <w:spacing w:val="-15"/>
        </w:rPr>
        <w:t xml:space="preserve"> </w:t>
      </w:r>
      <w:r>
        <w:rPr>
          <w:noProof/>
        </w:rPr>
        <w:t>Language</w:t>
      </w:r>
      <w:r>
        <w:rPr>
          <w:noProof/>
        </w:rPr>
        <w:tab/>
      </w:r>
      <w:r>
        <w:rPr>
          <w:noProof/>
        </w:rPr>
        <w:fldChar w:fldCharType="begin"/>
      </w:r>
      <w:r>
        <w:rPr>
          <w:noProof/>
        </w:rPr>
        <w:instrText xml:space="preserve"> PAGEREF _Toc97122793 \h </w:instrText>
      </w:r>
      <w:r>
        <w:rPr>
          <w:noProof/>
        </w:rPr>
      </w:r>
      <w:r>
        <w:rPr>
          <w:noProof/>
        </w:rPr>
        <w:fldChar w:fldCharType="separate"/>
      </w:r>
      <w:r>
        <w:rPr>
          <w:noProof/>
        </w:rPr>
        <w:t>20</w:t>
      </w:r>
      <w:r>
        <w:rPr>
          <w:noProof/>
        </w:rPr>
        <w:fldChar w:fldCharType="end"/>
      </w:r>
    </w:p>
    <w:p w14:paraId="163B236D" w14:textId="4B35FD72"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40.</w:t>
      </w:r>
      <w:r>
        <w:rPr>
          <w:rFonts w:asciiTheme="minorHAnsi" w:eastAsiaTheme="minorEastAsia" w:hAnsiTheme="minorHAnsi" w:cstheme="minorBidi"/>
          <w:bCs w:val="0"/>
          <w:noProof/>
          <w:szCs w:val="22"/>
          <w:lang w:val="en-IE" w:eastAsia="en-IE"/>
        </w:rPr>
        <w:tab/>
      </w:r>
      <w:r>
        <w:rPr>
          <w:noProof/>
        </w:rPr>
        <w:t>Tax and Legal</w:t>
      </w:r>
      <w:r w:rsidRPr="00743514">
        <w:rPr>
          <w:noProof/>
          <w:spacing w:val="-10"/>
        </w:rPr>
        <w:t xml:space="preserve"> </w:t>
      </w:r>
      <w:r>
        <w:rPr>
          <w:noProof/>
        </w:rPr>
        <w:t>Matters</w:t>
      </w:r>
      <w:r>
        <w:rPr>
          <w:noProof/>
        </w:rPr>
        <w:tab/>
      </w:r>
      <w:r>
        <w:rPr>
          <w:noProof/>
        </w:rPr>
        <w:fldChar w:fldCharType="begin"/>
      </w:r>
      <w:r>
        <w:rPr>
          <w:noProof/>
        </w:rPr>
        <w:instrText xml:space="preserve"> PAGEREF _Toc97122794 \h </w:instrText>
      </w:r>
      <w:r>
        <w:rPr>
          <w:noProof/>
        </w:rPr>
      </w:r>
      <w:r>
        <w:rPr>
          <w:noProof/>
        </w:rPr>
        <w:fldChar w:fldCharType="separate"/>
      </w:r>
      <w:r>
        <w:rPr>
          <w:noProof/>
        </w:rPr>
        <w:t>20</w:t>
      </w:r>
      <w:r>
        <w:rPr>
          <w:noProof/>
        </w:rPr>
        <w:fldChar w:fldCharType="end"/>
      </w:r>
    </w:p>
    <w:p w14:paraId="75CABD39" w14:textId="28C3FB53"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41.</w:t>
      </w:r>
      <w:r>
        <w:rPr>
          <w:rFonts w:asciiTheme="minorHAnsi" w:eastAsiaTheme="minorEastAsia" w:hAnsiTheme="minorHAnsi" w:cstheme="minorBidi"/>
          <w:bCs w:val="0"/>
          <w:noProof/>
          <w:szCs w:val="22"/>
          <w:lang w:val="en-IE" w:eastAsia="en-IE"/>
        </w:rPr>
        <w:tab/>
      </w:r>
      <w:r>
        <w:rPr>
          <w:noProof/>
        </w:rPr>
        <w:t>Force</w:t>
      </w:r>
      <w:r w:rsidRPr="00743514">
        <w:rPr>
          <w:noProof/>
          <w:spacing w:val="-12"/>
        </w:rPr>
        <w:t xml:space="preserve"> </w:t>
      </w:r>
      <w:r>
        <w:rPr>
          <w:noProof/>
        </w:rPr>
        <w:t>Majeure</w:t>
      </w:r>
      <w:r>
        <w:rPr>
          <w:noProof/>
        </w:rPr>
        <w:tab/>
      </w:r>
      <w:r>
        <w:rPr>
          <w:noProof/>
        </w:rPr>
        <w:fldChar w:fldCharType="begin"/>
      </w:r>
      <w:r>
        <w:rPr>
          <w:noProof/>
        </w:rPr>
        <w:instrText xml:space="preserve"> PAGEREF _Toc97122795 \h </w:instrText>
      </w:r>
      <w:r>
        <w:rPr>
          <w:noProof/>
        </w:rPr>
      </w:r>
      <w:r>
        <w:rPr>
          <w:noProof/>
        </w:rPr>
        <w:fldChar w:fldCharType="separate"/>
      </w:r>
      <w:r>
        <w:rPr>
          <w:noProof/>
        </w:rPr>
        <w:t>20</w:t>
      </w:r>
      <w:r>
        <w:rPr>
          <w:noProof/>
        </w:rPr>
        <w:fldChar w:fldCharType="end"/>
      </w:r>
    </w:p>
    <w:p w14:paraId="7DCA2F7C" w14:textId="4A2654B7"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42.</w:t>
      </w:r>
      <w:r>
        <w:rPr>
          <w:rFonts w:asciiTheme="minorHAnsi" w:eastAsiaTheme="minorEastAsia" w:hAnsiTheme="minorHAnsi" w:cstheme="minorBidi"/>
          <w:bCs w:val="0"/>
          <w:noProof/>
          <w:szCs w:val="22"/>
          <w:lang w:val="en-IE" w:eastAsia="en-IE"/>
        </w:rPr>
        <w:tab/>
      </w:r>
      <w:r>
        <w:rPr>
          <w:noProof/>
        </w:rPr>
        <w:t>Entire</w:t>
      </w:r>
      <w:r w:rsidRPr="00743514">
        <w:rPr>
          <w:noProof/>
          <w:spacing w:val="-10"/>
        </w:rPr>
        <w:t xml:space="preserve"> </w:t>
      </w:r>
      <w:r>
        <w:rPr>
          <w:noProof/>
        </w:rPr>
        <w:t>Agreement</w:t>
      </w:r>
      <w:r>
        <w:rPr>
          <w:noProof/>
        </w:rPr>
        <w:tab/>
      </w:r>
      <w:r>
        <w:rPr>
          <w:noProof/>
        </w:rPr>
        <w:fldChar w:fldCharType="begin"/>
      </w:r>
      <w:r>
        <w:rPr>
          <w:noProof/>
        </w:rPr>
        <w:instrText xml:space="preserve"> PAGEREF _Toc97122796 \h </w:instrText>
      </w:r>
      <w:r>
        <w:rPr>
          <w:noProof/>
        </w:rPr>
      </w:r>
      <w:r>
        <w:rPr>
          <w:noProof/>
        </w:rPr>
        <w:fldChar w:fldCharType="separate"/>
      </w:r>
      <w:r>
        <w:rPr>
          <w:noProof/>
        </w:rPr>
        <w:t>20</w:t>
      </w:r>
      <w:r>
        <w:rPr>
          <w:noProof/>
        </w:rPr>
        <w:fldChar w:fldCharType="end"/>
      </w:r>
    </w:p>
    <w:p w14:paraId="508CAAF2" w14:textId="5F086675"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43.</w:t>
      </w:r>
      <w:r>
        <w:rPr>
          <w:rFonts w:asciiTheme="minorHAnsi" w:eastAsiaTheme="minorEastAsia" w:hAnsiTheme="minorHAnsi" w:cstheme="minorBidi"/>
          <w:bCs w:val="0"/>
          <w:noProof/>
          <w:szCs w:val="22"/>
          <w:lang w:val="en-IE" w:eastAsia="en-IE"/>
        </w:rPr>
        <w:tab/>
      </w:r>
      <w:r>
        <w:rPr>
          <w:noProof/>
        </w:rPr>
        <w:t>Governing</w:t>
      </w:r>
      <w:r w:rsidRPr="00743514">
        <w:rPr>
          <w:noProof/>
          <w:spacing w:val="-9"/>
        </w:rPr>
        <w:t xml:space="preserve"> </w:t>
      </w:r>
      <w:r>
        <w:rPr>
          <w:noProof/>
        </w:rPr>
        <w:t>Law</w:t>
      </w:r>
      <w:r>
        <w:rPr>
          <w:noProof/>
        </w:rPr>
        <w:tab/>
      </w:r>
      <w:r>
        <w:rPr>
          <w:noProof/>
        </w:rPr>
        <w:fldChar w:fldCharType="begin"/>
      </w:r>
      <w:r>
        <w:rPr>
          <w:noProof/>
        </w:rPr>
        <w:instrText xml:space="preserve"> PAGEREF _Toc97122797 \h </w:instrText>
      </w:r>
      <w:r>
        <w:rPr>
          <w:noProof/>
        </w:rPr>
      </w:r>
      <w:r>
        <w:rPr>
          <w:noProof/>
        </w:rPr>
        <w:fldChar w:fldCharType="separate"/>
      </w:r>
      <w:r>
        <w:rPr>
          <w:noProof/>
        </w:rPr>
        <w:t>20</w:t>
      </w:r>
      <w:r>
        <w:rPr>
          <w:noProof/>
        </w:rPr>
        <w:fldChar w:fldCharType="end"/>
      </w:r>
    </w:p>
    <w:p w14:paraId="3F86EC57" w14:textId="5432CB50"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44.</w:t>
      </w:r>
      <w:r>
        <w:rPr>
          <w:rFonts w:asciiTheme="minorHAnsi" w:eastAsiaTheme="minorEastAsia" w:hAnsiTheme="minorHAnsi" w:cstheme="minorBidi"/>
          <w:bCs w:val="0"/>
          <w:noProof/>
          <w:szCs w:val="22"/>
          <w:lang w:val="en-IE" w:eastAsia="en-IE"/>
        </w:rPr>
        <w:tab/>
      </w:r>
      <w:r>
        <w:rPr>
          <w:noProof/>
        </w:rPr>
        <w:t>Termination</w:t>
      </w:r>
      <w:r>
        <w:rPr>
          <w:noProof/>
        </w:rPr>
        <w:tab/>
      </w:r>
      <w:r>
        <w:rPr>
          <w:noProof/>
        </w:rPr>
        <w:fldChar w:fldCharType="begin"/>
      </w:r>
      <w:r>
        <w:rPr>
          <w:noProof/>
        </w:rPr>
        <w:instrText xml:space="preserve"> PAGEREF _Toc97122798 \h </w:instrText>
      </w:r>
      <w:r>
        <w:rPr>
          <w:noProof/>
        </w:rPr>
      </w:r>
      <w:r>
        <w:rPr>
          <w:noProof/>
        </w:rPr>
        <w:fldChar w:fldCharType="separate"/>
      </w:r>
      <w:r>
        <w:rPr>
          <w:noProof/>
        </w:rPr>
        <w:t>20</w:t>
      </w:r>
      <w:r>
        <w:rPr>
          <w:noProof/>
        </w:rPr>
        <w:fldChar w:fldCharType="end"/>
      </w:r>
    </w:p>
    <w:p w14:paraId="3625AB0F" w14:textId="6AF9E3D6"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45.</w:t>
      </w:r>
      <w:r>
        <w:rPr>
          <w:rFonts w:asciiTheme="minorHAnsi" w:eastAsiaTheme="minorEastAsia" w:hAnsiTheme="minorHAnsi" w:cstheme="minorBidi"/>
          <w:bCs w:val="0"/>
          <w:noProof/>
          <w:szCs w:val="22"/>
          <w:lang w:val="en-IE" w:eastAsia="en-IE"/>
        </w:rPr>
        <w:tab/>
      </w:r>
      <w:r>
        <w:rPr>
          <w:noProof/>
        </w:rPr>
        <w:t>Client Acknowledgement</w:t>
      </w:r>
      <w:r w:rsidRPr="00743514">
        <w:rPr>
          <w:noProof/>
          <w:spacing w:val="-17"/>
        </w:rPr>
        <w:t xml:space="preserve"> </w:t>
      </w:r>
      <w:r>
        <w:rPr>
          <w:noProof/>
        </w:rPr>
        <w:t>and Consent</w:t>
      </w:r>
      <w:r>
        <w:rPr>
          <w:noProof/>
        </w:rPr>
        <w:tab/>
      </w:r>
      <w:r>
        <w:rPr>
          <w:noProof/>
        </w:rPr>
        <w:fldChar w:fldCharType="begin"/>
      </w:r>
      <w:r>
        <w:rPr>
          <w:noProof/>
        </w:rPr>
        <w:instrText xml:space="preserve"> PAGEREF _Toc97122799 \h </w:instrText>
      </w:r>
      <w:r>
        <w:rPr>
          <w:noProof/>
        </w:rPr>
      </w:r>
      <w:r>
        <w:rPr>
          <w:noProof/>
        </w:rPr>
        <w:fldChar w:fldCharType="separate"/>
      </w:r>
      <w:r>
        <w:rPr>
          <w:noProof/>
        </w:rPr>
        <w:t>21</w:t>
      </w:r>
      <w:r>
        <w:rPr>
          <w:noProof/>
        </w:rPr>
        <w:fldChar w:fldCharType="end"/>
      </w:r>
    </w:p>
    <w:p w14:paraId="426549FA" w14:textId="5E20360A" w:rsidR="005E69DF" w:rsidRDefault="00E855B0">
      <w:pPr>
        <w:contextualSpacing w:val="0"/>
        <w:rPr>
          <w:rFonts w:cstheme="majorHAnsi"/>
          <w:caps/>
        </w:rPr>
        <w:sectPr w:rsidR="005E69DF" w:rsidSect="00D14C80">
          <w:headerReference w:type="first" r:id="rId14"/>
          <w:footerReference w:type="first" r:id="rId15"/>
          <w:pgSz w:w="11907" w:h="16840" w:code="9"/>
          <w:pgMar w:top="1440" w:right="1440" w:bottom="1440" w:left="1440" w:header="709" w:footer="709" w:gutter="0"/>
          <w:cols w:space="708"/>
          <w:titlePg/>
          <w:docGrid w:linePitch="360"/>
        </w:sectPr>
      </w:pPr>
      <w:r>
        <w:rPr>
          <w:rFonts w:cstheme="majorHAnsi"/>
          <w:caps/>
        </w:rPr>
        <w:fldChar w:fldCharType="end"/>
      </w:r>
    </w:p>
    <w:p w14:paraId="3B1A7AA4" w14:textId="77777777" w:rsidR="00557E38" w:rsidRPr="00557E38" w:rsidRDefault="00F80744" w:rsidP="00DF5E99">
      <w:pPr>
        <w:pStyle w:val="ListParagraph"/>
        <w:numPr>
          <w:ilvl w:val="0"/>
          <w:numId w:val="4"/>
        </w:numPr>
        <w:rPr>
          <w:spacing w:val="-5"/>
        </w:rPr>
      </w:pPr>
      <w:r w:rsidRPr="00F80744">
        <w:lastRenderedPageBreak/>
        <w:t>General</w:t>
      </w:r>
    </w:p>
    <w:p w14:paraId="002998C3" w14:textId="77777777" w:rsidR="00557E38" w:rsidRDefault="00557E38" w:rsidP="00E73CFA">
      <w:pPr>
        <w:pStyle w:val="ListParagraph"/>
        <w:numPr>
          <w:ilvl w:val="0"/>
          <w:numId w:val="0"/>
        </w:numPr>
        <w:spacing w:after="0"/>
        <w:ind w:left="720"/>
        <w:jc w:val="both"/>
      </w:pPr>
    </w:p>
    <w:p w14:paraId="2093B237" w14:textId="01DFC232" w:rsidR="00F80744" w:rsidRPr="00557E38" w:rsidRDefault="00F80744" w:rsidP="00E73CFA">
      <w:pPr>
        <w:ind w:left="720"/>
        <w:jc w:val="both"/>
      </w:pPr>
      <w:r w:rsidRPr="00F80744">
        <w:t xml:space="preserve">The </w:t>
      </w:r>
      <w:r w:rsidRPr="00557E38">
        <w:t xml:space="preserve">purpose </w:t>
      </w:r>
      <w:r w:rsidRPr="00F80744">
        <w:t xml:space="preserve">of this </w:t>
      </w:r>
      <w:r w:rsidRPr="00557E38">
        <w:t xml:space="preserve">Terms </w:t>
      </w:r>
      <w:r w:rsidRPr="00F80744">
        <w:t xml:space="preserve">of </w:t>
      </w:r>
      <w:r w:rsidRPr="00557E38">
        <w:t>Business (“</w:t>
      </w:r>
      <w:proofErr w:type="spellStart"/>
      <w:r w:rsidRPr="00557E38">
        <w:t>ToB</w:t>
      </w:r>
      <w:proofErr w:type="spellEnd"/>
      <w:r w:rsidRPr="00557E38">
        <w:t xml:space="preserve">”) </w:t>
      </w:r>
      <w:r w:rsidRPr="00F80744">
        <w:t xml:space="preserve">is to </w:t>
      </w:r>
      <w:r w:rsidRPr="00557E38">
        <w:t xml:space="preserve">set </w:t>
      </w:r>
      <w:r w:rsidRPr="00F80744">
        <w:t xml:space="preserve">out the </w:t>
      </w:r>
      <w:r w:rsidRPr="00557E38">
        <w:t xml:space="preserve">general terms under which Acuvest Limited </w:t>
      </w:r>
      <w:r w:rsidRPr="00557E38">
        <w:rPr>
          <w:spacing w:val="-6"/>
        </w:rPr>
        <w:t xml:space="preserve">(“Acuvest” </w:t>
      </w:r>
      <w:r w:rsidRPr="00F80744">
        <w:t xml:space="preserve">or the </w:t>
      </w:r>
      <w:r w:rsidRPr="00557E38">
        <w:t xml:space="preserve">“Firm”) will provide services </w:t>
      </w:r>
      <w:r w:rsidRPr="00F80744">
        <w:t>to you</w:t>
      </w:r>
      <w:r w:rsidRPr="00557E38">
        <w:rPr>
          <w:spacing w:val="55"/>
        </w:rPr>
        <w:t xml:space="preserve"> </w:t>
      </w:r>
      <w:r w:rsidRPr="00F80744">
        <w:t>and</w:t>
      </w:r>
      <w:r w:rsidRPr="00557E38">
        <w:rPr>
          <w:spacing w:val="55"/>
        </w:rPr>
        <w:t xml:space="preserve"> </w:t>
      </w:r>
      <w:r w:rsidRPr="00557E38">
        <w:t xml:space="preserve">the </w:t>
      </w:r>
      <w:r w:rsidRPr="00557E38">
        <w:rPr>
          <w:spacing w:val="-6"/>
        </w:rPr>
        <w:t xml:space="preserve">respective </w:t>
      </w:r>
      <w:r w:rsidRPr="00F80744">
        <w:t xml:space="preserve">duties and </w:t>
      </w:r>
      <w:r w:rsidRPr="00557E38">
        <w:rPr>
          <w:spacing w:val="-6"/>
        </w:rPr>
        <w:t xml:space="preserve">responsibilities </w:t>
      </w:r>
      <w:r w:rsidRPr="00557E38">
        <w:t xml:space="preserve">placed </w:t>
      </w:r>
      <w:r w:rsidRPr="00F80744">
        <w:t xml:space="preserve">upon </w:t>
      </w:r>
      <w:r w:rsidRPr="00557E38">
        <w:t xml:space="preserve">Acuvest </w:t>
      </w:r>
      <w:r w:rsidRPr="00F80744">
        <w:t xml:space="preserve">and upon you </w:t>
      </w:r>
      <w:r w:rsidRPr="00557E38">
        <w:rPr>
          <w:spacing w:val="-3"/>
        </w:rPr>
        <w:t xml:space="preserve">as </w:t>
      </w:r>
      <w:r w:rsidRPr="00F80744">
        <w:t xml:space="preserve">our </w:t>
      </w:r>
      <w:r w:rsidRPr="00557E38">
        <w:t xml:space="preserve">customer. Please ensure </w:t>
      </w:r>
      <w:r w:rsidRPr="00F80744">
        <w:t>you</w:t>
      </w:r>
      <w:r w:rsidRPr="00557E38">
        <w:rPr>
          <w:spacing w:val="55"/>
        </w:rPr>
        <w:t xml:space="preserve"> </w:t>
      </w:r>
      <w:r w:rsidRPr="00F80744">
        <w:t>read</w:t>
      </w:r>
      <w:r w:rsidRPr="00557E38">
        <w:rPr>
          <w:spacing w:val="55"/>
        </w:rPr>
        <w:t xml:space="preserve"> </w:t>
      </w:r>
      <w:r w:rsidRPr="00557E38">
        <w:t xml:space="preserve">these </w:t>
      </w:r>
      <w:proofErr w:type="spellStart"/>
      <w:r w:rsidRPr="00F80744">
        <w:t>ToB</w:t>
      </w:r>
      <w:proofErr w:type="spellEnd"/>
      <w:r w:rsidRPr="00F80744">
        <w:t xml:space="preserve"> </w:t>
      </w:r>
      <w:r w:rsidRPr="00557E38">
        <w:t xml:space="preserve">thoroughly </w:t>
      </w:r>
      <w:r w:rsidRPr="00F80744">
        <w:t xml:space="preserve">and if you </w:t>
      </w:r>
      <w:r w:rsidRPr="00557E38">
        <w:t xml:space="preserve">have </w:t>
      </w:r>
      <w:r w:rsidRPr="00F80744">
        <w:t xml:space="preserve">any </w:t>
      </w:r>
      <w:proofErr w:type="gramStart"/>
      <w:r w:rsidRPr="00557E38">
        <w:t>queries</w:t>
      </w:r>
      <w:proofErr w:type="gramEnd"/>
      <w:r w:rsidRPr="00557E38">
        <w:t xml:space="preserve"> </w:t>
      </w:r>
      <w:r w:rsidRPr="00557E38">
        <w:rPr>
          <w:spacing w:val="-3"/>
        </w:rPr>
        <w:t xml:space="preserve">we </w:t>
      </w:r>
      <w:r w:rsidRPr="00F80744">
        <w:t xml:space="preserve">will </w:t>
      </w:r>
      <w:r w:rsidRPr="00557E38">
        <w:rPr>
          <w:spacing w:val="-3"/>
        </w:rPr>
        <w:t xml:space="preserve">be </w:t>
      </w:r>
      <w:r w:rsidRPr="00557E38">
        <w:t xml:space="preserve">happy </w:t>
      </w:r>
      <w:r w:rsidRPr="00F80744">
        <w:t xml:space="preserve">to </w:t>
      </w:r>
      <w:r w:rsidRPr="00557E38">
        <w:t>clarify them.</w:t>
      </w:r>
    </w:p>
    <w:p w14:paraId="5D28BB73" w14:textId="77777777" w:rsidR="00F80744" w:rsidRPr="00F80744" w:rsidRDefault="00F80744" w:rsidP="00E73CFA">
      <w:pPr>
        <w:ind w:left="720"/>
        <w:jc w:val="both"/>
      </w:pPr>
    </w:p>
    <w:p w14:paraId="7EAC11F3" w14:textId="77777777" w:rsidR="00F80744" w:rsidRPr="00F80744" w:rsidRDefault="00F80744" w:rsidP="00E73CFA">
      <w:pPr>
        <w:ind w:left="720"/>
        <w:jc w:val="both"/>
        <w:rPr>
          <w:spacing w:val="-5"/>
        </w:rPr>
      </w:pPr>
      <w:r w:rsidRPr="00F80744">
        <w:t xml:space="preserve">If </w:t>
      </w:r>
      <w:r w:rsidRPr="00F80744">
        <w:rPr>
          <w:spacing w:val="-3"/>
        </w:rPr>
        <w:t xml:space="preserve">any </w:t>
      </w:r>
      <w:r w:rsidRPr="00F80744">
        <w:rPr>
          <w:spacing w:val="-5"/>
        </w:rPr>
        <w:t xml:space="preserve">material changes are </w:t>
      </w:r>
      <w:r w:rsidRPr="00F80744">
        <w:t xml:space="preserve">made to </w:t>
      </w:r>
      <w:r w:rsidRPr="00F80744">
        <w:rPr>
          <w:spacing w:val="-5"/>
        </w:rPr>
        <w:t xml:space="preserve">these </w:t>
      </w:r>
      <w:proofErr w:type="spellStart"/>
      <w:r w:rsidRPr="00F80744">
        <w:t>ToB</w:t>
      </w:r>
      <w:proofErr w:type="spellEnd"/>
      <w:r w:rsidRPr="00F80744">
        <w:t xml:space="preserve"> </w:t>
      </w:r>
      <w:r w:rsidRPr="00F80744">
        <w:rPr>
          <w:spacing w:val="-3"/>
        </w:rPr>
        <w:t xml:space="preserve">we </w:t>
      </w:r>
      <w:r w:rsidRPr="00F80744">
        <w:rPr>
          <w:spacing w:val="-5"/>
        </w:rPr>
        <w:t xml:space="preserve">will provide </w:t>
      </w:r>
      <w:r w:rsidRPr="00F80744">
        <w:t xml:space="preserve">you with a </w:t>
      </w:r>
      <w:r w:rsidRPr="00F80744">
        <w:rPr>
          <w:spacing w:val="-5"/>
        </w:rPr>
        <w:t xml:space="preserve">revised </w:t>
      </w:r>
      <w:proofErr w:type="spellStart"/>
      <w:r w:rsidRPr="00F80744">
        <w:t>ToB</w:t>
      </w:r>
      <w:proofErr w:type="spellEnd"/>
      <w:r w:rsidRPr="00F80744">
        <w:t xml:space="preserve"> </w:t>
      </w:r>
      <w:r w:rsidRPr="00F80744">
        <w:rPr>
          <w:spacing w:val="-3"/>
        </w:rPr>
        <w:t xml:space="preserve">as </w:t>
      </w:r>
      <w:r w:rsidRPr="00F80744">
        <w:t xml:space="preserve">soon </w:t>
      </w:r>
      <w:r w:rsidRPr="00F80744">
        <w:rPr>
          <w:spacing w:val="-3"/>
        </w:rPr>
        <w:t xml:space="preserve">as </w:t>
      </w:r>
      <w:r w:rsidRPr="00F80744">
        <w:rPr>
          <w:spacing w:val="-5"/>
        </w:rPr>
        <w:t xml:space="preserve">possible. Unless </w:t>
      </w:r>
      <w:r w:rsidRPr="00F80744">
        <w:rPr>
          <w:spacing w:val="-3"/>
        </w:rPr>
        <w:t xml:space="preserve">we </w:t>
      </w:r>
      <w:r w:rsidRPr="00F80744">
        <w:rPr>
          <w:spacing w:val="-5"/>
        </w:rPr>
        <w:t xml:space="preserve">receive written notification </w:t>
      </w:r>
      <w:r w:rsidRPr="00F80744">
        <w:t xml:space="preserve">to the </w:t>
      </w:r>
      <w:r w:rsidRPr="00F80744">
        <w:rPr>
          <w:spacing w:val="-5"/>
        </w:rPr>
        <w:t xml:space="preserve">contrary </w:t>
      </w:r>
      <w:r w:rsidRPr="00F80744">
        <w:t xml:space="preserve">your </w:t>
      </w:r>
      <w:r w:rsidRPr="00F80744">
        <w:rPr>
          <w:spacing w:val="-5"/>
        </w:rPr>
        <w:t xml:space="preserve">acceptance </w:t>
      </w:r>
      <w:r w:rsidRPr="00F80744">
        <w:t xml:space="preserve">of any </w:t>
      </w:r>
      <w:r w:rsidRPr="00F80744">
        <w:rPr>
          <w:spacing w:val="-5"/>
        </w:rPr>
        <w:t xml:space="preserve">revised </w:t>
      </w:r>
      <w:proofErr w:type="spellStart"/>
      <w:r w:rsidRPr="00F80744">
        <w:t>ToB</w:t>
      </w:r>
      <w:proofErr w:type="spellEnd"/>
      <w:r w:rsidRPr="00F80744">
        <w:t xml:space="preserve"> </w:t>
      </w:r>
      <w:r w:rsidRPr="00F80744">
        <w:rPr>
          <w:spacing w:val="-5"/>
        </w:rPr>
        <w:t xml:space="preserve">issued </w:t>
      </w:r>
      <w:r w:rsidRPr="00F80744">
        <w:t xml:space="preserve">to you </w:t>
      </w:r>
      <w:r w:rsidRPr="00F80744">
        <w:rPr>
          <w:spacing w:val="-5"/>
        </w:rPr>
        <w:t xml:space="preserve">will </w:t>
      </w:r>
      <w:r w:rsidRPr="00F80744">
        <w:rPr>
          <w:spacing w:val="-3"/>
        </w:rPr>
        <w:t xml:space="preserve">be </w:t>
      </w:r>
      <w:r w:rsidRPr="00F80744">
        <w:rPr>
          <w:spacing w:val="-5"/>
        </w:rPr>
        <w:t>implicit.</w:t>
      </w:r>
    </w:p>
    <w:p w14:paraId="2A399C0D" w14:textId="77777777" w:rsidR="00F80744" w:rsidRPr="00F80744" w:rsidRDefault="00F80744" w:rsidP="00E73CFA">
      <w:pPr>
        <w:jc w:val="both"/>
      </w:pPr>
    </w:p>
    <w:p w14:paraId="7F247377" w14:textId="77777777" w:rsidR="00F80744" w:rsidRPr="004C52D0" w:rsidRDefault="00F80744" w:rsidP="000A4498">
      <w:pPr>
        <w:pStyle w:val="Heading1"/>
      </w:pPr>
      <w:bookmarkStart w:id="0" w:name="_BPDC_LN_INS_1097"/>
      <w:bookmarkStart w:id="1" w:name="_BPDC_PR_INS_1098"/>
      <w:bookmarkStart w:id="2" w:name="_Toc5626520"/>
      <w:bookmarkStart w:id="3" w:name="_Toc21612564"/>
      <w:bookmarkStart w:id="4" w:name="_Toc97122755"/>
      <w:bookmarkEnd w:id="0"/>
      <w:bookmarkEnd w:id="1"/>
      <w:r w:rsidRPr="004C52D0">
        <w:t>Contact Details</w:t>
      </w:r>
      <w:bookmarkEnd w:id="2"/>
      <w:bookmarkEnd w:id="3"/>
      <w:bookmarkEnd w:id="4"/>
    </w:p>
    <w:p w14:paraId="346E86C8" w14:textId="77777777" w:rsidR="00F80744" w:rsidRPr="00F80744" w:rsidRDefault="00F80744" w:rsidP="00E73CFA">
      <w:pPr>
        <w:jc w:val="both"/>
      </w:pPr>
    </w:p>
    <w:p w14:paraId="0F356586" w14:textId="77777777" w:rsidR="00F80744" w:rsidRPr="00F80744" w:rsidRDefault="00F80744" w:rsidP="00E73CFA">
      <w:pPr>
        <w:ind w:left="720"/>
        <w:jc w:val="both"/>
      </w:pPr>
      <w:r w:rsidRPr="00F80744">
        <w:t>Acuvest Limited trading as Acuvest is located at 67 Merrion Square South, Dublin 2. Contact number 016344510. Email info@acuvest.ie.</w:t>
      </w:r>
    </w:p>
    <w:p w14:paraId="0E84885F" w14:textId="77777777" w:rsidR="00F80744" w:rsidRPr="00F80744" w:rsidRDefault="00F80744" w:rsidP="00E73CFA">
      <w:pPr>
        <w:jc w:val="both"/>
      </w:pPr>
    </w:p>
    <w:p w14:paraId="0D704AF4" w14:textId="6DB2DEF9" w:rsidR="00F80744" w:rsidRDefault="00F80744" w:rsidP="000A4498">
      <w:pPr>
        <w:pStyle w:val="Heading1"/>
      </w:pPr>
      <w:bookmarkStart w:id="5" w:name="_BPDC_LN_INS_1095"/>
      <w:bookmarkStart w:id="6" w:name="_BPDC_PR_INS_1096"/>
      <w:bookmarkStart w:id="7" w:name="_Toc5626521"/>
      <w:bookmarkStart w:id="8" w:name="_Toc21612565"/>
      <w:bookmarkStart w:id="9" w:name="_Toc97122756"/>
      <w:bookmarkEnd w:id="5"/>
      <w:bookmarkEnd w:id="6"/>
      <w:r w:rsidRPr="00F80744">
        <w:t>Regulatory Status and Statutory Codes of</w:t>
      </w:r>
      <w:r w:rsidRPr="00557E38">
        <w:rPr>
          <w:spacing w:val="-19"/>
        </w:rPr>
        <w:t xml:space="preserve"> </w:t>
      </w:r>
      <w:r w:rsidRPr="00F80744">
        <w:t>Conduct</w:t>
      </w:r>
      <w:bookmarkEnd w:id="7"/>
      <w:bookmarkEnd w:id="8"/>
      <w:bookmarkEnd w:id="9"/>
    </w:p>
    <w:p w14:paraId="0220F025" w14:textId="77777777" w:rsidR="004C52D0" w:rsidRPr="004C52D0" w:rsidRDefault="004C52D0" w:rsidP="00E73CFA">
      <w:pPr>
        <w:jc w:val="both"/>
        <w:rPr>
          <w:lang w:val="en-IE"/>
        </w:rPr>
      </w:pPr>
    </w:p>
    <w:p w14:paraId="76E6728A" w14:textId="77777777" w:rsidR="00F80744" w:rsidRPr="004C52D0" w:rsidRDefault="00F80744" w:rsidP="00E73CFA">
      <w:pPr>
        <w:ind w:firstLine="709"/>
        <w:jc w:val="both"/>
        <w:rPr>
          <w:b/>
          <w:bCs/>
        </w:rPr>
      </w:pPr>
      <w:r w:rsidRPr="004C52D0">
        <w:rPr>
          <w:b/>
          <w:bCs/>
        </w:rPr>
        <w:t>Regulatory Status</w:t>
      </w:r>
    </w:p>
    <w:p w14:paraId="01C51844" w14:textId="4FD166CB" w:rsidR="00F80744" w:rsidRPr="00F80744" w:rsidRDefault="00F80744" w:rsidP="00E73CFA">
      <w:pPr>
        <w:ind w:left="709"/>
        <w:jc w:val="both"/>
      </w:pPr>
      <w:r w:rsidRPr="00F80744">
        <w:rPr>
          <w:spacing w:val="-5"/>
        </w:rPr>
        <w:t xml:space="preserve">Acuvest </w:t>
      </w:r>
      <w:r w:rsidRPr="00F80744">
        <w:t xml:space="preserve">is </w:t>
      </w:r>
      <w:r w:rsidRPr="00F80744">
        <w:rPr>
          <w:spacing w:val="-5"/>
        </w:rPr>
        <w:t xml:space="preserve">regulated </w:t>
      </w:r>
      <w:r w:rsidRPr="00F80744">
        <w:rPr>
          <w:spacing w:val="-3"/>
        </w:rPr>
        <w:t xml:space="preserve">by </w:t>
      </w:r>
      <w:r w:rsidRPr="00F80744">
        <w:t xml:space="preserve">the </w:t>
      </w:r>
      <w:r w:rsidRPr="00F80744">
        <w:rPr>
          <w:spacing w:val="-5"/>
        </w:rPr>
        <w:t xml:space="preserve">Central Bank </w:t>
      </w:r>
      <w:r w:rsidRPr="00F80744">
        <w:t xml:space="preserve">of </w:t>
      </w:r>
      <w:r w:rsidRPr="00F80744">
        <w:rPr>
          <w:spacing w:val="-5"/>
        </w:rPr>
        <w:t xml:space="preserve">Ireland </w:t>
      </w:r>
      <w:r w:rsidRPr="00F80744">
        <w:t xml:space="preserve">(the </w:t>
      </w:r>
      <w:r w:rsidRPr="00F80744">
        <w:rPr>
          <w:spacing w:val="-5"/>
        </w:rPr>
        <w:t>“Central Bank</w:t>
      </w:r>
      <w:r w:rsidR="00B12C78" w:rsidRPr="00F80744">
        <w:rPr>
          <w:spacing w:val="-5"/>
        </w:rPr>
        <w:t>”) pursuant</w:t>
      </w:r>
      <w:r w:rsidRPr="00F80744">
        <w:rPr>
          <w:spacing w:val="-5"/>
        </w:rPr>
        <w:t xml:space="preserve"> </w:t>
      </w:r>
      <w:r w:rsidRPr="00F80744">
        <w:t xml:space="preserve">to the </w:t>
      </w:r>
      <w:r w:rsidR="00E1445C">
        <w:tab/>
      </w:r>
      <w:r w:rsidRPr="00F80744">
        <w:rPr>
          <w:spacing w:val="-5"/>
        </w:rPr>
        <w:t>European Union</w:t>
      </w:r>
      <w:r w:rsidRPr="00F80744">
        <w:rPr>
          <w:spacing w:val="-22"/>
        </w:rPr>
        <w:t xml:space="preserve"> </w:t>
      </w:r>
      <w:r w:rsidRPr="00F80744">
        <w:rPr>
          <w:spacing w:val="-5"/>
        </w:rPr>
        <w:t xml:space="preserve">(Markets </w:t>
      </w:r>
      <w:r w:rsidRPr="00F80744">
        <w:t xml:space="preserve">in </w:t>
      </w:r>
      <w:r w:rsidRPr="00F80744">
        <w:rPr>
          <w:spacing w:val="-5"/>
        </w:rPr>
        <w:t xml:space="preserve">Financial Instruments) Regulations 2017 </w:t>
      </w:r>
      <w:r w:rsidRPr="00F80744">
        <w:t xml:space="preserve">(as </w:t>
      </w:r>
      <w:r w:rsidRPr="00F80744">
        <w:rPr>
          <w:spacing w:val="-5"/>
        </w:rPr>
        <w:t xml:space="preserve">amended) (the </w:t>
      </w:r>
      <w:r w:rsidRPr="00F80744">
        <w:t xml:space="preserve">“MiFID </w:t>
      </w:r>
      <w:r w:rsidRPr="00F80744">
        <w:rPr>
          <w:spacing w:val="-3"/>
        </w:rPr>
        <w:t xml:space="preserve">II </w:t>
      </w:r>
      <w:r w:rsidRPr="00F80744">
        <w:rPr>
          <w:spacing w:val="-6"/>
        </w:rPr>
        <w:t>Regulations”).</w:t>
      </w:r>
    </w:p>
    <w:p w14:paraId="01408D33" w14:textId="77777777" w:rsidR="00F80744" w:rsidRPr="00F80744" w:rsidRDefault="00F80744" w:rsidP="00E73CFA">
      <w:pPr>
        <w:ind w:firstLine="709"/>
        <w:jc w:val="both"/>
      </w:pPr>
    </w:p>
    <w:p w14:paraId="24757C41" w14:textId="78A4BE14" w:rsidR="00F80744" w:rsidRPr="00E1445C" w:rsidRDefault="00F80744" w:rsidP="00E73CFA">
      <w:pPr>
        <w:pStyle w:val="ListParagraph"/>
        <w:numPr>
          <w:ilvl w:val="1"/>
          <w:numId w:val="9"/>
        </w:numPr>
        <w:spacing w:after="0"/>
        <w:jc w:val="both"/>
        <w:rPr>
          <w:b w:val="0"/>
          <w:i/>
          <w:u w:val="none"/>
        </w:rPr>
      </w:pPr>
      <w:r w:rsidRPr="00E1445C">
        <w:rPr>
          <w:b w:val="0"/>
          <w:i/>
          <w:spacing w:val="-5"/>
          <w:u w:val="none"/>
        </w:rPr>
        <w:t xml:space="preserve">Acuvest </w:t>
      </w:r>
      <w:r w:rsidRPr="00E1445C">
        <w:rPr>
          <w:b w:val="0"/>
          <w:i/>
          <w:u w:val="none"/>
        </w:rPr>
        <w:t>was</w:t>
      </w:r>
      <w:r w:rsidRPr="00E1445C">
        <w:rPr>
          <w:b w:val="0"/>
          <w:i/>
          <w:spacing w:val="55"/>
          <w:u w:val="none"/>
        </w:rPr>
        <w:t xml:space="preserve"> </w:t>
      </w:r>
      <w:r w:rsidRPr="00E1445C">
        <w:rPr>
          <w:b w:val="0"/>
          <w:i/>
          <w:spacing w:val="-5"/>
          <w:u w:val="none"/>
        </w:rPr>
        <w:t xml:space="preserve">originally authorised under </w:t>
      </w:r>
      <w:r w:rsidRPr="00E1445C">
        <w:rPr>
          <w:b w:val="0"/>
          <w:i/>
          <w:u w:val="none"/>
        </w:rPr>
        <w:t xml:space="preserve">the </w:t>
      </w:r>
      <w:r w:rsidRPr="00E1445C">
        <w:rPr>
          <w:b w:val="0"/>
          <w:i/>
          <w:spacing w:val="-6"/>
          <w:u w:val="none"/>
        </w:rPr>
        <w:t xml:space="preserve">Investment Intermediaries </w:t>
      </w:r>
      <w:r w:rsidRPr="00E1445C">
        <w:rPr>
          <w:b w:val="0"/>
          <w:i/>
          <w:u w:val="none"/>
        </w:rPr>
        <w:t>Act,</w:t>
      </w:r>
      <w:r w:rsidRPr="00E1445C">
        <w:rPr>
          <w:b w:val="0"/>
          <w:i/>
          <w:spacing w:val="55"/>
          <w:u w:val="none"/>
        </w:rPr>
        <w:t xml:space="preserve"> </w:t>
      </w:r>
      <w:r w:rsidRPr="00E1445C">
        <w:rPr>
          <w:b w:val="0"/>
          <w:i/>
          <w:spacing w:val="-5"/>
          <w:u w:val="none"/>
        </w:rPr>
        <w:t xml:space="preserve">1995 </w:t>
      </w:r>
      <w:r w:rsidRPr="00E1445C">
        <w:rPr>
          <w:b w:val="0"/>
          <w:i/>
          <w:u w:val="none"/>
        </w:rPr>
        <w:t>(as</w:t>
      </w:r>
      <w:r w:rsidRPr="00E1445C">
        <w:rPr>
          <w:b w:val="0"/>
          <w:i/>
          <w:spacing w:val="55"/>
          <w:u w:val="none"/>
        </w:rPr>
        <w:t xml:space="preserve"> </w:t>
      </w:r>
      <w:r w:rsidRPr="00E1445C">
        <w:rPr>
          <w:b w:val="0"/>
          <w:i/>
          <w:spacing w:val="-6"/>
          <w:u w:val="none"/>
        </w:rPr>
        <w:t xml:space="preserve">amended) </w:t>
      </w:r>
      <w:r w:rsidRPr="00E1445C">
        <w:rPr>
          <w:b w:val="0"/>
          <w:i/>
          <w:u w:val="none"/>
        </w:rPr>
        <w:t xml:space="preserve">(“IIA </w:t>
      </w:r>
      <w:r w:rsidRPr="00E1445C">
        <w:rPr>
          <w:b w:val="0"/>
          <w:i/>
          <w:spacing w:val="-5"/>
          <w:u w:val="none"/>
        </w:rPr>
        <w:t xml:space="preserve">1995”) </w:t>
      </w:r>
      <w:r w:rsidRPr="00E1445C">
        <w:rPr>
          <w:b w:val="0"/>
          <w:i/>
          <w:u w:val="none"/>
        </w:rPr>
        <w:t xml:space="preserve">to </w:t>
      </w:r>
      <w:r w:rsidRPr="00E1445C">
        <w:rPr>
          <w:b w:val="0"/>
          <w:i/>
          <w:spacing w:val="-5"/>
          <w:u w:val="none"/>
        </w:rPr>
        <w:t xml:space="preserve">provide investment advice </w:t>
      </w:r>
      <w:r w:rsidRPr="00E1445C">
        <w:rPr>
          <w:b w:val="0"/>
          <w:i/>
          <w:u w:val="none"/>
        </w:rPr>
        <w:t xml:space="preserve">in </w:t>
      </w:r>
      <w:r w:rsidRPr="00E1445C">
        <w:rPr>
          <w:b w:val="0"/>
          <w:i/>
          <w:spacing w:val="-5"/>
          <w:u w:val="none"/>
        </w:rPr>
        <w:t xml:space="preserve">respect </w:t>
      </w:r>
      <w:r w:rsidRPr="00E1445C">
        <w:rPr>
          <w:b w:val="0"/>
          <w:i/>
          <w:u w:val="none"/>
        </w:rPr>
        <w:t xml:space="preserve">of </w:t>
      </w:r>
      <w:r w:rsidRPr="00E1445C">
        <w:rPr>
          <w:b w:val="0"/>
          <w:i/>
          <w:spacing w:val="-5"/>
          <w:u w:val="none"/>
        </w:rPr>
        <w:t xml:space="preserve">certain investment </w:t>
      </w:r>
      <w:r w:rsidRPr="00E1445C">
        <w:rPr>
          <w:b w:val="0"/>
          <w:i/>
          <w:spacing w:val="-6"/>
          <w:u w:val="none"/>
        </w:rPr>
        <w:t>instruments,</w:t>
      </w:r>
      <w:r w:rsidR="005F4088">
        <w:rPr>
          <w:b w:val="0"/>
          <w:i/>
          <w:spacing w:val="-6"/>
          <w:u w:val="none"/>
        </w:rPr>
        <w:t xml:space="preserve"> </w:t>
      </w:r>
      <w:r w:rsidRPr="00E1445C">
        <w:rPr>
          <w:b w:val="0"/>
          <w:i/>
          <w:u w:val="none"/>
        </w:rPr>
        <w:t xml:space="preserve">and </w:t>
      </w:r>
      <w:r w:rsidRPr="00E1445C">
        <w:rPr>
          <w:b w:val="0"/>
          <w:i/>
          <w:spacing w:val="-5"/>
          <w:u w:val="none"/>
        </w:rPr>
        <w:t xml:space="preserve">continues </w:t>
      </w:r>
      <w:r w:rsidRPr="00E1445C">
        <w:rPr>
          <w:b w:val="0"/>
          <w:i/>
          <w:u w:val="none"/>
        </w:rPr>
        <w:t xml:space="preserve">to </w:t>
      </w:r>
      <w:r w:rsidRPr="00E1445C">
        <w:rPr>
          <w:b w:val="0"/>
          <w:i/>
          <w:spacing w:val="-3"/>
          <w:u w:val="none"/>
        </w:rPr>
        <w:t>do</w:t>
      </w:r>
      <w:r w:rsidRPr="00E1445C">
        <w:rPr>
          <w:b w:val="0"/>
          <w:i/>
          <w:spacing w:val="-16"/>
          <w:u w:val="none"/>
        </w:rPr>
        <w:t xml:space="preserve"> </w:t>
      </w:r>
      <w:r w:rsidRPr="00E1445C">
        <w:rPr>
          <w:b w:val="0"/>
          <w:i/>
          <w:u w:val="none"/>
        </w:rPr>
        <w:t>so.</w:t>
      </w:r>
    </w:p>
    <w:p w14:paraId="4A2C7FDB" w14:textId="77777777" w:rsidR="00F80744" w:rsidRPr="00E1445C" w:rsidRDefault="00F80744" w:rsidP="00E73CFA">
      <w:pPr>
        <w:ind w:left="371"/>
        <w:jc w:val="both"/>
        <w:rPr>
          <w:i/>
        </w:rPr>
      </w:pPr>
    </w:p>
    <w:p w14:paraId="2831CEBD" w14:textId="1B5EB009" w:rsidR="00F80744" w:rsidRPr="00E1445C" w:rsidRDefault="00F80744" w:rsidP="00E73CFA">
      <w:pPr>
        <w:pStyle w:val="ListParagraph"/>
        <w:numPr>
          <w:ilvl w:val="1"/>
          <w:numId w:val="9"/>
        </w:numPr>
        <w:spacing w:after="0"/>
        <w:jc w:val="both"/>
        <w:rPr>
          <w:b w:val="0"/>
          <w:i/>
          <w:u w:val="none"/>
        </w:rPr>
      </w:pPr>
      <w:r w:rsidRPr="00E1445C">
        <w:rPr>
          <w:b w:val="0"/>
          <w:i/>
          <w:spacing w:val="-5"/>
          <w:u w:val="none"/>
        </w:rPr>
        <w:t xml:space="preserve">Acuvest </w:t>
      </w:r>
      <w:r w:rsidRPr="00E1445C">
        <w:rPr>
          <w:b w:val="0"/>
          <w:i/>
          <w:u w:val="none"/>
        </w:rPr>
        <w:t>was</w:t>
      </w:r>
      <w:r w:rsidRPr="00E1445C">
        <w:rPr>
          <w:b w:val="0"/>
          <w:i/>
          <w:spacing w:val="55"/>
          <w:u w:val="none"/>
        </w:rPr>
        <w:t xml:space="preserve"> </w:t>
      </w:r>
      <w:r w:rsidRPr="00E1445C">
        <w:rPr>
          <w:b w:val="0"/>
          <w:i/>
          <w:spacing w:val="-5"/>
          <w:u w:val="none"/>
        </w:rPr>
        <w:t xml:space="preserve">deemed authorised under </w:t>
      </w:r>
      <w:r w:rsidRPr="00E1445C">
        <w:rPr>
          <w:b w:val="0"/>
          <w:i/>
          <w:u w:val="none"/>
        </w:rPr>
        <w:t xml:space="preserve">the </w:t>
      </w:r>
      <w:r w:rsidRPr="00E1445C">
        <w:rPr>
          <w:b w:val="0"/>
          <w:i/>
          <w:spacing w:val="-5"/>
          <w:u w:val="none"/>
        </w:rPr>
        <w:t xml:space="preserve">European Communities (Markets </w:t>
      </w:r>
      <w:r w:rsidRPr="00E1445C">
        <w:rPr>
          <w:b w:val="0"/>
          <w:i/>
          <w:u w:val="none"/>
        </w:rPr>
        <w:t xml:space="preserve">in </w:t>
      </w:r>
      <w:r w:rsidRPr="00E1445C">
        <w:rPr>
          <w:b w:val="0"/>
          <w:i/>
          <w:spacing w:val="-5"/>
          <w:u w:val="none"/>
        </w:rPr>
        <w:t xml:space="preserve">Financial </w:t>
      </w:r>
      <w:r w:rsidRPr="00E1445C">
        <w:rPr>
          <w:b w:val="0"/>
          <w:i/>
          <w:spacing w:val="-6"/>
          <w:u w:val="none"/>
        </w:rPr>
        <w:t xml:space="preserve">Instruments) </w:t>
      </w:r>
      <w:r w:rsidRPr="00E1445C">
        <w:rPr>
          <w:b w:val="0"/>
          <w:i/>
          <w:spacing w:val="-5"/>
          <w:u w:val="none"/>
        </w:rPr>
        <w:t xml:space="preserve">Regulations, 2007 (as amended) </w:t>
      </w:r>
      <w:r w:rsidRPr="00E1445C">
        <w:rPr>
          <w:b w:val="0"/>
          <w:i/>
          <w:u w:val="none"/>
        </w:rPr>
        <w:t xml:space="preserve">(the </w:t>
      </w:r>
      <w:r w:rsidRPr="00E1445C">
        <w:rPr>
          <w:b w:val="0"/>
          <w:i/>
          <w:spacing w:val="-5"/>
          <w:u w:val="none"/>
        </w:rPr>
        <w:t xml:space="preserve">“MiFID </w:t>
      </w:r>
      <w:r w:rsidRPr="00E1445C">
        <w:rPr>
          <w:b w:val="0"/>
          <w:i/>
          <w:u w:val="none"/>
        </w:rPr>
        <w:t xml:space="preserve">I </w:t>
      </w:r>
      <w:r w:rsidRPr="00E1445C">
        <w:rPr>
          <w:b w:val="0"/>
          <w:i/>
          <w:spacing w:val="-6"/>
          <w:u w:val="none"/>
        </w:rPr>
        <w:t xml:space="preserve">Regulations”) </w:t>
      </w:r>
      <w:r w:rsidRPr="00E1445C">
        <w:rPr>
          <w:b w:val="0"/>
          <w:i/>
          <w:spacing w:val="-5"/>
          <w:u w:val="none"/>
        </w:rPr>
        <w:t xml:space="preserve">when </w:t>
      </w:r>
      <w:r w:rsidRPr="00E1445C">
        <w:rPr>
          <w:b w:val="0"/>
          <w:i/>
          <w:u w:val="none"/>
        </w:rPr>
        <w:t xml:space="preserve">this </w:t>
      </w:r>
      <w:r w:rsidRPr="00E1445C">
        <w:rPr>
          <w:b w:val="0"/>
          <w:i/>
          <w:spacing w:val="-6"/>
          <w:u w:val="none"/>
        </w:rPr>
        <w:t xml:space="preserve">legislation </w:t>
      </w:r>
      <w:r w:rsidRPr="00E1445C">
        <w:rPr>
          <w:b w:val="0"/>
          <w:i/>
          <w:u w:val="none"/>
        </w:rPr>
        <w:t xml:space="preserve">came </w:t>
      </w:r>
      <w:r w:rsidRPr="00E1445C">
        <w:rPr>
          <w:b w:val="0"/>
          <w:i/>
          <w:spacing w:val="-5"/>
          <w:u w:val="none"/>
        </w:rPr>
        <w:t xml:space="preserve">into effect </w:t>
      </w:r>
      <w:r w:rsidRPr="00E1445C">
        <w:rPr>
          <w:b w:val="0"/>
          <w:i/>
          <w:u w:val="none"/>
        </w:rPr>
        <w:t xml:space="preserve">in </w:t>
      </w:r>
      <w:r w:rsidRPr="00E1445C">
        <w:rPr>
          <w:b w:val="0"/>
          <w:i/>
          <w:spacing w:val="-5"/>
          <w:u w:val="none"/>
        </w:rPr>
        <w:t xml:space="preserve">November 2007 </w:t>
      </w:r>
      <w:r w:rsidRPr="00E1445C">
        <w:rPr>
          <w:b w:val="0"/>
          <w:i/>
          <w:u w:val="none"/>
        </w:rPr>
        <w:t xml:space="preserve">and is </w:t>
      </w:r>
      <w:r w:rsidRPr="00E1445C">
        <w:rPr>
          <w:b w:val="0"/>
          <w:i/>
          <w:spacing w:val="-5"/>
          <w:u w:val="none"/>
        </w:rPr>
        <w:t xml:space="preserve">now authorised </w:t>
      </w:r>
      <w:r w:rsidRPr="00E1445C">
        <w:rPr>
          <w:b w:val="0"/>
          <w:i/>
          <w:u w:val="none"/>
        </w:rPr>
        <w:t>to</w:t>
      </w:r>
      <w:r w:rsidRPr="00E1445C">
        <w:rPr>
          <w:b w:val="0"/>
          <w:i/>
          <w:spacing w:val="55"/>
          <w:u w:val="none"/>
        </w:rPr>
        <w:t xml:space="preserve"> </w:t>
      </w:r>
      <w:r w:rsidRPr="00E1445C">
        <w:rPr>
          <w:b w:val="0"/>
          <w:i/>
          <w:spacing w:val="-5"/>
          <w:u w:val="none"/>
        </w:rPr>
        <w:t xml:space="preserve">provide investment advice under </w:t>
      </w:r>
      <w:r w:rsidRPr="00E1445C">
        <w:rPr>
          <w:b w:val="0"/>
          <w:i/>
          <w:u w:val="none"/>
        </w:rPr>
        <w:t xml:space="preserve">the </w:t>
      </w:r>
      <w:r w:rsidRPr="00E1445C">
        <w:rPr>
          <w:b w:val="0"/>
          <w:i/>
          <w:spacing w:val="-5"/>
          <w:u w:val="none"/>
        </w:rPr>
        <w:t xml:space="preserve">MiFID </w:t>
      </w:r>
      <w:r w:rsidRPr="00E1445C">
        <w:rPr>
          <w:b w:val="0"/>
          <w:i/>
          <w:u w:val="none"/>
        </w:rPr>
        <w:t xml:space="preserve">II </w:t>
      </w:r>
      <w:r w:rsidRPr="00E1445C">
        <w:rPr>
          <w:b w:val="0"/>
          <w:i/>
          <w:spacing w:val="-5"/>
          <w:u w:val="none"/>
        </w:rPr>
        <w:t xml:space="preserve">Regulations since </w:t>
      </w:r>
      <w:r w:rsidRPr="00E1445C">
        <w:rPr>
          <w:b w:val="0"/>
          <w:i/>
          <w:u w:val="none"/>
        </w:rPr>
        <w:t xml:space="preserve">it </w:t>
      </w:r>
      <w:r w:rsidRPr="00E1445C">
        <w:rPr>
          <w:b w:val="0"/>
          <w:i/>
          <w:spacing w:val="-5"/>
          <w:u w:val="none"/>
        </w:rPr>
        <w:t xml:space="preserve">came into effect </w:t>
      </w:r>
      <w:r w:rsidRPr="00E1445C">
        <w:rPr>
          <w:b w:val="0"/>
          <w:i/>
          <w:u w:val="none"/>
        </w:rPr>
        <w:t xml:space="preserve">on the 3 </w:t>
      </w:r>
      <w:r w:rsidRPr="00E1445C">
        <w:rPr>
          <w:b w:val="0"/>
          <w:i/>
          <w:spacing w:val="-5"/>
          <w:u w:val="none"/>
        </w:rPr>
        <w:t>January</w:t>
      </w:r>
      <w:r w:rsidRPr="00E1445C">
        <w:rPr>
          <w:b w:val="0"/>
          <w:i/>
          <w:spacing w:val="-39"/>
          <w:u w:val="none"/>
        </w:rPr>
        <w:t xml:space="preserve"> </w:t>
      </w:r>
      <w:r w:rsidRPr="00E1445C">
        <w:rPr>
          <w:b w:val="0"/>
          <w:i/>
          <w:u w:val="none"/>
        </w:rPr>
        <w:t>2018.</w:t>
      </w:r>
    </w:p>
    <w:p w14:paraId="19D4E01C" w14:textId="77777777" w:rsidR="00F80744" w:rsidRPr="00E1445C" w:rsidRDefault="00F80744" w:rsidP="00E73CFA">
      <w:pPr>
        <w:ind w:left="371"/>
        <w:jc w:val="both"/>
        <w:rPr>
          <w:spacing w:val="-5"/>
        </w:rPr>
      </w:pPr>
    </w:p>
    <w:p w14:paraId="16A65589" w14:textId="77777777" w:rsidR="00F80744" w:rsidRPr="00E1445C" w:rsidRDefault="00F80744" w:rsidP="00E73CFA">
      <w:pPr>
        <w:pStyle w:val="ListParagraph"/>
        <w:numPr>
          <w:ilvl w:val="1"/>
          <w:numId w:val="9"/>
        </w:numPr>
        <w:spacing w:after="0"/>
        <w:jc w:val="both"/>
        <w:rPr>
          <w:b w:val="0"/>
          <w:spacing w:val="-5"/>
          <w:u w:val="none"/>
        </w:rPr>
      </w:pPr>
      <w:bookmarkStart w:id="10" w:name="_BPDC_LN_INS_1093"/>
      <w:bookmarkStart w:id="11" w:name="_BPDC_PR_INS_1094"/>
      <w:bookmarkEnd w:id="10"/>
      <w:bookmarkEnd w:id="11"/>
      <w:r w:rsidRPr="00E1445C">
        <w:rPr>
          <w:b w:val="0"/>
          <w:spacing w:val="-5"/>
          <w:u w:val="none"/>
        </w:rPr>
        <w:t>Acuvest is also regulated as an insurance intermediary under the European Union (Insurance Distribution) Regulations, 2018 (the “Insurance Distribution Regulations”).</w:t>
      </w:r>
    </w:p>
    <w:p w14:paraId="062C2790" w14:textId="77777777" w:rsidR="00F80744" w:rsidRPr="00F80744" w:rsidRDefault="00F80744" w:rsidP="00E73CFA">
      <w:pPr>
        <w:ind w:firstLine="709"/>
        <w:jc w:val="both"/>
        <w:rPr>
          <w:spacing w:val="-5"/>
        </w:rPr>
      </w:pPr>
    </w:p>
    <w:p w14:paraId="66F67B07" w14:textId="6F1DE1F1" w:rsidR="00F80744" w:rsidRPr="00F80744" w:rsidRDefault="00F80744" w:rsidP="00E73CFA">
      <w:pPr>
        <w:ind w:left="709"/>
        <w:jc w:val="both"/>
      </w:pPr>
      <w:r w:rsidRPr="00F80744">
        <w:rPr>
          <w:spacing w:val="-5"/>
        </w:rPr>
        <w:t xml:space="preserve">Acuvest’s reference number </w:t>
      </w:r>
      <w:r w:rsidRPr="00F80744">
        <w:t xml:space="preserve">with the </w:t>
      </w:r>
      <w:r w:rsidRPr="00F80744">
        <w:rPr>
          <w:spacing w:val="-5"/>
        </w:rPr>
        <w:t xml:space="preserve">Central Bank </w:t>
      </w:r>
      <w:r w:rsidRPr="00F80744">
        <w:t xml:space="preserve">is </w:t>
      </w:r>
      <w:r w:rsidRPr="00F80744">
        <w:rPr>
          <w:spacing w:val="-5"/>
        </w:rPr>
        <w:t xml:space="preserve">C29617. </w:t>
      </w:r>
      <w:r w:rsidRPr="00F80744">
        <w:t xml:space="preserve">The </w:t>
      </w:r>
      <w:r w:rsidRPr="00F80744">
        <w:rPr>
          <w:spacing w:val="-5"/>
        </w:rPr>
        <w:t xml:space="preserve">Central Bank’s register </w:t>
      </w:r>
      <w:r w:rsidRPr="00F80744">
        <w:t>of</w:t>
      </w:r>
      <w:r w:rsidR="00B10547">
        <w:t xml:space="preserve"> </w:t>
      </w:r>
      <w:r w:rsidRPr="00F80744">
        <w:rPr>
          <w:spacing w:val="-5"/>
        </w:rPr>
        <w:t>Financial Service</w:t>
      </w:r>
      <w:r w:rsidRPr="00F80744">
        <w:t xml:space="preserve"> </w:t>
      </w:r>
      <w:r w:rsidRPr="00F80744">
        <w:rPr>
          <w:spacing w:val="-5"/>
        </w:rPr>
        <w:t xml:space="preserve">Providers </w:t>
      </w:r>
      <w:r w:rsidRPr="00F80744">
        <w:t xml:space="preserve">can be </w:t>
      </w:r>
      <w:r w:rsidRPr="00F80744">
        <w:rPr>
          <w:spacing w:val="-5"/>
        </w:rPr>
        <w:t xml:space="preserve">checked </w:t>
      </w:r>
      <w:r w:rsidRPr="00F80744">
        <w:rPr>
          <w:spacing w:val="-3"/>
        </w:rPr>
        <w:t xml:space="preserve">by </w:t>
      </w:r>
      <w:r w:rsidRPr="00F80744">
        <w:rPr>
          <w:spacing w:val="-5"/>
        </w:rPr>
        <w:t xml:space="preserve">visiting </w:t>
      </w:r>
      <w:r w:rsidRPr="00F80744">
        <w:rPr>
          <w:spacing w:val="-3"/>
        </w:rPr>
        <w:t xml:space="preserve">its </w:t>
      </w:r>
      <w:r w:rsidRPr="00F80744">
        <w:rPr>
          <w:spacing w:val="-5"/>
        </w:rPr>
        <w:t>website</w:t>
      </w:r>
      <w:r w:rsidR="00CD6A5E">
        <w:rPr>
          <w:spacing w:val="-5"/>
        </w:rPr>
        <w:t xml:space="preserve"> </w:t>
      </w:r>
      <w:r w:rsidRPr="00F80744">
        <w:rPr>
          <w:spacing w:val="-6"/>
        </w:rPr>
        <w:t xml:space="preserve">http://registers.centralbank.ie/FirmSearc </w:t>
      </w:r>
      <w:r w:rsidRPr="00F80744">
        <w:rPr>
          <w:spacing w:val="-5"/>
        </w:rPr>
        <w:t xml:space="preserve">hPage.aspx, </w:t>
      </w:r>
      <w:r w:rsidRPr="00F80744">
        <w:t xml:space="preserve">or </w:t>
      </w:r>
      <w:r w:rsidRPr="00F80744">
        <w:rPr>
          <w:spacing w:val="-3"/>
        </w:rPr>
        <w:t xml:space="preserve">by </w:t>
      </w:r>
      <w:r w:rsidRPr="00F80744">
        <w:rPr>
          <w:spacing w:val="-5"/>
        </w:rPr>
        <w:t xml:space="preserve">contacting </w:t>
      </w:r>
      <w:r w:rsidRPr="00F80744">
        <w:t xml:space="preserve">the </w:t>
      </w:r>
      <w:r w:rsidRPr="00F80744">
        <w:rPr>
          <w:spacing w:val="-5"/>
        </w:rPr>
        <w:t xml:space="preserve">Central Bank </w:t>
      </w:r>
      <w:r w:rsidRPr="00F80744">
        <w:t xml:space="preserve">(New </w:t>
      </w:r>
      <w:proofErr w:type="spellStart"/>
      <w:r w:rsidRPr="00F80744">
        <w:rPr>
          <w:spacing w:val="-5"/>
        </w:rPr>
        <w:t>Wapping</w:t>
      </w:r>
      <w:proofErr w:type="spellEnd"/>
      <w:r w:rsidRPr="00F80744">
        <w:rPr>
          <w:spacing w:val="-5"/>
        </w:rPr>
        <w:t xml:space="preserve"> Street, </w:t>
      </w:r>
      <w:r w:rsidRPr="00F80744">
        <w:t xml:space="preserve">North Wall </w:t>
      </w:r>
      <w:r w:rsidRPr="00F80744">
        <w:rPr>
          <w:spacing w:val="-5"/>
        </w:rPr>
        <w:t xml:space="preserve">Quay, </w:t>
      </w:r>
      <w:r w:rsidRPr="00F80744">
        <w:t>Dublin 1</w:t>
      </w:r>
      <w:r w:rsidR="00C80EB4">
        <w:t>,</w:t>
      </w:r>
      <w:r w:rsidRPr="00F80744">
        <w:t xml:space="preserve"> </w:t>
      </w:r>
      <w:r w:rsidRPr="00F80744">
        <w:rPr>
          <w:spacing w:val="-6"/>
        </w:rPr>
        <w:t>Telephone +</w:t>
      </w:r>
      <w:r w:rsidRPr="00F80744">
        <w:t>353</w:t>
      </w:r>
      <w:r w:rsidR="00C80EB4">
        <w:t>-</w:t>
      </w:r>
      <w:r w:rsidRPr="00F80744">
        <w:t>1</w:t>
      </w:r>
      <w:r w:rsidR="00C80EB4">
        <w:rPr>
          <w:spacing w:val="-9"/>
        </w:rPr>
        <w:t>-</w:t>
      </w:r>
      <w:r w:rsidRPr="00F80744">
        <w:t>224 6000).</w:t>
      </w:r>
    </w:p>
    <w:p w14:paraId="18DAB2D5" w14:textId="77777777" w:rsidR="00F80744" w:rsidRPr="00F80744" w:rsidRDefault="00F80744" w:rsidP="00E73CFA">
      <w:pPr>
        <w:ind w:firstLine="709"/>
        <w:jc w:val="both"/>
      </w:pPr>
    </w:p>
    <w:p w14:paraId="190B4F73" w14:textId="158999D4" w:rsidR="00F80744" w:rsidRPr="00F80744" w:rsidRDefault="00F80744" w:rsidP="00E73CFA">
      <w:pPr>
        <w:ind w:left="709"/>
        <w:jc w:val="both"/>
      </w:pPr>
      <w:r w:rsidRPr="00F80744">
        <w:rPr>
          <w:spacing w:val="-5"/>
        </w:rPr>
        <w:t xml:space="preserve">Please see Appendix </w:t>
      </w:r>
      <w:r w:rsidRPr="00F80744">
        <w:t xml:space="preserve">1 </w:t>
      </w:r>
      <w:r w:rsidRPr="00F80744">
        <w:rPr>
          <w:spacing w:val="-5"/>
        </w:rPr>
        <w:t xml:space="preserve">for </w:t>
      </w:r>
      <w:r w:rsidRPr="00F80744">
        <w:t xml:space="preserve">a list of the Firm’s current </w:t>
      </w:r>
      <w:proofErr w:type="spellStart"/>
      <w:r w:rsidRPr="00F80744">
        <w:t>authorisations</w:t>
      </w:r>
      <w:proofErr w:type="spellEnd"/>
      <w:r w:rsidRPr="00F80744">
        <w:t xml:space="preserve"> and a </w:t>
      </w:r>
      <w:r w:rsidRPr="00F80744">
        <w:rPr>
          <w:spacing w:val="-5"/>
        </w:rPr>
        <w:t xml:space="preserve">Schedule setting out its Authorised Activities, and which also details </w:t>
      </w:r>
      <w:r w:rsidRPr="00F80744">
        <w:t xml:space="preserve">the </w:t>
      </w:r>
      <w:r w:rsidRPr="00F80744">
        <w:rPr>
          <w:spacing w:val="-5"/>
        </w:rPr>
        <w:t xml:space="preserve">financial instruments under </w:t>
      </w:r>
      <w:r w:rsidRPr="00F80744">
        <w:t xml:space="preserve">the </w:t>
      </w:r>
      <w:r w:rsidRPr="00F80744">
        <w:rPr>
          <w:spacing w:val="-5"/>
        </w:rPr>
        <w:t xml:space="preserve">MiFID </w:t>
      </w:r>
      <w:r w:rsidRPr="00F80744">
        <w:t>II</w:t>
      </w:r>
      <w:r w:rsidRPr="00F80744">
        <w:rPr>
          <w:spacing w:val="55"/>
        </w:rPr>
        <w:t xml:space="preserve"> </w:t>
      </w:r>
      <w:r w:rsidRPr="00F80744">
        <w:rPr>
          <w:spacing w:val="-5"/>
        </w:rPr>
        <w:t xml:space="preserve">Regulations </w:t>
      </w:r>
      <w:r w:rsidRPr="00F80744">
        <w:t xml:space="preserve">and the </w:t>
      </w:r>
      <w:r w:rsidRPr="00F80744">
        <w:rPr>
          <w:spacing w:val="-5"/>
        </w:rPr>
        <w:t xml:space="preserve">investment instruments under </w:t>
      </w:r>
      <w:r w:rsidRPr="00F80744">
        <w:t xml:space="preserve">the </w:t>
      </w:r>
      <w:r w:rsidRPr="00F80744">
        <w:rPr>
          <w:spacing w:val="-5"/>
        </w:rPr>
        <w:t xml:space="preserve">IIA </w:t>
      </w:r>
      <w:r w:rsidRPr="00F80744">
        <w:t xml:space="preserve">1995 for </w:t>
      </w:r>
      <w:r w:rsidRPr="00F80744">
        <w:rPr>
          <w:spacing w:val="-5"/>
        </w:rPr>
        <w:t xml:space="preserve">which Acuvest </w:t>
      </w:r>
      <w:r w:rsidRPr="00F80744">
        <w:t xml:space="preserve">is </w:t>
      </w:r>
      <w:r w:rsidRPr="00F80744">
        <w:rPr>
          <w:spacing w:val="-6"/>
        </w:rPr>
        <w:t xml:space="preserve">authorised </w:t>
      </w:r>
      <w:r w:rsidRPr="00F80744">
        <w:rPr>
          <w:spacing w:val="-3"/>
        </w:rPr>
        <w:t xml:space="preserve">by </w:t>
      </w:r>
      <w:r w:rsidRPr="00F80744">
        <w:t xml:space="preserve">the </w:t>
      </w:r>
      <w:r w:rsidRPr="00F80744">
        <w:rPr>
          <w:spacing w:val="-5"/>
        </w:rPr>
        <w:t xml:space="preserve">Central Bank </w:t>
      </w:r>
      <w:r w:rsidRPr="00F80744">
        <w:t xml:space="preserve">to </w:t>
      </w:r>
      <w:r w:rsidRPr="00F80744">
        <w:rPr>
          <w:spacing w:val="-5"/>
        </w:rPr>
        <w:t>provide investment advice.</w:t>
      </w:r>
    </w:p>
    <w:p w14:paraId="61F3BFD9" w14:textId="77777777" w:rsidR="00F80744" w:rsidRPr="00F80744" w:rsidRDefault="00F80744" w:rsidP="00E73CFA">
      <w:pPr>
        <w:ind w:firstLine="709"/>
        <w:jc w:val="both"/>
      </w:pPr>
    </w:p>
    <w:p w14:paraId="5F13D633" w14:textId="35C5EBF2" w:rsidR="00F80744" w:rsidRPr="00F80744" w:rsidRDefault="00F80744" w:rsidP="00E73CFA">
      <w:pPr>
        <w:ind w:left="709"/>
        <w:jc w:val="both"/>
      </w:pPr>
      <w:r w:rsidRPr="00F80744">
        <w:rPr>
          <w:spacing w:val="-3"/>
        </w:rPr>
        <w:t xml:space="preserve">We </w:t>
      </w:r>
      <w:r w:rsidRPr="00F80744">
        <w:t xml:space="preserve">may also </w:t>
      </w:r>
      <w:r w:rsidRPr="00F80744">
        <w:rPr>
          <w:spacing w:val="-5"/>
        </w:rPr>
        <w:t xml:space="preserve">provide </w:t>
      </w:r>
      <w:r w:rsidRPr="00F80744">
        <w:t xml:space="preserve">you with </w:t>
      </w:r>
      <w:r w:rsidRPr="00F80744">
        <w:rPr>
          <w:spacing w:val="-5"/>
        </w:rPr>
        <w:t xml:space="preserve">services </w:t>
      </w:r>
      <w:r w:rsidRPr="00F80744">
        <w:t xml:space="preserve">or </w:t>
      </w:r>
      <w:r w:rsidRPr="00F80744">
        <w:rPr>
          <w:spacing w:val="-5"/>
        </w:rPr>
        <w:t xml:space="preserve">products </w:t>
      </w:r>
      <w:r w:rsidRPr="00F80744">
        <w:t xml:space="preserve">that </w:t>
      </w:r>
      <w:r w:rsidRPr="00F80744">
        <w:rPr>
          <w:spacing w:val="-5"/>
        </w:rPr>
        <w:t xml:space="preserve">are </w:t>
      </w:r>
      <w:r w:rsidRPr="00F80744">
        <w:t xml:space="preserve">not </w:t>
      </w:r>
      <w:r w:rsidRPr="00F80744">
        <w:rPr>
          <w:spacing w:val="-5"/>
        </w:rPr>
        <w:t xml:space="preserve">regulated </w:t>
      </w:r>
      <w:r w:rsidRPr="00F80744">
        <w:rPr>
          <w:spacing w:val="-3"/>
        </w:rPr>
        <w:t xml:space="preserve">by </w:t>
      </w:r>
      <w:r w:rsidRPr="00F80744">
        <w:t xml:space="preserve">the </w:t>
      </w:r>
      <w:r w:rsidRPr="00F80744">
        <w:rPr>
          <w:spacing w:val="-5"/>
        </w:rPr>
        <w:t xml:space="preserve">Central Bank. Please note </w:t>
      </w:r>
      <w:r w:rsidRPr="00F80744">
        <w:t>that</w:t>
      </w:r>
      <w:r w:rsidRPr="00F80744">
        <w:rPr>
          <w:spacing w:val="55"/>
        </w:rPr>
        <w:t xml:space="preserve"> </w:t>
      </w:r>
      <w:r w:rsidRPr="00F80744">
        <w:t xml:space="preserve">the </w:t>
      </w:r>
      <w:r w:rsidRPr="00F80744">
        <w:rPr>
          <w:spacing w:val="-5"/>
        </w:rPr>
        <w:t xml:space="preserve">Central Bank </w:t>
      </w:r>
      <w:r w:rsidRPr="00F80744">
        <w:t xml:space="preserve">is </w:t>
      </w:r>
      <w:r w:rsidRPr="00F80744">
        <w:rPr>
          <w:spacing w:val="-5"/>
        </w:rPr>
        <w:t xml:space="preserve">not responsible </w:t>
      </w:r>
      <w:r w:rsidRPr="00F80744">
        <w:t xml:space="preserve">for </w:t>
      </w:r>
      <w:r w:rsidRPr="00F80744">
        <w:rPr>
          <w:spacing w:val="-5"/>
        </w:rPr>
        <w:lastRenderedPageBreak/>
        <w:t xml:space="preserve">governing </w:t>
      </w:r>
      <w:r w:rsidRPr="00F80744">
        <w:t xml:space="preserve">the </w:t>
      </w:r>
      <w:r w:rsidRPr="00F80744">
        <w:rPr>
          <w:spacing w:val="-5"/>
        </w:rPr>
        <w:t xml:space="preserve">provision </w:t>
      </w:r>
      <w:r w:rsidRPr="00F80744">
        <w:t xml:space="preserve">of </w:t>
      </w:r>
      <w:r w:rsidRPr="00F80744">
        <w:rPr>
          <w:spacing w:val="-5"/>
        </w:rPr>
        <w:t xml:space="preserve">unregulated services </w:t>
      </w:r>
      <w:r w:rsidRPr="00F80744">
        <w:rPr>
          <w:spacing w:val="-3"/>
        </w:rPr>
        <w:t xml:space="preserve">by </w:t>
      </w:r>
      <w:r w:rsidRPr="00F80744">
        <w:rPr>
          <w:spacing w:val="-5"/>
        </w:rPr>
        <w:t xml:space="preserve">Acuvest. Accordingly, </w:t>
      </w:r>
      <w:r w:rsidRPr="00F80744">
        <w:t xml:space="preserve">such </w:t>
      </w:r>
      <w:r w:rsidRPr="00F80744">
        <w:rPr>
          <w:spacing w:val="-5"/>
        </w:rPr>
        <w:t xml:space="preserve">services </w:t>
      </w:r>
      <w:r w:rsidRPr="00F80744">
        <w:t xml:space="preserve">and </w:t>
      </w:r>
      <w:r w:rsidRPr="00F80744">
        <w:rPr>
          <w:spacing w:val="-5"/>
        </w:rPr>
        <w:t xml:space="preserve">products are not covered </w:t>
      </w:r>
      <w:r w:rsidRPr="00F80744">
        <w:rPr>
          <w:spacing w:val="-3"/>
        </w:rPr>
        <w:t xml:space="preserve">by </w:t>
      </w:r>
      <w:r w:rsidRPr="00F80744">
        <w:t xml:space="preserve">any </w:t>
      </w:r>
      <w:r w:rsidRPr="00F80744">
        <w:rPr>
          <w:spacing w:val="-5"/>
        </w:rPr>
        <w:t xml:space="preserve">Central Bank statutory </w:t>
      </w:r>
      <w:r w:rsidRPr="00F80744">
        <w:t xml:space="preserve">codes of </w:t>
      </w:r>
      <w:r w:rsidRPr="00F80744">
        <w:rPr>
          <w:spacing w:val="-5"/>
        </w:rPr>
        <w:t xml:space="preserve">conduct, which </w:t>
      </w:r>
      <w:r w:rsidRPr="00F80744">
        <w:t xml:space="preserve">are </w:t>
      </w:r>
      <w:r w:rsidRPr="00F80744">
        <w:rPr>
          <w:spacing w:val="-6"/>
        </w:rPr>
        <w:t xml:space="preserve">designed </w:t>
      </w:r>
      <w:r w:rsidRPr="00F80744">
        <w:t xml:space="preserve">to </w:t>
      </w:r>
      <w:r w:rsidRPr="00F80744">
        <w:rPr>
          <w:spacing w:val="-5"/>
        </w:rPr>
        <w:t xml:space="preserve">protect clients, </w:t>
      </w:r>
      <w:r w:rsidRPr="00F80744">
        <w:t xml:space="preserve">or </w:t>
      </w:r>
      <w:r w:rsidRPr="00F80744">
        <w:rPr>
          <w:spacing w:val="-5"/>
        </w:rPr>
        <w:t xml:space="preserve">under the MiFID </w:t>
      </w:r>
      <w:r w:rsidRPr="00F80744">
        <w:t xml:space="preserve">II Regulations or under the Insurance Distribution Regulations. </w:t>
      </w:r>
      <w:r w:rsidRPr="00F80744">
        <w:rPr>
          <w:spacing w:val="-5"/>
        </w:rPr>
        <w:t xml:space="preserve">Neither </w:t>
      </w:r>
      <w:r w:rsidRPr="00F80744">
        <w:t xml:space="preserve">are they </w:t>
      </w:r>
      <w:r w:rsidRPr="00F80744">
        <w:rPr>
          <w:spacing w:val="-5"/>
        </w:rPr>
        <w:t xml:space="preserve">covered </w:t>
      </w:r>
      <w:r w:rsidRPr="00F80744">
        <w:rPr>
          <w:spacing w:val="-3"/>
        </w:rPr>
        <w:t xml:space="preserve">by </w:t>
      </w:r>
      <w:r w:rsidRPr="00F80744">
        <w:t xml:space="preserve">any </w:t>
      </w:r>
      <w:r w:rsidRPr="00F80744">
        <w:rPr>
          <w:spacing w:val="-5"/>
        </w:rPr>
        <w:t>statutory compensation</w:t>
      </w:r>
      <w:r w:rsidRPr="00F80744">
        <w:rPr>
          <w:spacing w:val="-10"/>
        </w:rPr>
        <w:t xml:space="preserve"> </w:t>
      </w:r>
      <w:r w:rsidRPr="00F80744">
        <w:rPr>
          <w:spacing w:val="-5"/>
        </w:rPr>
        <w:t>scheme.</w:t>
      </w:r>
    </w:p>
    <w:p w14:paraId="170D51B9" w14:textId="77777777" w:rsidR="00F80744" w:rsidRPr="00F80744" w:rsidRDefault="00F80744" w:rsidP="00E73CFA">
      <w:pPr>
        <w:ind w:firstLine="709"/>
        <w:jc w:val="both"/>
      </w:pPr>
    </w:p>
    <w:p w14:paraId="7504EEF6" w14:textId="08A55256" w:rsidR="00F80744" w:rsidRPr="00F80744" w:rsidRDefault="00F80744" w:rsidP="00E73CFA">
      <w:pPr>
        <w:ind w:left="709"/>
        <w:jc w:val="both"/>
        <w:rPr>
          <w:spacing w:val="-5"/>
        </w:rPr>
      </w:pPr>
      <w:r w:rsidRPr="00F80744">
        <w:rPr>
          <w:spacing w:val="-5"/>
        </w:rPr>
        <w:t xml:space="preserve">Acuvest </w:t>
      </w:r>
      <w:r w:rsidRPr="00F80744">
        <w:t xml:space="preserve">holds </w:t>
      </w:r>
      <w:r w:rsidRPr="00F80744">
        <w:rPr>
          <w:spacing w:val="-5"/>
        </w:rPr>
        <w:t xml:space="preserve">appointments </w:t>
      </w:r>
      <w:r w:rsidRPr="00F80744">
        <w:t xml:space="preserve">from </w:t>
      </w:r>
      <w:r w:rsidRPr="00F80744">
        <w:rPr>
          <w:spacing w:val="-5"/>
        </w:rPr>
        <w:t xml:space="preserve">investment product </w:t>
      </w:r>
      <w:r w:rsidRPr="00F80744">
        <w:rPr>
          <w:spacing w:val="-6"/>
        </w:rPr>
        <w:t xml:space="preserve">producers </w:t>
      </w:r>
      <w:r w:rsidRPr="00F80744">
        <w:t xml:space="preserve">in </w:t>
      </w:r>
      <w:r w:rsidRPr="00F80744">
        <w:rPr>
          <w:spacing w:val="-5"/>
        </w:rPr>
        <w:t xml:space="preserve">respect </w:t>
      </w:r>
      <w:r w:rsidRPr="00F80744">
        <w:t xml:space="preserve">of </w:t>
      </w:r>
      <w:r w:rsidRPr="00F80744">
        <w:rPr>
          <w:spacing w:val="-5"/>
        </w:rPr>
        <w:t xml:space="preserve">certain products. </w:t>
      </w:r>
      <w:r w:rsidRPr="00F80744">
        <w:t xml:space="preserve">The </w:t>
      </w:r>
      <w:r w:rsidRPr="00F80744">
        <w:rPr>
          <w:spacing w:val="-5"/>
        </w:rPr>
        <w:t xml:space="preserve">Firm </w:t>
      </w:r>
      <w:r w:rsidRPr="00F80744">
        <w:t xml:space="preserve">will </w:t>
      </w:r>
      <w:r w:rsidRPr="00F80744">
        <w:rPr>
          <w:spacing w:val="-5"/>
        </w:rPr>
        <w:t xml:space="preserve">explain </w:t>
      </w:r>
      <w:r w:rsidRPr="00F80744">
        <w:t xml:space="preserve">to you the </w:t>
      </w:r>
      <w:r w:rsidRPr="00F80744">
        <w:rPr>
          <w:spacing w:val="-5"/>
        </w:rPr>
        <w:t xml:space="preserve">range </w:t>
      </w:r>
      <w:r w:rsidRPr="00F80744">
        <w:t xml:space="preserve">of </w:t>
      </w:r>
      <w:r w:rsidRPr="00F80744">
        <w:rPr>
          <w:spacing w:val="-6"/>
        </w:rPr>
        <w:t xml:space="preserve">products </w:t>
      </w:r>
      <w:r w:rsidRPr="00F80744">
        <w:t>that may</w:t>
      </w:r>
      <w:r w:rsidRPr="00F80744">
        <w:rPr>
          <w:spacing w:val="-37"/>
        </w:rPr>
        <w:t xml:space="preserve"> </w:t>
      </w:r>
      <w:r w:rsidRPr="00F80744">
        <w:rPr>
          <w:spacing w:val="-3"/>
        </w:rPr>
        <w:t xml:space="preserve">be </w:t>
      </w:r>
      <w:r w:rsidRPr="00F80744">
        <w:rPr>
          <w:spacing w:val="-5"/>
        </w:rPr>
        <w:t xml:space="preserve">recommended, including </w:t>
      </w:r>
      <w:r w:rsidRPr="00F80744">
        <w:t xml:space="preserve">the </w:t>
      </w:r>
      <w:r w:rsidRPr="00F80744">
        <w:rPr>
          <w:spacing w:val="-5"/>
        </w:rPr>
        <w:t xml:space="preserve">Firm’s relationship </w:t>
      </w:r>
      <w:r w:rsidRPr="00F80744">
        <w:t xml:space="preserve">with the </w:t>
      </w:r>
      <w:r w:rsidRPr="00F80744">
        <w:rPr>
          <w:spacing w:val="-5"/>
        </w:rPr>
        <w:t xml:space="preserve">investment product producers before providing </w:t>
      </w:r>
      <w:r w:rsidRPr="00F80744">
        <w:t xml:space="preserve">you with MiFID </w:t>
      </w:r>
      <w:r w:rsidRPr="00F80744">
        <w:rPr>
          <w:spacing w:val="-5"/>
        </w:rPr>
        <w:t>investment</w:t>
      </w:r>
      <w:r w:rsidRPr="00F80744">
        <w:rPr>
          <w:spacing w:val="-6"/>
        </w:rPr>
        <w:t xml:space="preserve"> </w:t>
      </w:r>
      <w:r w:rsidRPr="00F80744">
        <w:rPr>
          <w:spacing w:val="-5"/>
        </w:rPr>
        <w:t>advice.</w:t>
      </w:r>
    </w:p>
    <w:p w14:paraId="59503B84" w14:textId="77777777" w:rsidR="00F80744" w:rsidRPr="00F80744" w:rsidRDefault="00F80744" w:rsidP="00E73CFA">
      <w:pPr>
        <w:ind w:firstLine="709"/>
        <w:jc w:val="both"/>
      </w:pPr>
    </w:p>
    <w:p w14:paraId="7FEAE820" w14:textId="77777777" w:rsidR="00DF5E99" w:rsidRDefault="00F80744" w:rsidP="00DF5E99">
      <w:pPr>
        <w:ind w:firstLine="709"/>
        <w:rPr>
          <w:b/>
          <w:bCs/>
        </w:rPr>
      </w:pPr>
      <w:r w:rsidRPr="004C52D0">
        <w:rPr>
          <w:b/>
          <w:bCs/>
        </w:rPr>
        <w:t>Statutory Codes of Conduct</w:t>
      </w:r>
    </w:p>
    <w:p w14:paraId="3141ED59" w14:textId="5CF3615C" w:rsidR="00F80744" w:rsidRPr="00DF5E99" w:rsidRDefault="00F80744" w:rsidP="00DF5E99">
      <w:pPr>
        <w:ind w:left="709"/>
        <w:jc w:val="both"/>
        <w:rPr>
          <w:b/>
          <w:bCs/>
        </w:rPr>
      </w:pPr>
      <w:r w:rsidRPr="00F80744">
        <w:t>Acuvest is subject to and complies with certain codes as follows:</w:t>
      </w:r>
    </w:p>
    <w:p w14:paraId="7351B3D0" w14:textId="77777777" w:rsidR="00DF5E99" w:rsidRDefault="00DF5E99" w:rsidP="00DF5E99">
      <w:pPr>
        <w:ind w:left="720"/>
        <w:jc w:val="both"/>
        <w:rPr>
          <w:spacing w:val="-5"/>
        </w:rPr>
      </w:pPr>
    </w:p>
    <w:p w14:paraId="7EB89997" w14:textId="5F985DC2" w:rsidR="00F80744" w:rsidRDefault="00F80744" w:rsidP="00DF5E99">
      <w:pPr>
        <w:ind w:left="1134"/>
        <w:jc w:val="both"/>
        <w:rPr>
          <w:spacing w:val="-5"/>
        </w:rPr>
      </w:pPr>
      <w:r w:rsidRPr="00F80744">
        <w:rPr>
          <w:spacing w:val="-5"/>
        </w:rPr>
        <w:t>The Consumer Protection Code 2012 (revised 2015) (the “CPC”); and</w:t>
      </w:r>
    </w:p>
    <w:p w14:paraId="73EAB7A1" w14:textId="77777777" w:rsidR="00E73CFA" w:rsidRDefault="00E73CFA" w:rsidP="00DF5E99">
      <w:pPr>
        <w:ind w:left="1134"/>
        <w:jc w:val="both"/>
        <w:rPr>
          <w:spacing w:val="-5"/>
        </w:rPr>
      </w:pPr>
    </w:p>
    <w:p w14:paraId="071750FD" w14:textId="0E938537" w:rsidR="00F80744" w:rsidRDefault="00F80744" w:rsidP="00DF5E99">
      <w:pPr>
        <w:ind w:left="1134"/>
        <w:jc w:val="both"/>
        <w:rPr>
          <w:spacing w:val="-5"/>
        </w:rPr>
      </w:pPr>
      <w:r w:rsidRPr="00F80744">
        <w:rPr>
          <w:spacing w:val="-5"/>
        </w:rPr>
        <w:t>The Minimum Competency Code</w:t>
      </w:r>
      <w:r w:rsidR="002F330F">
        <w:rPr>
          <w:spacing w:val="-5"/>
        </w:rPr>
        <w:t xml:space="preserve"> </w:t>
      </w:r>
      <w:r w:rsidRPr="00F80744">
        <w:rPr>
          <w:spacing w:val="-5"/>
        </w:rPr>
        <w:t>2017 (the “MCC”).</w:t>
      </w:r>
    </w:p>
    <w:p w14:paraId="4C6A4DD8" w14:textId="77777777" w:rsidR="00E73CFA" w:rsidRPr="00F80744" w:rsidRDefault="00E73CFA" w:rsidP="00DF5E99">
      <w:pPr>
        <w:ind w:left="1134"/>
        <w:jc w:val="both"/>
        <w:rPr>
          <w:spacing w:val="-5"/>
        </w:rPr>
      </w:pPr>
    </w:p>
    <w:p w14:paraId="76500A76" w14:textId="64D26043" w:rsidR="00F80744" w:rsidRPr="002F330F" w:rsidRDefault="00F80744" w:rsidP="00DF5E99">
      <w:pPr>
        <w:ind w:left="1134"/>
        <w:jc w:val="both"/>
        <w:rPr>
          <w:spacing w:val="-5"/>
        </w:rPr>
      </w:pPr>
      <w:r w:rsidRPr="00F80744">
        <w:rPr>
          <w:spacing w:val="-5"/>
        </w:rPr>
        <w:t xml:space="preserve">These statutory codes offer protection </w:t>
      </w:r>
      <w:r w:rsidRPr="00F80744">
        <w:t xml:space="preserve">to </w:t>
      </w:r>
      <w:r w:rsidRPr="00F80744">
        <w:rPr>
          <w:spacing w:val="-5"/>
        </w:rPr>
        <w:t xml:space="preserve">clients </w:t>
      </w:r>
      <w:r w:rsidRPr="00F80744">
        <w:t xml:space="preserve">and can </w:t>
      </w:r>
      <w:r w:rsidRPr="00F80744">
        <w:rPr>
          <w:spacing w:val="-3"/>
        </w:rPr>
        <w:t xml:space="preserve">be </w:t>
      </w:r>
      <w:r w:rsidRPr="00F80744">
        <w:rPr>
          <w:spacing w:val="-5"/>
        </w:rPr>
        <w:t xml:space="preserve">found </w:t>
      </w:r>
      <w:r w:rsidRPr="00F80744">
        <w:t xml:space="preserve">on the </w:t>
      </w:r>
      <w:r w:rsidRPr="00F80744">
        <w:rPr>
          <w:spacing w:val="-5"/>
        </w:rPr>
        <w:t xml:space="preserve">Central Bank’s website </w:t>
      </w:r>
      <w:r w:rsidRPr="00F80744">
        <w:rPr>
          <w:spacing w:val="-3"/>
        </w:rPr>
        <w:t xml:space="preserve">at </w:t>
      </w:r>
      <w:r w:rsidRPr="00F80744">
        <w:rPr>
          <w:spacing w:val="-6"/>
        </w:rPr>
        <w:t>www.centralbank.ie.</w:t>
      </w:r>
    </w:p>
    <w:p w14:paraId="77AE56E9" w14:textId="77777777" w:rsidR="00F80744" w:rsidRPr="00F80744" w:rsidRDefault="00F80744" w:rsidP="00E73CFA">
      <w:pPr>
        <w:ind w:firstLine="709"/>
        <w:jc w:val="both"/>
      </w:pPr>
    </w:p>
    <w:p w14:paraId="76492732" w14:textId="77777777" w:rsidR="00F80744" w:rsidRPr="00F80744" w:rsidRDefault="00F80744" w:rsidP="00DF5E99">
      <w:pPr>
        <w:pStyle w:val="ListParagraph"/>
        <w:numPr>
          <w:ilvl w:val="0"/>
          <w:numId w:val="4"/>
        </w:numPr>
        <w:spacing w:after="0"/>
      </w:pPr>
      <w:r w:rsidRPr="00F80744">
        <w:t>MiFID Investment Services</w:t>
      </w:r>
    </w:p>
    <w:p w14:paraId="6F71A16C" w14:textId="77777777" w:rsidR="00F80744" w:rsidRPr="00F80744" w:rsidRDefault="00F80744" w:rsidP="00E73CFA">
      <w:pPr>
        <w:jc w:val="both"/>
      </w:pPr>
    </w:p>
    <w:p w14:paraId="754A9A9A" w14:textId="77777777" w:rsidR="00F80744" w:rsidRPr="00F80744" w:rsidRDefault="00F80744" w:rsidP="00E73CFA">
      <w:pPr>
        <w:ind w:left="709"/>
        <w:jc w:val="both"/>
      </w:pPr>
      <w:r w:rsidRPr="00F80744">
        <w:t>Paragraphs 3 to 10 inclusive address our provision of investment advice to you relating to the MiFID type financial instruments and IIA investment instruments set out in Appendix 1.</w:t>
      </w:r>
    </w:p>
    <w:p w14:paraId="4A19F537" w14:textId="77777777" w:rsidR="00F80744" w:rsidRPr="00F80744" w:rsidRDefault="00F80744" w:rsidP="00E73CFA">
      <w:pPr>
        <w:jc w:val="both"/>
      </w:pPr>
    </w:p>
    <w:p w14:paraId="60E10EC7" w14:textId="77777777" w:rsidR="00F80744" w:rsidRPr="00557E38" w:rsidRDefault="00F80744" w:rsidP="000A4498">
      <w:pPr>
        <w:pStyle w:val="Heading1"/>
        <w:rPr>
          <w:u w:val="double"/>
        </w:rPr>
      </w:pPr>
      <w:bookmarkStart w:id="12" w:name="_BPDC_LN_INS_1091"/>
      <w:bookmarkStart w:id="13" w:name="_BPDC_PR_INS_1092"/>
      <w:bookmarkStart w:id="14" w:name="_Toc5626522"/>
      <w:bookmarkStart w:id="15" w:name="_Toc21612566"/>
      <w:bookmarkStart w:id="16" w:name="_Toc97122757"/>
      <w:bookmarkEnd w:id="12"/>
      <w:bookmarkEnd w:id="13"/>
      <w:r w:rsidRPr="00F80744">
        <w:t>Business Description – Our Investment Services</w:t>
      </w:r>
      <w:bookmarkEnd w:id="14"/>
      <w:bookmarkEnd w:id="15"/>
      <w:bookmarkEnd w:id="16"/>
    </w:p>
    <w:p w14:paraId="3500D34B" w14:textId="77777777" w:rsidR="00F80744" w:rsidRPr="00F80744" w:rsidRDefault="00F80744" w:rsidP="00E73CFA">
      <w:pPr>
        <w:jc w:val="both"/>
        <w:rPr>
          <w:spacing w:val="-5"/>
        </w:rPr>
      </w:pPr>
    </w:p>
    <w:p w14:paraId="7BB6A668" w14:textId="77777777" w:rsidR="00F80744" w:rsidRPr="00F80744" w:rsidRDefault="00F80744" w:rsidP="00E73CFA">
      <w:pPr>
        <w:ind w:left="709"/>
        <w:jc w:val="both"/>
      </w:pPr>
      <w:r w:rsidRPr="00F80744">
        <w:rPr>
          <w:spacing w:val="-5"/>
        </w:rPr>
        <w:t xml:space="preserve">Acuvest provides individually tailored financial planning, </w:t>
      </w:r>
      <w:r w:rsidRPr="00F80744">
        <w:rPr>
          <w:spacing w:val="-6"/>
        </w:rPr>
        <w:t xml:space="preserve">investment </w:t>
      </w:r>
      <w:r w:rsidRPr="00F80744">
        <w:rPr>
          <w:spacing w:val="-5"/>
        </w:rPr>
        <w:t xml:space="preserve">advice </w:t>
      </w:r>
      <w:r w:rsidRPr="00F80744">
        <w:t xml:space="preserve">and </w:t>
      </w:r>
      <w:r w:rsidRPr="00F80744">
        <w:rPr>
          <w:spacing w:val="-5"/>
        </w:rPr>
        <w:t xml:space="preserve">implementation support </w:t>
      </w:r>
      <w:r w:rsidRPr="00F80744">
        <w:t xml:space="preserve">to </w:t>
      </w:r>
      <w:r w:rsidRPr="00F80744">
        <w:rPr>
          <w:spacing w:val="-5"/>
        </w:rPr>
        <w:t xml:space="preserve">clients. Appendix </w:t>
      </w:r>
      <w:r w:rsidRPr="00F80744">
        <w:t xml:space="preserve">1 - </w:t>
      </w:r>
      <w:r w:rsidRPr="00F80744">
        <w:rPr>
          <w:spacing w:val="-6"/>
        </w:rPr>
        <w:t xml:space="preserve">Schedule </w:t>
      </w:r>
      <w:r w:rsidRPr="00F80744">
        <w:t xml:space="preserve">of </w:t>
      </w:r>
      <w:r w:rsidRPr="00F80744">
        <w:rPr>
          <w:spacing w:val="-5"/>
        </w:rPr>
        <w:t xml:space="preserve">Authorised </w:t>
      </w:r>
      <w:r w:rsidRPr="00F80744">
        <w:rPr>
          <w:spacing w:val="-5"/>
        </w:rPr>
        <w:t xml:space="preserve">Activities, sets out </w:t>
      </w:r>
      <w:r w:rsidRPr="00F80744">
        <w:t xml:space="preserve">the </w:t>
      </w:r>
      <w:r w:rsidRPr="00F80744">
        <w:rPr>
          <w:spacing w:val="-5"/>
        </w:rPr>
        <w:t xml:space="preserve">services along </w:t>
      </w:r>
      <w:r w:rsidRPr="00F80744">
        <w:t>with</w:t>
      </w:r>
      <w:r w:rsidRPr="00F80744">
        <w:rPr>
          <w:spacing w:val="55"/>
        </w:rPr>
        <w:t xml:space="preserve"> </w:t>
      </w:r>
      <w:r w:rsidRPr="00F80744">
        <w:t>the</w:t>
      </w:r>
      <w:r w:rsidRPr="00F80744">
        <w:rPr>
          <w:spacing w:val="55"/>
        </w:rPr>
        <w:t xml:space="preserve"> </w:t>
      </w:r>
      <w:r w:rsidRPr="00F80744">
        <w:rPr>
          <w:spacing w:val="-5"/>
        </w:rPr>
        <w:t xml:space="preserve">financial </w:t>
      </w:r>
      <w:r w:rsidRPr="00F80744">
        <w:rPr>
          <w:spacing w:val="-6"/>
        </w:rPr>
        <w:t xml:space="preserve">instruments </w:t>
      </w:r>
      <w:r w:rsidRPr="00F80744">
        <w:t>and</w:t>
      </w:r>
      <w:r w:rsidRPr="00F80744">
        <w:rPr>
          <w:spacing w:val="55"/>
        </w:rPr>
        <w:t xml:space="preserve"> </w:t>
      </w:r>
      <w:r w:rsidRPr="00F80744">
        <w:rPr>
          <w:spacing w:val="-5"/>
        </w:rPr>
        <w:t xml:space="preserve">investment instruments </w:t>
      </w:r>
      <w:r w:rsidRPr="00F80744">
        <w:t xml:space="preserve">that the Firm is </w:t>
      </w:r>
      <w:r w:rsidRPr="00F80744">
        <w:rPr>
          <w:spacing w:val="-5"/>
        </w:rPr>
        <w:t xml:space="preserve">currently authorised </w:t>
      </w:r>
      <w:r w:rsidRPr="00F80744">
        <w:t xml:space="preserve">to </w:t>
      </w:r>
      <w:r w:rsidRPr="00F80744">
        <w:rPr>
          <w:spacing w:val="-5"/>
        </w:rPr>
        <w:t>deal</w:t>
      </w:r>
      <w:r w:rsidRPr="00F80744">
        <w:rPr>
          <w:spacing w:val="-17"/>
        </w:rPr>
        <w:t xml:space="preserve"> </w:t>
      </w:r>
      <w:r w:rsidRPr="00F80744">
        <w:t>with.</w:t>
      </w:r>
    </w:p>
    <w:p w14:paraId="291ACC88" w14:textId="77777777" w:rsidR="00F80744" w:rsidRPr="00F80744" w:rsidRDefault="00F80744" w:rsidP="00E73CFA">
      <w:pPr>
        <w:ind w:left="709"/>
        <w:jc w:val="both"/>
      </w:pPr>
    </w:p>
    <w:p w14:paraId="042554DA" w14:textId="77777777" w:rsidR="00F80744" w:rsidRPr="00F80744" w:rsidRDefault="00F80744" w:rsidP="00E73CFA">
      <w:pPr>
        <w:ind w:left="709"/>
        <w:jc w:val="both"/>
        <w:rPr>
          <w:spacing w:val="-5"/>
        </w:rPr>
      </w:pPr>
      <w:r w:rsidRPr="00F80744">
        <w:rPr>
          <w:spacing w:val="-5"/>
        </w:rPr>
        <w:t xml:space="preserve">Acuvest engages </w:t>
      </w:r>
      <w:r w:rsidRPr="00F80744">
        <w:t xml:space="preserve">on a </w:t>
      </w:r>
      <w:r w:rsidRPr="00F80744">
        <w:rPr>
          <w:spacing w:val="-5"/>
        </w:rPr>
        <w:t xml:space="preserve">regular </w:t>
      </w:r>
      <w:r w:rsidRPr="00F80744">
        <w:t xml:space="preserve">basis </w:t>
      </w:r>
      <w:r w:rsidRPr="00F80744">
        <w:rPr>
          <w:spacing w:val="-5"/>
        </w:rPr>
        <w:t xml:space="preserve">with </w:t>
      </w:r>
      <w:r w:rsidRPr="00F80744">
        <w:t xml:space="preserve">many of the </w:t>
      </w:r>
      <w:r w:rsidRPr="00F80744">
        <w:rPr>
          <w:spacing w:val="-5"/>
        </w:rPr>
        <w:t xml:space="preserve">leading global asset </w:t>
      </w:r>
      <w:r w:rsidRPr="00F80744">
        <w:t xml:space="preserve">and </w:t>
      </w:r>
      <w:r w:rsidRPr="00F80744">
        <w:rPr>
          <w:spacing w:val="-5"/>
        </w:rPr>
        <w:t xml:space="preserve">investment management </w:t>
      </w:r>
      <w:r w:rsidRPr="00F80744">
        <w:rPr>
          <w:spacing w:val="-6"/>
        </w:rPr>
        <w:t xml:space="preserve">firms </w:t>
      </w:r>
      <w:r w:rsidRPr="00F80744">
        <w:t xml:space="preserve">on </w:t>
      </w:r>
      <w:r w:rsidRPr="00F80744">
        <w:rPr>
          <w:spacing w:val="-5"/>
        </w:rPr>
        <w:t xml:space="preserve">behalf </w:t>
      </w:r>
      <w:r w:rsidRPr="00F80744">
        <w:t>of our</w:t>
      </w:r>
      <w:r w:rsidRPr="00F80744">
        <w:rPr>
          <w:spacing w:val="55"/>
        </w:rPr>
        <w:t xml:space="preserve"> </w:t>
      </w:r>
      <w:r w:rsidRPr="00F80744">
        <w:rPr>
          <w:spacing w:val="-5"/>
        </w:rPr>
        <w:t xml:space="preserve">clients </w:t>
      </w:r>
      <w:r w:rsidRPr="00F80744">
        <w:t>and</w:t>
      </w:r>
      <w:r w:rsidRPr="00F80744">
        <w:rPr>
          <w:spacing w:val="55"/>
        </w:rPr>
        <w:t xml:space="preserve"> </w:t>
      </w:r>
      <w:r w:rsidRPr="00F80744">
        <w:rPr>
          <w:spacing w:val="-5"/>
        </w:rPr>
        <w:t xml:space="preserve">monitors other investment funds </w:t>
      </w:r>
      <w:r w:rsidRPr="00F80744">
        <w:t xml:space="preserve">and </w:t>
      </w:r>
      <w:r w:rsidRPr="00F80744">
        <w:rPr>
          <w:spacing w:val="-5"/>
        </w:rPr>
        <w:t>products.</w:t>
      </w:r>
    </w:p>
    <w:p w14:paraId="32FA0015" w14:textId="77777777" w:rsidR="004C52D0" w:rsidRPr="004C52D0" w:rsidRDefault="004C52D0" w:rsidP="000A4498">
      <w:pPr>
        <w:pStyle w:val="Heading1"/>
        <w:numPr>
          <w:ilvl w:val="0"/>
          <w:numId w:val="0"/>
        </w:numPr>
        <w:ind w:left="720"/>
      </w:pPr>
      <w:bookmarkStart w:id="17" w:name="_BPDC_LN_INS_1089"/>
      <w:bookmarkStart w:id="18" w:name="_BPDC_PR_INS_1090"/>
      <w:bookmarkStart w:id="19" w:name="_Toc5626523"/>
      <w:bookmarkEnd w:id="17"/>
      <w:bookmarkEnd w:id="18"/>
    </w:p>
    <w:p w14:paraId="32C353D7" w14:textId="29CB58F9" w:rsidR="00F80744" w:rsidRDefault="00F80744" w:rsidP="000A4498">
      <w:pPr>
        <w:pStyle w:val="Heading1"/>
      </w:pPr>
      <w:bookmarkStart w:id="20" w:name="_Toc21612567"/>
      <w:bookmarkStart w:id="21" w:name="_Toc97122758"/>
      <w:r w:rsidRPr="00F80744">
        <w:t>Investment</w:t>
      </w:r>
      <w:r w:rsidRPr="00557E38">
        <w:rPr>
          <w:spacing w:val="-16"/>
        </w:rPr>
        <w:t xml:space="preserve"> </w:t>
      </w:r>
      <w:r w:rsidRPr="00F80744">
        <w:t>Advice</w:t>
      </w:r>
      <w:bookmarkEnd w:id="19"/>
      <w:bookmarkEnd w:id="20"/>
      <w:bookmarkEnd w:id="21"/>
    </w:p>
    <w:p w14:paraId="5638D023" w14:textId="77777777" w:rsidR="00DF5E99" w:rsidRPr="00DF5E99" w:rsidRDefault="00DF5E99" w:rsidP="00DF5E99">
      <w:pPr>
        <w:rPr>
          <w:lang w:val="en-IE"/>
        </w:rPr>
      </w:pPr>
    </w:p>
    <w:p w14:paraId="242FF653" w14:textId="47FAA2E4" w:rsidR="00F80744" w:rsidRPr="00F80744" w:rsidRDefault="00F80744" w:rsidP="00E73CFA">
      <w:pPr>
        <w:ind w:left="709"/>
        <w:jc w:val="both"/>
      </w:pPr>
      <w:r w:rsidRPr="00F80744">
        <w:t>To the extent that Acuvest provides you with investment advice, please note that this advice is provided to you on an independent basis and is based on a broad range of financial instruments and/or investment instruments (together to be known as “Instruments”) available on the market and is not limited to Instruments issued or provided by entities having close links with Acuvest or any other legal or economic relationships, such as contractual relationships (please note that Acuvest has no such links with any product producers dealt with), so close as to pose a risk of impairing the independent basis of the advice provided.</w:t>
      </w:r>
    </w:p>
    <w:p w14:paraId="5F09A152" w14:textId="77777777" w:rsidR="00F80744" w:rsidRPr="00F80744" w:rsidRDefault="00F80744" w:rsidP="00E73CFA">
      <w:pPr>
        <w:ind w:left="709"/>
        <w:jc w:val="both"/>
      </w:pPr>
    </w:p>
    <w:p w14:paraId="0F7EB875" w14:textId="77777777" w:rsidR="00F80744" w:rsidRPr="00F80744" w:rsidRDefault="00F80744" w:rsidP="00E73CFA">
      <w:pPr>
        <w:ind w:left="709"/>
        <w:jc w:val="both"/>
      </w:pPr>
      <w:r w:rsidRPr="00F80744">
        <w:t>Acuvest will also provide you with a periodic assessment of the suitability of the Instruments recommended (see paragraph 6. below).</w:t>
      </w:r>
    </w:p>
    <w:p w14:paraId="0B77290A" w14:textId="77777777" w:rsidR="00F80744" w:rsidRPr="00F80744" w:rsidRDefault="00F80744" w:rsidP="00E73CFA">
      <w:pPr>
        <w:ind w:left="709"/>
        <w:jc w:val="both"/>
      </w:pPr>
    </w:p>
    <w:p w14:paraId="756E1183" w14:textId="77777777" w:rsidR="00F80744" w:rsidRPr="00F80744" w:rsidRDefault="00F80744" w:rsidP="00E73CFA">
      <w:pPr>
        <w:ind w:left="709"/>
        <w:jc w:val="both"/>
      </w:pPr>
      <w:r w:rsidRPr="00F80744">
        <w:t xml:space="preserve">Furthermore, when Acuvest provides investment advice in relation to these Instruments, Acuvest will explain to you the range of Instruments that may be recommended, including Acuvest’s relationship with the issuers or providers of the Instruments. Acuvest does not have a ‘tied’ relationship with any of these institutions, as this </w:t>
      </w:r>
      <w:r w:rsidRPr="00F80744">
        <w:rPr>
          <w:spacing w:val="-5"/>
        </w:rPr>
        <w:t>would compromise our ability to offer clients independent/impartial advice.</w:t>
      </w:r>
    </w:p>
    <w:p w14:paraId="1AA2C73A" w14:textId="77777777" w:rsidR="00F80744" w:rsidRPr="00F80744" w:rsidRDefault="00F80744" w:rsidP="00E73CFA">
      <w:pPr>
        <w:ind w:left="709"/>
        <w:jc w:val="both"/>
      </w:pPr>
    </w:p>
    <w:p w14:paraId="3107C20C" w14:textId="438F8149" w:rsidR="00F80744" w:rsidRDefault="00F80744" w:rsidP="00E73CFA">
      <w:pPr>
        <w:ind w:left="709"/>
        <w:jc w:val="both"/>
      </w:pPr>
      <w:r w:rsidRPr="00F80744">
        <w:lastRenderedPageBreak/>
        <w:t xml:space="preserve">The Firm will provide a description of the types of Instruments considered, the range of Instruments and providers </w:t>
      </w:r>
      <w:proofErr w:type="spellStart"/>
      <w:r w:rsidRPr="00F80744">
        <w:t>analysed</w:t>
      </w:r>
      <w:proofErr w:type="spellEnd"/>
      <w:r w:rsidRPr="00F80744">
        <w:t xml:space="preserve"> per each type of Instrument according to the scope of the service, and how the service provided satisfies the conditions for the provision of investment advice on an independent basis and the factors taken into consideration in the selection process used by the Firm to recommend Instruments, such as risk, costs and complexity of the Instruments.</w:t>
      </w:r>
    </w:p>
    <w:p w14:paraId="735FAA5A" w14:textId="77777777" w:rsidR="00CD6A5E" w:rsidRPr="00F80744" w:rsidRDefault="00CD6A5E" w:rsidP="00E73CFA">
      <w:pPr>
        <w:ind w:left="709"/>
        <w:jc w:val="both"/>
      </w:pPr>
    </w:p>
    <w:p w14:paraId="11AC0D05" w14:textId="3BE1EA44" w:rsidR="00F80744" w:rsidRDefault="00F80744" w:rsidP="000A4498">
      <w:pPr>
        <w:pStyle w:val="Heading1"/>
      </w:pPr>
      <w:bookmarkStart w:id="22" w:name="_BPDC_LN_INS_1087"/>
      <w:bookmarkStart w:id="23" w:name="_BPDC_PR_INS_1088"/>
      <w:bookmarkStart w:id="24" w:name="_Toc5626524"/>
      <w:bookmarkStart w:id="25" w:name="_Toc21612568"/>
      <w:bookmarkStart w:id="26" w:name="_Toc97122759"/>
      <w:bookmarkEnd w:id="22"/>
      <w:bookmarkEnd w:id="23"/>
      <w:r w:rsidRPr="00F80744">
        <w:t>Client</w:t>
      </w:r>
      <w:r w:rsidRPr="00557E38">
        <w:rPr>
          <w:spacing w:val="-13"/>
        </w:rPr>
        <w:t xml:space="preserve"> </w:t>
      </w:r>
      <w:r w:rsidRPr="00F80744">
        <w:t>Categorisation</w:t>
      </w:r>
      <w:bookmarkEnd w:id="24"/>
      <w:bookmarkEnd w:id="25"/>
      <w:bookmarkEnd w:id="26"/>
    </w:p>
    <w:p w14:paraId="64E4F4DD" w14:textId="77777777" w:rsidR="004C52D0" w:rsidRPr="004C52D0" w:rsidRDefault="004C52D0" w:rsidP="00E73CFA">
      <w:pPr>
        <w:jc w:val="both"/>
        <w:rPr>
          <w:lang w:val="en-IE"/>
        </w:rPr>
      </w:pPr>
    </w:p>
    <w:p w14:paraId="107C374F" w14:textId="77777777" w:rsidR="00F80744" w:rsidRPr="00F80744" w:rsidRDefault="00F80744" w:rsidP="00E73CFA">
      <w:pPr>
        <w:ind w:left="709"/>
        <w:jc w:val="both"/>
      </w:pPr>
      <w:r w:rsidRPr="00F80744">
        <w:t xml:space="preserve">Acuvest is obliged to a) </w:t>
      </w:r>
      <w:proofErr w:type="spellStart"/>
      <w:r w:rsidRPr="00F80744">
        <w:t>categorise</w:t>
      </w:r>
      <w:proofErr w:type="spellEnd"/>
      <w:r w:rsidRPr="00F80744">
        <w:t xml:space="preserve"> clients either as retail clients, professional clients or eligible counterparties before engaging in investment business with the client for the first time and b) to inform them how they have been categorised and the consequences of the </w:t>
      </w:r>
      <w:proofErr w:type="spellStart"/>
      <w:r w:rsidRPr="00F80744">
        <w:t>categorisation</w:t>
      </w:r>
      <w:proofErr w:type="spellEnd"/>
      <w:r w:rsidRPr="00F80744">
        <w:t>.</w:t>
      </w:r>
    </w:p>
    <w:p w14:paraId="086297E9" w14:textId="77777777" w:rsidR="00F80744" w:rsidRPr="00F80744" w:rsidRDefault="00F80744" w:rsidP="00E73CFA">
      <w:pPr>
        <w:ind w:left="709"/>
        <w:jc w:val="both"/>
      </w:pPr>
    </w:p>
    <w:p w14:paraId="496A80B0" w14:textId="77777777" w:rsidR="00F80744" w:rsidRPr="00F80744" w:rsidRDefault="00F80744" w:rsidP="00E73CFA">
      <w:pPr>
        <w:ind w:left="709"/>
        <w:jc w:val="both"/>
      </w:pPr>
      <w:r w:rsidRPr="00F80744">
        <w:t xml:space="preserve">Based on the information available to Acuvest, we have categorised you as a Retail Client as defined in Regulation 3(1) of the MiFID II Regulations and will treat you as such in respect of all </w:t>
      </w:r>
      <w:proofErr w:type="gramStart"/>
      <w:r w:rsidRPr="00F80744">
        <w:t>business</w:t>
      </w:r>
      <w:proofErr w:type="gramEnd"/>
      <w:r w:rsidRPr="00F80744">
        <w:t xml:space="preserve"> we conduct with you or for you unless we agree to a different </w:t>
      </w:r>
      <w:proofErr w:type="spellStart"/>
      <w:r w:rsidRPr="00F80744">
        <w:t>categorisation</w:t>
      </w:r>
      <w:proofErr w:type="spellEnd"/>
      <w:r w:rsidRPr="00F80744">
        <w:t xml:space="preserve">. </w:t>
      </w:r>
      <w:proofErr w:type="spellStart"/>
      <w:r w:rsidRPr="00F80744">
        <w:t>Categorisation</w:t>
      </w:r>
      <w:proofErr w:type="spellEnd"/>
      <w:r w:rsidRPr="00F80744">
        <w:t xml:space="preserve"> as a Retail Client affords you the highest level of protection under the MiFID II Regime.</w:t>
      </w:r>
    </w:p>
    <w:p w14:paraId="15D7BEE0" w14:textId="77777777" w:rsidR="00F80744" w:rsidRPr="00F80744" w:rsidRDefault="00F80744" w:rsidP="00E73CFA">
      <w:pPr>
        <w:ind w:left="709"/>
        <w:jc w:val="both"/>
      </w:pPr>
    </w:p>
    <w:p w14:paraId="10C2502D" w14:textId="77777777" w:rsidR="00F80744" w:rsidRPr="00F80744" w:rsidRDefault="00F80744" w:rsidP="00E73CFA">
      <w:pPr>
        <w:ind w:left="709"/>
        <w:jc w:val="both"/>
      </w:pPr>
      <w:r w:rsidRPr="00F80744">
        <w:t xml:space="preserve">You can, subject to meeting certain defined criteria, request a different </w:t>
      </w:r>
      <w:proofErr w:type="spellStart"/>
      <w:r w:rsidRPr="00F80744">
        <w:t>categorisation</w:t>
      </w:r>
      <w:proofErr w:type="spellEnd"/>
      <w:r w:rsidRPr="00F80744">
        <w:t xml:space="preserve"> in respect of a given service, product or transaction or in respect of all services which Acuvest provides to you. Any such request should be made in writing.</w:t>
      </w:r>
    </w:p>
    <w:p w14:paraId="098A75B0" w14:textId="77777777" w:rsidR="00F80744" w:rsidRPr="00F80744" w:rsidRDefault="00F80744" w:rsidP="00E73CFA">
      <w:pPr>
        <w:ind w:left="709"/>
        <w:jc w:val="both"/>
      </w:pPr>
    </w:p>
    <w:p w14:paraId="1FD1A247" w14:textId="5EF24994" w:rsidR="00CD6A5E" w:rsidRDefault="00F80744" w:rsidP="00E73CFA">
      <w:pPr>
        <w:ind w:left="709"/>
        <w:jc w:val="both"/>
      </w:pPr>
      <w:r w:rsidRPr="00F80744">
        <w:t xml:space="preserve">Acuvest reserves the right to reject your request for a change in </w:t>
      </w:r>
      <w:proofErr w:type="spellStart"/>
      <w:r w:rsidRPr="00F80744">
        <w:t>categorisation</w:t>
      </w:r>
      <w:proofErr w:type="spellEnd"/>
      <w:r w:rsidRPr="00F80744">
        <w:t xml:space="preserve">. However, where Acuvest agrees to a request for a </w:t>
      </w:r>
      <w:r w:rsidRPr="00F80744">
        <w:t xml:space="preserve">change in </w:t>
      </w:r>
      <w:proofErr w:type="spellStart"/>
      <w:r w:rsidRPr="00F80744">
        <w:t>categorisation</w:t>
      </w:r>
      <w:proofErr w:type="spellEnd"/>
      <w:r w:rsidRPr="00F80744">
        <w:t xml:space="preserve"> it should be noted that this will result in a lower level of client protection, for example, Professional Clients are not eligible for compensation under the Investors Compensation Act, 1998 (as amended) (see paragraph 24 below). Also, when assessing suitability Acuvest is entitled to assume that, in relation to the products, transactions and services for which Professional Clients have been so classified, they have the necessary level of experience and knowledge to understand the risks involved in the management of their investments. This assumption cannot be made in the case of Retail Clients, where this information must be assessed separately. Full details regarding any limitations to the level of client protection that a different </w:t>
      </w:r>
      <w:proofErr w:type="spellStart"/>
      <w:r w:rsidRPr="00F80744">
        <w:t>categorisation</w:t>
      </w:r>
      <w:proofErr w:type="spellEnd"/>
      <w:r w:rsidRPr="00F80744">
        <w:t xml:space="preserve"> would result in, will be disclosed in advance to you in a durable medium.</w:t>
      </w:r>
    </w:p>
    <w:p w14:paraId="0FFDA915" w14:textId="0C9D593A" w:rsidR="00CD6A5E" w:rsidRDefault="00CD6A5E" w:rsidP="00E73CFA">
      <w:pPr>
        <w:contextualSpacing w:val="0"/>
        <w:jc w:val="both"/>
      </w:pPr>
    </w:p>
    <w:p w14:paraId="7F2DF63D" w14:textId="54D84094" w:rsidR="001F23AA" w:rsidRPr="001E4C38" w:rsidRDefault="001023E4" w:rsidP="000A4498">
      <w:pPr>
        <w:pStyle w:val="Heading1"/>
      </w:pPr>
      <w:bookmarkStart w:id="27" w:name="_Toc97122760"/>
      <w:bookmarkStart w:id="28" w:name="_Toc21612569"/>
      <w:r w:rsidRPr="001E4C38">
        <w:t>Environmental, Social and Governance</w:t>
      </w:r>
      <w:r w:rsidR="001F23AA" w:rsidRPr="001E4C38">
        <w:t xml:space="preserve"> (“ESG”) </w:t>
      </w:r>
      <w:r w:rsidR="000A4498" w:rsidRPr="001E4C38">
        <w:t>“</w:t>
      </w:r>
      <w:r w:rsidR="001F23AA" w:rsidRPr="001E4C38">
        <w:t>sustainability</w:t>
      </w:r>
      <w:r w:rsidR="000A4498" w:rsidRPr="001E4C38">
        <w:t>"</w:t>
      </w:r>
      <w:r w:rsidR="001F23AA" w:rsidRPr="001E4C38">
        <w:t xml:space="preserve"> considerations</w:t>
      </w:r>
      <w:bookmarkEnd w:id="27"/>
    </w:p>
    <w:p w14:paraId="5900E8C6" w14:textId="77777777" w:rsidR="001F23AA" w:rsidRPr="001E4C38" w:rsidRDefault="001F23AA" w:rsidP="000A4498">
      <w:pPr>
        <w:pStyle w:val="Heading1"/>
        <w:numPr>
          <w:ilvl w:val="0"/>
          <w:numId w:val="0"/>
        </w:numPr>
        <w:ind w:left="720"/>
      </w:pPr>
    </w:p>
    <w:p w14:paraId="14AA33F4" w14:textId="74D23605" w:rsidR="00BC23A7" w:rsidRPr="00A03CB0" w:rsidRDefault="001023E4" w:rsidP="00A03CB0">
      <w:pPr>
        <w:ind w:left="709"/>
        <w:rPr>
          <w:rFonts w:asciiTheme="majorHAnsi" w:hAnsiTheme="majorHAnsi" w:cstheme="majorHAnsi"/>
        </w:rPr>
      </w:pPr>
      <w:r w:rsidRPr="001E4C38">
        <w:t xml:space="preserve"> </w:t>
      </w:r>
      <w:r w:rsidR="002D0F1E" w:rsidRPr="001E4C38">
        <w:rPr>
          <w:rFonts w:asciiTheme="majorHAnsi" w:hAnsiTheme="majorHAnsi" w:cstheme="majorHAnsi"/>
          <w:szCs w:val="22"/>
        </w:rPr>
        <w:t xml:space="preserve">When providing advice, Acuvest considers the adverse impact of investment decisions on sustainability. As part of our research and assessment of products, Acuvest will examine </w:t>
      </w:r>
      <w:r w:rsidR="008423DB">
        <w:rPr>
          <w:rFonts w:asciiTheme="majorHAnsi" w:hAnsiTheme="majorHAnsi" w:cstheme="majorHAnsi"/>
          <w:szCs w:val="22"/>
        </w:rPr>
        <w:t xml:space="preserve">and professionally interrogate </w:t>
      </w:r>
      <w:r w:rsidR="002D0F1E" w:rsidRPr="001E4C38">
        <w:rPr>
          <w:rFonts w:asciiTheme="majorHAnsi" w:hAnsiTheme="majorHAnsi" w:cstheme="majorHAnsi"/>
          <w:szCs w:val="22"/>
        </w:rPr>
        <w:t xml:space="preserve">the Product Providers </w:t>
      </w:r>
      <w:r w:rsidR="008423DB">
        <w:rPr>
          <w:rFonts w:asciiTheme="majorHAnsi" w:hAnsiTheme="majorHAnsi" w:cstheme="majorHAnsi"/>
          <w:szCs w:val="22"/>
        </w:rPr>
        <w:t xml:space="preserve">and Insurers </w:t>
      </w:r>
      <w:r w:rsidR="002D0F1E" w:rsidRPr="001E4C38">
        <w:rPr>
          <w:rFonts w:asciiTheme="majorHAnsi" w:hAnsiTheme="majorHAnsi" w:cstheme="majorHAnsi"/>
          <w:szCs w:val="22"/>
        </w:rPr>
        <w:t xml:space="preserve">literature to compare financial products and to make informed investment decisions about ESG products. </w:t>
      </w:r>
      <w:r w:rsidR="00B719E2">
        <w:rPr>
          <w:rFonts w:asciiTheme="majorHAnsi" w:hAnsiTheme="majorHAnsi" w:cstheme="majorHAnsi"/>
          <w:szCs w:val="22"/>
        </w:rPr>
        <w:t>Acuvest’s in-house Investment Committee will keep our investment knowledge</w:t>
      </w:r>
      <w:r w:rsidR="00A502E8">
        <w:rPr>
          <w:rFonts w:asciiTheme="majorHAnsi" w:hAnsiTheme="majorHAnsi" w:cstheme="majorHAnsi"/>
          <w:szCs w:val="22"/>
        </w:rPr>
        <w:t xml:space="preserve"> current and relevant. </w:t>
      </w:r>
      <w:r w:rsidR="002D0F1E" w:rsidRPr="001E4C38">
        <w:rPr>
          <w:rFonts w:asciiTheme="majorHAnsi" w:hAnsiTheme="majorHAnsi" w:cstheme="majorHAnsi"/>
          <w:szCs w:val="22"/>
        </w:rPr>
        <w:t>Acuvest will always act in the client’s best interests and keep clients informed accordingly. The consideration of sustainability risks can impact on the returns of financial products.</w:t>
      </w:r>
    </w:p>
    <w:p w14:paraId="5E9A2FE6" w14:textId="77777777" w:rsidR="006E7A34" w:rsidRDefault="006E7A34" w:rsidP="00A03CB0"/>
    <w:p w14:paraId="09ECDBE0" w14:textId="5FA7E76A" w:rsidR="00F80744" w:rsidRPr="00557E38" w:rsidRDefault="00F80744" w:rsidP="000A4498">
      <w:pPr>
        <w:pStyle w:val="Heading1"/>
      </w:pPr>
      <w:bookmarkStart w:id="29" w:name="_Toc97122761"/>
      <w:r w:rsidRPr="00557E38">
        <w:lastRenderedPageBreak/>
        <w:t>Investor Profile and Suitability of Services</w:t>
      </w:r>
      <w:bookmarkEnd w:id="28"/>
      <w:bookmarkEnd w:id="29"/>
    </w:p>
    <w:p w14:paraId="5EBBE72E" w14:textId="77777777" w:rsidR="00F80744" w:rsidRPr="00F80744" w:rsidRDefault="00F80744" w:rsidP="00E73CFA">
      <w:pPr>
        <w:jc w:val="both"/>
      </w:pPr>
    </w:p>
    <w:p w14:paraId="69A0C280" w14:textId="32E9AA58" w:rsidR="00F80744" w:rsidRPr="00F80744" w:rsidRDefault="00F80744" w:rsidP="00E73CFA">
      <w:pPr>
        <w:ind w:left="709"/>
        <w:jc w:val="both"/>
      </w:pPr>
      <w:r w:rsidRPr="00F80744">
        <w:t>We are required to obtain and record sufficient investment related information from you as is necessary to ensure that we can provide you with suitable investment advice and to act in your best interests. The information we may require includes details of your investment objectives including your risk tolerance, information on your financial resources including your ability to bear losses, your investment preferences</w:t>
      </w:r>
      <w:r w:rsidR="00F53FB8">
        <w:t xml:space="preserve">, </w:t>
      </w:r>
      <w:r w:rsidR="00F53FB8" w:rsidRPr="001E4C38">
        <w:t xml:space="preserve">your preferences </w:t>
      </w:r>
      <w:r w:rsidR="00794799" w:rsidRPr="001E4C38">
        <w:t xml:space="preserve">in relation to ESG </w:t>
      </w:r>
      <w:r w:rsidR="003C0BAB" w:rsidRPr="001E4C38">
        <w:t>“sustainability” considerations</w:t>
      </w:r>
      <w:r w:rsidR="003C0BAB">
        <w:t>,</w:t>
      </w:r>
      <w:r w:rsidRPr="00F80744">
        <w:t xml:space="preserve"> and your investment experience and knowledge in the investment field in so far as it is relevant to the investment advice offered. It also might include your personal circumstances including, where relevant: age, health, dependents, employment status and known future changes to your circumstances.</w:t>
      </w:r>
    </w:p>
    <w:p w14:paraId="57528CD4" w14:textId="77777777" w:rsidR="00F80744" w:rsidRPr="00F80744" w:rsidRDefault="00F80744" w:rsidP="00E73CFA">
      <w:pPr>
        <w:ind w:left="709"/>
        <w:jc w:val="both"/>
      </w:pPr>
    </w:p>
    <w:p w14:paraId="14F1832D" w14:textId="77777777" w:rsidR="00F80744" w:rsidRPr="00F80744" w:rsidRDefault="00F80744" w:rsidP="00E73CFA">
      <w:pPr>
        <w:ind w:left="709"/>
        <w:jc w:val="both"/>
      </w:pPr>
      <w:r w:rsidRPr="00F80744">
        <w:t>Where you are subject to any self- imposed investment restrictions (</w:t>
      </w:r>
      <w:proofErr w:type="gramStart"/>
      <w:r w:rsidRPr="00F80744">
        <w:t>i.e.</w:t>
      </w:r>
      <w:proofErr w:type="gramEnd"/>
      <w:r w:rsidRPr="00F80744">
        <w:t xml:space="preserve"> other than those imposed by law or regulation) it is your responsibility to detail this in writing to us. We take no responsibility for advising you in respect of such restricted investments where you have not explicitly notified us of any such restriction(s) in writing.</w:t>
      </w:r>
    </w:p>
    <w:p w14:paraId="104206E1" w14:textId="77777777" w:rsidR="00F80744" w:rsidRPr="00F80744" w:rsidRDefault="00F80744" w:rsidP="00E73CFA">
      <w:pPr>
        <w:ind w:left="709"/>
        <w:jc w:val="both"/>
      </w:pPr>
    </w:p>
    <w:p w14:paraId="500E9BB0" w14:textId="77777777" w:rsidR="00F80744" w:rsidRPr="00F80744" w:rsidRDefault="00F80744" w:rsidP="00E73CFA">
      <w:pPr>
        <w:ind w:left="709"/>
        <w:jc w:val="both"/>
      </w:pPr>
      <w:r w:rsidRPr="00F80744">
        <w:t>We have a duty to take reasonable care when determining the suitability of the service and in advising clients generally based on information that has been disclosed to us by them. We will consider the suitability of the investments recommended by us based on the information you provide to us.</w:t>
      </w:r>
    </w:p>
    <w:p w14:paraId="5B778062" w14:textId="77777777" w:rsidR="00F80744" w:rsidRPr="00F80744" w:rsidRDefault="00F80744" w:rsidP="00E73CFA">
      <w:pPr>
        <w:ind w:left="709"/>
        <w:jc w:val="both"/>
      </w:pPr>
    </w:p>
    <w:p w14:paraId="12851A74" w14:textId="77777777" w:rsidR="00F80744" w:rsidRPr="00F80744" w:rsidRDefault="00F80744" w:rsidP="00E73CFA">
      <w:pPr>
        <w:ind w:left="709"/>
        <w:jc w:val="both"/>
      </w:pPr>
      <w:r w:rsidRPr="00F80744">
        <w:t xml:space="preserve">We must </w:t>
      </w:r>
      <w:proofErr w:type="spellStart"/>
      <w:r w:rsidRPr="00F80744">
        <w:t>endeavour</w:t>
      </w:r>
      <w:proofErr w:type="spellEnd"/>
      <w:r w:rsidRPr="00F80744">
        <w:t xml:space="preserve"> to have you certify the accuracy of the information provided to the Firm. Accordingly, as </w:t>
      </w:r>
      <w:r w:rsidRPr="00F80744">
        <w:t>our client, you represent and warrant, for the duration of any service agreement(s) entered into with the Firm, that all information which you provide or have provided to Acuvest including information relating to your financial situation and investment objectives is accurate, complete and not misleading in any respect (including, without limitation, such information as has been provided to Acuvest to evidence suitability under the MiFID II Regulations) and you have notified Acuvest of all such information.</w:t>
      </w:r>
    </w:p>
    <w:p w14:paraId="1754885E" w14:textId="77777777" w:rsidR="00F80744" w:rsidRPr="00F80744" w:rsidRDefault="00F80744" w:rsidP="00E73CFA">
      <w:pPr>
        <w:ind w:left="709"/>
        <w:jc w:val="both"/>
      </w:pPr>
    </w:p>
    <w:p w14:paraId="210048C7" w14:textId="77777777" w:rsidR="00F80744" w:rsidRPr="00F80744" w:rsidRDefault="00F80744" w:rsidP="00E73CFA">
      <w:pPr>
        <w:ind w:left="709"/>
        <w:jc w:val="both"/>
      </w:pPr>
      <w:r w:rsidRPr="00F80744">
        <w:t>When Acuvest is providing investment advice and does not obtain the information required to assess suitability, Acuvest will not recommend investment services or Instruments to you. Furthermore, when the Firm is providing investment advice the Firm will not recommend services or Instruments that are not suitable for</w:t>
      </w:r>
      <w:r w:rsidRPr="00F80744">
        <w:rPr>
          <w:spacing w:val="-7"/>
        </w:rPr>
        <w:t xml:space="preserve"> </w:t>
      </w:r>
      <w:r w:rsidRPr="00F80744">
        <w:t>you.</w:t>
      </w:r>
    </w:p>
    <w:p w14:paraId="22F4D0D6" w14:textId="77777777" w:rsidR="00F80744" w:rsidRPr="00F80744" w:rsidRDefault="00F80744" w:rsidP="00E73CFA">
      <w:pPr>
        <w:ind w:left="709"/>
        <w:jc w:val="both"/>
      </w:pPr>
    </w:p>
    <w:p w14:paraId="24FC73B7" w14:textId="77777777" w:rsidR="00F80744" w:rsidRPr="00F80744" w:rsidRDefault="00F80744" w:rsidP="00E73CFA">
      <w:pPr>
        <w:ind w:left="709"/>
        <w:jc w:val="both"/>
      </w:pPr>
      <w:r w:rsidRPr="00F80744">
        <w:t xml:space="preserve">When Acuvest determines, </w:t>
      </w:r>
      <w:proofErr w:type="gramStart"/>
      <w:r w:rsidRPr="00F80744">
        <w:t>on the basis of</w:t>
      </w:r>
      <w:proofErr w:type="gramEnd"/>
      <w:r w:rsidRPr="00F80744">
        <w:t xml:space="preserve"> the information received, that the product or service contemplated is not suitable for you, Acuvest will warn you of this fact.</w:t>
      </w:r>
    </w:p>
    <w:p w14:paraId="03F00262" w14:textId="77777777" w:rsidR="00F80744" w:rsidRPr="00F80744" w:rsidRDefault="00F80744" w:rsidP="00E73CFA">
      <w:pPr>
        <w:jc w:val="both"/>
      </w:pPr>
    </w:p>
    <w:p w14:paraId="29982758" w14:textId="77777777" w:rsidR="00F80744" w:rsidRPr="00F80744" w:rsidRDefault="00F80744" w:rsidP="000A4498">
      <w:pPr>
        <w:pStyle w:val="Heading1"/>
      </w:pPr>
      <w:bookmarkStart w:id="30" w:name="_Toc5626525"/>
      <w:bookmarkStart w:id="31" w:name="_Toc21612570"/>
      <w:bookmarkStart w:id="32" w:name="_Toc97122762"/>
      <w:r w:rsidRPr="00F80744">
        <w:t>Statement of</w:t>
      </w:r>
      <w:r w:rsidRPr="00557E38">
        <w:rPr>
          <w:spacing w:val="-12"/>
        </w:rPr>
        <w:t xml:space="preserve"> </w:t>
      </w:r>
      <w:r w:rsidRPr="00F80744">
        <w:t>Suitability</w:t>
      </w:r>
      <w:bookmarkEnd w:id="30"/>
      <w:bookmarkEnd w:id="31"/>
      <w:bookmarkEnd w:id="32"/>
    </w:p>
    <w:p w14:paraId="4D2A2838" w14:textId="77777777" w:rsidR="00F80744" w:rsidRPr="00F80744" w:rsidRDefault="00F80744" w:rsidP="00E73CFA">
      <w:pPr>
        <w:jc w:val="both"/>
      </w:pPr>
    </w:p>
    <w:p w14:paraId="6555D099" w14:textId="17134550" w:rsidR="00F80744" w:rsidRPr="00F80744" w:rsidRDefault="00F80744" w:rsidP="00E73CFA">
      <w:pPr>
        <w:ind w:left="709"/>
        <w:jc w:val="both"/>
      </w:pPr>
      <w:r w:rsidRPr="00F80744">
        <w:t>When providing investment advice to you, the Firm will, before a transaction is conducted, provide you with a written Statement of Suitability (“Statement”) specifying how the recommendation provided is suitable for you, including how it meets your objectives and personal circumstances with reference to the investment term required, your knowledge and experience and your attitude to risk and capacity for loss</w:t>
      </w:r>
      <w:r w:rsidR="00086741" w:rsidRPr="001E4C38">
        <w:t>, your preferences in relation to ESG “sustainability” considerations,</w:t>
      </w:r>
      <w:r w:rsidRPr="00F80744">
        <w:t xml:space="preserve"> and your financial situation. The Firm will sign and date </w:t>
      </w:r>
      <w:r w:rsidRPr="00F80744">
        <w:lastRenderedPageBreak/>
        <w:t>the Statement on the day on which it is completed and will provide you with a copy in a durable medium. A copy of the Statement will be retained by the</w:t>
      </w:r>
      <w:r w:rsidRPr="00F80744">
        <w:rPr>
          <w:spacing w:val="-8"/>
        </w:rPr>
        <w:t xml:space="preserve"> </w:t>
      </w:r>
      <w:r w:rsidRPr="00F80744">
        <w:t>Firm.</w:t>
      </w:r>
    </w:p>
    <w:p w14:paraId="283058C6" w14:textId="77777777" w:rsidR="00F80744" w:rsidRPr="00F80744" w:rsidRDefault="00F80744" w:rsidP="00E73CFA">
      <w:pPr>
        <w:ind w:left="709"/>
        <w:jc w:val="both"/>
      </w:pPr>
    </w:p>
    <w:p w14:paraId="61CA5994" w14:textId="77777777" w:rsidR="00F80744" w:rsidRPr="00F80744" w:rsidRDefault="00F80744" w:rsidP="00E73CFA">
      <w:pPr>
        <w:ind w:left="709"/>
        <w:jc w:val="both"/>
      </w:pPr>
      <w:r w:rsidRPr="00F80744">
        <w:t>We will include information on whether the recommended services or Instruments are likely to require you to seek a periodic review of your arrangements, including the</w:t>
      </w:r>
      <w:r w:rsidRPr="00F80744">
        <w:rPr>
          <w:spacing w:val="-18"/>
        </w:rPr>
        <w:t xml:space="preserve"> </w:t>
      </w:r>
      <w:r w:rsidRPr="00F80744">
        <w:t>following:</w:t>
      </w:r>
    </w:p>
    <w:p w14:paraId="2ADB5EB4" w14:textId="77777777" w:rsidR="00F80744" w:rsidRPr="00F80744" w:rsidRDefault="00F80744" w:rsidP="00E73CFA">
      <w:pPr>
        <w:ind w:left="709"/>
        <w:jc w:val="both"/>
      </w:pPr>
    </w:p>
    <w:p w14:paraId="3CCCF45C" w14:textId="77777777" w:rsidR="00F80744" w:rsidRPr="00F80744" w:rsidRDefault="00F80744" w:rsidP="00E73CFA">
      <w:pPr>
        <w:ind w:left="709"/>
        <w:jc w:val="both"/>
      </w:pPr>
      <w:r w:rsidRPr="00F80744">
        <w:t>Frequency and extent of the periodic suitability assessment and where relevant, the conditions that trigger that</w:t>
      </w:r>
      <w:r w:rsidRPr="00F80744">
        <w:rPr>
          <w:spacing w:val="-8"/>
        </w:rPr>
        <w:t xml:space="preserve"> </w:t>
      </w:r>
      <w:r w:rsidRPr="00F80744">
        <w:t>assessment,</w:t>
      </w:r>
    </w:p>
    <w:p w14:paraId="1DC74684" w14:textId="77777777" w:rsidR="00F80744" w:rsidRPr="00F80744" w:rsidRDefault="00F80744" w:rsidP="00E73CFA">
      <w:pPr>
        <w:ind w:left="709"/>
        <w:jc w:val="both"/>
      </w:pPr>
      <w:r w:rsidRPr="00F80744">
        <w:t>The extent to which information previously collected will be subject to reassessment,</w:t>
      </w:r>
      <w:r w:rsidRPr="00F80744">
        <w:rPr>
          <w:spacing w:val="-7"/>
        </w:rPr>
        <w:t xml:space="preserve"> </w:t>
      </w:r>
      <w:r w:rsidRPr="00F80744">
        <w:t>and</w:t>
      </w:r>
    </w:p>
    <w:p w14:paraId="00E8E84F" w14:textId="77777777" w:rsidR="00F80744" w:rsidRPr="00F80744" w:rsidRDefault="00F80744" w:rsidP="00E73CFA">
      <w:pPr>
        <w:ind w:left="709"/>
        <w:jc w:val="both"/>
      </w:pPr>
      <w:r w:rsidRPr="00F80744">
        <w:t>The way in which an updated recommendation will be communicated to</w:t>
      </w:r>
      <w:r w:rsidRPr="00F80744">
        <w:rPr>
          <w:spacing w:val="-8"/>
        </w:rPr>
        <w:t xml:space="preserve"> </w:t>
      </w:r>
      <w:r w:rsidRPr="00F80744">
        <w:t>you.</w:t>
      </w:r>
    </w:p>
    <w:p w14:paraId="0224D494" w14:textId="5C95B836" w:rsidR="00F80744" w:rsidRDefault="00F80744" w:rsidP="00E73CFA">
      <w:pPr>
        <w:ind w:left="709"/>
        <w:jc w:val="both"/>
      </w:pPr>
      <w:r w:rsidRPr="00F80744">
        <w:t>Where a periodic suitability assessment is provided, the Firm will review the suitability of the recommendations given at least annually. The frequency of this assessment will be increased depending on your risk profile and the type of Instruments</w:t>
      </w:r>
      <w:r w:rsidRPr="00F80744">
        <w:rPr>
          <w:spacing w:val="-15"/>
        </w:rPr>
        <w:t xml:space="preserve"> </w:t>
      </w:r>
      <w:r w:rsidRPr="00F80744">
        <w:t>recommended.</w:t>
      </w:r>
    </w:p>
    <w:p w14:paraId="76C8E63A" w14:textId="77777777" w:rsidR="00DF5E99" w:rsidRPr="00F80744" w:rsidRDefault="00DF5E99" w:rsidP="00DF5E99">
      <w:pPr>
        <w:ind w:left="709"/>
      </w:pPr>
    </w:p>
    <w:p w14:paraId="2D491335" w14:textId="77777777" w:rsidR="00F80744" w:rsidRPr="00F80744" w:rsidRDefault="00F80744" w:rsidP="000A4498">
      <w:pPr>
        <w:pStyle w:val="Heading1"/>
      </w:pPr>
      <w:bookmarkStart w:id="33" w:name="_Toc5626526"/>
      <w:bookmarkStart w:id="34" w:name="_Toc21612571"/>
      <w:bookmarkStart w:id="35" w:name="_Toc97122763"/>
      <w:r w:rsidRPr="00F80744">
        <w:t>Investment Performance</w:t>
      </w:r>
      <w:r w:rsidRPr="00557E38">
        <w:rPr>
          <w:spacing w:val="-14"/>
        </w:rPr>
        <w:t xml:space="preserve"> </w:t>
      </w:r>
      <w:r w:rsidRPr="00F80744">
        <w:t>and Risk</w:t>
      </w:r>
      <w:r w:rsidRPr="00557E38">
        <w:rPr>
          <w:spacing w:val="-9"/>
        </w:rPr>
        <w:t xml:space="preserve"> </w:t>
      </w:r>
      <w:r w:rsidRPr="00F80744">
        <w:t>Warnings</w:t>
      </w:r>
      <w:bookmarkEnd w:id="33"/>
      <w:bookmarkEnd w:id="34"/>
      <w:bookmarkEnd w:id="35"/>
    </w:p>
    <w:p w14:paraId="6772AA26" w14:textId="77777777" w:rsidR="00F80744" w:rsidRPr="00F80744" w:rsidRDefault="00F80744" w:rsidP="00E73CFA">
      <w:pPr>
        <w:jc w:val="both"/>
      </w:pPr>
    </w:p>
    <w:p w14:paraId="34F6621A" w14:textId="77777777" w:rsidR="00F80744" w:rsidRPr="00F80744" w:rsidRDefault="00F80744" w:rsidP="00E73CFA">
      <w:pPr>
        <w:ind w:left="709"/>
        <w:jc w:val="both"/>
      </w:pPr>
      <w:r w:rsidRPr="00F80744">
        <w:t>We provide you with investment advice in good faith based on information that is available to us at the relevant time. We do not give assurances that the investments we recommend will be profitable or perform as expected and you should be aware that the value of investments may fall as well as rise for numerous reasons including market conditions existing at the time. Please note that your capital may be at risk and that you may not receive back the amount of your original investment.</w:t>
      </w:r>
    </w:p>
    <w:p w14:paraId="6B1E414E" w14:textId="77777777" w:rsidR="00F80744" w:rsidRPr="00F80744" w:rsidRDefault="00F80744" w:rsidP="00DF5E99"/>
    <w:p w14:paraId="02BC4094" w14:textId="77777777" w:rsidR="00F80744" w:rsidRPr="00F80744" w:rsidRDefault="00F80744" w:rsidP="000A4498">
      <w:pPr>
        <w:pStyle w:val="Heading1"/>
      </w:pPr>
      <w:bookmarkStart w:id="36" w:name="_Toc5626527"/>
      <w:bookmarkStart w:id="37" w:name="_Toc21612572"/>
      <w:bookmarkStart w:id="38" w:name="_Toc97122764"/>
      <w:r w:rsidRPr="00F80744">
        <w:t>Information on Fees</w:t>
      </w:r>
      <w:r w:rsidRPr="00557E38">
        <w:rPr>
          <w:spacing w:val="-13"/>
        </w:rPr>
        <w:t xml:space="preserve"> </w:t>
      </w:r>
      <w:r w:rsidRPr="00F80744">
        <w:t>and Associated</w:t>
      </w:r>
      <w:r w:rsidRPr="00557E38">
        <w:rPr>
          <w:spacing w:val="-12"/>
        </w:rPr>
        <w:t xml:space="preserve"> </w:t>
      </w:r>
      <w:r w:rsidRPr="00F80744">
        <w:t>Charges</w:t>
      </w:r>
      <w:bookmarkEnd w:id="36"/>
      <w:bookmarkEnd w:id="37"/>
      <w:bookmarkEnd w:id="38"/>
    </w:p>
    <w:p w14:paraId="0B062F55" w14:textId="77777777" w:rsidR="00F80744" w:rsidRPr="00F80744" w:rsidRDefault="00F80744" w:rsidP="00E73CFA">
      <w:pPr>
        <w:jc w:val="both"/>
      </w:pPr>
    </w:p>
    <w:p w14:paraId="075280E3" w14:textId="77777777" w:rsidR="00F80744" w:rsidRPr="00F80744" w:rsidRDefault="00F80744" w:rsidP="00E73CFA">
      <w:pPr>
        <w:ind w:left="709"/>
        <w:jc w:val="both"/>
      </w:pPr>
      <w:r w:rsidRPr="00F80744">
        <w:rPr>
          <w:spacing w:val="-5"/>
        </w:rPr>
        <w:t xml:space="preserve">Professional </w:t>
      </w:r>
      <w:r w:rsidRPr="00F80744">
        <w:t xml:space="preserve">fees for our </w:t>
      </w:r>
      <w:r w:rsidRPr="00F80744">
        <w:rPr>
          <w:spacing w:val="-5"/>
        </w:rPr>
        <w:t xml:space="preserve">services will </w:t>
      </w:r>
      <w:r w:rsidRPr="00F80744">
        <w:rPr>
          <w:spacing w:val="-3"/>
        </w:rPr>
        <w:t xml:space="preserve">be </w:t>
      </w:r>
      <w:r w:rsidRPr="00F80744">
        <w:rPr>
          <w:spacing w:val="-5"/>
        </w:rPr>
        <w:t xml:space="preserve">agreed </w:t>
      </w:r>
      <w:r w:rsidRPr="00F80744">
        <w:t xml:space="preserve">in </w:t>
      </w:r>
      <w:r w:rsidRPr="00F80744">
        <w:rPr>
          <w:spacing w:val="-5"/>
        </w:rPr>
        <w:t xml:space="preserve">advance </w:t>
      </w:r>
      <w:r w:rsidRPr="00F80744">
        <w:t xml:space="preserve">with our </w:t>
      </w:r>
      <w:r w:rsidRPr="00F80744">
        <w:rPr>
          <w:spacing w:val="-5"/>
        </w:rPr>
        <w:t>clients.</w:t>
      </w:r>
    </w:p>
    <w:p w14:paraId="032746FF" w14:textId="77777777" w:rsidR="00F80744" w:rsidRPr="00F80744" w:rsidRDefault="00F80744" w:rsidP="00E73CFA">
      <w:pPr>
        <w:ind w:left="709"/>
        <w:jc w:val="both"/>
      </w:pPr>
    </w:p>
    <w:p w14:paraId="14DB543F" w14:textId="77777777" w:rsidR="00F80744" w:rsidRPr="00F80744" w:rsidRDefault="00F80744" w:rsidP="00E73CFA">
      <w:pPr>
        <w:ind w:left="709"/>
        <w:jc w:val="both"/>
      </w:pPr>
      <w:r w:rsidRPr="00F80744">
        <w:rPr>
          <w:spacing w:val="-5"/>
        </w:rPr>
        <w:t xml:space="preserve">Professional fees </w:t>
      </w:r>
      <w:r w:rsidRPr="00F80744">
        <w:t xml:space="preserve">and </w:t>
      </w:r>
      <w:r w:rsidRPr="00F80744">
        <w:rPr>
          <w:spacing w:val="-5"/>
        </w:rPr>
        <w:t xml:space="preserve">expenses will </w:t>
      </w:r>
      <w:r w:rsidRPr="00F80744">
        <w:rPr>
          <w:spacing w:val="-3"/>
        </w:rPr>
        <w:t xml:space="preserve">be </w:t>
      </w:r>
      <w:r w:rsidRPr="00F80744">
        <w:rPr>
          <w:spacing w:val="-5"/>
        </w:rPr>
        <w:t xml:space="preserve">subject </w:t>
      </w:r>
      <w:r w:rsidRPr="00F80744">
        <w:t xml:space="preserve">to the </w:t>
      </w:r>
      <w:r w:rsidRPr="00F80744">
        <w:rPr>
          <w:spacing w:val="-5"/>
        </w:rPr>
        <w:t xml:space="preserve">addition </w:t>
      </w:r>
      <w:r w:rsidRPr="00F80744">
        <w:t xml:space="preserve">of </w:t>
      </w:r>
      <w:r w:rsidRPr="00F80744">
        <w:rPr>
          <w:spacing w:val="-5"/>
        </w:rPr>
        <w:t xml:space="preserve">VAT, where applicable, </w:t>
      </w:r>
      <w:r w:rsidRPr="00F80744">
        <w:rPr>
          <w:spacing w:val="-3"/>
        </w:rPr>
        <w:t xml:space="preserve">at </w:t>
      </w:r>
      <w:r w:rsidRPr="00F80744">
        <w:t>the</w:t>
      </w:r>
      <w:r w:rsidRPr="00F80744">
        <w:rPr>
          <w:spacing w:val="55"/>
        </w:rPr>
        <w:t xml:space="preserve"> </w:t>
      </w:r>
      <w:r w:rsidRPr="00F80744">
        <w:rPr>
          <w:spacing w:val="-6"/>
        </w:rPr>
        <w:t xml:space="preserve">appropriate </w:t>
      </w:r>
      <w:r w:rsidRPr="00F80744">
        <w:rPr>
          <w:spacing w:val="-5"/>
        </w:rPr>
        <w:t xml:space="preserve">rate. Travelling, </w:t>
      </w:r>
      <w:r w:rsidRPr="00F80744">
        <w:rPr>
          <w:spacing w:val="-6"/>
        </w:rPr>
        <w:t xml:space="preserve">subsistence, </w:t>
      </w:r>
      <w:r w:rsidRPr="00F80744">
        <w:rPr>
          <w:spacing w:val="-5"/>
        </w:rPr>
        <w:t xml:space="preserve">accommodation </w:t>
      </w:r>
      <w:r w:rsidRPr="00F80744">
        <w:t>and</w:t>
      </w:r>
      <w:r w:rsidRPr="00F80744">
        <w:rPr>
          <w:spacing w:val="55"/>
        </w:rPr>
        <w:t xml:space="preserve"> </w:t>
      </w:r>
      <w:r w:rsidRPr="00F80744">
        <w:t>any</w:t>
      </w:r>
      <w:r w:rsidRPr="00F80744">
        <w:rPr>
          <w:spacing w:val="55"/>
        </w:rPr>
        <w:t xml:space="preserve"> </w:t>
      </w:r>
      <w:r w:rsidRPr="00F80744">
        <w:t>other</w:t>
      </w:r>
      <w:r w:rsidRPr="00F80744">
        <w:rPr>
          <w:spacing w:val="55"/>
        </w:rPr>
        <w:t xml:space="preserve"> </w:t>
      </w:r>
      <w:r w:rsidRPr="00F80744">
        <w:rPr>
          <w:spacing w:val="-5"/>
        </w:rPr>
        <w:t xml:space="preserve">expenses necessarily incurred </w:t>
      </w:r>
      <w:r w:rsidRPr="00F80744">
        <w:t xml:space="preserve">while </w:t>
      </w:r>
      <w:r w:rsidRPr="00F80744">
        <w:rPr>
          <w:spacing w:val="-5"/>
        </w:rPr>
        <w:t xml:space="preserve">engaged </w:t>
      </w:r>
      <w:r w:rsidRPr="00F80744">
        <w:t xml:space="preserve">on your </w:t>
      </w:r>
      <w:r w:rsidRPr="00F80744">
        <w:rPr>
          <w:spacing w:val="-5"/>
        </w:rPr>
        <w:t xml:space="preserve">business </w:t>
      </w:r>
      <w:r w:rsidRPr="00F80744">
        <w:t xml:space="preserve">will be </w:t>
      </w:r>
      <w:r w:rsidRPr="00F80744">
        <w:rPr>
          <w:spacing w:val="-5"/>
        </w:rPr>
        <w:t xml:space="preserve">charged </w:t>
      </w:r>
      <w:r w:rsidRPr="00F80744">
        <w:t>at cost.</w:t>
      </w:r>
    </w:p>
    <w:p w14:paraId="3D3BBCE3" w14:textId="77777777" w:rsidR="00F80744" w:rsidRPr="00F80744" w:rsidRDefault="00F80744" w:rsidP="00E73CFA">
      <w:pPr>
        <w:ind w:left="709"/>
        <w:jc w:val="both"/>
      </w:pPr>
    </w:p>
    <w:p w14:paraId="37CA2108" w14:textId="77777777" w:rsidR="00F80744" w:rsidRPr="00F80744" w:rsidRDefault="00F80744" w:rsidP="00E73CFA">
      <w:pPr>
        <w:ind w:left="709"/>
        <w:jc w:val="both"/>
        <w:rPr>
          <w:spacing w:val="-5"/>
        </w:rPr>
      </w:pPr>
      <w:r w:rsidRPr="00F80744">
        <w:t xml:space="preserve">Fees are </w:t>
      </w:r>
      <w:r w:rsidRPr="00F80744">
        <w:rPr>
          <w:spacing w:val="-5"/>
        </w:rPr>
        <w:t xml:space="preserve">payable </w:t>
      </w:r>
      <w:r w:rsidRPr="00F80744">
        <w:t xml:space="preserve">on </w:t>
      </w:r>
      <w:r w:rsidRPr="00F80744">
        <w:rPr>
          <w:spacing w:val="-6"/>
        </w:rPr>
        <w:t xml:space="preserve">presentation </w:t>
      </w:r>
      <w:r w:rsidRPr="00F80744">
        <w:t xml:space="preserve">of our </w:t>
      </w:r>
      <w:r w:rsidRPr="00F80744">
        <w:rPr>
          <w:spacing w:val="-5"/>
        </w:rPr>
        <w:t xml:space="preserve">invoice. </w:t>
      </w:r>
      <w:r w:rsidRPr="00F80744">
        <w:t xml:space="preserve">In the </w:t>
      </w:r>
      <w:r w:rsidRPr="00F80744">
        <w:rPr>
          <w:spacing w:val="-5"/>
        </w:rPr>
        <w:t xml:space="preserve">event </w:t>
      </w:r>
      <w:r w:rsidRPr="00F80744">
        <w:t xml:space="preserve">of </w:t>
      </w:r>
      <w:r w:rsidRPr="00F80744">
        <w:rPr>
          <w:spacing w:val="-5"/>
        </w:rPr>
        <w:t xml:space="preserve">non-payment </w:t>
      </w:r>
      <w:r w:rsidRPr="00F80744">
        <w:t xml:space="preserve">of any bill </w:t>
      </w:r>
      <w:r w:rsidRPr="00F80744">
        <w:rPr>
          <w:spacing w:val="-3"/>
        </w:rPr>
        <w:t xml:space="preserve">we </w:t>
      </w:r>
      <w:r w:rsidRPr="00F80744">
        <w:rPr>
          <w:spacing w:val="-5"/>
        </w:rPr>
        <w:t xml:space="preserve">retain </w:t>
      </w:r>
      <w:r w:rsidRPr="00F80744">
        <w:t xml:space="preserve">the </w:t>
      </w:r>
      <w:r w:rsidRPr="00F80744">
        <w:rPr>
          <w:spacing w:val="-5"/>
        </w:rPr>
        <w:t xml:space="preserve">right </w:t>
      </w:r>
      <w:r w:rsidRPr="00F80744">
        <w:t xml:space="preserve">to </w:t>
      </w:r>
      <w:r w:rsidRPr="00F80744">
        <w:rPr>
          <w:spacing w:val="-5"/>
        </w:rPr>
        <w:t xml:space="preserve">suspend </w:t>
      </w:r>
      <w:r w:rsidRPr="00F80744">
        <w:t>work</w:t>
      </w:r>
      <w:r w:rsidRPr="00F80744">
        <w:rPr>
          <w:spacing w:val="55"/>
        </w:rPr>
        <w:t xml:space="preserve"> </w:t>
      </w:r>
      <w:r w:rsidRPr="00F80744">
        <w:t>until</w:t>
      </w:r>
      <w:r w:rsidRPr="00F80744">
        <w:rPr>
          <w:spacing w:val="55"/>
        </w:rPr>
        <w:t xml:space="preserve"> </w:t>
      </w:r>
      <w:r w:rsidRPr="00F80744">
        <w:rPr>
          <w:spacing w:val="-5"/>
        </w:rPr>
        <w:t xml:space="preserve">payment </w:t>
      </w:r>
      <w:r w:rsidRPr="00F80744">
        <w:t xml:space="preserve">is </w:t>
      </w:r>
      <w:r w:rsidRPr="00F80744">
        <w:rPr>
          <w:spacing w:val="-6"/>
        </w:rPr>
        <w:t xml:space="preserve">received </w:t>
      </w:r>
      <w:r w:rsidRPr="00F80744">
        <w:t xml:space="preserve">and </w:t>
      </w:r>
      <w:r w:rsidRPr="00F80744">
        <w:rPr>
          <w:spacing w:val="-5"/>
        </w:rPr>
        <w:t xml:space="preserve">ultimately, </w:t>
      </w:r>
      <w:r w:rsidRPr="00F80744">
        <w:t xml:space="preserve">to </w:t>
      </w:r>
      <w:r w:rsidRPr="00F80744">
        <w:rPr>
          <w:spacing w:val="-5"/>
        </w:rPr>
        <w:t xml:space="preserve">pursue </w:t>
      </w:r>
      <w:r w:rsidRPr="00F80744">
        <w:t xml:space="preserve">any </w:t>
      </w:r>
      <w:r w:rsidRPr="00F80744">
        <w:rPr>
          <w:spacing w:val="-5"/>
        </w:rPr>
        <w:t xml:space="preserve">legal course </w:t>
      </w:r>
      <w:r w:rsidRPr="00F80744">
        <w:t xml:space="preserve">of </w:t>
      </w:r>
      <w:r w:rsidRPr="00F80744">
        <w:rPr>
          <w:spacing w:val="-5"/>
        </w:rPr>
        <w:t xml:space="preserve">action </w:t>
      </w:r>
      <w:r w:rsidRPr="00F80744">
        <w:rPr>
          <w:spacing w:val="-3"/>
        </w:rPr>
        <w:t xml:space="preserve">as </w:t>
      </w:r>
      <w:r w:rsidRPr="00F80744">
        <w:t xml:space="preserve">may </w:t>
      </w:r>
      <w:r w:rsidRPr="00F80744">
        <w:rPr>
          <w:spacing w:val="-3"/>
        </w:rPr>
        <w:t xml:space="preserve">be </w:t>
      </w:r>
      <w:r w:rsidRPr="00F80744">
        <w:rPr>
          <w:spacing w:val="-5"/>
        </w:rPr>
        <w:t>required.</w:t>
      </w:r>
    </w:p>
    <w:p w14:paraId="60620BFE" w14:textId="77777777" w:rsidR="00F80744" w:rsidRPr="00F80744" w:rsidRDefault="00F80744" w:rsidP="00E73CFA">
      <w:pPr>
        <w:ind w:left="709"/>
        <w:jc w:val="both"/>
      </w:pPr>
    </w:p>
    <w:p w14:paraId="2C72F22E" w14:textId="77777777" w:rsidR="00F80744" w:rsidRPr="00F80744" w:rsidRDefault="00F80744" w:rsidP="00E73CFA">
      <w:pPr>
        <w:ind w:left="709"/>
        <w:jc w:val="both"/>
      </w:pPr>
      <w:r w:rsidRPr="00F80744">
        <w:t xml:space="preserve">If </w:t>
      </w:r>
      <w:proofErr w:type="gramStart"/>
      <w:r w:rsidRPr="00F80744">
        <w:rPr>
          <w:spacing w:val="-5"/>
        </w:rPr>
        <w:t xml:space="preserve">during </w:t>
      </w:r>
      <w:r w:rsidRPr="00F80744">
        <w:t xml:space="preserve">the </w:t>
      </w:r>
      <w:r w:rsidRPr="00F80744">
        <w:rPr>
          <w:spacing w:val="-5"/>
        </w:rPr>
        <w:t xml:space="preserve">course </w:t>
      </w:r>
      <w:r w:rsidRPr="00F80744">
        <w:t>of</w:t>
      </w:r>
      <w:proofErr w:type="gramEnd"/>
      <w:r w:rsidRPr="00F80744">
        <w:t xml:space="preserve"> our work the </w:t>
      </w:r>
      <w:r w:rsidRPr="00F80744">
        <w:rPr>
          <w:spacing w:val="-5"/>
        </w:rPr>
        <w:t xml:space="preserve">need </w:t>
      </w:r>
      <w:r w:rsidRPr="00F80744">
        <w:t xml:space="preserve">for </w:t>
      </w:r>
      <w:r w:rsidRPr="00F80744">
        <w:rPr>
          <w:spacing w:val="-5"/>
        </w:rPr>
        <w:t xml:space="preserve">additional services (not contemplated </w:t>
      </w:r>
      <w:r w:rsidRPr="00F80744">
        <w:rPr>
          <w:spacing w:val="-3"/>
        </w:rPr>
        <w:t xml:space="preserve">by </w:t>
      </w:r>
      <w:r w:rsidRPr="00F80744">
        <w:t xml:space="preserve">the </w:t>
      </w:r>
      <w:r w:rsidRPr="00F80744">
        <w:rPr>
          <w:spacing w:val="-5"/>
        </w:rPr>
        <w:t xml:space="preserve">original proposal) </w:t>
      </w:r>
      <w:r w:rsidRPr="00F80744">
        <w:t xml:space="preserve">is </w:t>
      </w:r>
      <w:r w:rsidRPr="00F80744">
        <w:rPr>
          <w:spacing w:val="-5"/>
        </w:rPr>
        <w:t xml:space="preserve">identified, agreement </w:t>
      </w:r>
      <w:r w:rsidRPr="00F80744">
        <w:rPr>
          <w:spacing w:val="-3"/>
        </w:rPr>
        <w:t xml:space="preserve">as </w:t>
      </w:r>
      <w:r w:rsidRPr="00F80744">
        <w:t>to</w:t>
      </w:r>
      <w:r w:rsidRPr="00F80744">
        <w:rPr>
          <w:spacing w:val="55"/>
        </w:rPr>
        <w:t xml:space="preserve"> </w:t>
      </w:r>
      <w:r w:rsidRPr="00F80744">
        <w:t>the</w:t>
      </w:r>
      <w:r w:rsidRPr="00F80744">
        <w:rPr>
          <w:spacing w:val="55"/>
        </w:rPr>
        <w:t xml:space="preserve"> </w:t>
      </w:r>
      <w:r w:rsidRPr="00F80744">
        <w:rPr>
          <w:spacing w:val="-5"/>
        </w:rPr>
        <w:t xml:space="preserve">scope </w:t>
      </w:r>
      <w:r w:rsidRPr="00F80744">
        <w:t xml:space="preserve">of any </w:t>
      </w:r>
      <w:r w:rsidRPr="00F80744">
        <w:rPr>
          <w:spacing w:val="-5"/>
        </w:rPr>
        <w:t xml:space="preserve">additional work </w:t>
      </w:r>
      <w:r w:rsidRPr="00F80744">
        <w:t xml:space="preserve">and </w:t>
      </w:r>
      <w:r w:rsidRPr="00F80744">
        <w:rPr>
          <w:spacing w:val="-6"/>
        </w:rPr>
        <w:t xml:space="preserve">related </w:t>
      </w:r>
      <w:r w:rsidRPr="00F80744">
        <w:rPr>
          <w:spacing w:val="-5"/>
        </w:rPr>
        <w:t>charges will</w:t>
      </w:r>
      <w:r w:rsidRPr="00F80744">
        <w:t xml:space="preserve"> be obtained before any expenditure is incurred.</w:t>
      </w:r>
    </w:p>
    <w:p w14:paraId="50C19F8F" w14:textId="77777777" w:rsidR="00F80744" w:rsidRPr="00F80744" w:rsidRDefault="00F80744" w:rsidP="00E73CFA">
      <w:pPr>
        <w:ind w:left="709"/>
        <w:jc w:val="both"/>
      </w:pPr>
    </w:p>
    <w:p w14:paraId="2F130A6A" w14:textId="77777777" w:rsidR="00F80744" w:rsidRPr="00F80744" w:rsidRDefault="00F80744" w:rsidP="00E73CFA">
      <w:pPr>
        <w:ind w:left="709"/>
        <w:jc w:val="both"/>
      </w:pPr>
      <w:r w:rsidRPr="00F80744">
        <w:t xml:space="preserve">A copy of our </w:t>
      </w:r>
      <w:r w:rsidRPr="00F80744">
        <w:rPr>
          <w:spacing w:val="-5"/>
        </w:rPr>
        <w:t xml:space="preserve">current schedule </w:t>
      </w:r>
      <w:r w:rsidRPr="00F80744">
        <w:t xml:space="preserve">of fees and </w:t>
      </w:r>
      <w:r w:rsidRPr="00F80744">
        <w:rPr>
          <w:spacing w:val="-5"/>
        </w:rPr>
        <w:t xml:space="preserve">charges </w:t>
      </w:r>
      <w:r w:rsidRPr="00F80744">
        <w:t xml:space="preserve">is </w:t>
      </w:r>
      <w:r w:rsidRPr="00F80744">
        <w:rPr>
          <w:spacing w:val="-5"/>
        </w:rPr>
        <w:t xml:space="preserve">available </w:t>
      </w:r>
      <w:r w:rsidRPr="00F80744">
        <w:t xml:space="preserve">on </w:t>
      </w:r>
      <w:r w:rsidRPr="00F80744">
        <w:rPr>
          <w:spacing w:val="-5"/>
        </w:rPr>
        <w:t xml:space="preserve">request from </w:t>
      </w:r>
      <w:r w:rsidRPr="00F80744">
        <w:t xml:space="preserve">your </w:t>
      </w:r>
      <w:r w:rsidRPr="00F80744">
        <w:rPr>
          <w:spacing w:val="-5"/>
        </w:rPr>
        <w:t xml:space="preserve">advisor. Fees </w:t>
      </w:r>
      <w:r w:rsidRPr="00F80744">
        <w:t xml:space="preserve">and </w:t>
      </w:r>
      <w:r w:rsidRPr="00F80744">
        <w:rPr>
          <w:spacing w:val="-5"/>
        </w:rPr>
        <w:t xml:space="preserve">charges </w:t>
      </w:r>
      <w:r w:rsidRPr="00F80744">
        <w:t>may</w:t>
      </w:r>
      <w:r w:rsidRPr="00F80744">
        <w:rPr>
          <w:spacing w:val="55"/>
        </w:rPr>
        <w:t xml:space="preserve"> </w:t>
      </w:r>
      <w:r w:rsidRPr="00F80744">
        <w:rPr>
          <w:spacing w:val="-5"/>
        </w:rPr>
        <w:t xml:space="preserve">change </w:t>
      </w:r>
      <w:r w:rsidRPr="00F80744">
        <w:t xml:space="preserve">from time to time, and </w:t>
      </w:r>
      <w:r w:rsidRPr="00F80744">
        <w:rPr>
          <w:spacing w:val="-5"/>
        </w:rPr>
        <w:t xml:space="preserve">notification </w:t>
      </w:r>
      <w:r w:rsidRPr="00F80744">
        <w:t xml:space="preserve">of any rate </w:t>
      </w:r>
      <w:r w:rsidRPr="00F80744">
        <w:rPr>
          <w:spacing w:val="-5"/>
        </w:rPr>
        <w:t xml:space="preserve">changes </w:t>
      </w:r>
      <w:r w:rsidRPr="00F80744">
        <w:t xml:space="preserve">will be </w:t>
      </w:r>
      <w:r w:rsidRPr="00F80744">
        <w:rPr>
          <w:spacing w:val="-5"/>
        </w:rPr>
        <w:t xml:space="preserve">notified </w:t>
      </w:r>
      <w:r w:rsidRPr="00F80744">
        <w:t xml:space="preserve">to you </w:t>
      </w:r>
      <w:r w:rsidRPr="00F80744">
        <w:rPr>
          <w:spacing w:val="-5"/>
        </w:rPr>
        <w:t xml:space="preserve">directly, according </w:t>
      </w:r>
      <w:r w:rsidRPr="00F80744">
        <w:t xml:space="preserve">to our </w:t>
      </w:r>
      <w:r w:rsidRPr="00F80744">
        <w:rPr>
          <w:spacing w:val="-5"/>
        </w:rPr>
        <w:t xml:space="preserve">agreed method </w:t>
      </w:r>
      <w:r w:rsidRPr="00F80744">
        <w:t xml:space="preserve">of </w:t>
      </w:r>
      <w:r w:rsidRPr="00F80744">
        <w:rPr>
          <w:spacing w:val="-5"/>
        </w:rPr>
        <w:t xml:space="preserve">communication </w:t>
      </w:r>
      <w:r w:rsidRPr="00F80744">
        <w:t>with you.</w:t>
      </w:r>
    </w:p>
    <w:p w14:paraId="088359B4" w14:textId="77777777" w:rsidR="00F80744" w:rsidRPr="00F80744" w:rsidRDefault="00F80744" w:rsidP="00E73CFA">
      <w:pPr>
        <w:jc w:val="both"/>
      </w:pPr>
    </w:p>
    <w:p w14:paraId="32151606" w14:textId="77777777" w:rsidR="00F80744" w:rsidRPr="00F80744" w:rsidRDefault="00F80744" w:rsidP="000A4498">
      <w:pPr>
        <w:pStyle w:val="Heading1"/>
      </w:pPr>
      <w:bookmarkStart w:id="39" w:name="_Toc5626528"/>
      <w:bookmarkStart w:id="40" w:name="_Toc21612573"/>
      <w:bookmarkStart w:id="41" w:name="_Toc97122765"/>
      <w:r w:rsidRPr="00F80744">
        <w:t>Information regarding Inducements</w:t>
      </w:r>
      <w:bookmarkEnd w:id="39"/>
      <w:bookmarkEnd w:id="40"/>
      <w:bookmarkEnd w:id="41"/>
    </w:p>
    <w:p w14:paraId="6DFAB087" w14:textId="77777777" w:rsidR="00F80744" w:rsidRPr="00F80744" w:rsidRDefault="00F80744" w:rsidP="00E73CFA">
      <w:pPr>
        <w:jc w:val="both"/>
      </w:pPr>
    </w:p>
    <w:p w14:paraId="45532EC4" w14:textId="77777777" w:rsidR="00F80744" w:rsidRPr="00F80744" w:rsidRDefault="00F80744" w:rsidP="00E73CFA">
      <w:pPr>
        <w:ind w:left="709"/>
        <w:jc w:val="both"/>
      </w:pPr>
      <w:r w:rsidRPr="00F80744">
        <w:rPr>
          <w:spacing w:val="-5"/>
        </w:rPr>
        <w:t xml:space="preserve">Where </w:t>
      </w:r>
      <w:r w:rsidRPr="00F80744">
        <w:rPr>
          <w:spacing w:val="-3"/>
        </w:rPr>
        <w:t xml:space="preserve">we </w:t>
      </w:r>
      <w:r w:rsidRPr="00F80744">
        <w:rPr>
          <w:spacing w:val="-5"/>
        </w:rPr>
        <w:t xml:space="preserve">provide independent investment advice, </w:t>
      </w:r>
      <w:r w:rsidRPr="00F80744">
        <w:rPr>
          <w:spacing w:val="-3"/>
        </w:rPr>
        <w:t xml:space="preserve">we </w:t>
      </w:r>
      <w:r w:rsidRPr="00F80744">
        <w:rPr>
          <w:spacing w:val="-5"/>
        </w:rPr>
        <w:t xml:space="preserve">are prohibited under </w:t>
      </w:r>
      <w:r w:rsidRPr="00F80744">
        <w:t xml:space="preserve">the </w:t>
      </w:r>
      <w:r w:rsidRPr="00F80744">
        <w:rPr>
          <w:spacing w:val="-5"/>
        </w:rPr>
        <w:t xml:space="preserve">MiFID </w:t>
      </w:r>
      <w:r w:rsidRPr="00F80744">
        <w:t xml:space="preserve">II </w:t>
      </w:r>
      <w:r w:rsidRPr="00F80744">
        <w:rPr>
          <w:spacing w:val="-5"/>
        </w:rPr>
        <w:t xml:space="preserve">Regulations </w:t>
      </w:r>
      <w:r w:rsidRPr="00F80744">
        <w:t>from</w:t>
      </w:r>
      <w:r w:rsidRPr="00F80744">
        <w:rPr>
          <w:spacing w:val="55"/>
        </w:rPr>
        <w:t xml:space="preserve"> </w:t>
      </w:r>
      <w:r w:rsidRPr="00F80744">
        <w:rPr>
          <w:spacing w:val="-5"/>
        </w:rPr>
        <w:t xml:space="preserve">accepting </w:t>
      </w:r>
      <w:r w:rsidRPr="00F80744">
        <w:t xml:space="preserve">and </w:t>
      </w:r>
      <w:r w:rsidRPr="00F80744">
        <w:rPr>
          <w:spacing w:val="-5"/>
        </w:rPr>
        <w:t xml:space="preserve">retaining fees, commissions </w:t>
      </w:r>
      <w:r w:rsidRPr="00F80744">
        <w:t xml:space="preserve">or any </w:t>
      </w:r>
      <w:r w:rsidRPr="00F80744">
        <w:rPr>
          <w:spacing w:val="-5"/>
        </w:rPr>
        <w:t xml:space="preserve">monetary </w:t>
      </w:r>
      <w:r w:rsidRPr="00F80744">
        <w:t xml:space="preserve">or non- </w:t>
      </w:r>
      <w:r w:rsidRPr="00F80744">
        <w:rPr>
          <w:spacing w:val="-5"/>
        </w:rPr>
        <w:t xml:space="preserve">monetary benefits paid </w:t>
      </w:r>
      <w:r w:rsidRPr="00F80744">
        <w:t xml:space="preserve">or </w:t>
      </w:r>
      <w:r w:rsidRPr="00F80744">
        <w:rPr>
          <w:spacing w:val="-5"/>
        </w:rPr>
        <w:t xml:space="preserve">provided </w:t>
      </w:r>
      <w:r w:rsidRPr="00F80744">
        <w:rPr>
          <w:spacing w:val="-3"/>
        </w:rPr>
        <w:t xml:space="preserve">by </w:t>
      </w:r>
      <w:r w:rsidRPr="00F80744">
        <w:t xml:space="preserve">any third </w:t>
      </w:r>
      <w:r w:rsidRPr="00F80744">
        <w:rPr>
          <w:spacing w:val="-5"/>
        </w:rPr>
        <w:t xml:space="preserve">parties </w:t>
      </w:r>
      <w:r w:rsidRPr="00F80744">
        <w:t xml:space="preserve">or a </w:t>
      </w:r>
      <w:r w:rsidRPr="00F80744">
        <w:rPr>
          <w:spacing w:val="-5"/>
        </w:rPr>
        <w:t xml:space="preserve">person acting </w:t>
      </w:r>
      <w:r w:rsidRPr="00F80744">
        <w:t xml:space="preserve">on </w:t>
      </w:r>
      <w:r w:rsidRPr="00F80744">
        <w:rPr>
          <w:spacing w:val="-5"/>
        </w:rPr>
        <w:t xml:space="preserve">behalf </w:t>
      </w:r>
      <w:r w:rsidRPr="00F80744">
        <w:t xml:space="preserve">of a </w:t>
      </w:r>
      <w:r w:rsidRPr="00F80744">
        <w:rPr>
          <w:spacing w:val="-5"/>
        </w:rPr>
        <w:t xml:space="preserve">third party </w:t>
      </w:r>
      <w:r w:rsidRPr="00F80744">
        <w:t xml:space="preserve">in </w:t>
      </w:r>
      <w:r w:rsidRPr="00F80744">
        <w:rPr>
          <w:spacing w:val="-5"/>
        </w:rPr>
        <w:t xml:space="preserve">relation </w:t>
      </w:r>
      <w:r w:rsidRPr="00F80744">
        <w:t>to the</w:t>
      </w:r>
      <w:r w:rsidRPr="00F80744">
        <w:rPr>
          <w:spacing w:val="55"/>
        </w:rPr>
        <w:t xml:space="preserve"> </w:t>
      </w:r>
      <w:r w:rsidRPr="00F80744">
        <w:rPr>
          <w:spacing w:val="-5"/>
        </w:rPr>
        <w:t xml:space="preserve">provision </w:t>
      </w:r>
      <w:r w:rsidRPr="00F80744">
        <w:t xml:space="preserve">of the </w:t>
      </w:r>
      <w:r w:rsidRPr="00F80744">
        <w:rPr>
          <w:spacing w:val="-5"/>
        </w:rPr>
        <w:t xml:space="preserve">service </w:t>
      </w:r>
      <w:r w:rsidRPr="00F80744">
        <w:t xml:space="preserve">to you </w:t>
      </w:r>
      <w:r w:rsidRPr="00F80744">
        <w:rPr>
          <w:spacing w:val="-5"/>
        </w:rPr>
        <w:t xml:space="preserve">(including </w:t>
      </w:r>
      <w:r w:rsidRPr="00F80744">
        <w:rPr>
          <w:spacing w:val="-5"/>
        </w:rPr>
        <w:lastRenderedPageBreak/>
        <w:t xml:space="preserve">research provided </w:t>
      </w:r>
      <w:r w:rsidRPr="00F80744">
        <w:t xml:space="preserve">on the basis that it </w:t>
      </w:r>
      <w:r w:rsidRPr="00F80744">
        <w:rPr>
          <w:spacing w:val="-5"/>
        </w:rPr>
        <w:t xml:space="preserve">constitutes </w:t>
      </w:r>
      <w:r w:rsidRPr="00F80744">
        <w:t xml:space="preserve">a </w:t>
      </w:r>
      <w:r w:rsidRPr="00F80744">
        <w:rPr>
          <w:spacing w:val="-5"/>
        </w:rPr>
        <w:t xml:space="preserve">prohibited  inducement under </w:t>
      </w:r>
      <w:r w:rsidRPr="00F80744">
        <w:t xml:space="preserve">the </w:t>
      </w:r>
      <w:r w:rsidRPr="00F80744">
        <w:rPr>
          <w:spacing w:val="-5"/>
        </w:rPr>
        <w:t xml:space="preserve">MiFID </w:t>
      </w:r>
      <w:r w:rsidRPr="00F80744">
        <w:t xml:space="preserve">II </w:t>
      </w:r>
      <w:r w:rsidRPr="00F80744">
        <w:rPr>
          <w:spacing w:val="-5"/>
        </w:rPr>
        <w:t xml:space="preserve">Regime), other </w:t>
      </w:r>
      <w:r w:rsidRPr="00F80744">
        <w:t xml:space="preserve">than minor </w:t>
      </w:r>
      <w:r w:rsidRPr="00F80744">
        <w:rPr>
          <w:spacing w:val="-5"/>
        </w:rPr>
        <w:t xml:space="preserve">non-monetary benefits </w:t>
      </w:r>
      <w:r w:rsidRPr="00F80744">
        <w:t xml:space="preserve">that </w:t>
      </w:r>
      <w:r w:rsidRPr="00F80744">
        <w:rPr>
          <w:spacing w:val="-5"/>
        </w:rPr>
        <w:t xml:space="preserve">comply </w:t>
      </w:r>
      <w:r w:rsidRPr="00F80744">
        <w:t xml:space="preserve">with the </w:t>
      </w:r>
      <w:r w:rsidRPr="00F80744">
        <w:rPr>
          <w:spacing w:val="-5"/>
        </w:rPr>
        <w:t xml:space="preserve">MiFID </w:t>
      </w:r>
      <w:r w:rsidRPr="00F80744">
        <w:t xml:space="preserve">II </w:t>
      </w:r>
      <w:r w:rsidRPr="00F80744">
        <w:rPr>
          <w:spacing w:val="-5"/>
        </w:rPr>
        <w:t xml:space="preserve">Regulations. Such </w:t>
      </w:r>
      <w:r w:rsidRPr="00F80744">
        <w:t xml:space="preserve">minor </w:t>
      </w:r>
      <w:r w:rsidRPr="00F80744">
        <w:rPr>
          <w:spacing w:val="-5"/>
        </w:rPr>
        <w:t xml:space="preserve">non-monetary benefits </w:t>
      </w:r>
      <w:r w:rsidRPr="00F80744">
        <w:t xml:space="preserve">are those </w:t>
      </w:r>
      <w:r w:rsidRPr="00F80744">
        <w:rPr>
          <w:spacing w:val="-5"/>
        </w:rPr>
        <w:t xml:space="preserve">that </w:t>
      </w:r>
      <w:proofErr w:type="gramStart"/>
      <w:r w:rsidRPr="00F80744">
        <w:t xml:space="preserve">are </w:t>
      </w:r>
      <w:r w:rsidRPr="00F80744">
        <w:rPr>
          <w:spacing w:val="-5"/>
        </w:rPr>
        <w:t xml:space="preserve">capable </w:t>
      </w:r>
      <w:r w:rsidRPr="00F80744">
        <w:t xml:space="preserve">of </w:t>
      </w:r>
      <w:r w:rsidRPr="00F80744">
        <w:rPr>
          <w:spacing w:val="-6"/>
        </w:rPr>
        <w:t>enhancing</w:t>
      </w:r>
      <w:proofErr w:type="gramEnd"/>
      <w:r w:rsidRPr="00F80744">
        <w:rPr>
          <w:spacing w:val="-6"/>
        </w:rPr>
        <w:t xml:space="preserve"> </w:t>
      </w:r>
      <w:r w:rsidRPr="00F80744">
        <w:t>the</w:t>
      </w:r>
      <w:r w:rsidRPr="00F80744">
        <w:rPr>
          <w:spacing w:val="55"/>
        </w:rPr>
        <w:t xml:space="preserve"> </w:t>
      </w:r>
      <w:r w:rsidRPr="00F80744">
        <w:rPr>
          <w:spacing w:val="-5"/>
        </w:rPr>
        <w:t>quality</w:t>
      </w:r>
      <w:r w:rsidRPr="00F80744">
        <w:rPr>
          <w:spacing w:val="-12"/>
        </w:rPr>
        <w:t xml:space="preserve"> </w:t>
      </w:r>
      <w:r w:rsidRPr="00F80744">
        <w:t>of</w:t>
      </w:r>
      <w:r w:rsidRPr="00F80744">
        <w:rPr>
          <w:spacing w:val="-12"/>
        </w:rPr>
        <w:t xml:space="preserve"> </w:t>
      </w:r>
      <w:r w:rsidRPr="00F80744">
        <w:t>the</w:t>
      </w:r>
      <w:r w:rsidRPr="00F80744">
        <w:rPr>
          <w:spacing w:val="-10"/>
        </w:rPr>
        <w:t xml:space="preserve"> </w:t>
      </w:r>
      <w:r w:rsidRPr="00F80744">
        <w:rPr>
          <w:spacing w:val="-5"/>
        </w:rPr>
        <w:t>service</w:t>
      </w:r>
      <w:r w:rsidRPr="00F80744">
        <w:rPr>
          <w:spacing w:val="-10"/>
        </w:rPr>
        <w:t xml:space="preserve"> </w:t>
      </w:r>
      <w:r w:rsidRPr="00F80744">
        <w:rPr>
          <w:spacing w:val="-5"/>
        </w:rPr>
        <w:t>provided</w:t>
      </w:r>
      <w:r w:rsidRPr="00F80744">
        <w:rPr>
          <w:spacing w:val="-10"/>
        </w:rPr>
        <w:t xml:space="preserve"> </w:t>
      </w:r>
      <w:r w:rsidRPr="00F80744">
        <w:t>to</w:t>
      </w:r>
      <w:r w:rsidRPr="00F80744">
        <w:rPr>
          <w:spacing w:val="-10"/>
        </w:rPr>
        <w:t xml:space="preserve"> </w:t>
      </w:r>
      <w:r w:rsidRPr="00F80744">
        <w:t>you</w:t>
      </w:r>
      <w:r w:rsidRPr="00F80744">
        <w:rPr>
          <w:spacing w:val="-11"/>
        </w:rPr>
        <w:t xml:space="preserve"> </w:t>
      </w:r>
      <w:r w:rsidRPr="00F80744">
        <w:t xml:space="preserve">and are of a </w:t>
      </w:r>
      <w:r w:rsidRPr="00F80744">
        <w:rPr>
          <w:spacing w:val="-5"/>
        </w:rPr>
        <w:t xml:space="preserve">scale </w:t>
      </w:r>
      <w:r w:rsidRPr="00F80744">
        <w:t xml:space="preserve">and </w:t>
      </w:r>
      <w:r w:rsidRPr="00F80744">
        <w:rPr>
          <w:spacing w:val="-5"/>
        </w:rPr>
        <w:t xml:space="preserve">nature such </w:t>
      </w:r>
      <w:r w:rsidRPr="00F80744">
        <w:t xml:space="preserve">that they could </w:t>
      </w:r>
      <w:r w:rsidRPr="00F80744">
        <w:rPr>
          <w:spacing w:val="-5"/>
        </w:rPr>
        <w:t xml:space="preserve">not </w:t>
      </w:r>
      <w:r w:rsidRPr="00F80744">
        <w:rPr>
          <w:spacing w:val="-3"/>
        </w:rPr>
        <w:t xml:space="preserve">be </w:t>
      </w:r>
      <w:r w:rsidRPr="00F80744">
        <w:rPr>
          <w:spacing w:val="-5"/>
        </w:rPr>
        <w:t xml:space="preserve">judged </w:t>
      </w:r>
      <w:r w:rsidRPr="00F80744">
        <w:t xml:space="preserve">to </w:t>
      </w:r>
      <w:r w:rsidRPr="00F80744">
        <w:rPr>
          <w:spacing w:val="-5"/>
        </w:rPr>
        <w:t xml:space="preserve">impair </w:t>
      </w:r>
      <w:r w:rsidRPr="00F80744">
        <w:rPr>
          <w:spacing w:val="-6"/>
        </w:rPr>
        <w:t xml:space="preserve">compliance </w:t>
      </w:r>
      <w:r w:rsidRPr="00F80744">
        <w:t xml:space="preserve">with our duty to </w:t>
      </w:r>
      <w:r w:rsidRPr="00F80744">
        <w:rPr>
          <w:spacing w:val="-5"/>
        </w:rPr>
        <w:t xml:space="preserve">act </w:t>
      </w:r>
      <w:r w:rsidRPr="00F80744">
        <w:t xml:space="preserve">in </w:t>
      </w:r>
      <w:r w:rsidRPr="00F80744">
        <w:rPr>
          <w:spacing w:val="-5"/>
        </w:rPr>
        <w:t xml:space="preserve">your </w:t>
      </w:r>
      <w:r w:rsidRPr="00F80744">
        <w:t>best</w:t>
      </w:r>
      <w:r w:rsidRPr="00F80744">
        <w:rPr>
          <w:spacing w:val="-45"/>
        </w:rPr>
        <w:t xml:space="preserve"> </w:t>
      </w:r>
      <w:r w:rsidRPr="00F80744">
        <w:rPr>
          <w:spacing w:val="-5"/>
        </w:rPr>
        <w:t xml:space="preserve">interests </w:t>
      </w:r>
      <w:r w:rsidRPr="00F80744">
        <w:t xml:space="preserve">and are </w:t>
      </w:r>
      <w:r w:rsidRPr="00F80744">
        <w:rPr>
          <w:spacing w:val="-5"/>
        </w:rPr>
        <w:t>clearly</w:t>
      </w:r>
      <w:r w:rsidRPr="00F80744">
        <w:rPr>
          <w:spacing w:val="-6"/>
        </w:rPr>
        <w:t xml:space="preserve"> disclosed.</w:t>
      </w:r>
    </w:p>
    <w:p w14:paraId="2335FBA2" w14:textId="77777777" w:rsidR="00F80744" w:rsidRPr="00F80744" w:rsidRDefault="00F80744" w:rsidP="00E73CFA">
      <w:pPr>
        <w:jc w:val="both"/>
      </w:pPr>
    </w:p>
    <w:p w14:paraId="690334F0" w14:textId="77777777" w:rsidR="00F80744" w:rsidRPr="00F80744" w:rsidRDefault="00F80744" w:rsidP="00E73CFA">
      <w:pPr>
        <w:ind w:left="709"/>
        <w:jc w:val="both"/>
      </w:pPr>
      <w:r w:rsidRPr="00F80744">
        <w:rPr>
          <w:spacing w:val="-3"/>
        </w:rPr>
        <w:t xml:space="preserve">We </w:t>
      </w:r>
      <w:r w:rsidRPr="00F80744">
        <w:t xml:space="preserve">are </w:t>
      </w:r>
      <w:r w:rsidRPr="00F80744">
        <w:rPr>
          <w:spacing w:val="-5"/>
        </w:rPr>
        <w:t xml:space="preserve">obliged </w:t>
      </w:r>
      <w:r w:rsidRPr="00F80744">
        <w:t xml:space="preserve">to </w:t>
      </w:r>
      <w:r w:rsidRPr="00F80744">
        <w:rPr>
          <w:spacing w:val="-5"/>
        </w:rPr>
        <w:t xml:space="preserve">return </w:t>
      </w:r>
      <w:r w:rsidRPr="00F80744">
        <w:t xml:space="preserve">to our </w:t>
      </w:r>
      <w:r w:rsidRPr="00F80744">
        <w:rPr>
          <w:spacing w:val="-5"/>
        </w:rPr>
        <w:t xml:space="preserve">clients </w:t>
      </w:r>
      <w:r w:rsidRPr="00F80744">
        <w:t xml:space="preserve">any </w:t>
      </w:r>
      <w:r w:rsidRPr="00F80744">
        <w:rPr>
          <w:spacing w:val="-5"/>
        </w:rPr>
        <w:t xml:space="preserve">fees, commissions </w:t>
      </w:r>
      <w:r w:rsidRPr="00F80744">
        <w:t xml:space="preserve">or </w:t>
      </w:r>
      <w:r w:rsidRPr="00F80744">
        <w:rPr>
          <w:spacing w:val="-5"/>
        </w:rPr>
        <w:t xml:space="preserve">any monetary benefits paid </w:t>
      </w:r>
      <w:r w:rsidRPr="00F80744">
        <w:t xml:space="preserve">or </w:t>
      </w:r>
      <w:r w:rsidRPr="00F80744">
        <w:rPr>
          <w:spacing w:val="-5"/>
        </w:rPr>
        <w:t xml:space="preserve">provided </w:t>
      </w:r>
      <w:r w:rsidRPr="00F80744">
        <w:rPr>
          <w:spacing w:val="-3"/>
        </w:rPr>
        <w:t xml:space="preserve">by </w:t>
      </w:r>
      <w:r w:rsidRPr="00F80744">
        <w:t xml:space="preserve">any third party or a </w:t>
      </w:r>
      <w:r w:rsidRPr="00F80744">
        <w:rPr>
          <w:spacing w:val="-5"/>
        </w:rPr>
        <w:t xml:space="preserve">person acting </w:t>
      </w:r>
      <w:r w:rsidRPr="00F80744">
        <w:t xml:space="preserve">on </w:t>
      </w:r>
      <w:r w:rsidRPr="00F80744">
        <w:rPr>
          <w:spacing w:val="-5"/>
        </w:rPr>
        <w:t xml:space="preserve">behalf </w:t>
      </w:r>
      <w:r w:rsidRPr="00F80744">
        <w:t xml:space="preserve">of a third </w:t>
      </w:r>
      <w:r w:rsidRPr="00F80744">
        <w:rPr>
          <w:spacing w:val="-5"/>
        </w:rPr>
        <w:t xml:space="preserve">party </w:t>
      </w:r>
      <w:r w:rsidRPr="00F80744">
        <w:t xml:space="preserve">in </w:t>
      </w:r>
      <w:r w:rsidRPr="00F80744">
        <w:rPr>
          <w:spacing w:val="-5"/>
        </w:rPr>
        <w:t xml:space="preserve">relation </w:t>
      </w:r>
      <w:r w:rsidRPr="00F80744">
        <w:t xml:space="preserve">to the </w:t>
      </w:r>
      <w:r w:rsidRPr="00F80744">
        <w:rPr>
          <w:spacing w:val="-5"/>
        </w:rPr>
        <w:t xml:space="preserve">service provided </w:t>
      </w:r>
      <w:r w:rsidRPr="00F80744">
        <w:t>to the</w:t>
      </w:r>
      <w:r w:rsidRPr="00F80744">
        <w:rPr>
          <w:spacing w:val="55"/>
        </w:rPr>
        <w:t xml:space="preserve"> </w:t>
      </w:r>
      <w:r w:rsidRPr="00F80744">
        <w:rPr>
          <w:spacing w:val="-5"/>
        </w:rPr>
        <w:t xml:space="preserve">client </w:t>
      </w:r>
      <w:r w:rsidRPr="00F80744">
        <w:rPr>
          <w:spacing w:val="-3"/>
        </w:rPr>
        <w:t xml:space="preserve">as </w:t>
      </w:r>
      <w:r w:rsidRPr="00F80744">
        <w:t>soon</w:t>
      </w:r>
      <w:r w:rsidRPr="00F80744">
        <w:rPr>
          <w:spacing w:val="55"/>
        </w:rPr>
        <w:t xml:space="preserve"> </w:t>
      </w:r>
      <w:r w:rsidRPr="00F80744">
        <w:rPr>
          <w:spacing w:val="-3"/>
        </w:rPr>
        <w:t xml:space="preserve">as </w:t>
      </w:r>
      <w:r w:rsidRPr="00F80744">
        <w:rPr>
          <w:spacing w:val="-5"/>
        </w:rPr>
        <w:t xml:space="preserve">reasonably possible after </w:t>
      </w:r>
      <w:r w:rsidRPr="00F80744">
        <w:rPr>
          <w:spacing w:val="-6"/>
        </w:rPr>
        <w:t xml:space="preserve">receipt. </w:t>
      </w:r>
      <w:r w:rsidRPr="00F80744">
        <w:rPr>
          <w:spacing w:val="-3"/>
        </w:rPr>
        <w:t xml:space="preserve">We </w:t>
      </w:r>
      <w:r w:rsidRPr="00F80744">
        <w:rPr>
          <w:spacing w:val="-5"/>
        </w:rPr>
        <w:t xml:space="preserve">will inform </w:t>
      </w:r>
      <w:r w:rsidRPr="00F80744">
        <w:t xml:space="preserve">you in </w:t>
      </w:r>
      <w:r w:rsidRPr="00F80744">
        <w:rPr>
          <w:spacing w:val="-5"/>
        </w:rPr>
        <w:t xml:space="preserve">relation </w:t>
      </w:r>
      <w:r w:rsidRPr="00F80744">
        <w:t xml:space="preserve">to any </w:t>
      </w:r>
      <w:r w:rsidRPr="00F80744">
        <w:rPr>
          <w:spacing w:val="-5"/>
        </w:rPr>
        <w:t xml:space="preserve">fees, commissions </w:t>
      </w:r>
      <w:r w:rsidRPr="00F80744">
        <w:t xml:space="preserve">or any </w:t>
      </w:r>
      <w:r w:rsidRPr="00F80744">
        <w:rPr>
          <w:spacing w:val="-5"/>
        </w:rPr>
        <w:t xml:space="preserve">monetary benefits transferred </w:t>
      </w:r>
      <w:r w:rsidRPr="00F80744">
        <w:t xml:space="preserve">to </w:t>
      </w:r>
      <w:r w:rsidRPr="00F80744">
        <w:rPr>
          <w:spacing w:val="-5"/>
        </w:rPr>
        <w:t xml:space="preserve">Acuvest. </w:t>
      </w:r>
      <w:r w:rsidRPr="00F80744">
        <w:t xml:space="preserve">All </w:t>
      </w:r>
      <w:r w:rsidRPr="00F80744">
        <w:rPr>
          <w:spacing w:val="-5"/>
        </w:rPr>
        <w:t xml:space="preserve">fees, commissions </w:t>
      </w:r>
      <w:r w:rsidRPr="00F80744">
        <w:t xml:space="preserve">or </w:t>
      </w:r>
      <w:r w:rsidRPr="00F80744">
        <w:rPr>
          <w:spacing w:val="-5"/>
        </w:rPr>
        <w:t xml:space="preserve">monetary benefits received from third parties </w:t>
      </w:r>
      <w:r w:rsidRPr="00F80744">
        <w:t xml:space="preserve">in </w:t>
      </w:r>
      <w:r w:rsidRPr="00F80744">
        <w:rPr>
          <w:spacing w:val="-5"/>
        </w:rPr>
        <w:t xml:space="preserve">relation </w:t>
      </w:r>
      <w:r w:rsidRPr="00F80744">
        <w:t>to</w:t>
      </w:r>
      <w:r w:rsidRPr="00F80744">
        <w:rPr>
          <w:spacing w:val="55"/>
        </w:rPr>
        <w:t xml:space="preserve"> </w:t>
      </w:r>
      <w:r w:rsidRPr="00F80744">
        <w:t xml:space="preserve">the </w:t>
      </w:r>
      <w:r w:rsidRPr="00F80744">
        <w:rPr>
          <w:spacing w:val="-5"/>
        </w:rPr>
        <w:t xml:space="preserve">provision </w:t>
      </w:r>
      <w:r w:rsidRPr="00F80744">
        <w:t xml:space="preserve">of </w:t>
      </w:r>
      <w:r w:rsidRPr="00F80744">
        <w:rPr>
          <w:spacing w:val="-5"/>
        </w:rPr>
        <w:t xml:space="preserve">investment advice will </w:t>
      </w:r>
      <w:r w:rsidRPr="00F80744">
        <w:t xml:space="preserve">be </w:t>
      </w:r>
      <w:r w:rsidRPr="00F80744">
        <w:rPr>
          <w:spacing w:val="-5"/>
        </w:rPr>
        <w:t xml:space="preserve">transferred </w:t>
      </w:r>
      <w:r w:rsidRPr="00F80744">
        <w:t xml:space="preserve">in full to you </w:t>
      </w:r>
      <w:r w:rsidRPr="00F80744">
        <w:rPr>
          <w:spacing w:val="-3"/>
        </w:rPr>
        <w:t xml:space="preserve">in </w:t>
      </w:r>
      <w:r w:rsidRPr="00F80744">
        <w:rPr>
          <w:spacing w:val="-5"/>
        </w:rPr>
        <w:t xml:space="preserve">accordance </w:t>
      </w:r>
      <w:r w:rsidRPr="00F80744">
        <w:t>with</w:t>
      </w:r>
      <w:r w:rsidRPr="00F80744">
        <w:rPr>
          <w:spacing w:val="55"/>
        </w:rPr>
        <w:t xml:space="preserve"> </w:t>
      </w:r>
      <w:r w:rsidRPr="00F80744">
        <w:rPr>
          <w:spacing w:val="-5"/>
        </w:rPr>
        <w:t xml:space="preserve">protocols agreed between </w:t>
      </w:r>
      <w:r w:rsidRPr="00F80744">
        <w:t xml:space="preserve">both </w:t>
      </w:r>
      <w:r w:rsidRPr="00F80744">
        <w:rPr>
          <w:spacing w:val="-5"/>
        </w:rPr>
        <w:t>parties.</w:t>
      </w:r>
    </w:p>
    <w:p w14:paraId="3B12D925" w14:textId="77777777" w:rsidR="00F80744" w:rsidRPr="00F80744" w:rsidRDefault="00F80744" w:rsidP="00E73CFA">
      <w:pPr>
        <w:jc w:val="both"/>
      </w:pPr>
    </w:p>
    <w:p w14:paraId="5D2120E1" w14:textId="77777777" w:rsidR="00F80744" w:rsidRPr="00F80744" w:rsidRDefault="00F80744" w:rsidP="000A4498">
      <w:pPr>
        <w:pStyle w:val="Heading1"/>
      </w:pPr>
      <w:bookmarkStart w:id="42" w:name="_Toc5626529"/>
      <w:bookmarkStart w:id="43" w:name="_Toc21612574"/>
      <w:bookmarkStart w:id="44" w:name="_Toc97122766"/>
      <w:r w:rsidRPr="00F80744">
        <w:t>Product</w:t>
      </w:r>
      <w:r w:rsidRPr="00557E38">
        <w:rPr>
          <w:spacing w:val="-11"/>
        </w:rPr>
        <w:t xml:space="preserve"> </w:t>
      </w:r>
      <w:r w:rsidRPr="00F80744">
        <w:t>Governance</w:t>
      </w:r>
      <w:bookmarkEnd w:id="42"/>
      <w:bookmarkEnd w:id="43"/>
      <w:bookmarkEnd w:id="44"/>
    </w:p>
    <w:p w14:paraId="5AF739AB" w14:textId="77777777" w:rsidR="00F80744" w:rsidRPr="00F80744" w:rsidRDefault="00F80744" w:rsidP="00E73CFA">
      <w:pPr>
        <w:jc w:val="both"/>
      </w:pPr>
    </w:p>
    <w:p w14:paraId="6CEAA963" w14:textId="618C53E9" w:rsidR="00F80744" w:rsidRPr="00F80744" w:rsidRDefault="00F80744" w:rsidP="00E73CFA">
      <w:pPr>
        <w:ind w:left="709"/>
        <w:jc w:val="both"/>
      </w:pPr>
      <w:r w:rsidRPr="00F80744">
        <w:t xml:space="preserve">The </w:t>
      </w:r>
      <w:r w:rsidRPr="00F80744">
        <w:rPr>
          <w:spacing w:val="-5"/>
        </w:rPr>
        <w:t xml:space="preserve">MiFID </w:t>
      </w:r>
      <w:r w:rsidRPr="00F80744">
        <w:t xml:space="preserve">II </w:t>
      </w:r>
      <w:r w:rsidRPr="00F80744">
        <w:rPr>
          <w:spacing w:val="-5"/>
        </w:rPr>
        <w:t xml:space="preserve">Regulations impose obligations </w:t>
      </w:r>
      <w:r w:rsidRPr="00F80744">
        <w:t>on firms</w:t>
      </w:r>
      <w:r w:rsidRPr="00F80744">
        <w:rPr>
          <w:spacing w:val="55"/>
        </w:rPr>
        <w:t xml:space="preserve"> </w:t>
      </w:r>
      <w:r w:rsidRPr="00F80744">
        <w:rPr>
          <w:spacing w:val="-5"/>
        </w:rPr>
        <w:t xml:space="preserve">that distribute financial instruments </w:t>
      </w:r>
      <w:r w:rsidRPr="00F80744">
        <w:t xml:space="preserve">on </w:t>
      </w:r>
      <w:r w:rsidRPr="00F80744">
        <w:rPr>
          <w:spacing w:val="-5"/>
        </w:rPr>
        <w:t xml:space="preserve">behalf </w:t>
      </w:r>
      <w:r w:rsidRPr="00F80744">
        <w:t xml:space="preserve">of </w:t>
      </w:r>
      <w:r w:rsidRPr="00F80744">
        <w:rPr>
          <w:spacing w:val="-5"/>
        </w:rPr>
        <w:t xml:space="preserve">investment </w:t>
      </w:r>
      <w:r w:rsidRPr="00F80744">
        <w:t xml:space="preserve">firms who </w:t>
      </w:r>
      <w:r w:rsidRPr="00F80744">
        <w:rPr>
          <w:spacing w:val="-6"/>
        </w:rPr>
        <w:t xml:space="preserve">manufacture/issue </w:t>
      </w:r>
      <w:r w:rsidRPr="00F80744">
        <w:t>the</w:t>
      </w:r>
      <w:r w:rsidRPr="00F80744">
        <w:rPr>
          <w:spacing w:val="55"/>
        </w:rPr>
        <w:t xml:space="preserve"> </w:t>
      </w:r>
      <w:r w:rsidRPr="00F80744">
        <w:rPr>
          <w:spacing w:val="-5"/>
        </w:rPr>
        <w:t xml:space="preserve">financial instruments. Under </w:t>
      </w:r>
      <w:r w:rsidRPr="00F80744">
        <w:t xml:space="preserve">the </w:t>
      </w:r>
      <w:r w:rsidRPr="00F80744">
        <w:rPr>
          <w:spacing w:val="-5"/>
        </w:rPr>
        <w:t xml:space="preserve">MiFID </w:t>
      </w:r>
      <w:r w:rsidRPr="00F80744">
        <w:t xml:space="preserve">II </w:t>
      </w:r>
      <w:r w:rsidRPr="00F80744">
        <w:rPr>
          <w:spacing w:val="-5"/>
        </w:rPr>
        <w:t xml:space="preserve">Regulations, distributors, such </w:t>
      </w:r>
      <w:r w:rsidRPr="00F80744">
        <w:rPr>
          <w:spacing w:val="-3"/>
        </w:rPr>
        <w:t xml:space="preserve">as </w:t>
      </w:r>
      <w:r w:rsidRPr="00F80744">
        <w:rPr>
          <w:spacing w:val="-5"/>
        </w:rPr>
        <w:t xml:space="preserve">Acuvest, must </w:t>
      </w:r>
      <w:r w:rsidRPr="00F80744">
        <w:t xml:space="preserve">set a </w:t>
      </w:r>
      <w:r w:rsidRPr="00F80744">
        <w:rPr>
          <w:spacing w:val="-5"/>
        </w:rPr>
        <w:t>target market</w:t>
      </w:r>
      <w:r w:rsidRPr="00F80744">
        <w:rPr>
          <w:spacing w:val="46"/>
        </w:rPr>
        <w:t xml:space="preserve"> </w:t>
      </w:r>
      <w:r w:rsidRPr="00F80744">
        <w:t>for</w:t>
      </w:r>
      <w:r w:rsidR="00194832">
        <w:t xml:space="preserve"> </w:t>
      </w:r>
      <w:r w:rsidRPr="00F80744">
        <w:t xml:space="preserve">the </w:t>
      </w:r>
      <w:r w:rsidRPr="00F80744">
        <w:rPr>
          <w:spacing w:val="-5"/>
        </w:rPr>
        <w:t xml:space="preserve">services provided </w:t>
      </w:r>
      <w:r w:rsidRPr="00F80744">
        <w:t xml:space="preserve">to </w:t>
      </w:r>
      <w:r w:rsidRPr="00F80744">
        <w:rPr>
          <w:spacing w:val="-5"/>
        </w:rPr>
        <w:t xml:space="preserve">ensure </w:t>
      </w:r>
      <w:r w:rsidRPr="00F80744">
        <w:t>that</w:t>
      </w:r>
      <w:r w:rsidRPr="00F80744">
        <w:rPr>
          <w:spacing w:val="55"/>
        </w:rPr>
        <w:t xml:space="preserve"> </w:t>
      </w:r>
      <w:r w:rsidRPr="00F80744">
        <w:t>sales</w:t>
      </w:r>
      <w:r w:rsidRPr="00F80744">
        <w:rPr>
          <w:spacing w:val="55"/>
        </w:rPr>
        <w:t xml:space="preserve"> </w:t>
      </w:r>
      <w:r w:rsidRPr="00F80744">
        <w:t>and</w:t>
      </w:r>
      <w:r w:rsidRPr="00F80744">
        <w:rPr>
          <w:spacing w:val="55"/>
        </w:rPr>
        <w:t xml:space="preserve"> </w:t>
      </w:r>
      <w:r w:rsidRPr="00F80744">
        <w:rPr>
          <w:spacing w:val="-5"/>
        </w:rPr>
        <w:t xml:space="preserve">distribution are focused </w:t>
      </w:r>
      <w:proofErr w:type="gramStart"/>
      <w:r w:rsidRPr="00F80744">
        <w:rPr>
          <w:spacing w:val="-5"/>
        </w:rPr>
        <w:t>towards</w:t>
      </w:r>
      <w:proofErr w:type="gramEnd"/>
      <w:r w:rsidRPr="00F80744">
        <w:rPr>
          <w:spacing w:val="-5"/>
        </w:rPr>
        <w:t xml:space="preserve"> the intended</w:t>
      </w:r>
      <w:r w:rsidRPr="00F80744">
        <w:rPr>
          <w:spacing w:val="-7"/>
        </w:rPr>
        <w:t xml:space="preserve"> </w:t>
      </w:r>
      <w:r w:rsidRPr="00F80744">
        <w:rPr>
          <w:spacing w:val="-5"/>
        </w:rPr>
        <w:t>market.</w:t>
      </w:r>
    </w:p>
    <w:p w14:paraId="01713062" w14:textId="77777777" w:rsidR="00F80744" w:rsidRPr="00F80744" w:rsidRDefault="00F80744" w:rsidP="00E73CFA">
      <w:pPr>
        <w:ind w:left="709"/>
        <w:jc w:val="both"/>
      </w:pPr>
    </w:p>
    <w:p w14:paraId="6E59C4FD" w14:textId="77777777" w:rsidR="00F80744" w:rsidRPr="00F80744" w:rsidRDefault="00F80744" w:rsidP="00E73CFA">
      <w:pPr>
        <w:ind w:left="709"/>
        <w:jc w:val="both"/>
        <w:rPr>
          <w:spacing w:val="-5"/>
        </w:rPr>
      </w:pPr>
      <w:r w:rsidRPr="00F80744">
        <w:rPr>
          <w:spacing w:val="-3"/>
        </w:rPr>
        <w:t xml:space="preserve">We </w:t>
      </w:r>
      <w:r w:rsidRPr="00F80744">
        <w:rPr>
          <w:spacing w:val="-5"/>
        </w:rPr>
        <w:t xml:space="preserve">will </w:t>
      </w:r>
      <w:r w:rsidRPr="00F80744">
        <w:t xml:space="preserve">take all </w:t>
      </w:r>
      <w:r w:rsidRPr="00F80744">
        <w:rPr>
          <w:spacing w:val="-6"/>
        </w:rPr>
        <w:t xml:space="preserve">reasonable </w:t>
      </w:r>
      <w:r w:rsidRPr="00F80744">
        <w:rPr>
          <w:spacing w:val="-5"/>
        </w:rPr>
        <w:t xml:space="preserve">steps </w:t>
      </w:r>
      <w:r w:rsidRPr="00F80744">
        <w:t xml:space="preserve">to </w:t>
      </w:r>
      <w:r w:rsidRPr="00F80744">
        <w:rPr>
          <w:spacing w:val="-5"/>
        </w:rPr>
        <w:t xml:space="preserve">ensure </w:t>
      </w:r>
      <w:r w:rsidRPr="00F80744">
        <w:t xml:space="preserve">that </w:t>
      </w:r>
      <w:r w:rsidRPr="00F80744">
        <w:rPr>
          <w:spacing w:val="-3"/>
        </w:rPr>
        <w:t xml:space="preserve">we </w:t>
      </w:r>
      <w:r w:rsidRPr="00F80744">
        <w:t xml:space="preserve">obtain </w:t>
      </w:r>
      <w:r w:rsidRPr="00F80744">
        <w:rPr>
          <w:spacing w:val="-6"/>
        </w:rPr>
        <w:t xml:space="preserve">adequate </w:t>
      </w:r>
      <w:r w:rsidRPr="00F80744">
        <w:t xml:space="preserve">and </w:t>
      </w:r>
      <w:r w:rsidRPr="00F80744">
        <w:rPr>
          <w:spacing w:val="-5"/>
        </w:rPr>
        <w:t xml:space="preserve">reliable information </w:t>
      </w:r>
      <w:r w:rsidRPr="00F80744">
        <w:t>from</w:t>
      </w:r>
      <w:r w:rsidRPr="00F80744">
        <w:rPr>
          <w:spacing w:val="55"/>
        </w:rPr>
        <w:t xml:space="preserve"> </w:t>
      </w:r>
      <w:r w:rsidRPr="00F80744">
        <w:t>firms</w:t>
      </w:r>
      <w:r w:rsidRPr="00F80744">
        <w:rPr>
          <w:spacing w:val="55"/>
        </w:rPr>
        <w:t xml:space="preserve"> </w:t>
      </w:r>
      <w:r w:rsidRPr="00F80744">
        <w:t xml:space="preserve">who </w:t>
      </w:r>
      <w:r w:rsidRPr="00F80744">
        <w:rPr>
          <w:spacing w:val="-5"/>
        </w:rPr>
        <w:t xml:space="preserve">devise </w:t>
      </w:r>
      <w:r w:rsidRPr="00F80744">
        <w:t xml:space="preserve">or </w:t>
      </w:r>
      <w:r w:rsidRPr="00F80744">
        <w:rPr>
          <w:spacing w:val="-5"/>
        </w:rPr>
        <w:t xml:space="preserve">create financial instruments, including when </w:t>
      </w:r>
      <w:r w:rsidRPr="00F80744">
        <w:rPr>
          <w:spacing w:val="-6"/>
        </w:rPr>
        <w:t xml:space="preserve">recommending </w:t>
      </w:r>
      <w:r w:rsidRPr="00F80744">
        <w:rPr>
          <w:spacing w:val="-5"/>
        </w:rPr>
        <w:t xml:space="preserve">financial instruments devised </w:t>
      </w:r>
      <w:r w:rsidRPr="00F80744">
        <w:t xml:space="preserve">or </w:t>
      </w:r>
      <w:r w:rsidRPr="00F80744">
        <w:rPr>
          <w:spacing w:val="-5"/>
        </w:rPr>
        <w:t xml:space="preserve">otherwise </w:t>
      </w:r>
      <w:r w:rsidRPr="00F80744">
        <w:rPr>
          <w:spacing w:val="-5"/>
        </w:rPr>
        <w:t xml:space="preserve">created </w:t>
      </w:r>
      <w:r w:rsidRPr="00F80744">
        <w:rPr>
          <w:spacing w:val="-3"/>
        </w:rPr>
        <w:t xml:space="preserve">by </w:t>
      </w:r>
      <w:r w:rsidRPr="00F80744">
        <w:rPr>
          <w:spacing w:val="-5"/>
        </w:rPr>
        <w:t xml:space="preserve">entities that </w:t>
      </w:r>
      <w:r w:rsidRPr="00F80744">
        <w:t xml:space="preserve">are not </w:t>
      </w:r>
      <w:r w:rsidRPr="00F80744">
        <w:rPr>
          <w:spacing w:val="-5"/>
        </w:rPr>
        <w:t xml:space="preserve">subject </w:t>
      </w:r>
      <w:r w:rsidRPr="00F80744">
        <w:t xml:space="preserve">to the </w:t>
      </w:r>
      <w:r w:rsidRPr="00F80744">
        <w:rPr>
          <w:spacing w:val="-5"/>
        </w:rPr>
        <w:t xml:space="preserve">MiFID </w:t>
      </w:r>
      <w:r w:rsidRPr="00F80744">
        <w:t xml:space="preserve">II </w:t>
      </w:r>
      <w:r w:rsidRPr="00F80744">
        <w:rPr>
          <w:spacing w:val="-5"/>
        </w:rPr>
        <w:t xml:space="preserve">Regulations, </w:t>
      </w:r>
      <w:proofErr w:type="gramStart"/>
      <w:r w:rsidRPr="00F80744">
        <w:t xml:space="preserve">so </w:t>
      </w:r>
      <w:r w:rsidRPr="00F80744">
        <w:rPr>
          <w:spacing w:val="-3"/>
        </w:rPr>
        <w:t xml:space="preserve">as </w:t>
      </w:r>
      <w:r w:rsidRPr="00F80744">
        <w:t>to</w:t>
      </w:r>
      <w:proofErr w:type="gramEnd"/>
      <w:r w:rsidRPr="00F80744">
        <w:t xml:space="preserve"> </w:t>
      </w:r>
      <w:r w:rsidRPr="00F80744">
        <w:rPr>
          <w:spacing w:val="-5"/>
        </w:rPr>
        <w:t xml:space="preserve">ensure </w:t>
      </w:r>
      <w:r w:rsidRPr="00F80744">
        <w:t>that</w:t>
      </w:r>
      <w:r w:rsidRPr="00F80744">
        <w:rPr>
          <w:spacing w:val="55"/>
        </w:rPr>
        <w:t xml:space="preserve"> </w:t>
      </w:r>
      <w:r w:rsidRPr="00F80744">
        <w:rPr>
          <w:spacing w:val="-5"/>
        </w:rPr>
        <w:t xml:space="preserve">products will </w:t>
      </w:r>
      <w:r w:rsidRPr="00F80744">
        <w:rPr>
          <w:spacing w:val="-3"/>
        </w:rPr>
        <w:t xml:space="preserve">be </w:t>
      </w:r>
      <w:r w:rsidRPr="00F80744">
        <w:rPr>
          <w:spacing w:val="-6"/>
        </w:rPr>
        <w:t xml:space="preserve">distributed </w:t>
      </w:r>
      <w:r w:rsidRPr="00F80744">
        <w:t xml:space="preserve">in </w:t>
      </w:r>
      <w:r w:rsidRPr="00F80744">
        <w:rPr>
          <w:spacing w:val="-5"/>
        </w:rPr>
        <w:t xml:space="preserve">accordance </w:t>
      </w:r>
      <w:r w:rsidRPr="00F80744">
        <w:t xml:space="preserve">with </w:t>
      </w:r>
      <w:r w:rsidRPr="00F80744">
        <w:rPr>
          <w:spacing w:val="-5"/>
        </w:rPr>
        <w:t xml:space="preserve">the needs, characteristics </w:t>
      </w:r>
      <w:r w:rsidRPr="00F80744">
        <w:t>and</w:t>
      </w:r>
      <w:r w:rsidRPr="00F80744">
        <w:rPr>
          <w:spacing w:val="55"/>
        </w:rPr>
        <w:t xml:space="preserve"> </w:t>
      </w:r>
      <w:r w:rsidRPr="00F80744">
        <w:rPr>
          <w:spacing w:val="-6"/>
        </w:rPr>
        <w:t xml:space="preserve">objectives </w:t>
      </w:r>
      <w:r w:rsidRPr="00F80744">
        <w:t xml:space="preserve">of the </w:t>
      </w:r>
      <w:r w:rsidRPr="00F80744">
        <w:rPr>
          <w:spacing w:val="-5"/>
        </w:rPr>
        <w:t>identified target</w:t>
      </w:r>
      <w:r w:rsidRPr="00F80744">
        <w:rPr>
          <w:spacing w:val="-8"/>
        </w:rPr>
        <w:t xml:space="preserve"> </w:t>
      </w:r>
      <w:r w:rsidRPr="00F80744">
        <w:rPr>
          <w:spacing w:val="-5"/>
        </w:rPr>
        <w:t>market.</w:t>
      </w:r>
    </w:p>
    <w:p w14:paraId="2F6753AC" w14:textId="77777777" w:rsidR="00F80744" w:rsidRPr="00F80744" w:rsidRDefault="00F80744" w:rsidP="00E73CFA">
      <w:pPr>
        <w:jc w:val="both"/>
      </w:pPr>
    </w:p>
    <w:p w14:paraId="2A01C0F5" w14:textId="77777777" w:rsidR="00F80744" w:rsidRPr="00F80744" w:rsidRDefault="00F80744" w:rsidP="00DF5E99">
      <w:pPr>
        <w:pStyle w:val="ListParagraph"/>
        <w:numPr>
          <w:ilvl w:val="0"/>
          <w:numId w:val="4"/>
        </w:numPr>
        <w:spacing w:after="0"/>
      </w:pPr>
      <w:bookmarkStart w:id="45" w:name="_BPDC_LN_INS_1085"/>
      <w:bookmarkStart w:id="46" w:name="_BPDC_PR_INS_1086"/>
      <w:bookmarkStart w:id="47" w:name="_Toc5626530"/>
      <w:bookmarkEnd w:id="45"/>
      <w:bookmarkEnd w:id="46"/>
      <w:r w:rsidRPr="00F80744">
        <w:t>Insurance Distribution Services</w:t>
      </w:r>
    </w:p>
    <w:p w14:paraId="205437D2" w14:textId="77777777" w:rsidR="00F80744" w:rsidRPr="00F80744" w:rsidRDefault="00F80744" w:rsidP="00E73CFA">
      <w:pPr>
        <w:jc w:val="both"/>
      </w:pPr>
    </w:p>
    <w:p w14:paraId="59EE2B56" w14:textId="77777777" w:rsidR="00F80744" w:rsidRPr="00F80744" w:rsidRDefault="00F80744" w:rsidP="00E73CFA">
      <w:pPr>
        <w:ind w:left="709"/>
        <w:jc w:val="both"/>
      </w:pPr>
      <w:r w:rsidRPr="00F80744">
        <w:t>Paragraphs 11 to 22 inclusive address our provision of insurance intermediary services to you, which are set out in Appendix 1.</w:t>
      </w:r>
    </w:p>
    <w:p w14:paraId="210156FD" w14:textId="77777777" w:rsidR="00F80744" w:rsidRPr="00F80744" w:rsidRDefault="00F80744" w:rsidP="00E73CFA">
      <w:pPr>
        <w:jc w:val="both"/>
      </w:pPr>
    </w:p>
    <w:p w14:paraId="4B72EC18" w14:textId="35B24C8D" w:rsidR="00F80744" w:rsidRPr="00D428A6" w:rsidRDefault="00F80744" w:rsidP="000A4498">
      <w:pPr>
        <w:pStyle w:val="Heading1"/>
        <w:rPr>
          <w:u w:val="double"/>
        </w:rPr>
      </w:pPr>
      <w:bookmarkStart w:id="48" w:name="_Toc21612575"/>
      <w:bookmarkStart w:id="49" w:name="_Toc97122767"/>
      <w:r w:rsidRPr="00F80744">
        <w:t>Business Description – Our Insurance Intermediary Services</w:t>
      </w:r>
      <w:bookmarkEnd w:id="47"/>
      <w:bookmarkEnd w:id="48"/>
      <w:bookmarkEnd w:id="49"/>
    </w:p>
    <w:p w14:paraId="142F91AB" w14:textId="77777777" w:rsidR="00D428A6" w:rsidRPr="00D428A6" w:rsidRDefault="00D428A6" w:rsidP="00E73CFA">
      <w:pPr>
        <w:pStyle w:val="ListParagraph"/>
        <w:numPr>
          <w:ilvl w:val="0"/>
          <w:numId w:val="0"/>
        </w:numPr>
        <w:spacing w:after="0"/>
        <w:ind w:left="720"/>
        <w:jc w:val="both"/>
        <w:rPr>
          <w:u w:val="double"/>
        </w:rPr>
      </w:pPr>
    </w:p>
    <w:p w14:paraId="0C2E223A" w14:textId="77777777" w:rsidR="00F80744" w:rsidRPr="00F80744" w:rsidRDefault="00F80744" w:rsidP="00E73CFA">
      <w:pPr>
        <w:ind w:left="709"/>
        <w:jc w:val="both"/>
        <w:rPr>
          <w:spacing w:val="-5"/>
        </w:rPr>
      </w:pPr>
      <w:r w:rsidRPr="00F80744">
        <w:rPr>
          <w:spacing w:val="-5"/>
        </w:rPr>
        <w:t>Acuvest provides individually tailored financial planning and</w:t>
      </w:r>
      <w:r w:rsidRPr="00F80744">
        <w:rPr>
          <w:spacing w:val="-6"/>
        </w:rPr>
        <w:t xml:space="preserve"> </w:t>
      </w:r>
      <w:r w:rsidRPr="00F80744">
        <w:rPr>
          <w:spacing w:val="-5"/>
        </w:rPr>
        <w:t>advice in respect of life insurance products (“Insurance Products”) and insurance-based investment products (“IBIPs”) to its clients on a fair analysis of the market basis.</w:t>
      </w:r>
    </w:p>
    <w:p w14:paraId="60E3B9C0" w14:textId="77777777" w:rsidR="00F80744" w:rsidRPr="00F80744" w:rsidRDefault="00F80744" w:rsidP="00E73CFA">
      <w:pPr>
        <w:ind w:left="709"/>
        <w:jc w:val="both"/>
        <w:rPr>
          <w:spacing w:val="-5"/>
        </w:rPr>
      </w:pPr>
    </w:p>
    <w:p w14:paraId="1B59DAD0" w14:textId="77777777" w:rsidR="00F80744" w:rsidRPr="00F80744" w:rsidRDefault="00F80744" w:rsidP="00E73CFA">
      <w:pPr>
        <w:ind w:left="709"/>
        <w:jc w:val="both"/>
        <w:rPr>
          <w:spacing w:val="-5"/>
        </w:rPr>
      </w:pPr>
      <w:r w:rsidRPr="00F80744">
        <w:rPr>
          <w:spacing w:val="-5"/>
        </w:rPr>
        <w:t>We provide advice on and deal with various types of Insurance Products, which are: savings and investment; pensions; approved retirement funds, annuities, personal retirement savings account and permanent health insurance.</w:t>
      </w:r>
    </w:p>
    <w:p w14:paraId="612C0BCB" w14:textId="77777777" w:rsidR="00F80744" w:rsidRPr="00F80744" w:rsidRDefault="00F80744" w:rsidP="00E73CFA">
      <w:pPr>
        <w:ind w:left="709"/>
        <w:jc w:val="both"/>
        <w:rPr>
          <w:spacing w:val="-5"/>
        </w:rPr>
      </w:pPr>
    </w:p>
    <w:p w14:paraId="71CD475B" w14:textId="77777777" w:rsidR="00F80744" w:rsidRPr="00F80744" w:rsidRDefault="00F80744" w:rsidP="00E73CFA">
      <w:pPr>
        <w:ind w:left="709"/>
        <w:jc w:val="both"/>
        <w:rPr>
          <w:spacing w:val="-5"/>
        </w:rPr>
      </w:pPr>
      <w:r w:rsidRPr="00F80744">
        <w:rPr>
          <w:spacing w:val="-5"/>
        </w:rPr>
        <w:t xml:space="preserve">When providing our insurance intermediary services to </w:t>
      </w:r>
      <w:proofErr w:type="gramStart"/>
      <w:r w:rsidRPr="00F80744">
        <w:rPr>
          <w:spacing w:val="-5"/>
        </w:rPr>
        <w:t>you</w:t>
      </w:r>
      <w:proofErr w:type="gramEnd"/>
      <w:r w:rsidRPr="00F80744">
        <w:rPr>
          <w:spacing w:val="-5"/>
        </w:rPr>
        <w:t xml:space="preserve"> we will represent your interests, as our customer, and not the interests of an insurance undertaking.</w:t>
      </w:r>
    </w:p>
    <w:p w14:paraId="6B375B60" w14:textId="77777777" w:rsidR="00F80744" w:rsidRPr="00F80744" w:rsidRDefault="00F80744" w:rsidP="00E73CFA">
      <w:pPr>
        <w:ind w:left="709"/>
        <w:jc w:val="both"/>
        <w:rPr>
          <w:spacing w:val="-5"/>
        </w:rPr>
      </w:pPr>
    </w:p>
    <w:p w14:paraId="45B972AD" w14:textId="1AC730C9" w:rsidR="00F80744" w:rsidRDefault="00F80744" w:rsidP="00E73CFA">
      <w:pPr>
        <w:ind w:left="709"/>
        <w:jc w:val="both"/>
        <w:rPr>
          <w:spacing w:val="-5"/>
        </w:rPr>
      </w:pPr>
      <w:r w:rsidRPr="00F80744">
        <w:rPr>
          <w:spacing w:val="-5"/>
        </w:rPr>
        <w:t>We are not under a contractual obligation to conduct insurance distribution business exclusively with one or more insurance undertakings.</w:t>
      </w:r>
    </w:p>
    <w:p w14:paraId="781196E3" w14:textId="77777777" w:rsidR="00D428A6" w:rsidRPr="00F80744" w:rsidRDefault="00D428A6" w:rsidP="00E73CFA">
      <w:pPr>
        <w:ind w:left="709"/>
        <w:jc w:val="both"/>
        <w:rPr>
          <w:spacing w:val="-5"/>
        </w:rPr>
      </w:pPr>
    </w:p>
    <w:p w14:paraId="52DB304F" w14:textId="77777777" w:rsidR="00D428A6" w:rsidRPr="00557E38" w:rsidRDefault="00D428A6" w:rsidP="000A4498">
      <w:pPr>
        <w:pStyle w:val="Heading1"/>
        <w:rPr>
          <w:u w:val="double"/>
        </w:rPr>
      </w:pPr>
      <w:bookmarkStart w:id="50" w:name="_BPDC_LN_INS_1083"/>
      <w:bookmarkStart w:id="51" w:name="_BPDC_PR_INS_1084"/>
      <w:bookmarkStart w:id="52" w:name="_Toc21612576"/>
      <w:bookmarkStart w:id="53" w:name="_Toc97122768"/>
      <w:bookmarkEnd w:id="50"/>
      <w:bookmarkEnd w:id="51"/>
      <w:r>
        <w:t>Shareholdings</w:t>
      </w:r>
      <w:bookmarkEnd w:id="52"/>
      <w:bookmarkEnd w:id="53"/>
    </w:p>
    <w:p w14:paraId="131101A8" w14:textId="77777777" w:rsidR="00F80744" w:rsidRPr="00F80744" w:rsidRDefault="00F80744" w:rsidP="00E73CFA">
      <w:pPr>
        <w:ind w:left="709"/>
        <w:jc w:val="both"/>
      </w:pPr>
    </w:p>
    <w:p w14:paraId="0E794800" w14:textId="2A43E707" w:rsidR="00F80744" w:rsidRPr="00F80744" w:rsidRDefault="00F80744" w:rsidP="00E73CFA">
      <w:pPr>
        <w:ind w:left="709"/>
        <w:jc w:val="both"/>
      </w:pPr>
      <w:r w:rsidRPr="00F80744">
        <w:t>We do not hold a direct or indirect holding of any of the voting rights or of the capital of any insurance undertaking.</w:t>
      </w:r>
    </w:p>
    <w:p w14:paraId="5DCBE3CB" w14:textId="5960E552" w:rsidR="00F80744" w:rsidRPr="00F80744" w:rsidRDefault="00F80744" w:rsidP="00E73CFA">
      <w:pPr>
        <w:jc w:val="both"/>
      </w:pPr>
    </w:p>
    <w:p w14:paraId="71EEBAA2" w14:textId="796B0C63" w:rsidR="00F80744" w:rsidRPr="00557E38" w:rsidRDefault="00F80744" w:rsidP="000A4498">
      <w:pPr>
        <w:pStyle w:val="Heading1"/>
        <w:rPr>
          <w:u w:val="double"/>
        </w:rPr>
      </w:pPr>
      <w:bookmarkStart w:id="54" w:name="_BPDC_LN_INS_1081"/>
      <w:bookmarkStart w:id="55" w:name="_BPDC_PR_INS_1082"/>
      <w:bookmarkStart w:id="56" w:name="_Toc5626534"/>
      <w:bookmarkStart w:id="57" w:name="_Toc21612577"/>
      <w:bookmarkStart w:id="58" w:name="_Toc97122769"/>
      <w:bookmarkEnd w:id="54"/>
      <w:bookmarkEnd w:id="55"/>
      <w:r w:rsidRPr="00F80744">
        <w:t>Provision of Advice</w:t>
      </w:r>
      <w:bookmarkEnd w:id="56"/>
      <w:bookmarkEnd w:id="57"/>
      <w:bookmarkEnd w:id="58"/>
    </w:p>
    <w:p w14:paraId="6E7ADB86" w14:textId="77777777" w:rsidR="00F80744" w:rsidRPr="00F80744" w:rsidRDefault="00F80744" w:rsidP="00E73CFA">
      <w:pPr>
        <w:jc w:val="both"/>
      </w:pPr>
    </w:p>
    <w:p w14:paraId="7A449B7D" w14:textId="12FEA934" w:rsidR="00F80744" w:rsidRPr="00F80744" w:rsidRDefault="00F80744" w:rsidP="00E73CFA">
      <w:pPr>
        <w:ind w:left="709"/>
        <w:jc w:val="both"/>
      </w:pPr>
      <w:bookmarkStart w:id="59" w:name="_Toc5626535"/>
      <w:r w:rsidRPr="00F80744">
        <w:t>To the extent that Acuvest provides you with advice, please note that this advice is provided to you on a fair and personal analysis of the market and is based on analysis of a sufficiently large number of Insurance Products</w:t>
      </w:r>
      <w:r w:rsidRPr="00F80744">
        <w:rPr>
          <w:rStyle w:val="FootnoteReference"/>
          <w:rFonts w:eastAsia="Verdana" w:cs="Calibri"/>
          <w:b/>
          <w:szCs w:val="22"/>
        </w:rPr>
        <w:footnoteReference w:id="1"/>
      </w:r>
      <w:r w:rsidRPr="00F80744">
        <w:t xml:space="preserve"> available on the market to enable Acuvest to make a recommendation, in accordance with professional criteria, as to which Insurance Product adequately meets the customer’s needs.</w:t>
      </w:r>
      <w:bookmarkEnd w:id="59"/>
    </w:p>
    <w:p w14:paraId="350DF555" w14:textId="77777777" w:rsidR="00F80744" w:rsidRPr="00F80744" w:rsidRDefault="00F80744" w:rsidP="00DF5E99"/>
    <w:p w14:paraId="73899F82" w14:textId="07363D01" w:rsidR="00F80744" w:rsidRDefault="00E22BF1" w:rsidP="000A4498">
      <w:pPr>
        <w:pStyle w:val="Heading1"/>
      </w:pPr>
      <w:bookmarkStart w:id="60" w:name="_BPDC_LN_INS_1079"/>
      <w:bookmarkStart w:id="61" w:name="_BPDC_PR_INS_1080"/>
      <w:bookmarkStart w:id="62" w:name="_Toc5626536"/>
      <w:bookmarkStart w:id="63" w:name="_Toc21612578"/>
      <w:bookmarkStart w:id="64" w:name="_Toc97122770"/>
      <w:bookmarkEnd w:id="60"/>
      <w:bookmarkEnd w:id="61"/>
      <w:r>
        <w:t>Insurance-based Investment Products (</w:t>
      </w:r>
      <w:r w:rsidR="00F80744" w:rsidRPr="00F80744">
        <w:t>IBIPs</w:t>
      </w:r>
      <w:bookmarkEnd w:id="62"/>
      <w:r>
        <w:t>)</w:t>
      </w:r>
      <w:bookmarkEnd w:id="63"/>
      <w:bookmarkEnd w:id="64"/>
    </w:p>
    <w:p w14:paraId="46CF0BC2" w14:textId="77777777" w:rsidR="004C52D0" w:rsidRPr="004C52D0" w:rsidRDefault="004C52D0" w:rsidP="00E73CFA">
      <w:pPr>
        <w:jc w:val="both"/>
        <w:rPr>
          <w:lang w:val="en-IE"/>
        </w:rPr>
      </w:pPr>
    </w:p>
    <w:p w14:paraId="29CED153" w14:textId="7FE164EC" w:rsidR="00F80744" w:rsidRPr="00F80744" w:rsidRDefault="00F80744" w:rsidP="00E73CFA">
      <w:pPr>
        <w:ind w:left="709"/>
        <w:jc w:val="both"/>
      </w:pPr>
      <w:bookmarkStart w:id="65" w:name="_Toc5626537"/>
      <w:r w:rsidRPr="00F80744">
        <w:t xml:space="preserve">Acuvest provides independent advice to you on IBIPs. This means that Acuvest will return to customers or offset against fees to be paid by the customer, any fees, commissions or </w:t>
      </w:r>
      <w:r w:rsidR="0075222F" w:rsidRPr="00F80744">
        <w:t>non-monetary</w:t>
      </w:r>
      <w:r w:rsidRPr="00F80744">
        <w:t xml:space="preserve"> benefits paid or provided by any third party or person acting on behalf of a third party in relation to the services provided to that customer as soon as possible after receipt.</w:t>
      </w:r>
      <w:bookmarkEnd w:id="65"/>
    </w:p>
    <w:p w14:paraId="7E411485" w14:textId="77777777" w:rsidR="00F80744" w:rsidRPr="00F80744" w:rsidRDefault="00F80744" w:rsidP="00E73CFA">
      <w:pPr>
        <w:ind w:left="709"/>
        <w:jc w:val="both"/>
      </w:pPr>
    </w:p>
    <w:p w14:paraId="739DFABF" w14:textId="3CDF4A22" w:rsidR="00F80744" w:rsidRPr="00F80744" w:rsidRDefault="00F80744" w:rsidP="00E73CFA">
      <w:pPr>
        <w:ind w:left="709"/>
        <w:jc w:val="both"/>
      </w:pPr>
      <w:bookmarkStart w:id="66" w:name="_Toc5626538"/>
      <w:r w:rsidRPr="00F80744">
        <w:t>Acuvest is remunerated by the fees paid by you, our customer for the advice we provide you on IBIPs.</w:t>
      </w:r>
      <w:bookmarkEnd w:id="66"/>
    </w:p>
    <w:p w14:paraId="0EA96109" w14:textId="77777777" w:rsidR="00F80744" w:rsidRPr="00F80744" w:rsidRDefault="00F80744" w:rsidP="00E73CFA">
      <w:pPr>
        <w:jc w:val="both"/>
      </w:pPr>
    </w:p>
    <w:p w14:paraId="12FC3C43" w14:textId="1002DFE4" w:rsidR="00F80744" w:rsidRDefault="00F80744" w:rsidP="000A4498">
      <w:pPr>
        <w:pStyle w:val="Heading1"/>
      </w:pPr>
      <w:bookmarkStart w:id="67" w:name="_BPDC_LN_INS_1077"/>
      <w:bookmarkStart w:id="68" w:name="_BPDC_PR_INS_1078"/>
      <w:bookmarkStart w:id="69" w:name="_Toc5626539"/>
      <w:bookmarkStart w:id="70" w:name="_Toc21612579"/>
      <w:bookmarkStart w:id="71" w:name="_Toc97122771"/>
      <w:bookmarkEnd w:id="67"/>
      <w:bookmarkEnd w:id="68"/>
      <w:r w:rsidRPr="00F80744">
        <w:t>IBIPs – Information to Customers</w:t>
      </w:r>
      <w:bookmarkEnd w:id="69"/>
      <w:bookmarkEnd w:id="70"/>
      <w:bookmarkEnd w:id="71"/>
    </w:p>
    <w:p w14:paraId="5953F7DB" w14:textId="77777777" w:rsidR="004C52D0" w:rsidRPr="004C52D0" w:rsidRDefault="004C52D0" w:rsidP="00E73CFA">
      <w:pPr>
        <w:jc w:val="both"/>
        <w:rPr>
          <w:lang w:val="en-IE"/>
        </w:rPr>
      </w:pPr>
    </w:p>
    <w:p w14:paraId="375B0285" w14:textId="34E9D0DD" w:rsidR="00F80744" w:rsidRDefault="00F80744" w:rsidP="00E73CFA">
      <w:pPr>
        <w:ind w:left="709"/>
        <w:jc w:val="both"/>
      </w:pPr>
      <w:bookmarkStart w:id="72" w:name="_Toc5626540"/>
      <w:r w:rsidRPr="00F80744">
        <w:t>Prior to the conclusion of contract in respect of IBIPs with a customer, we will provide you in good time with the following information, as is relevant:</w:t>
      </w:r>
      <w:bookmarkEnd w:id="72"/>
    </w:p>
    <w:p w14:paraId="08FE71A6" w14:textId="77777777" w:rsidR="000853B3" w:rsidRPr="00F80744" w:rsidRDefault="000853B3" w:rsidP="00E73CFA">
      <w:pPr>
        <w:ind w:left="709"/>
        <w:jc w:val="both"/>
      </w:pPr>
    </w:p>
    <w:p w14:paraId="397C7FE9" w14:textId="32566F4C" w:rsidR="00F80744" w:rsidRPr="000853B3" w:rsidRDefault="00F80744" w:rsidP="001D543B">
      <w:pPr>
        <w:pStyle w:val="ListParagraph"/>
        <w:numPr>
          <w:ilvl w:val="0"/>
          <w:numId w:val="13"/>
        </w:numPr>
        <w:spacing w:line="240" w:lineRule="auto"/>
        <w:ind w:left="1066" w:hanging="357"/>
        <w:jc w:val="both"/>
        <w:rPr>
          <w:b w:val="0"/>
          <w:bCs/>
          <w:u w:val="none"/>
        </w:rPr>
      </w:pPr>
      <w:bookmarkStart w:id="73" w:name="_BPDC_LN_INS_1075"/>
      <w:bookmarkStart w:id="74" w:name="_BPDC_PR_INS_1076"/>
      <w:bookmarkStart w:id="75" w:name="_Toc5626541"/>
      <w:bookmarkEnd w:id="73"/>
      <w:bookmarkEnd w:id="74"/>
      <w:r w:rsidRPr="000853B3">
        <w:rPr>
          <w:b w:val="0"/>
          <w:bCs/>
          <w:u w:val="none"/>
        </w:rPr>
        <w:t xml:space="preserve">When advice is provided, whether the Firm will provide the customer with a periodic assessment of the </w:t>
      </w:r>
      <w:r w:rsidRPr="000853B3">
        <w:rPr>
          <w:b w:val="0"/>
          <w:bCs/>
          <w:u w:val="none"/>
        </w:rPr>
        <w:t>suitability of the IBIP recommended to you;</w:t>
      </w:r>
      <w:bookmarkEnd w:id="75"/>
    </w:p>
    <w:p w14:paraId="7843CE14" w14:textId="366D6606" w:rsidR="00F80744" w:rsidRPr="000853B3" w:rsidRDefault="00F80744" w:rsidP="001D543B">
      <w:pPr>
        <w:pStyle w:val="ListParagraph"/>
        <w:numPr>
          <w:ilvl w:val="0"/>
          <w:numId w:val="13"/>
        </w:numPr>
        <w:spacing w:line="240" w:lineRule="auto"/>
        <w:ind w:left="1066" w:hanging="357"/>
        <w:jc w:val="both"/>
        <w:rPr>
          <w:b w:val="0"/>
          <w:bCs/>
          <w:u w:val="none"/>
        </w:rPr>
      </w:pPr>
      <w:bookmarkStart w:id="76" w:name="_BPDC_LN_INS_1073"/>
      <w:bookmarkStart w:id="77" w:name="_BPDC_PR_INS_1074"/>
      <w:bookmarkStart w:id="78" w:name="_Toc5626542"/>
      <w:bookmarkEnd w:id="76"/>
      <w:bookmarkEnd w:id="77"/>
      <w:r w:rsidRPr="000853B3">
        <w:rPr>
          <w:b w:val="0"/>
          <w:bCs/>
          <w:u w:val="none"/>
        </w:rPr>
        <w:t>The proposed investment strategies, appropriate guidance on, and warnings of, the risks associated with the IBIP or in respect of the particular investment strategies proposed; and</w:t>
      </w:r>
      <w:bookmarkEnd w:id="78"/>
    </w:p>
    <w:p w14:paraId="5C45DD8F" w14:textId="39D71052" w:rsidR="00F80744" w:rsidRPr="000853B3" w:rsidRDefault="00F80744" w:rsidP="001D543B">
      <w:pPr>
        <w:pStyle w:val="ListParagraph"/>
        <w:numPr>
          <w:ilvl w:val="0"/>
          <w:numId w:val="13"/>
        </w:numPr>
        <w:spacing w:line="240" w:lineRule="auto"/>
        <w:ind w:left="1066" w:hanging="357"/>
        <w:jc w:val="both"/>
        <w:rPr>
          <w:b w:val="0"/>
          <w:bCs/>
          <w:u w:val="none"/>
        </w:rPr>
      </w:pPr>
      <w:bookmarkStart w:id="79" w:name="_BPDC_LN_INS_1071"/>
      <w:bookmarkStart w:id="80" w:name="_BPDC_PR_INS_1072"/>
      <w:bookmarkStart w:id="81" w:name="_Toc5626543"/>
      <w:bookmarkEnd w:id="79"/>
      <w:bookmarkEnd w:id="80"/>
      <w:r w:rsidRPr="000853B3">
        <w:rPr>
          <w:b w:val="0"/>
          <w:bCs/>
          <w:u w:val="none"/>
        </w:rPr>
        <w:t>All costs and related charges of the IBIP recommended or marketed to the customer.</w:t>
      </w:r>
      <w:bookmarkEnd w:id="81"/>
    </w:p>
    <w:p w14:paraId="79824C27" w14:textId="2DE6146B" w:rsidR="00F80744" w:rsidRPr="00F80744" w:rsidRDefault="00F80744" w:rsidP="00E73CFA">
      <w:pPr>
        <w:ind w:left="709"/>
        <w:jc w:val="both"/>
      </w:pPr>
      <w:bookmarkStart w:id="82" w:name="_Toc5626544"/>
      <w:r w:rsidRPr="00F80744">
        <w:t>The Firm will provide the customer with the information in relation to costs (excluding costs/charges caused by underlying market risk) in aggregated form, in order to allow the customer to understand the overall costs as well as the cumulative effect on return of the investment. Such information will be provided to the customer at least annually during the life of the investment.</w:t>
      </w:r>
      <w:bookmarkEnd w:id="82"/>
    </w:p>
    <w:p w14:paraId="16B066E3" w14:textId="77777777" w:rsidR="00F80744" w:rsidRPr="00F80744" w:rsidRDefault="00F80744" w:rsidP="000A4498">
      <w:pPr>
        <w:pStyle w:val="Heading1"/>
        <w:numPr>
          <w:ilvl w:val="0"/>
          <w:numId w:val="0"/>
        </w:numPr>
        <w:ind w:left="720"/>
      </w:pPr>
    </w:p>
    <w:p w14:paraId="0867C98A" w14:textId="7FADD1DB" w:rsidR="00F80744" w:rsidRDefault="00F80744" w:rsidP="000A4498">
      <w:pPr>
        <w:pStyle w:val="Heading1"/>
      </w:pPr>
      <w:bookmarkStart w:id="83" w:name="_BPDC_LN_INS_1069"/>
      <w:bookmarkStart w:id="84" w:name="_BPDC_PR_INS_1070"/>
      <w:bookmarkStart w:id="85" w:name="_Toc5626545"/>
      <w:bookmarkStart w:id="86" w:name="_Toc21612580"/>
      <w:bookmarkStart w:id="87" w:name="_Toc97122772"/>
      <w:bookmarkEnd w:id="83"/>
      <w:bookmarkEnd w:id="84"/>
      <w:r w:rsidRPr="00F80744">
        <w:t>Customer Profile and Suitability of Insurance Product</w:t>
      </w:r>
      <w:bookmarkEnd w:id="85"/>
      <w:bookmarkEnd w:id="86"/>
      <w:bookmarkEnd w:id="87"/>
    </w:p>
    <w:p w14:paraId="2E038A35" w14:textId="77777777" w:rsidR="004C52D0" w:rsidRPr="004C52D0" w:rsidRDefault="004C52D0" w:rsidP="00E73CFA">
      <w:pPr>
        <w:jc w:val="both"/>
        <w:rPr>
          <w:lang w:val="en-IE"/>
        </w:rPr>
      </w:pPr>
    </w:p>
    <w:p w14:paraId="10AB7A05" w14:textId="2BFD67A0" w:rsidR="00F80744" w:rsidRPr="00F80744" w:rsidRDefault="00F80744" w:rsidP="00E73CFA">
      <w:pPr>
        <w:ind w:left="709"/>
        <w:jc w:val="both"/>
      </w:pPr>
      <w:bookmarkStart w:id="88" w:name="_Toc5626546"/>
      <w:r w:rsidRPr="00F80744">
        <w:t>In good time before the conclusion of a contract with a customer in relation to an Insurance Product, the Firm will provide the customer with objective information about the Insurance Product in a form which will allow the customer to make an informed decision, taking into the account the complexity of the Insurance Product and the type of customer involved.</w:t>
      </w:r>
      <w:bookmarkEnd w:id="88"/>
    </w:p>
    <w:p w14:paraId="1D74BEDA" w14:textId="77777777" w:rsidR="00F80744" w:rsidRPr="00F80744" w:rsidRDefault="00F80744" w:rsidP="00E73CFA">
      <w:pPr>
        <w:ind w:left="709"/>
        <w:jc w:val="both"/>
      </w:pPr>
    </w:p>
    <w:p w14:paraId="22CA6B0B" w14:textId="6D2EFC18" w:rsidR="00F80744" w:rsidRPr="00F80744" w:rsidRDefault="00F80744" w:rsidP="00E73CFA">
      <w:pPr>
        <w:ind w:left="709"/>
        <w:jc w:val="both"/>
      </w:pPr>
      <w:bookmarkStart w:id="89" w:name="_Toc5626547"/>
      <w:r w:rsidRPr="00F80744">
        <w:t>The Firm will only propose a contract that is consistent with the customer’s insurance demands and needs.</w:t>
      </w:r>
      <w:bookmarkEnd w:id="89"/>
    </w:p>
    <w:p w14:paraId="4A79412A" w14:textId="77777777" w:rsidR="00F80744" w:rsidRPr="00F80744" w:rsidRDefault="00F80744" w:rsidP="00E73CFA">
      <w:pPr>
        <w:ind w:left="709"/>
        <w:jc w:val="both"/>
      </w:pPr>
    </w:p>
    <w:p w14:paraId="28C5BCA1" w14:textId="7BDF5A37" w:rsidR="00F80744" w:rsidRPr="00F80744" w:rsidRDefault="00F80744" w:rsidP="00E73CFA">
      <w:pPr>
        <w:ind w:left="709"/>
        <w:jc w:val="both"/>
      </w:pPr>
      <w:bookmarkStart w:id="90" w:name="_Toc5626548"/>
      <w:r w:rsidRPr="00F80744">
        <w:t xml:space="preserve">Where the Firm is providing advice to a customer prior to the conclusion of a contract relating to the provision of a specific Insurance Product, the Firm </w:t>
      </w:r>
      <w:r w:rsidRPr="00F80744">
        <w:lastRenderedPageBreak/>
        <w:t xml:space="preserve">will provide the customer with a recommendation that explains why a particular Insurance Product would best meet the customer’s demands and needs </w:t>
      </w:r>
      <w:proofErr w:type="gramStart"/>
      <w:r w:rsidRPr="00F80744">
        <w:t>taking into account</w:t>
      </w:r>
      <w:proofErr w:type="gramEnd"/>
      <w:r w:rsidRPr="00F80744">
        <w:t xml:space="preserve"> the complexity of the Insurance Product and the type of customer.</w:t>
      </w:r>
      <w:bookmarkEnd w:id="90"/>
    </w:p>
    <w:p w14:paraId="44E23432" w14:textId="77777777" w:rsidR="00F80744" w:rsidRPr="00F80744" w:rsidRDefault="00F80744" w:rsidP="00E73CFA">
      <w:pPr>
        <w:ind w:left="709"/>
        <w:jc w:val="both"/>
      </w:pPr>
    </w:p>
    <w:p w14:paraId="34F9357C" w14:textId="08D59006" w:rsidR="00F80744" w:rsidRPr="00F80744" w:rsidRDefault="00F80744" w:rsidP="00E73CFA">
      <w:pPr>
        <w:ind w:left="709"/>
        <w:jc w:val="both"/>
      </w:pPr>
      <w:bookmarkStart w:id="91" w:name="_Toc5626549"/>
      <w:r w:rsidRPr="00F80744">
        <w:t>We are required to obtain and record sufficient information from the customer as is necessary to ensure that we can provide the customer with suitable advice and to act in the customer’s best interests. When we are providing advice in relation to an IBIP, the information we may require includes details of the customer’s investment objectives including their risk tolerance, information on their financial resources including their ability to bear losses</w:t>
      </w:r>
      <w:r w:rsidR="00837071">
        <w:t>,</w:t>
      </w:r>
      <w:r w:rsidR="008E2CD0" w:rsidRPr="008E2CD0">
        <w:t xml:space="preserve"> </w:t>
      </w:r>
      <w:r w:rsidR="008E2CD0" w:rsidRPr="001E4C38">
        <w:t>their preferences in relation to ESG “sustainability” considerations,</w:t>
      </w:r>
      <w:r w:rsidRPr="00F80744">
        <w:t xml:space="preserve"> and their investment experience and knowledge in the investment field in so far as it is relevant to the advice offered.</w:t>
      </w:r>
      <w:bookmarkEnd w:id="91"/>
    </w:p>
    <w:p w14:paraId="5785AF49" w14:textId="77777777" w:rsidR="00F80744" w:rsidRPr="00F80744" w:rsidRDefault="00F80744" w:rsidP="00E73CFA">
      <w:pPr>
        <w:ind w:left="709"/>
        <w:jc w:val="both"/>
      </w:pPr>
    </w:p>
    <w:p w14:paraId="3EA26A2C" w14:textId="75AF8E3A" w:rsidR="00F80744" w:rsidRPr="00F80744" w:rsidRDefault="00F80744" w:rsidP="00E73CFA">
      <w:pPr>
        <w:ind w:left="709"/>
        <w:jc w:val="both"/>
      </w:pPr>
      <w:bookmarkStart w:id="92" w:name="_Toc5626550"/>
      <w:r w:rsidRPr="00F80744">
        <w:t>We have a duty to take reasonable care when determining the suitability of the Insurance Product and in advising customers generally based on information that has been disclosed to us by them. We will consider the suitability of the Insurance Products recommended by us based on the information provided to us.</w:t>
      </w:r>
      <w:bookmarkEnd w:id="92"/>
    </w:p>
    <w:p w14:paraId="77CFEDFA" w14:textId="77777777" w:rsidR="00F80744" w:rsidRPr="00F80744" w:rsidRDefault="00F80744" w:rsidP="00E73CFA">
      <w:pPr>
        <w:jc w:val="both"/>
      </w:pPr>
    </w:p>
    <w:p w14:paraId="7EE98168" w14:textId="22784DA8" w:rsidR="00F80744" w:rsidRPr="00794377" w:rsidRDefault="00F80744" w:rsidP="000A4498">
      <w:pPr>
        <w:pStyle w:val="Heading1"/>
        <w:rPr>
          <w:u w:val="double"/>
        </w:rPr>
      </w:pPr>
      <w:bookmarkStart w:id="93" w:name="_BPDC_LN_INS_1067"/>
      <w:bookmarkStart w:id="94" w:name="_BPDC_PR_INS_1068"/>
      <w:bookmarkStart w:id="95" w:name="_Toc5626551"/>
      <w:bookmarkStart w:id="96" w:name="_Toc21612581"/>
      <w:bookmarkStart w:id="97" w:name="_Toc97122773"/>
      <w:bookmarkEnd w:id="93"/>
      <w:bookmarkEnd w:id="94"/>
      <w:r w:rsidRPr="00F80744">
        <w:t>Statement of Charges</w:t>
      </w:r>
      <w:bookmarkEnd w:id="95"/>
      <w:bookmarkEnd w:id="96"/>
      <w:bookmarkEnd w:id="97"/>
    </w:p>
    <w:p w14:paraId="5F168112" w14:textId="77777777" w:rsidR="00F80744" w:rsidRPr="00F80744" w:rsidRDefault="00F80744" w:rsidP="00E73CFA">
      <w:pPr>
        <w:jc w:val="both"/>
      </w:pPr>
    </w:p>
    <w:p w14:paraId="7D6266FA" w14:textId="77777777" w:rsidR="00F80744" w:rsidRPr="00F80744" w:rsidRDefault="00F80744" w:rsidP="00E73CFA">
      <w:pPr>
        <w:ind w:left="709"/>
        <w:jc w:val="both"/>
      </w:pPr>
      <w:r w:rsidRPr="00F80744">
        <w:rPr>
          <w:spacing w:val="-5"/>
        </w:rPr>
        <w:t xml:space="preserve">Professional </w:t>
      </w:r>
      <w:r w:rsidRPr="00F80744">
        <w:t xml:space="preserve">fees for our </w:t>
      </w:r>
      <w:r w:rsidRPr="00F80744">
        <w:rPr>
          <w:spacing w:val="-5"/>
        </w:rPr>
        <w:t xml:space="preserve">services will </w:t>
      </w:r>
      <w:r w:rsidRPr="00F80744">
        <w:rPr>
          <w:spacing w:val="-3"/>
        </w:rPr>
        <w:t xml:space="preserve">be </w:t>
      </w:r>
      <w:r w:rsidRPr="00F80744">
        <w:rPr>
          <w:spacing w:val="-5"/>
        </w:rPr>
        <w:t xml:space="preserve">agreed </w:t>
      </w:r>
      <w:r w:rsidRPr="00F80744">
        <w:t xml:space="preserve">in </w:t>
      </w:r>
      <w:r w:rsidRPr="00F80744">
        <w:rPr>
          <w:spacing w:val="-5"/>
        </w:rPr>
        <w:t xml:space="preserve">advance </w:t>
      </w:r>
      <w:r w:rsidRPr="00F80744">
        <w:t xml:space="preserve">with our </w:t>
      </w:r>
      <w:r w:rsidRPr="00F80744">
        <w:rPr>
          <w:spacing w:val="-5"/>
        </w:rPr>
        <w:t>customers.</w:t>
      </w:r>
    </w:p>
    <w:p w14:paraId="4315840C" w14:textId="77777777" w:rsidR="00F80744" w:rsidRPr="00F80744" w:rsidRDefault="00F80744" w:rsidP="00E73CFA">
      <w:pPr>
        <w:ind w:left="709"/>
        <w:jc w:val="both"/>
      </w:pPr>
    </w:p>
    <w:p w14:paraId="2B77AAAF" w14:textId="77777777" w:rsidR="00F80744" w:rsidRPr="00F80744" w:rsidRDefault="00F80744" w:rsidP="00E73CFA">
      <w:pPr>
        <w:ind w:left="709"/>
        <w:jc w:val="both"/>
      </w:pPr>
      <w:r w:rsidRPr="00F80744">
        <w:rPr>
          <w:spacing w:val="-5"/>
        </w:rPr>
        <w:t xml:space="preserve">Professional fees </w:t>
      </w:r>
      <w:r w:rsidRPr="00F80744">
        <w:t xml:space="preserve">and </w:t>
      </w:r>
      <w:r w:rsidRPr="00F80744">
        <w:rPr>
          <w:spacing w:val="-5"/>
        </w:rPr>
        <w:t xml:space="preserve">expenses will </w:t>
      </w:r>
      <w:r w:rsidRPr="00F80744">
        <w:rPr>
          <w:spacing w:val="-3"/>
        </w:rPr>
        <w:t xml:space="preserve">be </w:t>
      </w:r>
      <w:r w:rsidRPr="00F80744">
        <w:rPr>
          <w:spacing w:val="-5"/>
        </w:rPr>
        <w:t xml:space="preserve">subject </w:t>
      </w:r>
      <w:r w:rsidRPr="00F80744">
        <w:t xml:space="preserve">to the </w:t>
      </w:r>
      <w:r w:rsidRPr="00F80744">
        <w:rPr>
          <w:spacing w:val="-5"/>
        </w:rPr>
        <w:t xml:space="preserve">addition </w:t>
      </w:r>
      <w:r w:rsidRPr="00F80744">
        <w:t xml:space="preserve">of </w:t>
      </w:r>
      <w:r w:rsidRPr="00F80744">
        <w:rPr>
          <w:spacing w:val="-5"/>
        </w:rPr>
        <w:t xml:space="preserve">VAT, where applicable, </w:t>
      </w:r>
      <w:r w:rsidRPr="00F80744">
        <w:rPr>
          <w:spacing w:val="-3"/>
        </w:rPr>
        <w:t xml:space="preserve">at </w:t>
      </w:r>
      <w:r w:rsidRPr="00F80744">
        <w:t>the</w:t>
      </w:r>
      <w:r w:rsidRPr="00F80744">
        <w:rPr>
          <w:spacing w:val="55"/>
        </w:rPr>
        <w:t xml:space="preserve"> </w:t>
      </w:r>
      <w:r w:rsidRPr="00F80744">
        <w:rPr>
          <w:spacing w:val="-6"/>
        </w:rPr>
        <w:t xml:space="preserve">appropriate </w:t>
      </w:r>
      <w:r w:rsidRPr="00F80744">
        <w:rPr>
          <w:spacing w:val="-5"/>
        </w:rPr>
        <w:t xml:space="preserve">rate. Travelling, </w:t>
      </w:r>
      <w:r w:rsidRPr="00F80744">
        <w:rPr>
          <w:spacing w:val="-6"/>
        </w:rPr>
        <w:t xml:space="preserve">subsistence, </w:t>
      </w:r>
      <w:r w:rsidRPr="00F80744">
        <w:rPr>
          <w:spacing w:val="-5"/>
        </w:rPr>
        <w:t xml:space="preserve">accommodation </w:t>
      </w:r>
      <w:r w:rsidRPr="00F80744">
        <w:t>and</w:t>
      </w:r>
      <w:r w:rsidRPr="00F80744">
        <w:rPr>
          <w:spacing w:val="55"/>
        </w:rPr>
        <w:t xml:space="preserve"> </w:t>
      </w:r>
      <w:r w:rsidRPr="00F80744">
        <w:t>any</w:t>
      </w:r>
      <w:r w:rsidRPr="00F80744">
        <w:rPr>
          <w:spacing w:val="55"/>
        </w:rPr>
        <w:t xml:space="preserve"> </w:t>
      </w:r>
      <w:r w:rsidRPr="00F80744">
        <w:t>other</w:t>
      </w:r>
      <w:r w:rsidRPr="00F80744">
        <w:rPr>
          <w:spacing w:val="55"/>
        </w:rPr>
        <w:t xml:space="preserve"> </w:t>
      </w:r>
      <w:r w:rsidRPr="00F80744">
        <w:rPr>
          <w:spacing w:val="-5"/>
        </w:rPr>
        <w:t xml:space="preserve">expenses necessarily incurred </w:t>
      </w:r>
      <w:r w:rsidRPr="00F80744">
        <w:t xml:space="preserve">while </w:t>
      </w:r>
      <w:r w:rsidRPr="00F80744">
        <w:rPr>
          <w:spacing w:val="-5"/>
        </w:rPr>
        <w:t xml:space="preserve">engaged </w:t>
      </w:r>
      <w:r w:rsidRPr="00F80744">
        <w:t xml:space="preserve">on your </w:t>
      </w:r>
      <w:r w:rsidRPr="00F80744">
        <w:rPr>
          <w:spacing w:val="-5"/>
        </w:rPr>
        <w:t xml:space="preserve">business </w:t>
      </w:r>
      <w:r w:rsidRPr="00F80744">
        <w:t xml:space="preserve">will be </w:t>
      </w:r>
      <w:r w:rsidRPr="00F80744">
        <w:rPr>
          <w:spacing w:val="-5"/>
        </w:rPr>
        <w:t xml:space="preserve">charged </w:t>
      </w:r>
      <w:r w:rsidRPr="00F80744">
        <w:t>at cost.</w:t>
      </w:r>
    </w:p>
    <w:p w14:paraId="28DBCBC0" w14:textId="77777777" w:rsidR="00F80744" w:rsidRPr="00F80744" w:rsidRDefault="00F80744" w:rsidP="00E73CFA">
      <w:pPr>
        <w:ind w:left="709"/>
        <w:jc w:val="both"/>
      </w:pPr>
    </w:p>
    <w:p w14:paraId="132445DE" w14:textId="02F62BFA" w:rsidR="00F80744" w:rsidRPr="00F80744" w:rsidRDefault="00F80744" w:rsidP="00E73CFA">
      <w:pPr>
        <w:ind w:left="709"/>
        <w:jc w:val="both"/>
      </w:pPr>
      <w:bookmarkStart w:id="98" w:name="_Toc5626552"/>
      <w:r w:rsidRPr="00F80744">
        <w:t xml:space="preserve">We earn our remuneration </w:t>
      </w:r>
      <w:proofErr w:type="gramStart"/>
      <w:r w:rsidRPr="00F80744">
        <w:t>on the basis of</w:t>
      </w:r>
      <w:proofErr w:type="gramEnd"/>
      <w:r w:rsidRPr="00F80744">
        <w:t xml:space="preserve"> professional fees </w:t>
      </w:r>
      <w:r w:rsidR="00E22BF1">
        <w:t xml:space="preserve">the basis of </w:t>
      </w:r>
      <w:r w:rsidRPr="00F80744">
        <w:t xml:space="preserve">which </w:t>
      </w:r>
      <w:r w:rsidR="00E22BF1">
        <w:t>is</w:t>
      </w:r>
      <w:r w:rsidRPr="00F80744">
        <w:t xml:space="preserve"> agreed with our customers </w:t>
      </w:r>
      <w:r w:rsidR="00E22BF1">
        <w:t>in advance.</w:t>
      </w:r>
      <w:bookmarkEnd w:id="98"/>
    </w:p>
    <w:p w14:paraId="71990334" w14:textId="77777777" w:rsidR="00F80744" w:rsidRPr="00F80744" w:rsidRDefault="00F80744" w:rsidP="00E73CFA">
      <w:pPr>
        <w:ind w:left="709"/>
        <w:jc w:val="both"/>
      </w:pPr>
    </w:p>
    <w:p w14:paraId="161CCC84" w14:textId="3054F64C" w:rsidR="00F80744" w:rsidRPr="00F80744" w:rsidRDefault="00F80744" w:rsidP="00E73CFA">
      <w:pPr>
        <w:ind w:left="709"/>
        <w:jc w:val="both"/>
      </w:pPr>
      <w:bookmarkStart w:id="99" w:name="_Toc5626553"/>
      <w:r w:rsidRPr="00F80744">
        <w:t>The Firm will inform you of the amount of any fee to be paid directly by you or, where that is not possible, the method for calculating the fee.</w:t>
      </w:r>
      <w:bookmarkEnd w:id="99"/>
    </w:p>
    <w:p w14:paraId="69DEA9B6" w14:textId="77777777" w:rsidR="00F80744" w:rsidRPr="00F80744" w:rsidRDefault="00F80744" w:rsidP="00E73CFA">
      <w:pPr>
        <w:ind w:left="709"/>
        <w:jc w:val="both"/>
      </w:pPr>
    </w:p>
    <w:p w14:paraId="1E218914" w14:textId="302B4D0B" w:rsidR="00F80744" w:rsidRPr="00F80744" w:rsidRDefault="00F80744" w:rsidP="00E73CFA">
      <w:pPr>
        <w:ind w:left="709"/>
        <w:jc w:val="both"/>
      </w:pPr>
      <w:bookmarkStart w:id="100" w:name="_Toc5626554"/>
      <w:r w:rsidRPr="00F80744">
        <w:t xml:space="preserve">We reserve the right to charge additional fees if the time </w:t>
      </w:r>
      <w:r w:rsidR="00E22BF1">
        <w:t xml:space="preserve">required is significantly more than we would normally expect but will notify you and agree this with you in advance. </w:t>
      </w:r>
      <w:bookmarkEnd w:id="100"/>
    </w:p>
    <w:p w14:paraId="07949591" w14:textId="77777777" w:rsidR="00F80744" w:rsidRPr="00F80744" w:rsidRDefault="00F80744" w:rsidP="00DF5E99"/>
    <w:p w14:paraId="6A3A9239" w14:textId="3CA343C4" w:rsidR="00F80744" w:rsidRPr="00794377" w:rsidRDefault="00F80744" w:rsidP="000A4498">
      <w:pPr>
        <w:pStyle w:val="Heading1"/>
        <w:rPr>
          <w:u w:val="double"/>
        </w:rPr>
      </w:pPr>
      <w:bookmarkStart w:id="101" w:name="_BPDC_LN_INS_1065"/>
      <w:bookmarkStart w:id="102" w:name="_BPDC_PR_INS_1066"/>
      <w:bookmarkStart w:id="103" w:name="_Toc5626555"/>
      <w:bookmarkStart w:id="104" w:name="_Toc21612582"/>
      <w:bookmarkStart w:id="105" w:name="_Toc97122774"/>
      <w:bookmarkEnd w:id="101"/>
      <w:bookmarkEnd w:id="102"/>
      <w:r w:rsidRPr="00F80744">
        <w:t>IBIP Suitability Statement</w:t>
      </w:r>
      <w:bookmarkEnd w:id="103"/>
      <w:bookmarkEnd w:id="104"/>
      <w:bookmarkEnd w:id="105"/>
    </w:p>
    <w:p w14:paraId="64087789" w14:textId="77777777" w:rsidR="00F80744" w:rsidRPr="00F80744" w:rsidRDefault="00F80744" w:rsidP="00E73CFA">
      <w:pPr>
        <w:jc w:val="both"/>
      </w:pPr>
    </w:p>
    <w:p w14:paraId="33DEB303" w14:textId="17929487" w:rsidR="00F80744" w:rsidRPr="00F80744" w:rsidRDefault="00F80744" w:rsidP="00E73CFA">
      <w:pPr>
        <w:ind w:left="709"/>
        <w:jc w:val="both"/>
      </w:pPr>
      <w:bookmarkStart w:id="106" w:name="_Toc5626556"/>
      <w:r w:rsidRPr="00F80744">
        <w:t>Prior to the conclusion of a contract for an IBIP, the Firm when providing advice will provide the customer with a written statement of suitability (the “</w:t>
      </w:r>
      <w:r w:rsidRPr="001F497E">
        <w:rPr>
          <w:b/>
          <w:bCs/>
        </w:rPr>
        <w:t>IBIP Suitability Statement</w:t>
      </w:r>
      <w:r w:rsidRPr="00F80744">
        <w:t>”) specifying the advice given and how that advice meets the preferences, objectives and other characteristics of the customer. The Firm will sign and date that IBIP Suitability Statement on the day on which it is completed and will provide the customer with a copy in a durable medium. A copy of the IBIP Suitability Statement will be retained by the Firm.</w:t>
      </w:r>
      <w:bookmarkEnd w:id="106"/>
    </w:p>
    <w:p w14:paraId="018657AE" w14:textId="77777777" w:rsidR="00F80744" w:rsidRPr="00F80744" w:rsidRDefault="00F80744" w:rsidP="00E73CFA">
      <w:pPr>
        <w:jc w:val="both"/>
      </w:pPr>
    </w:p>
    <w:p w14:paraId="19DE5CAB" w14:textId="22BF1F5B" w:rsidR="00F80744" w:rsidRPr="00794377" w:rsidRDefault="00F80744" w:rsidP="000A4498">
      <w:pPr>
        <w:pStyle w:val="Heading1"/>
        <w:rPr>
          <w:u w:val="double"/>
        </w:rPr>
      </w:pPr>
      <w:bookmarkStart w:id="107" w:name="_BPDC_LN_INS_1063"/>
      <w:bookmarkStart w:id="108" w:name="_BPDC_PR_INS_1064"/>
      <w:bookmarkStart w:id="109" w:name="_Toc5626557"/>
      <w:bookmarkStart w:id="110" w:name="_Toc21612583"/>
      <w:bookmarkStart w:id="111" w:name="_Toc97122775"/>
      <w:bookmarkEnd w:id="107"/>
      <w:bookmarkEnd w:id="108"/>
      <w:r w:rsidRPr="00F80744">
        <w:t>Suitability Assessment</w:t>
      </w:r>
      <w:bookmarkEnd w:id="109"/>
      <w:bookmarkEnd w:id="110"/>
      <w:bookmarkEnd w:id="111"/>
    </w:p>
    <w:p w14:paraId="0295D748" w14:textId="77777777" w:rsidR="00F80744" w:rsidRPr="00F80744" w:rsidRDefault="00F80744" w:rsidP="00E73CFA">
      <w:pPr>
        <w:jc w:val="both"/>
      </w:pPr>
    </w:p>
    <w:p w14:paraId="497084E3" w14:textId="7014063D" w:rsidR="00F80744" w:rsidRPr="00F80744" w:rsidRDefault="00F80744" w:rsidP="00E73CFA">
      <w:pPr>
        <w:ind w:left="709"/>
        <w:jc w:val="both"/>
      </w:pPr>
      <w:bookmarkStart w:id="112" w:name="_Toc5626558"/>
      <w:r w:rsidRPr="00F80744">
        <w:t xml:space="preserve">It is in your best interests that you review, on a regular basis, the Insurance Products which we have arranged for you. As your circumstances change, your needs will change. You must advise us of those changes and request a review of the relevant policy so that we can ensure that you are provided with </w:t>
      </w:r>
      <w:proofErr w:type="gramStart"/>
      <w:r w:rsidRPr="00F80744">
        <w:t>up to date</w:t>
      </w:r>
      <w:proofErr w:type="gramEnd"/>
      <w:r w:rsidRPr="00F80744">
        <w:t xml:space="preserve"> advice and Insurance Products best suited to your needs. Failure to contact us in relation to changes in your circumstances or failure to request a review, may result in you having </w:t>
      </w:r>
      <w:r w:rsidRPr="00F80744">
        <w:lastRenderedPageBreak/>
        <w:t>insufficient insurance cover and/or inappropriate investments.</w:t>
      </w:r>
      <w:bookmarkEnd w:id="112"/>
    </w:p>
    <w:p w14:paraId="7CA6E29A" w14:textId="77777777" w:rsidR="00F80744" w:rsidRPr="00F80744" w:rsidRDefault="00F80744" w:rsidP="00E73CFA">
      <w:pPr>
        <w:ind w:left="709"/>
        <w:jc w:val="both"/>
      </w:pPr>
    </w:p>
    <w:p w14:paraId="295016D9" w14:textId="73D7BB8B" w:rsidR="00F80744" w:rsidRDefault="00F80744" w:rsidP="00E73CFA">
      <w:pPr>
        <w:ind w:left="709"/>
        <w:jc w:val="both"/>
      </w:pPr>
      <w:bookmarkStart w:id="113" w:name="_Toc5626559"/>
      <w:r w:rsidRPr="00F80744">
        <w:t>Any failure to disclose material information may invalidate your claim and render your policy void.</w:t>
      </w:r>
      <w:bookmarkEnd w:id="113"/>
    </w:p>
    <w:p w14:paraId="3642C08D" w14:textId="77777777" w:rsidR="00F06211" w:rsidRPr="00F80744" w:rsidRDefault="00F06211" w:rsidP="00E73CFA">
      <w:pPr>
        <w:ind w:left="709"/>
        <w:jc w:val="both"/>
      </w:pPr>
    </w:p>
    <w:p w14:paraId="008941B3" w14:textId="77777777" w:rsidR="00F80744" w:rsidRPr="00F80744" w:rsidRDefault="00F80744" w:rsidP="00E73CFA">
      <w:pPr>
        <w:ind w:left="709"/>
        <w:jc w:val="both"/>
      </w:pPr>
      <w:r w:rsidRPr="00F80744">
        <w:t>Where a periodic suitability assessment is provided, the Firm will provide a periodic report that contains an updated statement of how an IBIP meets the customer’s preferences, objectives and other characteristics of the customer.</w:t>
      </w:r>
    </w:p>
    <w:p w14:paraId="2CAA32B7" w14:textId="77777777" w:rsidR="00F80744" w:rsidRPr="00F80744" w:rsidRDefault="00F80744" w:rsidP="00E73CFA">
      <w:pPr>
        <w:jc w:val="both"/>
      </w:pPr>
    </w:p>
    <w:p w14:paraId="18686349" w14:textId="6EADF586" w:rsidR="00F80744" w:rsidRDefault="00F80744" w:rsidP="000A4498">
      <w:pPr>
        <w:pStyle w:val="Heading1"/>
      </w:pPr>
      <w:bookmarkStart w:id="114" w:name="_BPDC_LN_INS_1061"/>
      <w:bookmarkStart w:id="115" w:name="_BPDC_PR_INS_1062"/>
      <w:bookmarkStart w:id="116" w:name="_Toc5626560"/>
      <w:bookmarkStart w:id="117" w:name="_Toc21612584"/>
      <w:bookmarkStart w:id="118" w:name="_Toc97122776"/>
      <w:bookmarkEnd w:id="114"/>
      <w:bookmarkEnd w:id="115"/>
      <w:r w:rsidRPr="00F80744">
        <w:t>Customer Profile and Appropriateness of the IBIP</w:t>
      </w:r>
      <w:bookmarkEnd w:id="116"/>
      <w:bookmarkEnd w:id="117"/>
      <w:bookmarkEnd w:id="118"/>
    </w:p>
    <w:p w14:paraId="22B0F990" w14:textId="77777777" w:rsidR="004C52D0" w:rsidRPr="004C52D0" w:rsidRDefault="004C52D0" w:rsidP="00E73CFA">
      <w:pPr>
        <w:jc w:val="both"/>
        <w:rPr>
          <w:lang w:val="en-IE"/>
        </w:rPr>
      </w:pPr>
    </w:p>
    <w:p w14:paraId="0FCC8A6F" w14:textId="55C0E1AA" w:rsidR="00F80744" w:rsidRPr="00F80744" w:rsidRDefault="00F80744" w:rsidP="00E73CFA">
      <w:pPr>
        <w:ind w:left="709"/>
        <w:jc w:val="both"/>
      </w:pPr>
      <w:bookmarkStart w:id="119" w:name="_Toc5626561"/>
      <w:r w:rsidRPr="00F80744">
        <w:t>When the Firm is not providing any advice to you but is involved in the sale of an IBIP, the Firm will ask the customer to provide information regarding the customer’s knowledge and experience in the investment field relevant to the specific type of IBIP offered or demanded so that the Firm will be able, to assess whether the IBIP is appropriate for the customer.</w:t>
      </w:r>
      <w:bookmarkEnd w:id="119"/>
    </w:p>
    <w:p w14:paraId="34E77840" w14:textId="77777777" w:rsidR="00F80744" w:rsidRPr="00F80744" w:rsidRDefault="00F80744" w:rsidP="00E73CFA">
      <w:pPr>
        <w:ind w:left="709"/>
        <w:jc w:val="both"/>
      </w:pPr>
    </w:p>
    <w:p w14:paraId="2EFD045F" w14:textId="00ECB21E" w:rsidR="00F80744" w:rsidRPr="00F80744" w:rsidRDefault="00F80744" w:rsidP="00E73CFA">
      <w:pPr>
        <w:ind w:left="709"/>
        <w:jc w:val="both"/>
      </w:pPr>
      <w:bookmarkStart w:id="120" w:name="_Toc5626562"/>
      <w:r w:rsidRPr="00F80744">
        <w:t xml:space="preserve">If the customer fails to provide this information, or if the customer lacks knowledge and experience in respect of the relevant IBIP or </w:t>
      </w:r>
      <w:proofErr w:type="gramStart"/>
      <w:r w:rsidRPr="00F80744">
        <w:t>on the basis of</w:t>
      </w:r>
      <w:proofErr w:type="gramEnd"/>
      <w:r w:rsidRPr="00F80744">
        <w:t xml:space="preserve"> the information provided, the Firm is of the view that the IBIP is not appropriate, then the Firm will issue a warning stating that the IBIP is not appropriate for the customer or the potential customer.</w:t>
      </w:r>
      <w:bookmarkEnd w:id="120"/>
    </w:p>
    <w:p w14:paraId="3B9D712D" w14:textId="77777777" w:rsidR="00F80744" w:rsidRPr="00F80744" w:rsidRDefault="00F80744" w:rsidP="00E73CFA">
      <w:pPr>
        <w:jc w:val="both"/>
      </w:pPr>
    </w:p>
    <w:p w14:paraId="220B9BD3" w14:textId="7A62C1BB" w:rsidR="00F80744" w:rsidRDefault="00F80744" w:rsidP="000A4498">
      <w:pPr>
        <w:pStyle w:val="Heading1"/>
      </w:pPr>
      <w:bookmarkStart w:id="121" w:name="_BPDC_LN_INS_1059"/>
      <w:bookmarkStart w:id="122" w:name="_BPDC_PR_INS_1060"/>
      <w:bookmarkStart w:id="123" w:name="_Toc5626563"/>
      <w:bookmarkStart w:id="124" w:name="_Toc21612585"/>
      <w:bookmarkStart w:id="125" w:name="_Toc97122777"/>
      <w:bookmarkEnd w:id="121"/>
      <w:bookmarkEnd w:id="122"/>
      <w:r w:rsidRPr="00F80744">
        <w:t>Product Governance</w:t>
      </w:r>
      <w:bookmarkEnd w:id="123"/>
      <w:bookmarkEnd w:id="124"/>
      <w:bookmarkEnd w:id="125"/>
    </w:p>
    <w:p w14:paraId="39AF1A85" w14:textId="77777777" w:rsidR="004C52D0" w:rsidRPr="004C52D0" w:rsidRDefault="004C52D0" w:rsidP="00E73CFA">
      <w:pPr>
        <w:jc w:val="both"/>
        <w:rPr>
          <w:lang w:val="en-IE"/>
        </w:rPr>
      </w:pPr>
    </w:p>
    <w:p w14:paraId="70233DCB" w14:textId="27797D1A" w:rsidR="00F80744" w:rsidRPr="00F80744" w:rsidRDefault="00F80744" w:rsidP="00E73CFA">
      <w:pPr>
        <w:ind w:left="709"/>
        <w:jc w:val="both"/>
      </w:pPr>
      <w:bookmarkStart w:id="126" w:name="_Toc5626564"/>
      <w:r w:rsidRPr="00F80744">
        <w:t xml:space="preserve">The Insurance Distribution Regulations impose obligations on firms that distribute Insurance Products on behalf of firms who manufacture/issue the Insurance Products. Under the Insurance Distribution Regulations, distributors such as Acuvest must ensure that they obtain the relevant </w:t>
      </w:r>
      <w:r w:rsidRPr="00F80744">
        <w:t>information on the Insurance Product in order to identify the target market of the Insurance Product and the characteristics of the identified market for each Insurance Product.</w:t>
      </w:r>
      <w:bookmarkEnd w:id="126"/>
    </w:p>
    <w:p w14:paraId="130685F7" w14:textId="77777777" w:rsidR="00F80744" w:rsidRPr="00F80744" w:rsidRDefault="00F80744" w:rsidP="00E73CFA">
      <w:pPr>
        <w:jc w:val="both"/>
      </w:pPr>
    </w:p>
    <w:p w14:paraId="7C4E19E3" w14:textId="0D993643" w:rsidR="00F80744" w:rsidRDefault="00F80744" w:rsidP="000A4498">
      <w:pPr>
        <w:pStyle w:val="Heading1"/>
      </w:pPr>
      <w:bookmarkStart w:id="127" w:name="_BPDC_LN_INS_1057"/>
      <w:bookmarkStart w:id="128" w:name="_BPDC_PR_INS_1058"/>
      <w:bookmarkStart w:id="129" w:name="_Toc5626565"/>
      <w:bookmarkStart w:id="130" w:name="_Toc21612586"/>
      <w:bookmarkStart w:id="131" w:name="_Toc97122778"/>
      <w:bookmarkEnd w:id="127"/>
      <w:bookmarkEnd w:id="128"/>
      <w:r w:rsidRPr="00F80744">
        <w:t>Return Premiums</w:t>
      </w:r>
      <w:bookmarkEnd w:id="129"/>
      <w:bookmarkEnd w:id="130"/>
      <w:bookmarkEnd w:id="131"/>
    </w:p>
    <w:p w14:paraId="49C368EE" w14:textId="77777777" w:rsidR="004C52D0" w:rsidRPr="004C52D0" w:rsidRDefault="004C52D0" w:rsidP="00E73CFA">
      <w:pPr>
        <w:jc w:val="both"/>
        <w:rPr>
          <w:lang w:val="en-IE"/>
        </w:rPr>
      </w:pPr>
    </w:p>
    <w:p w14:paraId="5C9CBDD5" w14:textId="68A27E51" w:rsidR="00F80744" w:rsidRPr="00F80744" w:rsidRDefault="00F80744" w:rsidP="00E73CFA">
      <w:pPr>
        <w:ind w:left="709"/>
        <w:jc w:val="both"/>
      </w:pPr>
      <w:bookmarkStart w:id="132" w:name="_Toc5626566"/>
      <w:r w:rsidRPr="00F80744">
        <w:t xml:space="preserve">In accordance with the </w:t>
      </w:r>
      <w:r w:rsidR="00E22BF1">
        <w:t>Consumer Protection Code (</w:t>
      </w:r>
      <w:r w:rsidRPr="00F80744">
        <w:t>CPC</w:t>
      </w:r>
      <w:r w:rsidR="00E22BF1">
        <w:t>)</w:t>
      </w:r>
      <w:r w:rsidRPr="00F80744">
        <w:t xml:space="preserve"> any premium rebate due to you will be paid in full and any charges owed relative to this, will not be deducted from the rebate unless you have previously consented in writing to the charge.</w:t>
      </w:r>
      <w:bookmarkEnd w:id="132"/>
    </w:p>
    <w:p w14:paraId="042B7C3C" w14:textId="77777777" w:rsidR="00F80744" w:rsidRPr="00F80744" w:rsidRDefault="00F80744" w:rsidP="00E73CFA">
      <w:pPr>
        <w:ind w:left="709"/>
        <w:jc w:val="both"/>
      </w:pPr>
    </w:p>
    <w:p w14:paraId="1349B3D6" w14:textId="0B61D04B" w:rsidR="00F80744" w:rsidRPr="00F80744" w:rsidRDefault="00F80744" w:rsidP="00E73CFA">
      <w:pPr>
        <w:ind w:left="709"/>
        <w:jc w:val="both"/>
      </w:pPr>
      <w:bookmarkStart w:id="133" w:name="_Toc5626567"/>
      <w:r w:rsidRPr="00F80744">
        <w:t xml:space="preserve">Where a premium rebate is due to a customer and the value of the rebate is €10 or </w:t>
      </w:r>
      <w:proofErr w:type="gramStart"/>
      <w:r w:rsidRPr="00F80744">
        <w:t>less</w:t>
      </w:r>
      <w:proofErr w:type="gramEnd"/>
      <w:r w:rsidRPr="00F80744">
        <w:t xml:space="preserve"> we will offer the customer the choice of:</w:t>
      </w:r>
      <w:bookmarkEnd w:id="133"/>
    </w:p>
    <w:p w14:paraId="0D84C866" w14:textId="77777777" w:rsidR="00F80744" w:rsidRPr="00F80744" w:rsidRDefault="00F80744" w:rsidP="00E73CFA">
      <w:pPr>
        <w:ind w:left="709"/>
        <w:jc w:val="both"/>
      </w:pPr>
    </w:p>
    <w:p w14:paraId="3A08B89D" w14:textId="2BABB41A" w:rsidR="00F80744" w:rsidRPr="00D72674" w:rsidRDefault="00F80744" w:rsidP="00E73CFA">
      <w:pPr>
        <w:pStyle w:val="ListParagraph"/>
        <w:numPr>
          <w:ilvl w:val="0"/>
          <w:numId w:val="14"/>
        </w:numPr>
        <w:jc w:val="both"/>
        <w:rPr>
          <w:b w:val="0"/>
          <w:bCs/>
          <w:u w:val="none"/>
        </w:rPr>
      </w:pPr>
      <w:bookmarkStart w:id="134" w:name="_BPDC_LN_INS_1055"/>
      <w:bookmarkStart w:id="135" w:name="_BPDC_PR_INS_1056"/>
      <w:bookmarkStart w:id="136" w:name="_Toc5626568"/>
      <w:bookmarkEnd w:id="134"/>
      <w:bookmarkEnd w:id="135"/>
      <w:r w:rsidRPr="00D72674">
        <w:rPr>
          <w:b w:val="0"/>
          <w:bCs/>
          <w:u w:val="none"/>
        </w:rPr>
        <w:t>Receiving the premium rebate;</w:t>
      </w:r>
      <w:bookmarkEnd w:id="136"/>
    </w:p>
    <w:p w14:paraId="7B9F246A" w14:textId="4727D90D" w:rsidR="00F80744" w:rsidRPr="00D72674" w:rsidRDefault="00F80744" w:rsidP="00E73CFA">
      <w:pPr>
        <w:pStyle w:val="ListParagraph"/>
        <w:numPr>
          <w:ilvl w:val="0"/>
          <w:numId w:val="14"/>
        </w:numPr>
        <w:jc w:val="both"/>
        <w:rPr>
          <w:b w:val="0"/>
          <w:bCs/>
          <w:u w:val="none"/>
        </w:rPr>
      </w:pPr>
      <w:bookmarkStart w:id="137" w:name="_BPDC_LN_INS_1053"/>
      <w:bookmarkStart w:id="138" w:name="_BPDC_PR_INS_1054"/>
      <w:bookmarkStart w:id="139" w:name="_Toc5626569"/>
      <w:bookmarkEnd w:id="137"/>
      <w:bookmarkEnd w:id="138"/>
      <w:r w:rsidRPr="00D72674">
        <w:rPr>
          <w:b w:val="0"/>
          <w:bCs/>
          <w:u w:val="none"/>
        </w:rPr>
        <w:t>Receiving a deduction from a renewal premium or other premium currently due to the Firm; or</w:t>
      </w:r>
      <w:bookmarkEnd w:id="139"/>
    </w:p>
    <w:p w14:paraId="2344FE5B" w14:textId="1D36A229" w:rsidR="00F80744" w:rsidRPr="00D72674" w:rsidRDefault="00F80744" w:rsidP="00E73CFA">
      <w:pPr>
        <w:pStyle w:val="ListParagraph"/>
        <w:numPr>
          <w:ilvl w:val="0"/>
          <w:numId w:val="14"/>
        </w:numPr>
        <w:jc w:val="both"/>
        <w:rPr>
          <w:b w:val="0"/>
          <w:bCs/>
          <w:u w:val="none"/>
        </w:rPr>
      </w:pPr>
      <w:bookmarkStart w:id="140" w:name="_BPDC_LN_INS_1051"/>
      <w:bookmarkStart w:id="141" w:name="_BPDC_PR_INS_1052"/>
      <w:bookmarkStart w:id="142" w:name="_Toc5626570"/>
      <w:bookmarkEnd w:id="140"/>
      <w:bookmarkEnd w:id="141"/>
      <w:r w:rsidRPr="00D72674">
        <w:rPr>
          <w:b w:val="0"/>
          <w:bCs/>
          <w:u w:val="none"/>
        </w:rPr>
        <w:t>The Firm making a donation on the customer’s behalf to a registered charity.</w:t>
      </w:r>
      <w:bookmarkEnd w:id="142"/>
    </w:p>
    <w:p w14:paraId="00F9B07F" w14:textId="4402B94B" w:rsidR="00F80744" w:rsidRPr="00F80744" w:rsidRDefault="00F80744" w:rsidP="00E73CFA">
      <w:pPr>
        <w:ind w:left="709"/>
        <w:jc w:val="both"/>
      </w:pPr>
      <w:bookmarkStart w:id="143" w:name="_Toc5626571"/>
      <w:r w:rsidRPr="00F80744">
        <w:t>We will seek the customer’s consent on each occasion should this arise.</w:t>
      </w:r>
      <w:bookmarkEnd w:id="143"/>
    </w:p>
    <w:p w14:paraId="05F49BBB" w14:textId="77777777" w:rsidR="00F80744" w:rsidRPr="00F80744" w:rsidRDefault="00F80744" w:rsidP="00E73CFA">
      <w:pPr>
        <w:jc w:val="both"/>
      </w:pPr>
    </w:p>
    <w:p w14:paraId="14071321" w14:textId="689D3BF7" w:rsidR="00F80744" w:rsidRDefault="00F80744" w:rsidP="000A4498">
      <w:pPr>
        <w:pStyle w:val="Heading1"/>
      </w:pPr>
      <w:bookmarkStart w:id="144" w:name="_BPDC_LN_INS_1049"/>
      <w:bookmarkStart w:id="145" w:name="_BPDC_PR_INS_1050"/>
      <w:bookmarkStart w:id="146" w:name="_Toc5626572"/>
      <w:bookmarkStart w:id="147" w:name="_Toc21612587"/>
      <w:bookmarkStart w:id="148" w:name="_Toc97122779"/>
      <w:bookmarkEnd w:id="144"/>
      <w:bookmarkEnd w:id="145"/>
      <w:r w:rsidRPr="00F80744">
        <w:t>Default on Payments by Clients</w:t>
      </w:r>
      <w:bookmarkEnd w:id="146"/>
      <w:bookmarkEnd w:id="147"/>
      <w:bookmarkEnd w:id="148"/>
    </w:p>
    <w:p w14:paraId="731253D6" w14:textId="77777777" w:rsidR="004C52D0" w:rsidRPr="004C52D0" w:rsidRDefault="004C52D0" w:rsidP="00E73CFA">
      <w:pPr>
        <w:jc w:val="both"/>
        <w:rPr>
          <w:lang w:val="en-IE"/>
        </w:rPr>
      </w:pPr>
    </w:p>
    <w:p w14:paraId="2EF4E0D8" w14:textId="124DE299" w:rsidR="00F80744" w:rsidRPr="00F80744" w:rsidRDefault="00F80744" w:rsidP="00E73CFA">
      <w:pPr>
        <w:ind w:left="709"/>
        <w:jc w:val="both"/>
      </w:pPr>
      <w:bookmarkStart w:id="149" w:name="_Toc5626573"/>
      <w:r w:rsidRPr="00F80744">
        <w:t xml:space="preserve">The occurrence of any of the following events will be deemed to </w:t>
      </w:r>
      <w:r w:rsidR="00E22BF1">
        <w:t xml:space="preserve">be </w:t>
      </w:r>
      <w:r w:rsidRPr="00F80744">
        <w:t xml:space="preserve">an event of default under this </w:t>
      </w:r>
      <w:proofErr w:type="spellStart"/>
      <w:r w:rsidRPr="00F80744">
        <w:t>ToB</w:t>
      </w:r>
      <w:proofErr w:type="spellEnd"/>
      <w:r w:rsidRPr="00F80744">
        <w:t>:</w:t>
      </w:r>
      <w:bookmarkEnd w:id="149"/>
    </w:p>
    <w:p w14:paraId="03628056" w14:textId="77777777" w:rsidR="00F80744" w:rsidRPr="00595B74" w:rsidRDefault="00F80744" w:rsidP="00E73CFA">
      <w:pPr>
        <w:ind w:left="709"/>
        <w:jc w:val="both"/>
        <w:rPr>
          <w:bCs/>
        </w:rPr>
      </w:pPr>
    </w:p>
    <w:p w14:paraId="74E209C1" w14:textId="073896A4" w:rsidR="00F80744" w:rsidRPr="00595B74" w:rsidRDefault="00F80744" w:rsidP="00E73CFA">
      <w:pPr>
        <w:pStyle w:val="ListParagraph"/>
        <w:numPr>
          <w:ilvl w:val="0"/>
          <w:numId w:val="11"/>
        </w:numPr>
        <w:jc w:val="both"/>
        <w:rPr>
          <w:b w:val="0"/>
          <w:bCs/>
          <w:u w:val="none"/>
        </w:rPr>
      </w:pPr>
      <w:bookmarkStart w:id="150" w:name="_BPDC_LN_INS_1047"/>
      <w:bookmarkStart w:id="151" w:name="_BPDC_PR_INS_1048"/>
      <w:bookmarkStart w:id="152" w:name="_Toc5626574"/>
      <w:bookmarkEnd w:id="150"/>
      <w:bookmarkEnd w:id="151"/>
      <w:r w:rsidRPr="00595B74">
        <w:rPr>
          <w:b w:val="0"/>
          <w:bCs/>
          <w:u w:val="none"/>
        </w:rPr>
        <w:t xml:space="preserve">Failure by the customer to make a payment of fees due to the Firm under this </w:t>
      </w:r>
      <w:proofErr w:type="spellStart"/>
      <w:r w:rsidRPr="00595B74">
        <w:rPr>
          <w:b w:val="0"/>
          <w:bCs/>
          <w:u w:val="none"/>
        </w:rPr>
        <w:t>ToB</w:t>
      </w:r>
      <w:proofErr w:type="spellEnd"/>
      <w:r w:rsidRPr="00595B74">
        <w:rPr>
          <w:b w:val="0"/>
          <w:bCs/>
          <w:u w:val="none"/>
        </w:rPr>
        <w:t>;</w:t>
      </w:r>
      <w:bookmarkEnd w:id="152"/>
    </w:p>
    <w:p w14:paraId="1E9D18E4" w14:textId="3D1D1DF5" w:rsidR="00F80744" w:rsidRPr="00595B74" w:rsidRDefault="00F80744" w:rsidP="00E73CFA">
      <w:pPr>
        <w:pStyle w:val="ListParagraph"/>
        <w:numPr>
          <w:ilvl w:val="0"/>
          <w:numId w:val="11"/>
        </w:numPr>
        <w:jc w:val="both"/>
        <w:rPr>
          <w:b w:val="0"/>
          <w:bCs/>
          <w:u w:val="none"/>
        </w:rPr>
      </w:pPr>
      <w:bookmarkStart w:id="153" w:name="_BPDC_LN_INS_1045"/>
      <w:bookmarkStart w:id="154" w:name="_BPDC_PR_INS_1046"/>
      <w:bookmarkStart w:id="155" w:name="_Toc5626575"/>
      <w:bookmarkEnd w:id="153"/>
      <w:bookmarkEnd w:id="154"/>
      <w:r w:rsidRPr="00595B74">
        <w:rPr>
          <w:b w:val="0"/>
          <w:bCs/>
          <w:u w:val="none"/>
        </w:rPr>
        <w:t xml:space="preserve">Failure by the customer to perform any of your obligations under this </w:t>
      </w:r>
      <w:proofErr w:type="spellStart"/>
      <w:r w:rsidRPr="00595B74">
        <w:rPr>
          <w:b w:val="0"/>
          <w:bCs/>
          <w:u w:val="none"/>
        </w:rPr>
        <w:t>ToB</w:t>
      </w:r>
      <w:proofErr w:type="spellEnd"/>
      <w:r w:rsidRPr="00595B74">
        <w:rPr>
          <w:b w:val="0"/>
          <w:bCs/>
          <w:u w:val="none"/>
        </w:rPr>
        <w:t>; o</w:t>
      </w:r>
      <w:bookmarkEnd w:id="155"/>
      <w:r w:rsidRPr="00595B74">
        <w:rPr>
          <w:b w:val="0"/>
          <w:bCs/>
          <w:u w:val="none"/>
        </w:rPr>
        <w:t>r</w:t>
      </w:r>
    </w:p>
    <w:p w14:paraId="0BD0AC56" w14:textId="16773AD3" w:rsidR="00F80744" w:rsidRPr="00595B74" w:rsidRDefault="00F80744" w:rsidP="00E73CFA">
      <w:pPr>
        <w:pStyle w:val="ListParagraph"/>
        <w:numPr>
          <w:ilvl w:val="0"/>
          <w:numId w:val="11"/>
        </w:numPr>
        <w:jc w:val="both"/>
        <w:rPr>
          <w:b w:val="0"/>
          <w:bCs/>
          <w:u w:val="none"/>
        </w:rPr>
      </w:pPr>
      <w:bookmarkStart w:id="156" w:name="_BPDC_LN_INS_1043"/>
      <w:bookmarkStart w:id="157" w:name="_BPDC_PR_INS_1044"/>
      <w:bookmarkStart w:id="158" w:name="_Toc5626576"/>
      <w:bookmarkEnd w:id="156"/>
      <w:bookmarkEnd w:id="157"/>
      <w:r w:rsidRPr="00595B74">
        <w:rPr>
          <w:b w:val="0"/>
          <w:bCs/>
          <w:u w:val="none"/>
        </w:rPr>
        <w:t xml:space="preserve">Any other event of default or termination under this </w:t>
      </w:r>
      <w:proofErr w:type="spellStart"/>
      <w:r w:rsidRPr="00595B74">
        <w:rPr>
          <w:b w:val="0"/>
          <w:bCs/>
          <w:u w:val="none"/>
        </w:rPr>
        <w:t>ToB</w:t>
      </w:r>
      <w:proofErr w:type="spellEnd"/>
      <w:r w:rsidRPr="00595B74">
        <w:rPr>
          <w:b w:val="0"/>
          <w:bCs/>
          <w:u w:val="none"/>
        </w:rPr>
        <w:t>.</w:t>
      </w:r>
      <w:bookmarkEnd w:id="158"/>
    </w:p>
    <w:p w14:paraId="5F7019FC" w14:textId="77777777" w:rsidR="00F80744" w:rsidRPr="00F80744" w:rsidRDefault="00F80744" w:rsidP="00E73CFA">
      <w:pPr>
        <w:ind w:left="709"/>
        <w:jc w:val="both"/>
      </w:pPr>
    </w:p>
    <w:p w14:paraId="6AA1C1F8" w14:textId="34BB6F48" w:rsidR="00F80744" w:rsidRPr="00F80744" w:rsidRDefault="00F80744" w:rsidP="00E73CFA">
      <w:pPr>
        <w:ind w:left="709"/>
        <w:jc w:val="both"/>
      </w:pPr>
      <w:bookmarkStart w:id="159" w:name="_Toc5626577"/>
      <w:r w:rsidRPr="00F80744">
        <w:t>It is the Firm’s policy to pursue such events of default directly with the customer in the first instance in order to achieve a satisfactory resolution.</w:t>
      </w:r>
      <w:bookmarkEnd w:id="159"/>
    </w:p>
    <w:p w14:paraId="5A9B36BC" w14:textId="77777777" w:rsidR="00F80744" w:rsidRPr="00F80744" w:rsidRDefault="00F80744" w:rsidP="00E73CFA">
      <w:pPr>
        <w:ind w:left="709"/>
        <w:jc w:val="both"/>
      </w:pPr>
    </w:p>
    <w:p w14:paraId="0F8FBCDE" w14:textId="4385A3C1" w:rsidR="00F80744" w:rsidRPr="00F80744" w:rsidRDefault="00F80744" w:rsidP="00E73CFA">
      <w:pPr>
        <w:ind w:left="709"/>
        <w:jc w:val="both"/>
      </w:pPr>
      <w:bookmarkStart w:id="160" w:name="_Toc5626578"/>
      <w:r w:rsidRPr="00F80744">
        <w:t>We reserve the right to add interest to your account for any overdue fees, at 2% above the prevailing base rate.</w:t>
      </w:r>
      <w:bookmarkEnd w:id="160"/>
    </w:p>
    <w:p w14:paraId="184D39B6" w14:textId="77777777" w:rsidR="00F80744" w:rsidRPr="00F80744" w:rsidRDefault="00F80744" w:rsidP="00E73CFA">
      <w:pPr>
        <w:ind w:left="709"/>
        <w:jc w:val="both"/>
      </w:pPr>
    </w:p>
    <w:p w14:paraId="65ABC345" w14:textId="060A1791" w:rsidR="00F80744" w:rsidRPr="00F80744" w:rsidRDefault="00F80744" w:rsidP="00E73CFA">
      <w:pPr>
        <w:ind w:left="709"/>
        <w:jc w:val="both"/>
      </w:pPr>
      <w:bookmarkStart w:id="161" w:name="_Toc5626579"/>
      <w:r w:rsidRPr="00F80744">
        <w:t>The Firm will, if necessary, exercise its legal rights to receive any payments due to it from the customer for services provided. In this instance, the customer will be responsible for payment of all fines, penalties and costs including legal, and other professional and advisory costs incurred by the Firm arising from such actions.</w:t>
      </w:r>
      <w:bookmarkEnd w:id="161"/>
    </w:p>
    <w:p w14:paraId="096F2B33" w14:textId="77777777" w:rsidR="00F80744" w:rsidRPr="00F80744" w:rsidRDefault="00F80744" w:rsidP="00E73CFA">
      <w:pPr>
        <w:ind w:left="709"/>
        <w:jc w:val="both"/>
      </w:pPr>
    </w:p>
    <w:p w14:paraId="08D9040B" w14:textId="515D17E5" w:rsidR="00F80744" w:rsidRDefault="00F80744" w:rsidP="00E73CFA">
      <w:pPr>
        <w:ind w:left="709"/>
        <w:jc w:val="both"/>
      </w:pPr>
      <w:bookmarkStart w:id="162" w:name="_Toc5626580"/>
      <w:r w:rsidRPr="00F80744">
        <w:t>Please note that product producers may withdraw benefits or cover in the event of default on payments due to them under policies of insurance or other Insurance Products arranged for the customer. We refer the customer to</w:t>
      </w:r>
      <w:bookmarkStart w:id="163" w:name="_Toc5626581"/>
      <w:bookmarkEnd w:id="162"/>
      <w:r w:rsidRPr="00F80744">
        <w:t xml:space="preserve"> policy documents or product terms for the details of such provisions.</w:t>
      </w:r>
      <w:bookmarkEnd w:id="163"/>
    </w:p>
    <w:p w14:paraId="7B6A9F94" w14:textId="77777777" w:rsidR="004C52D0" w:rsidRPr="00F80744" w:rsidRDefault="004C52D0" w:rsidP="00E73CFA">
      <w:pPr>
        <w:ind w:left="709"/>
        <w:jc w:val="both"/>
      </w:pPr>
    </w:p>
    <w:p w14:paraId="392532A3" w14:textId="0DEEA8DD" w:rsidR="00F80744" w:rsidRPr="00794377" w:rsidRDefault="00F80744" w:rsidP="000A4498">
      <w:pPr>
        <w:pStyle w:val="Heading1"/>
        <w:rPr>
          <w:u w:val="double"/>
        </w:rPr>
      </w:pPr>
      <w:bookmarkStart w:id="164" w:name="_BPDC_LN_INS_1041"/>
      <w:bookmarkStart w:id="165" w:name="_BPDC_PR_INS_1042"/>
      <w:bookmarkStart w:id="166" w:name="_Toc5626582"/>
      <w:bookmarkStart w:id="167" w:name="_Toc21612588"/>
      <w:bookmarkStart w:id="168" w:name="_Toc97122780"/>
      <w:bookmarkEnd w:id="164"/>
      <w:bookmarkEnd w:id="165"/>
      <w:r w:rsidRPr="00F80744">
        <w:t>Investor</w:t>
      </w:r>
      <w:r w:rsidRPr="00794377">
        <w:rPr>
          <w:spacing w:val="-11"/>
        </w:rPr>
        <w:t xml:space="preserve"> </w:t>
      </w:r>
      <w:r w:rsidRPr="00F80744">
        <w:t>Compensation Scheme</w:t>
      </w:r>
      <w:bookmarkEnd w:id="166"/>
      <w:bookmarkEnd w:id="167"/>
      <w:bookmarkEnd w:id="168"/>
    </w:p>
    <w:p w14:paraId="631459E6" w14:textId="77777777" w:rsidR="00F80744" w:rsidRPr="00F80744" w:rsidRDefault="00F80744" w:rsidP="00E73CFA">
      <w:pPr>
        <w:jc w:val="both"/>
      </w:pPr>
    </w:p>
    <w:p w14:paraId="1EC9BFB9" w14:textId="3C8C93CD" w:rsidR="00F80744" w:rsidRDefault="00F80744" w:rsidP="00E73CFA">
      <w:pPr>
        <w:ind w:left="709"/>
        <w:jc w:val="both"/>
      </w:pPr>
      <w:r w:rsidRPr="00F80744">
        <w:t>The Investor Compensation Company DAC (“ICC”) is an independent body set up under the Investor Compensation Act, 1998 (as amended) (the “Act”). The ICC is Ireland’s statutory ‘fund of last resort’ for customers of authorised investment firms (includes authorised MiFID firms and authorised Insurance Intermediaries). Acuvest is a member of this compensation scheme.</w:t>
      </w:r>
    </w:p>
    <w:p w14:paraId="780EF410" w14:textId="77777777" w:rsidR="007D615F" w:rsidRPr="00F80744" w:rsidRDefault="007D615F" w:rsidP="00E73CFA">
      <w:pPr>
        <w:ind w:left="709"/>
        <w:jc w:val="both"/>
      </w:pPr>
    </w:p>
    <w:p w14:paraId="3CCCD6A7" w14:textId="77777777" w:rsidR="00F80744" w:rsidRPr="00F80744" w:rsidRDefault="00F80744" w:rsidP="00E73CFA">
      <w:pPr>
        <w:ind w:left="709"/>
        <w:jc w:val="both"/>
      </w:pPr>
      <w:r w:rsidRPr="00F80744">
        <w:t>The principal objectives of the ICC are:</w:t>
      </w:r>
    </w:p>
    <w:p w14:paraId="19539239" w14:textId="77777777" w:rsidR="00F80744" w:rsidRPr="00F80744" w:rsidRDefault="00F80744" w:rsidP="00E73CFA">
      <w:pPr>
        <w:ind w:left="709"/>
        <w:jc w:val="both"/>
      </w:pPr>
    </w:p>
    <w:p w14:paraId="361D481C" w14:textId="46BF5D9E" w:rsidR="00F80744" w:rsidRPr="007D615F" w:rsidRDefault="00F80744" w:rsidP="008E59EA">
      <w:pPr>
        <w:pStyle w:val="ListParagraph"/>
        <w:numPr>
          <w:ilvl w:val="0"/>
          <w:numId w:val="12"/>
        </w:numPr>
        <w:spacing w:line="240" w:lineRule="auto"/>
        <w:ind w:left="1066" w:hanging="357"/>
        <w:jc w:val="both"/>
        <w:rPr>
          <w:b w:val="0"/>
          <w:bCs/>
          <w:u w:val="none"/>
        </w:rPr>
      </w:pPr>
      <w:r w:rsidRPr="007D615F">
        <w:rPr>
          <w:b w:val="0"/>
          <w:bCs/>
          <w:u w:val="none"/>
        </w:rPr>
        <w:t>To operate a financially sound scheme so as to provide statutory</w:t>
      </w:r>
      <w:r w:rsidR="008E59EA">
        <w:rPr>
          <w:b w:val="0"/>
          <w:bCs/>
          <w:u w:val="none"/>
        </w:rPr>
        <w:t xml:space="preserve"> </w:t>
      </w:r>
      <w:r w:rsidRPr="007D615F">
        <w:rPr>
          <w:b w:val="0"/>
          <w:bCs/>
          <w:u w:val="none"/>
        </w:rPr>
        <w:t>levels</w:t>
      </w:r>
      <w:r w:rsidRPr="007D615F">
        <w:rPr>
          <w:b w:val="0"/>
          <w:bCs/>
          <w:u w:val="none"/>
        </w:rPr>
        <w:tab/>
        <w:t>of compensation to eligible investors of failed investment firms;</w:t>
      </w:r>
    </w:p>
    <w:p w14:paraId="1C6424E1" w14:textId="77777777" w:rsidR="00F80744" w:rsidRPr="007D615F" w:rsidRDefault="00F80744" w:rsidP="008E59EA">
      <w:pPr>
        <w:pStyle w:val="ListParagraph"/>
        <w:numPr>
          <w:ilvl w:val="0"/>
          <w:numId w:val="12"/>
        </w:numPr>
        <w:spacing w:line="240" w:lineRule="auto"/>
        <w:ind w:left="1066" w:hanging="357"/>
        <w:jc w:val="both"/>
        <w:rPr>
          <w:b w:val="0"/>
          <w:bCs/>
          <w:u w:val="none"/>
        </w:rPr>
      </w:pPr>
      <w:r w:rsidRPr="007D615F">
        <w:rPr>
          <w:b w:val="0"/>
          <w:bCs/>
          <w:u w:val="none"/>
        </w:rPr>
        <w:t>To set up and maintain funds out of which compensation and costs can be paid, under the Act;</w:t>
      </w:r>
    </w:p>
    <w:p w14:paraId="48E782E3" w14:textId="77777777" w:rsidR="00F80744" w:rsidRPr="007D615F" w:rsidRDefault="00F80744" w:rsidP="008E59EA">
      <w:pPr>
        <w:pStyle w:val="ListParagraph"/>
        <w:numPr>
          <w:ilvl w:val="0"/>
          <w:numId w:val="12"/>
        </w:numPr>
        <w:spacing w:line="240" w:lineRule="auto"/>
        <w:ind w:left="1066" w:hanging="357"/>
        <w:jc w:val="both"/>
        <w:rPr>
          <w:b w:val="0"/>
          <w:bCs/>
          <w:u w:val="none"/>
        </w:rPr>
      </w:pPr>
      <w:r w:rsidRPr="007D615F">
        <w:rPr>
          <w:b w:val="0"/>
          <w:bCs/>
          <w:u w:val="none"/>
        </w:rPr>
        <w:t>To set up and maintain a structure that can be used to pay compensation to investors of failed investment firms, under the Act;</w:t>
      </w:r>
      <w:r w:rsidRPr="007D615F">
        <w:rPr>
          <w:b w:val="0"/>
          <w:bCs/>
          <w:spacing w:val="-10"/>
          <w:u w:val="none"/>
        </w:rPr>
        <w:t xml:space="preserve"> </w:t>
      </w:r>
      <w:r w:rsidRPr="007D615F">
        <w:rPr>
          <w:b w:val="0"/>
          <w:bCs/>
          <w:u w:val="none"/>
        </w:rPr>
        <w:t>and</w:t>
      </w:r>
    </w:p>
    <w:p w14:paraId="74950C50" w14:textId="77777777" w:rsidR="00F80744" w:rsidRPr="007D615F" w:rsidRDefault="00F80744" w:rsidP="008E59EA">
      <w:pPr>
        <w:pStyle w:val="ListParagraph"/>
        <w:numPr>
          <w:ilvl w:val="0"/>
          <w:numId w:val="12"/>
        </w:numPr>
        <w:spacing w:after="0" w:line="240" w:lineRule="auto"/>
        <w:ind w:left="1066" w:hanging="357"/>
        <w:jc w:val="both"/>
        <w:rPr>
          <w:b w:val="0"/>
          <w:bCs/>
          <w:u w:val="none"/>
        </w:rPr>
      </w:pPr>
      <w:r w:rsidRPr="007D615F">
        <w:rPr>
          <w:b w:val="0"/>
          <w:bCs/>
          <w:u w:val="none"/>
        </w:rPr>
        <w:t>To make sure compensation is paid without unnecessary</w:t>
      </w:r>
      <w:r w:rsidRPr="007D615F">
        <w:rPr>
          <w:b w:val="0"/>
          <w:bCs/>
          <w:spacing w:val="-13"/>
          <w:u w:val="none"/>
        </w:rPr>
        <w:t xml:space="preserve"> </w:t>
      </w:r>
      <w:r w:rsidRPr="007D615F">
        <w:rPr>
          <w:b w:val="0"/>
          <w:bCs/>
          <w:u w:val="none"/>
        </w:rPr>
        <w:t>delay.</w:t>
      </w:r>
    </w:p>
    <w:p w14:paraId="15064EB4" w14:textId="77777777" w:rsidR="00F80744" w:rsidRPr="00F80744" w:rsidRDefault="00F80744" w:rsidP="00E73CFA">
      <w:pPr>
        <w:ind w:left="709"/>
        <w:jc w:val="both"/>
      </w:pPr>
    </w:p>
    <w:p w14:paraId="2E0609C3" w14:textId="5C93CF31" w:rsidR="00F80744" w:rsidRPr="00F80744" w:rsidRDefault="00F80744" w:rsidP="00E73CFA">
      <w:pPr>
        <w:ind w:left="709"/>
        <w:jc w:val="both"/>
      </w:pPr>
      <w:r w:rsidRPr="00F80744">
        <w:t>A right to compensation would only arise where money or Instruments held on your behalf cannot be returned either for the time being or for the foreseeable future and where the client falls within the definition of ‘eligible investor’ as contained in the Act. Where an entitlement to compensation is established under the Act, the ICC can pay compensation</w:t>
      </w:r>
      <w:r w:rsidRPr="00F80744">
        <w:rPr>
          <w:spacing w:val="18"/>
        </w:rPr>
        <w:t xml:space="preserve"> </w:t>
      </w:r>
      <w:r w:rsidRPr="00F80744">
        <w:t xml:space="preserve">up to 90% of the relevant </w:t>
      </w:r>
      <w:r w:rsidR="00B12C78" w:rsidRPr="00F80744">
        <w:t>claimant</w:t>
      </w:r>
      <w:r w:rsidR="00773D4F">
        <w:t>’</w:t>
      </w:r>
      <w:r w:rsidR="00B12C78" w:rsidRPr="00F80744">
        <w:t>s loss</w:t>
      </w:r>
      <w:r w:rsidRPr="00F80744">
        <w:t>. However, the most the ICC can pay is €20,000.</w:t>
      </w:r>
    </w:p>
    <w:p w14:paraId="38B1446C" w14:textId="77777777" w:rsidR="00F80744" w:rsidRPr="00F80744" w:rsidRDefault="00F80744" w:rsidP="00E73CFA">
      <w:pPr>
        <w:ind w:left="709"/>
        <w:jc w:val="both"/>
      </w:pPr>
    </w:p>
    <w:p w14:paraId="62EF8C97" w14:textId="3E5619B7" w:rsidR="00F80744" w:rsidRPr="00F80744" w:rsidRDefault="00F80744" w:rsidP="00E73CFA">
      <w:pPr>
        <w:ind w:left="709"/>
        <w:jc w:val="both"/>
      </w:pPr>
      <w:r w:rsidRPr="00F80744">
        <w:t>Details of the Investor Compensation Scheme can be found on the ICC website at</w:t>
      </w:r>
      <w:r w:rsidR="007D615F">
        <w:t xml:space="preserve"> </w:t>
      </w:r>
      <w:r w:rsidRPr="00F80744">
        <w:t>www.investorcompensation.ie.</w:t>
      </w:r>
    </w:p>
    <w:p w14:paraId="1AF15DE4" w14:textId="77777777" w:rsidR="00F80744" w:rsidRPr="00F80744" w:rsidRDefault="00F80744" w:rsidP="00E73CFA">
      <w:pPr>
        <w:ind w:left="709"/>
        <w:jc w:val="both"/>
      </w:pPr>
    </w:p>
    <w:p w14:paraId="38ABAFEC" w14:textId="77777777" w:rsidR="00F80744" w:rsidRPr="00F80744" w:rsidRDefault="00F80744" w:rsidP="00E73CFA">
      <w:pPr>
        <w:ind w:left="709"/>
        <w:jc w:val="both"/>
      </w:pPr>
      <w:r w:rsidRPr="00F80744">
        <w:t>In addition, Acuvest holds Professional Indemnity insurance as required under the Insurance Distribution Regulations.</w:t>
      </w:r>
    </w:p>
    <w:p w14:paraId="2D88BE23" w14:textId="77777777" w:rsidR="00F80744" w:rsidRPr="00F80744" w:rsidRDefault="00F80744" w:rsidP="00E73CFA">
      <w:pPr>
        <w:jc w:val="both"/>
      </w:pPr>
    </w:p>
    <w:p w14:paraId="71F3108A" w14:textId="77777777" w:rsidR="00F80744" w:rsidRPr="00794377" w:rsidRDefault="00F80744" w:rsidP="000A4498">
      <w:pPr>
        <w:pStyle w:val="Heading1"/>
        <w:rPr>
          <w:u w:val="double"/>
        </w:rPr>
      </w:pPr>
      <w:bookmarkStart w:id="169" w:name="_BPDC_LN_INS_1039"/>
      <w:bookmarkStart w:id="170" w:name="_BPDC_PR_INS_1040"/>
      <w:bookmarkStart w:id="171" w:name="_Toc5626583"/>
      <w:bookmarkStart w:id="172" w:name="_Toc21612589"/>
      <w:bookmarkStart w:id="173" w:name="_Toc97122781"/>
      <w:bookmarkEnd w:id="169"/>
      <w:bookmarkEnd w:id="170"/>
      <w:r w:rsidRPr="00F80744">
        <w:t>Data</w:t>
      </w:r>
      <w:r w:rsidRPr="00794377">
        <w:rPr>
          <w:spacing w:val="-6"/>
        </w:rPr>
        <w:t xml:space="preserve"> </w:t>
      </w:r>
      <w:r w:rsidRPr="00F80744">
        <w:t>Protection</w:t>
      </w:r>
      <w:bookmarkEnd w:id="171"/>
      <w:bookmarkEnd w:id="172"/>
      <w:bookmarkEnd w:id="173"/>
    </w:p>
    <w:p w14:paraId="14CE7772" w14:textId="77777777" w:rsidR="00F80744" w:rsidRPr="00F80744" w:rsidRDefault="00F80744" w:rsidP="00E73CFA">
      <w:pPr>
        <w:jc w:val="both"/>
      </w:pPr>
    </w:p>
    <w:p w14:paraId="4FC906E3" w14:textId="77777777" w:rsidR="00F80744" w:rsidRPr="00F80744" w:rsidRDefault="00F80744" w:rsidP="00E73CFA">
      <w:pPr>
        <w:ind w:left="709"/>
        <w:jc w:val="both"/>
      </w:pPr>
      <w:r w:rsidRPr="00F80744">
        <w:t xml:space="preserve">In </w:t>
      </w:r>
      <w:r w:rsidRPr="00F80744">
        <w:rPr>
          <w:spacing w:val="-5"/>
        </w:rPr>
        <w:t xml:space="preserve">accordance </w:t>
      </w:r>
      <w:r w:rsidRPr="00F80744">
        <w:t xml:space="preserve">with the </w:t>
      </w:r>
      <w:r w:rsidRPr="00F80744">
        <w:rPr>
          <w:spacing w:val="-5"/>
        </w:rPr>
        <w:t xml:space="preserve">General </w:t>
      </w:r>
      <w:r w:rsidRPr="00F80744">
        <w:t xml:space="preserve">Data </w:t>
      </w:r>
      <w:r w:rsidRPr="00F80744">
        <w:rPr>
          <w:spacing w:val="-5"/>
        </w:rPr>
        <w:t xml:space="preserve">Protection </w:t>
      </w:r>
      <w:r w:rsidRPr="00F80744">
        <w:rPr>
          <w:spacing w:val="-6"/>
        </w:rPr>
        <w:t xml:space="preserve">Regulation </w:t>
      </w:r>
      <w:r w:rsidRPr="00F80744">
        <w:rPr>
          <w:spacing w:val="-5"/>
        </w:rPr>
        <w:t xml:space="preserve">(697/2016/EU) </w:t>
      </w:r>
      <w:r w:rsidRPr="00F80744">
        <w:t xml:space="preserve">(the </w:t>
      </w:r>
      <w:r w:rsidRPr="00F80744">
        <w:rPr>
          <w:spacing w:val="-5"/>
        </w:rPr>
        <w:t xml:space="preserve">“GDPR”) </w:t>
      </w:r>
      <w:r w:rsidRPr="00F80744">
        <w:t xml:space="preserve">and </w:t>
      </w:r>
      <w:r w:rsidRPr="00F80744">
        <w:rPr>
          <w:spacing w:val="-5"/>
        </w:rPr>
        <w:t xml:space="preserve">applicable Irish data protection legislation (currently </w:t>
      </w:r>
      <w:r w:rsidRPr="00F80744">
        <w:t xml:space="preserve">the </w:t>
      </w:r>
      <w:r w:rsidRPr="00F80744">
        <w:rPr>
          <w:spacing w:val="-5"/>
        </w:rPr>
        <w:t xml:space="preserve">Irish </w:t>
      </w:r>
      <w:r w:rsidRPr="00F80744">
        <w:t xml:space="preserve">Data </w:t>
      </w:r>
      <w:r w:rsidRPr="00F80744">
        <w:rPr>
          <w:spacing w:val="-6"/>
        </w:rPr>
        <w:t xml:space="preserve">Protection </w:t>
      </w:r>
      <w:r w:rsidRPr="00F80744">
        <w:t xml:space="preserve">Acts </w:t>
      </w:r>
      <w:r w:rsidRPr="00F80744">
        <w:rPr>
          <w:spacing w:val="-5"/>
        </w:rPr>
        <w:t xml:space="preserve">1988 </w:t>
      </w:r>
      <w:r w:rsidRPr="00F80744">
        <w:t xml:space="preserve">to </w:t>
      </w:r>
      <w:r w:rsidRPr="00F80744">
        <w:rPr>
          <w:spacing w:val="-5"/>
        </w:rPr>
        <w:t xml:space="preserve">2018) (collectively, “Data </w:t>
      </w:r>
      <w:r w:rsidRPr="00F80744">
        <w:rPr>
          <w:spacing w:val="-6"/>
        </w:rPr>
        <w:t xml:space="preserve">Protection </w:t>
      </w:r>
      <w:r w:rsidRPr="00F80744">
        <w:rPr>
          <w:spacing w:val="-5"/>
        </w:rPr>
        <w:t xml:space="preserve">Legislation”) </w:t>
      </w:r>
      <w:r w:rsidRPr="00F80744">
        <w:t xml:space="preserve">the Firm </w:t>
      </w:r>
      <w:r w:rsidRPr="00F80744">
        <w:rPr>
          <w:spacing w:val="-5"/>
        </w:rPr>
        <w:t xml:space="preserve">being </w:t>
      </w:r>
      <w:r w:rsidRPr="00F80744">
        <w:t xml:space="preserve">a </w:t>
      </w:r>
      <w:r w:rsidRPr="00F80744">
        <w:rPr>
          <w:spacing w:val="-5"/>
        </w:rPr>
        <w:t xml:space="preserve">data controller, must provide </w:t>
      </w:r>
      <w:r w:rsidRPr="00F80744">
        <w:t xml:space="preserve">you with </w:t>
      </w:r>
      <w:r w:rsidRPr="00F80744">
        <w:rPr>
          <w:spacing w:val="-5"/>
        </w:rPr>
        <w:t xml:space="preserve">information </w:t>
      </w:r>
      <w:r w:rsidRPr="00F80744">
        <w:t xml:space="preserve">on how the </w:t>
      </w:r>
      <w:r w:rsidRPr="00F80744">
        <w:rPr>
          <w:spacing w:val="-5"/>
        </w:rPr>
        <w:t xml:space="preserve">personal </w:t>
      </w:r>
      <w:r w:rsidRPr="00F80744">
        <w:t xml:space="preserve">data that you </w:t>
      </w:r>
      <w:r w:rsidRPr="00F80744">
        <w:rPr>
          <w:spacing w:val="-5"/>
        </w:rPr>
        <w:t xml:space="preserve">provide </w:t>
      </w:r>
      <w:r w:rsidRPr="00F80744">
        <w:t xml:space="preserve">to the Firm </w:t>
      </w:r>
      <w:r w:rsidRPr="00F80744">
        <w:rPr>
          <w:spacing w:val="-5"/>
        </w:rPr>
        <w:t xml:space="preserve">will </w:t>
      </w:r>
      <w:r w:rsidRPr="00F80744">
        <w:rPr>
          <w:spacing w:val="-3"/>
        </w:rPr>
        <w:t xml:space="preserve">be </w:t>
      </w:r>
      <w:r w:rsidRPr="00F80744">
        <w:rPr>
          <w:spacing w:val="-5"/>
        </w:rPr>
        <w:t xml:space="preserve">processed </w:t>
      </w:r>
      <w:r w:rsidRPr="00F80744">
        <w:rPr>
          <w:spacing w:val="-3"/>
        </w:rPr>
        <w:t xml:space="preserve">by </w:t>
      </w:r>
      <w:r w:rsidRPr="00F80744">
        <w:t xml:space="preserve">the </w:t>
      </w:r>
      <w:r w:rsidRPr="00F80744">
        <w:rPr>
          <w:spacing w:val="-5"/>
        </w:rPr>
        <w:t xml:space="preserve">Firm and </w:t>
      </w:r>
      <w:r w:rsidRPr="00F80744">
        <w:t>any duly</w:t>
      </w:r>
      <w:r w:rsidRPr="00F80744">
        <w:rPr>
          <w:spacing w:val="55"/>
        </w:rPr>
        <w:t xml:space="preserve"> </w:t>
      </w:r>
      <w:r w:rsidRPr="00F80744">
        <w:rPr>
          <w:spacing w:val="-5"/>
        </w:rPr>
        <w:t xml:space="preserve">authorised service </w:t>
      </w:r>
      <w:r w:rsidRPr="00F80744">
        <w:rPr>
          <w:spacing w:val="-6"/>
        </w:rPr>
        <w:t xml:space="preserve">providers </w:t>
      </w:r>
      <w:proofErr w:type="gramStart"/>
      <w:r w:rsidRPr="00F80744">
        <w:rPr>
          <w:spacing w:val="-5"/>
        </w:rPr>
        <w:t xml:space="preserve">appointed  </w:t>
      </w:r>
      <w:r w:rsidRPr="00F80744">
        <w:rPr>
          <w:spacing w:val="-3"/>
        </w:rPr>
        <w:t>by</w:t>
      </w:r>
      <w:proofErr w:type="gramEnd"/>
      <w:r w:rsidRPr="00F80744">
        <w:rPr>
          <w:spacing w:val="-3"/>
        </w:rPr>
        <w:t xml:space="preserve"> </w:t>
      </w:r>
      <w:r w:rsidRPr="00F80744">
        <w:t>the</w:t>
      </w:r>
      <w:r w:rsidRPr="00F80744">
        <w:rPr>
          <w:spacing w:val="-15"/>
        </w:rPr>
        <w:t xml:space="preserve"> </w:t>
      </w:r>
      <w:r w:rsidRPr="00F80744">
        <w:t>Firm.</w:t>
      </w:r>
    </w:p>
    <w:p w14:paraId="6E1A0E53" w14:textId="77777777" w:rsidR="00F80744" w:rsidRPr="00F80744" w:rsidRDefault="00F80744" w:rsidP="00E73CFA">
      <w:pPr>
        <w:ind w:left="709"/>
        <w:jc w:val="both"/>
      </w:pPr>
    </w:p>
    <w:p w14:paraId="78A47A83" w14:textId="77777777" w:rsidR="00F80744" w:rsidRPr="00F80744" w:rsidRDefault="00F80744" w:rsidP="00E73CFA">
      <w:pPr>
        <w:ind w:left="709"/>
        <w:jc w:val="both"/>
      </w:pPr>
      <w:r w:rsidRPr="00F80744">
        <w:lastRenderedPageBreak/>
        <w:t xml:space="preserve">The Firm, </w:t>
      </w:r>
      <w:r w:rsidRPr="00F80744">
        <w:rPr>
          <w:spacing w:val="-3"/>
        </w:rPr>
        <w:t xml:space="preserve">as </w:t>
      </w:r>
      <w:r w:rsidRPr="00F80744">
        <w:t xml:space="preserve">a data </w:t>
      </w:r>
      <w:r w:rsidRPr="00F80744">
        <w:rPr>
          <w:spacing w:val="-5"/>
        </w:rPr>
        <w:t xml:space="preserve">controller, </w:t>
      </w:r>
      <w:r w:rsidRPr="00F80744">
        <w:t xml:space="preserve">and </w:t>
      </w:r>
      <w:r w:rsidRPr="00F80744">
        <w:rPr>
          <w:spacing w:val="-3"/>
        </w:rPr>
        <w:t xml:space="preserve">its </w:t>
      </w:r>
      <w:r w:rsidRPr="00F80744">
        <w:t xml:space="preserve">duly </w:t>
      </w:r>
      <w:r w:rsidRPr="00F80744">
        <w:rPr>
          <w:spacing w:val="-5"/>
        </w:rPr>
        <w:t xml:space="preserve">authorised service providers, </w:t>
      </w:r>
      <w:r w:rsidRPr="00F80744">
        <w:rPr>
          <w:spacing w:val="-3"/>
        </w:rPr>
        <w:t xml:space="preserve">as </w:t>
      </w:r>
      <w:r w:rsidRPr="00F80744">
        <w:t>data</w:t>
      </w:r>
      <w:r w:rsidRPr="00F80744">
        <w:rPr>
          <w:spacing w:val="55"/>
        </w:rPr>
        <w:t xml:space="preserve"> </w:t>
      </w:r>
      <w:r w:rsidRPr="00F80744">
        <w:rPr>
          <w:spacing w:val="-6"/>
        </w:rPr>
        <w:t xml:space="preserve">processors, </w:t>
      </w:r>
      <w:r w:rsidRPr="00F80744">
        <w:t>may</w:t>
      </w:r>
      <w:r w:rsidRPr="00F80744">
        <w:rPr>
          <w:spacing w:val="55"/>
        </w:rPr>
        <w:t xml:space="preserve"> </w:t>
      </w:r>
      <w:r w:rsidRPr="00F80744">
        <w:rPr>
          <w:spacing w:val="-5"/>
        </w:rPr>
        <w:t xml:space="preserve">process </w:t>
      </w:r>
      <w:r w:rsidRPr="00F80744">
        <w:t xml:space="preserve">your </w:t>
      </w:r>
      <w:r w:rsidRPr="00F80744">
        <w:rPr>
          <w:spacing w:val="-5"/>
        </w:rPr>
        <w:t xml:space="preserve">personal information </w:t>
      </w:r>
      <w:r w:rsidRPr="00F80744">
        <w:t xml:space="preserve">for the </w:t>
      </w:r>
      <w:r w:rsidRPr="00F80744">
        <w:rPr>
          <w:spacing w:val="-5"/>
        </w:rPr>
        <w:t>following purposes:</w:t>
      </w:r>
    </w:p>
    <w:p w14:paraId="58FCF73D" w14:textId="77777777" w:rsidR="00F80744" w:rsidRPr="00F80744" w:rsidRDefault="00F80744" w:rsidP="00E73CFA">
      <w:pPr>
        <w:jc w:val="both"/>
      </w:pPr>
    </w:p>
    <w:p w14:paraId="7BA5BE8A" w14:textId="77777777" w:rsidR="00F80744" w:rsidRPr="00567618" w:rsidRDefault="00F80744" w:rsidP="00DF5E99">
      <w:pPr>
        <w:pStyle w:val="ListParagraph"/>
        <w:numPr>
          <w:ilvl w:val="0"/>
          <w:numId w:val="0"/>
        </w:numPr>
        <w:spacing w:after="0"/>
        <w:ind w:left="720"/>
        <w:rPr>
          <w:u w:val="none"/>
        </w:rPr>
      </w:pPr>
      <w:r w:rsidRPr="00567618">
        <w:rPr>
          <w:bCs/>
          <w:u w:val="none"/>
        </w:rPr>
        <w:t>Purposes of Processing and Legal basis for processing</w:t>
      </w:r>
    </w:p>
    <w:p w14:paraId="208BBD1B" w14:textId="77777777" w:rsidR="00F80744" w:rsidRPr="00F80744" w:rsidRDefault="00F80744" w:rsidP="00E73CFA">
      <w:pPr>
        <w:ind w:left="709"/>
        <w:jc w:val="both"/>
      </w:pPr>
      <w:r w:rsidRPr="00F80744">
        <w:t xml:space="preserve">The </w:t>
      </w:r>
      <w:r w:rsidRPr="00F80744">
        <w:rPr>
          <w:spacing w:val="-5"/>
        </w:rPr>
        <w:t xml:space="preserve">personal </w:t>
      </w:r>
      <w:r w:rsidRPr="00F80744">
        <w:t xml:space="preserve">data </w:t>
      </w:r>
      <w:r w:rsidRPr="00F80744">
        <w:rPr>
          <w:spacing w:val="-5"/>
        </w:rPr>
        <w:t xml:space="preserve">collected </w:t>
      </w:r>
      <w:r w:rsidRPr="00F80744">
        <w:t xml:space="preserve">from you or </w:t>
      </w:r>
      <w:r w:rsidRPr="00F80744">
        <w:rPr>
          <w:spacing w:val="-5"/>
        </w:rPr>
        <w:t xml:space="preserve">provided </w:t>
      </w:r>
      <w:r w:rsidRPr="00F80744">
        <w:rPr>
          <w:spacing w:val="-3"/>
        </w:rPr>
        <w:t xml:space="preserve">by </w:t>
      </w:r>
      <w:r w:rsidRPr="00F80744">
        <w:t xml:space="preserve">you to the Firm will </w:t>
      </w:r>
      <w:r w:rsidRPr="00F80744">
        <w:rPr>
          <w:spacing w:val="-3"/>
        </w:rPr>
        <w:t xml:space="preserve">be </w:t>
      </w:r>
      <w:r w:rsidRPr="00F80744">
        <w:t xml:space="preserve">held, </w:t>
      </w:r>
      <w:r w:rsidRPr="00F80744">
        <w:rPr>
          <w:spacing w:val="-5"/>
        </w:rPr>
        <w:t xml:space="preserve">disclosed </w:t>
      </w:r>
      <w:r w:rsidRPr="00F80744">
        <w:t xml:space="preserve">and </w:t>
      </w:r>
      <w:r w:rsidRPr="00F80744">
        <w:rPr>
          <w:spacing w:val="-6"/>
        </w:rPr>
        <w:t xml:space="preserve">processed </w:t>
      </w:r>
      <w:r w:rsidRPr="00F80744">
        <w:rPr>
          <w:spacing w:val="-3"/>
        </w:rPr>
        <w:t xml:space="preserve">by </w:t>
      </w:r>
      <w:r w:rsidRPr="00F80744">
        <w:t xml:space="preserve">the Firm and </w:t>
      </w:r>
      <w:r w:rsidRPr="00F80744">
        <w:rPr>
          <w:spacing w:val="-3"/>
        </w:rPr>
        <w:t xml:space="preserve">its </w:t>
      </w:r>
      <w:r w:rsidRPr="00F80744">
        <w:t xml:space="preserve">duly </w:t>
      </w:r>
      <w:r w:rsidRPr="00F80744">
        <w:rPr>
          <w:spacing w:val="-5"/>
        </w:rPr>
        <w:t xml:space="preserve">authorised service providers for </w:t>
      </w:r>
      <w:r w:rsidRPr="00F80744">
        <w:t xml:space="preserve">the </w:t>
      </w:r>
      <w:r w:rsidRPr="00F80744">
        <w:rPr>
          <w:spacing w:val="-5"/>
        </w:rPr>
        <w:t xml:space="preserve">purposes </w:t>
      </w:r>
      <w:r w:rsidRPr="00F80744">
        <w:t>of:</w:t>
      </w:r>
    </w:p>
    <w:p w14:paraId="2BE269C9" w14:textId="77777777" w:rsidR="00F80744" w:rsidRPr="00F80744" w:rsidRDefault="00F80744" w:rsidP="00E73CFA">
      <w:pPr>
        <w:jc w:val="both"/>
      </w:pPr>
    </w:p>
    <w:p w14:paraId="2801079B" w14:textId="77777777" w:rsidR="00F80744" w:rsidRPr="00794377" w:rsidRDefault="00F80744" w:rsidP="00DF5E99">
      <w:pPr>
        <w:ind w:left="709"/>
        <w:rPr>
          <w:b/>
          <w:bCs/>
        </w:rPr>
      </w:pPr>
      <w:r w:rsidRPr="00794377">
        <w:rPr>
          <w:b/>
          <w:bCs/>
        </w:rPr>
        <w:t>Performance of the contract</w:t>
      </w:r>
    </w:p>
    <w:p w14:paraId="4A8D9901" w14:textId="77777777" w:rsidR="00F80744" w:rsidRPr="00794377" w:rsidRDefault="00F80744" w:rsidP="00E73CFA">
      <w:pPr>
        <w:pStyle w:val="ListParagraph"/>
        <w:numPr>
          <w:ilvl w:val="0"/>
          <w:numId w:val="6"/>
        </w:numPr>
        <w:jc w:val="both"/>
        <w:rPr>
          <w:b w:val="0"/>
          <w:bCs/>
          <w:u w:val="none"/>
        </w:rPr>
      </w:pPr>
      <w:r w:rsidRPr="00794377">
        <w:rPr>
          <w:b w:val="0"/>
          <w:bCs/>
          <w:spacing w:val="-5"/>
          <w:u w:val="none"/>
        </w:rPr>
        <w:t xml:space="preserve">delivery </w:t>
      </w:r>
      <w:r w:rsidRPr="00794377">
        <w:rPr>
          <w:b w:val="0"/>
          <w:bCs/>
          <w:u w:val="none"/>
        </w:rPr>
        <w:t xml:space="preserve">of the </w:t>
      </w:r>
      <w:r w:rsidRPr="00794377">
        <w:rPr>
          <w:b w:val="0"/>
          <w:bCs/>
          <w:spacing w:val="-5"/>
          <w:u w:val="none"/>
        </w:rPr>
        <w:t xml:space="preserve">investment advisory and insurance distribution services </w:t>
      </w:r>
      <w:r w:rsidRPr="00794377">
        <w:rPr>
          <w:b w:val="0"/>
          <w:bCs/>
          <w:u w:val="none"/>
        </w:rPr>
        <w:t>to</w:t>
      </w:r>
      <w:r w:rsidRPr="00794377">
        <w:rPr>
          <w:b w:val="0"/>
          <w:bCs/>
          <w:spacing w:val="-11"/>
          <w:u w:val="none"/>
        </w:rPr>
        <w:t xml:space="preserve"> </w:t>
      </w:r>
      <w:r w:rsidRPr="00794377">
        <w:rPr>
          <w:b w:val="0"/>
          <w:bCs/>
          <w:u w:val="none"/>
        </w:rPr>
        <w:t>you.</w:t>
      </w:r>
    </w:p>
    <w:p w14:paraId="1651A4AE" w14:textId="77777777" w:rsidR="00F80744" w:rsidRPr="00D4751B" w:rsidRDefault="00F80744" w:rsidP="00E73CFA">
      <w:pPr>
        <w:pStyle w:val="ListParagraph"/>
        <w:numPr>
          <w:ilvl w:val="0"/>
          <w:numId w:val="6"/>
        </w:numPr>
        <w:jc w:val="both"/>
        <w:rPr>
          <w:b w:val="0"/>
          <w:bCs/>
          <w:u w:val="none"/>
        </w:rPr>
      </w:pPr>
      <w:r w:rsidRPr="00D4751B">
        <w:rPr>
          <w:b w:val="0"/>
          <w:bCs/>
          <w:spacing w:val="-5"/>
          <w:u w:val="none"/>
        </w:rPr>
        <w:t xml:space="preserve">arranging </w:t>
      </w:r>
      <w:r w:rsidRPr="00D4751B">
        <w:rPr>
          <w:b w:val="0"/>
          <w:bCs/>
          <w:spacing w:val="-3"/>
          <w:u w:val="none"/>
        </w:rPr>
        <w:t xml:space="preserve">an </w:t>
      </w:r>
      <w:r w:rsidRPr="00D4751B">
        <w:rPr>
          <w:b w:val="0"/>
          <w:bCs/>
          <w:spacing w:val="-5"/>
          <w:u w:val="none"/>
        </w:rPr>
        <w:t xml:space="preserve">insurance contract </w:t>
      </w:r>
      <w:r w:rsidRPr="00D4751B">
        <w:rPr>
          <w:b w:val="0"/>
          <w:bCs/>
          <w:u w:val="none"/>
        </w:rPr>
        <w:t>for you.</w:t>
      </w:r>
    </w:p>
    <w:p w14:paraId="61368A76" w14:textId="3135D57D" w:rsidR="00F80744" w:rsidRPr="00D4751B" w:rsidRDefault="00F80744" w:rsidP="00DF5E99">
      <w:pPr>
        <w:ind w:left="709"/>
        <w:rPr>
          <w:b/>
          <w:bCs/>
        </w:rPr>
      </w:pPr>
      <w:r w:rsidRPr="00D4751B">
        <w:rPr>
          <w:b/>
          <w:bCs/>
        </w:rPr>
        <w:t>Compliance with a legal obligation under the CPC</w:t>
      </w:r>
    </w:p>
    <w:p w14:paraId="046AC4DC" w14:textId="1F992E74" w:rsidR="00F80744" w:rsidRPr="00D4751B" w:rsidRDefault="00F80744" w:rsidP="00E73CFA">
      <w:pPr>
        <w:pStyle w:val="ListParagraph"/>
        <w:numPr>
          <w:ilvl w:val="0"/>
          <w:numId w:val="6"/>
        </w:numPr>
        <w:jc w:val="both"/>
        <w:rPr>
          <w:b w:val="0"/>
          <w:bCs/>
          <w:u w:val="none"/>
        </w:rPr>
      </w:pPr>
      <w:r w:rsidRPr="00D4751B">
        <w:rPr>
          <w:b w:val="0"/>
          <w:bCs/>
          <w:spacing w:val="-5"/>
          <w:u w:val="none"/>
        </w:rPr>
        <w:t xml:space="preserve">complying </w:t>
      </w:r>
      <w:r w:rsidRPr="00D4751B">
        <w:rPr>
          <w:b w:val="0"/>
          <w:bCs/>
          <w:u w:val="none"/>
        </w:rPr>
        <w:t xml:space="preserve">with any </w:t>
      </w:r>
      <w:r w:rsidRPr="00D4751B">
        <w:rPr>
          <w:b w:val="0"/>
          <w:bCs/>
          <w:spacing w:val="-5"/>
          <w:u w:val="none"/>
        </w:rPr>
        <w:t xml:space="preserve">applicable legal, </w:t>
      </w:r>
      <w:r w:rsidRPr="00D4751B">
        <w:rPr>
          <w:b w:val="0"/>
          <w:bCs/>
          <w:spacing w:val="-3"/>
          <w:u w:val="none"/>
        </w:rPr>
        <w:t xml:space="preserve">tax </w:t>
      </w:r>
      <w:r w:rsidRPr="00D4751B">
        <w:rPr>
          <w:b w:val="0"/>
          <w:bCs/>
          <w:u w:val="none"/>
        </w:rPr>
        <w:t xml:space="preserve">or </w:t>
      </w:r>
      <w:r w:rsidRPr="00D4751B">
        <w:rPr>
          <w:b w:val="0"/>
          <w:bCs/>
          <w:spacing w:val="-5"/>
          <w:u w:val="none"/>
        </w:rPr>
        <w:t>regulatory obligations</w:t>
      </w:r>
      <w:r w:rsidRPr="00D4751B">
        <w:rPr>
          <w:b w:val="0"/>
          <w:bCs/>
          <w:spacing w:val="-29"/>
          <w:u w:val="none"/>
        </w:rPr>
        <w:t xml:space="preserve"> </w:t>
      </w:r>
      <w:r w:rsidRPr="00D4751B">
        <w:rPr>
          <w:b w:val="0"/>
          <w:bCs/>
          <w:spacing w:val="-5"/>
          <w:u w:val="none"/>
        </w:rPr>
        <w:t xml:space="preserve">imposed </w:t>
      </w:r>
      <w:r w:rsidRPr="00D4751B">
        <w:rPr>
          <w:b w:val="0"/>
          <w:bCs/>
          <w:u w:val="none"/>
        </w:rPr>
        <w:t xml:space="preserve">on the Firm </w:t>
      </w:r>
      <w:r w:rsidRPr="00D4751B">
        <w:rPr>
          <w:b w:val="0"/>
          <w:bCs/>
          <w:spacing w:val="-5"/>
          <w:u w:val="none"/>
        </w:rPr>
        <w:t xml:space="preserve">including legal obligations under company </w:t>
      </w:r>
      <w:r w:rsidRPr="00D4751B">
        <w:rPr>
          <w:b w:val="0"/>
          <w:bCs/>
          <w:u w:val="none"/>
        </w:rPr>
        <w:t xml:space="preserve">law, </w:t>
      </w:r>
      <w:r w:rsidRPr="00D4751B">
        <w:rPr>
          <w:b w:val="0"/>
          <w:bCs/>
          <w:spacing w:val="-3"/>
          <w:u w:val="none"/>
        </w:rPr>
        <w:t>tax law</w:t>
      </w:r>
      <w:r w:rsidR="00D4751B">
        <w:rPr>
          <w:b w:val="0"/>
          <w:bCs/>
          <w:spacing w:val="-3"/>
          <w:u w:val="none"/>
        </w:rPr>
        <w:t xml:space="preserve"> </w:t>
      </w:r>
      <w:r w:rsidRPr="00D4751B">
        <w:rPr>
          <w:b w:val="0"/>
          <w:bCs/>
          <w:u w:val="none"/>
        </w:rPr>
        <w:t>and</w:t>
      </w:r>
      <w:r w:rsidR="00D4751B">
        <w:rPr>
          <w:b w:val="0"/>
          <w:bCs/>
          <w:u w:val="none"/>
        </w:rPr>
        <w:t xml:space="preserve"> </w:t>
      </w:r>
      <w:r w:rsidRPr="00D4751B">
        <w:rPr>
          <w:b w:val="0"/>
          <w:bCs/>
          <w:spacing w:val="-5"/>
          <w:u w:val="none"/>
        </w:rPr>
        <w:t xml:space="preserve">anti-money laundering/counter terrorist financing legislation, </w:t>
      </w:r>
      <w:r w:rsidRPr="00D4751B">
        <w:rPr>
          <w:b w:val="0"/>
          <w:bCs/>
          <w:u w:val="none"/>
        </w:rPr>
        <w:t xml:space="preserve">the </w:t>
      </w:r>
      <w:r w:rsidRPr="00D4751B">
        <w:rPr>
          <w:b w:val="0"/>
          <w:bCs/>
          <w:spacing w:val="-5"/>
          <w:u w:val="none"/>
        </w:rPr>
        <w:t xml:space="preserve">MiFID </w:t>
      </w:r>
      <w:r w:rsidRPr="00D4751B">
        <w:rPr>
          <w:b w:val="0"/>
          <w:bCs/>
          <w:u w:val="none"/>
        </w:rPr>
        <w:t xml:space="preserve">II </w:t>
      </w:r>
      <w:r w:rsidRPr="00D4751B">
        <w:rPr>
          <w:b w:val="0"/>
          <w:bCs/>
          <w:spacing w:val="-5"/>
          <w:u w:val="none"/>
        </w:rPr>
        <w:t>Regulations,  the  Insurance Distributions Regulations  and Central Bank requirements including those under the CPC.</w:t>
      </w:r>
    </w:p>
    <w:p w14:paraId="49A591D4" w14:textId="77777777" w:rsidR="00F80744" w:rsidRPr="00751BAF" w:rsidRDefault="00F80744" w:rsidP="00DF5E99">
      <w:pPr>
        <w:ind w:left="709"/>
        <w:rPr>
          <w:b/>
          <w:bCs/>
        </w:rPr>
      </w:pPr>
      <w:r w:rsidRPr="00751BAF">
        <w:rPr>
          <w:b/>
          <w:bCs/>
        </w:rPr>
        <w:t>Legitimate interests</w:t>
      </w:r>
    </w:p>
    <w:p w14:paraId="6FD84FE6" w14:textId="77777777" w:rsidR="00F80744" w:rsidRPr="00D4751B" w:rsidRDefault="00F80744" w:rsidP="00E73CFA">
      <w:pPr>
        <w:pStyle w:val="ListParagraph"/>
        <w:numPr>
          <w:ilvl w:val="0"/>
          <w:numId w:val="6"/>
        </w:numPr>
        <w:jc w:val="both"/>
        <w:rPr>
          <w:b w:val="0"/>
          <w:bCs/>
          <w:u w:val="none"/>
        </w:rPr>
      </w:pPr>
      <w:r w:rsidRPr="00D4751B">
        <w:rPr>
          <w:b w:val="0"/>
          <w:bCs/>
          <w:spacing w:val="-5"/>
          <w:u w:val="none"/>
        </w:rPr>
        <w:t xml:space="preserve">pursuing </w:t>
      </w:r>
      <w:r w:rsidRPr="00D4751B">
        <w:rPr>
          <w:b w:val="0"/>
          <w:bCs/>
          <w:u w:val="none"/>
        </w:rPr>
        <w:t xml:space="preserve">the </w:t>
      </w:r>
      <w:r w:rsidRPr="00D4751B">
        <w:rPr>
          <w:b w:val="0"/>
          <w:bCs/>
          <w:spacing w:val="-6"/>
          <w:u w:val="none"/>
        </w:rPr>
        <w:t xml:space="preserve">legitimate </w:t>
      </w:r>
      <w:r w:rsidRPr="00D4751B">
        <w:rPr>
          <w:b w:val="0"/>
          <w:bCs/>
          <w:spacing w:val="-5"/>
          <w:u w:val="none"/>
        </w:rPr>
        <w:t xml:space="preserve">interests </w:t>
      </w:r>
      <w:r w:rsidRPr="00D4751B">
        <w:rPr>
          <w:b w:val="0"/>
          <w:bCs/>
          <w:u w:val="none"/>
        </w:rPr>
        <w:t xml:space="preserve">of the Firm and </w:t>
      </w:r>
      <w:r w:rsidRPr="00D4751B">
        <w:rPr>
          <w:b w:val="0"/>
          <w:bCs/>
          <w:spacing w:val="-3"/>
          <w:u w:val="none"/>
        </w:rPr>
        <w:t xml:space="preserve">its </w:t>
      </w:r>
      <w:r w:rsidRPr="00D4751B">
        <w:rPr>
          <w:b w:val="0"/>
          <w:bCs/>
          <w:u w:val="none"/>
        </w:rPr>
        <w:t xml:space="preserve">duly </w:t>
      </w:r>
      <w:r w:rsidRPr="00D4751B">
        <w:rPr>
          <w:b w:val="0"/>
          <w:bCs/>
          <w:spacing w:val="-5"/>
          <w:u w:val="none"/>
        </w:rPr>
        <w:t>authorised service providers</w:t>
      </w:r>
      <w:r w:rsidRPr="00D4751B">
        <w:rPr>
          <w:b w:val="0"/>
          <w:bCs/>
          <w:spacing w:val="50"/>
          <w:u w:val="none"/>
        </w:rPr>
        <w:t xml:space="preserve"> </w:t>
      </w:r>
      <w:r w:rsidRPr="00D4751B">
        <w:rPr>
          <w:b w:val="0"/>
          <w:bCs/>
          <w:spacing w:val="-5"/>
          <w:u w:val="none"/>
        </w:rPr>
        <w:t>including:</w:t>
      </w:r>
    </w:p>
    <w:p w14:paraId="587E1B3F" w14:textId="77777777" w:rsidR="00F80744" w:rsidRPr="00751BAF" w:rsidRDefault="00F80744" w:rsidP="00E73CFA">
      <w:pPr>
        <w:pStyle w:val="ListParagraph"/>
        <w:numPr>
          <w:ilvl w:val="0"/>
          <w:numId w:val="7"/>
        </w:numPr>
        <w:jc w:val="both"/>
        <w:rPr>
          <w:b w:val="0"/>
          <w:bCs/>
          <w:u w:val="none"/>
        </w:rPr>
      </w:pPr>
      <w:r w:rsidRPr="00751BAF">
        <w:rPr>
          <w:b w:val="0"/>
          <w:bCs/>
          <w:spacing w:val="-5"/>
          <w:u w:val="none"/>
        </w:rPr>
        <w:t xml:space="preserve">carrying </w:t>
      </w:r>
      <w:r w:rsidRPr="00751BAF">
        <w:rPr>
          <w:b w:val="0"/>
          <w:bCs/>
          <w:u w:val="none"/>
        </w:rPr>
        <w:t>out</w:t>
      </w:r>
      <w:r w:rsidRPr="00751BAF">
        <w:rPr>
          <w:b w:val="0"/>
          <w:bCs/>
          <w:spacing w:val="55"/>
          <w:u w:val="none"/>
        </w:rPr>
        <w:t xml:space="preserve"> </w:t>
      </w:r>
      <w:r w:rsidRPr="00751BAF">
        <w:rPr>
          <w:b w:val="0"/>
          <w:bCs/>
          <w:spacing w:val="-6"/>
          <w:u w:val="none"/>
        </w:rPr>
        <w:t xml:space="preserve">statistical </w:t>
      </w:r>
      <w:r w:rsidRPr="00751BAF">
        <w:rPr>
          <w:b w:val="0"/>
          <w:bCs/>
          <w:spacing w:val="-5"/>
          <w:u w:val="none"/>
        </w:rPr>
        <w:t xml:space="preserve">analysis </w:t>
      </w:r>
      <w:r w:rsidRPr="00751BAF">
        <w:rPr>
          <w:b w:val="0"/>
          <w:bCs/>
          <w:u w:val="none"/>
        </w:rPr>
        <w:t xml:space="preserve">and </w:t>
      </w:r>
      <w:r w:rsidRPr="00751BAF">
        <w:rPr>
          <w:b w:val="0"/>
          <w:bCs/>
          <w:spacing w:val="-5"/>
          <w:u w:val="none"/>
        </w:rPr>
        <w:t>market research;</w:t>
      </w:r>
      <w:r w:rsidRPr="00751BAF">
        <w:rPr>
          <w:b w:val="0"/>
          <w:bCs/>
          <w:spacing w:val="-7"/>
          <w:u w:val="none"/>
        </w:rPr>
        <w:t xml:space="preserve"> </w:t>
      </w:r>
      <w:r w:rsidRPr="00751BAF">
        <w:rPr>
          <w:b w:val="0"/>
          <w:bCs/>
          <w:u w:val="none"/>
        </w:rPr>
        <w:t>and</w:t>
      </w:r>
    </w:p>
    <w:p w14:paraId="78E820EA" w14:textId="77777777" w:rsidR="00F80744" w:rsidRPr="00751BAF" w:rsidRDefault="00F80744" w:rsidP="00E73CFA">
      <w:pPr>
        <w:pStyle w:val="ListParagraph"/>
        <w:numPr>
          <w:ilvl w:val="0"/>
          <w:numId w:val="7"/>
        </w:numPr>
        <w:jc w:val="both"/>
        <w:rPr>
          <w:b w:val="0"/>
          <w:bCs/>
          <w:u w:val="none"/>
        </w:rPr>
      </w:pPr>
      <w:r w:rsidRPr="00751BAF">
        <w:rPr>
          <w:b w:val="0"/>
          <w:bCs/>
          <w:spacing w:val="-5"/>
          <w:u w:val="none"/>
        </w:rPr>
        <w:t xml:space="preserve">disclosures </w:t>
      </w:r>
      <w:r w:rsidRPr="00751BAF">
        <w:rPr>
          <w:b w:val="0"/>
          <w:bCs/>
          <w:u w:val="none"/>
        </w:rPr>
        <w:t xml:space="preserve">to </w:t>
      </w:r>
      <w:r w:rsidRPr="00751BAF">
        <w:rPr>
          <w:b w:val="0"/>
          <w:bCs/>
          <w:spacing w:val="-5"/>
          <w:u w:val="none"/>
        </w:rPr>
        <w:t xml:space="preserve">third parties such </w:t>
      </w:r>
      <w:r w:rsidRPr="00751BAF">
        <w:rPr>
          <w:b w:val="0"/>
          <w:bCs/>
          <w:spacing w:val="-3"/>
          <w:u w:val="none"/>
        </w:rPr>
        <w:t xml:space="preserve">as </w:t>
      </w:r>
      <w:r w:rsidRPr="00751BAF">
        <w:rPr>
          <w:b w:val="0"/>
          <w:bCs/>
          <w:spacing w:val="-5"/>
          <w:u w:val="none"/>
        </w:rPr>
        <w:t xml:space="preserve">auditors, </w:t>
      </w:r>
      <w:r w:rsidRPr="00751BAF">
        <w:rPr>
          <w:b w:val="0"/>
          <w:bCs/>
          <w:spacing w:val="-6"/>
          <w:u w:val="none"/>
        </w:rPr>
        <w:t xml:space="preserve">regulatory, </w:t>
      </w:r>
      <w:r w:rsidRPr="00751BAF">
        <w:rPr>
          <w:b w:val="0"/>
          <w:bCs/>
          <w:spacing w:val="-3"/>
          <w:u w:val="none"/>
        </w:rPr>
        <w:t xml:space="preserve">tax </w:t>
      </w:r>
      <w:r w:rsidRPr="00751BAF">
        <w:rPr>
          <w:b w:val="0"/>
          <w:bCs/>
          <w:spacing w:val="-5"/>
          <w:u w:val="none"/>
        </w:rPr>
        <w:t>authorities and technology</w:t>
      </w:r>
      <w:r w:rsidRPr="00751BAF">
        <w:rPr>
          <w:b w:val="0"/>
          <w:bCs/>
          <w:spacing w:val="-9"/>
          <w:u w:val="none"/>
        </w:rPr>
        <w:t xml:space="preserve"> </w:t>
      </w:r>
      <w:r w:rsidRPr="00751BAF">
        <w:rPr>
          <w:b w:val="0"/>
          <w:bCs/>
          <w:spacing w:val="-5"/>
          <w:u w:val="none"/>
        </w:rPr>
        <w:t>providers.</w:t>
      </w:r>
    </w:p>
    <w:p w14:paraId="4D3CC791" w14:textId="77777777" w:rsidR="00F80744" w:rsidRPr="00751BAF" w:rsidRDefault="00F80744" w:rsidP="00E73CFA">
      <w:pPr>
        <w:ind w:left="709"/>
        <w:jc w:val="both"/>
        <w:rPr>
          <w:b/>
          <w:bCs/>
        </w:rPr>
      </w:pPr>
      <w:r w:rsidRPr="00751BAF">
        <w:rPr>
          <w:b/>
          <w:bCs/>
          <w:spacing w:val="-5"/>
        </w:rPr>
        <w:t xml:space="preserve">Please note that where personal data </w:t>
      </w:r>
      <w:r w:rsidRPr="00751BAF">
        <w:rPr>
          <w:b/>
          <w:bCs/>
        </w:rPr>
        <w:t xml:space="preserve">is </w:t>
      </w:r>
      <w:r w:rsidRPr="00751BAF">
        <w:rPr>
          <w:b/>
          <w:bCs/>
          <w:spacing w:val="-5"/>
        </w:rPr>
        <w:t xml:space="preserve">processed </w:t>
      </w:r>
      <w:r w:rsidRPr="00751BAF">
        <w:rPr>
          <w:b/>
          <w:bCs/>
        </w:rPr>
        <w:t xml:space="preserve">for </w:t>
      </w:r>
      <w:r w:rsidRPr="00751BAF">
        <w:rPr>
          <w:b/>
          <w:bCs/>
          <w:spacing w:val="-5"/>
        </w:rPr>
        <w:t xml:space="preserve">purposes </w:t>
      </w:r>
      <w:r w:rsidRPr="00751BAF">
        <w:rPr>
          <w:b/>
          <w:bCs/>
        </w:rPr>
        <w:t xml:space="preserve">of </w:t>
      </w:r>
      <w:r w:rsidRPr="00751BAF">
        <w:rPr>
          <w:b/>
          <w:bCs/>
          <w:spacing w:val="-5"/>
        </w:rPr>
        <w:t xml:space="preserve">legitimate interests, </w:t>
      </w:r>
      <w:r w:rsidRPr="00751BAF">
        <w:rPr>
          <w:b/>
          <w:bCs/>
        </w:rPr>
        <w:t xml:space="preserve">you </w:t>
      </w:r>
      <w:r w:rsidRPr="00751BAF">
        <w:rPr>
          <w:b/>
          <w:bCs/>
          <w:spacing w:val="-5"/>
        </w:rPr>
        <w:t xml:space="preserve">have </w:t>
      </w:r>
      <w:r w:rsidRPr="00751BAF">
        <w:rPr>
          <w:b/>
          <w:bCs/>
        </w:rPr>
        <w:t>a</w:t>
      </w:r>
      <w:r w:rsidRPr="00751BAF">
        <w:rPr>
          <w:b/>
          <w:bCs/>
          <w:spacing w:val="-21"/>
        </w:rPr>
        <w:t xml:space="preserve"> </w:t>
      </w:r>
      <w:r w:rsidRPr="00751BAF">
        <w:rPr>
          <w:b/>
          <w:bCs/>
        </w:rPr>
        <w:t xml:space="preserve">right </w:t>
      </w:r>
      <w:r w:rsidRPr="00751BAF">
        <w:rPr>
          <w:b/>
          <w:bCs/>
          <w:spacing w:val="-3"/>
        </w:rPr>
        <w:t xml:space="preserve">to </w:t>
      </w:r>
      <w:r w:rsidRPr="00751BAF">
        <w:rPr>
          <w:b/>
          <w:bCs/>
          <w:spacing w:val="-5"/>
        </w:rPr>
        <w:t xml:space="preserve">object </w:t>
      </w:r>
      <w:r w:rsidRPr="00751BAF">
        <w:rPr>
          <w:b/>
          <w:bCs/>
        </w:rPr>
        <w:t xml:space="preserve">to such </w:t>
      </w:r>
      <w:r w:rsidRPr="00751BAF">
        <w:rPr>
          <w:b/>
          <w:bCs/>
          <w:spacing w:val="-5"/>
        </w:rPr>
        <w:t xml:space="preserve">processing </w:t>
      </w:r>
      <w:r w:rsidRPr="00751BAF">
        <w:rPr>
          <w:b/>
          <w:bCs/>
        </w:rPr>
        <w:t>and the Firm</w:t>
      </w:r>
      <w:r w:rsidRPr="00751BAF">
        <w:rPr>
          <w:b/>
          <w:bCs/>
          <w:spacing w:val="53"/>
        </w:rPr>
        <w:t xml:space="preserve"> </w:t>
      </w:r>
      <w:r w:rsidRPr="00751BAF">
        <w:rPr>
          <w:b/>
          <w:bCs/>
        </w:rPr>
        <w:t>will</w:t>
      </w:r>
      <w:r w:rsidRPr="00751BAF">
        <w:rPr>
          <w:b/>
          <w:bCs/>
          <w:spacing w:val="53"/>
        </w:rPr>
        <w:t xml:space="preserve"> </w:t>
      </w:r>
      <w:r w:rsidRPr="00751BAF">
        <w:rPr>
          <w:b/>
          <w:bCs/>
          <w:spacing w:val="-3"/>
        </w:rPr>
        <w:t xml:space="preserve">no </w:t>
      </w:r>
      <w:r w:rsidRPr="00751BAF">
        <w:rPr>
          <w:b/>
          <w:bCs/>
          <w:spacing w:val="-5"/>
        </w:rPr>
        <w:t xml:space="preserve">longer process </w:t>
      </w:r>
      <w:r w:rsidRPr="00751BAF">
        <w:rPr>
          <w:b/>
          <w:bCs/>
        </w:rPr>
        <w:t xml:space="preserve">the </w:t>
      </w:r>
      <w:r w:rsidRPr="00751BAF">
        <w:rPr>
          <w:b/>
          <w:bCs/>
          <w:spacing w:val="-6"/>
        </w:rPr>
        <w:t xml:space="preserve">personal </w:t>
      </w:r>
      <w:r w:rsidRPr="00751BAF">
        <w:rPr>
          <w:b/>
          <w:bCs/>
          <w:spacing w:val="-5"/>
        </w:rPr>
        <w:t xml:space="preserve">data unless </w:t>
      </w:r>
      <w:r w:rsidRPr="00751BAF">
        <w:rPr>
          <w:b/>
          <w:bCs/>
        </w:rPr>
        <w:t xml:space="preserve">the Firm can </w:t>
      </w:r>
      <w:r w:rsidRPr="00751BAF">
        <w:rPr>
          <w:b/>
          <w:bCs/>
          <w:spacing w:val="-6"/>
        </w:rPr>
        <w:t xml:space="preserve">demonstrate </w:t>
      </w:r>
      <w:r w:rsidRPr="00751BAF">
        <w:rPr>
          <w:b/>
          <w:bCs/>
          <w:spacing w:val="-5"/>
        </w:rPr>
        <w:t xml:space="preserve">compelling legitimate grounds </w:t>
      </w:r>
      <w:r w:rsidRPr="00751BAF">
        <w:rPr>
          <w:b/>
          <w:bCs/>
        </w:rPr>
        <w:t xml:space="preserve">for </w:t>
      </w:r>
      <w:r w:rsidRPr="00751BAF">
        <w:rPr>
          <w:b/>
          <w:bCs/>
          <w:spacing w:val="-3"/>
        </w:rPr>
        <w:t xml:space="preserve">the </w:t>
      </w:r>
      <w:r w:rsidRPr="00751BAF">
        <w:rPr>
          <w:b/>
          <w:bCs/>
          <w:spacing w:val="-5"/>
        </w:rPr>
        <w:t xml:space="preserve">processing </w:t>
      </w:r>
      <w:r w:rsidRPr="00751BAF">
        <w:rPr>
          <w:b/>
          <w:bCs/>
        </w:rPr>
        <w:t xml:space="preserve">which </w:t>
      </w:r>
      <w:r w:rsidRPr="00751BAF">
        <w:rPr>
          <w:b/>
          <w:bCs/>
          <w:spacing w:val="-5"/>
        </w:rPr>
        <w:t xml:space="preserve">override your interests, rights </w:t>
      </w:r>
      <w:r w:rsidRPr="00751BAF">
        <w:rPr>
          <w:b/>
          <w:bCs/>
        </w:rPr>
        <w:t xml:space="preserve">and </w:t>
      </w:r>
      <w:r w:rsidRPr="00751BAF">
        <w:rPr>
          <w:b/>
          <w:bCs/>
          <w:spacing w:val="-5"/>
        </w:rPr>
        <w:t xml:space="preserve">freedoms </w:t>
      </w:r>
      <w:r w:rsidRPr="00751BAF">
        <w:rPr>
          <w:b/>
          <w:bCs/>
        </w:rPr>
        <w:t xml:space="preserve">or for </w:t>
      </w:r>
      <w:r w:rsidRPr="00751BAF">
        <w:rPr>
          <w:b/>
          <w:bCs/>
          <w:spacing w:val="-3"/>
        </w:rPr>
        <w:t xml:space="preserve">the </w:t>
      </w:r>
      <w:r w:rsidRPr="00751BAF">
        <w:rPr>
          <w:b/>
          <w:bCs/>
          <w:spacing w:val="-5"/>
        </w:rPr>
        <w:t xml:space="preserve">establishment, exercise </w:t>
      </w:r>
      <w:r w:rsidRPr="00751BAF">
        <w:rPr>
          <w:b/>
          <w:bCs/>
        </w:rPr>
        <w:t xml:space="preserve">or </w:t>
      </w:r>
      <w:proofErr w:type="spellStart"/>
      <w:r w:rsidRPr="00751BAF">
        <w:rPr>
          <w:b/>
          <w:bCs/>
          <w:spacing w:val="-5"/>
        </w:rPr>
        <w:t>defence</w:t>
      </w:r>
      <w:proofErr w:type="spellEnd"/>
      <w:r w:rsidRPr="00751BAF">
        <w:rPr>
          <w:b/>
          <w:bCs/>
          <w:spacing w:val="-5"/>
        </w:rPr>
        <w:t xml:space="preserve"> </w:t>
      </w:r>
      <w:r w:rsidRPr="00751BAF">
        <w:rPr>
          <w:b/>
          <w:bCs/>
        </w:rPr>
        <w:t xml:space="preserve">of </w:t>
      </w:r>
      <w:r w:rsidRPr="00751BAF">
        <w:rPr>
          <w:b/>
          <w:bCs/>
          <w:spacing w:val="-5"/>
        </w:rPr>
        <w:t>legal</w:t>
      </w:r>
      <w:r w:rsidRPr="00751BAF">
        <w:rPr>
          <w:b/>
          <w:bCs/>
          <w:spacing w:val="-20"/>
        </w:rPr>
        <w:t xml:space="preserve"> </w:t>
      </w:r>
      <w:r w:rsidRPr="00751BAF">
        <w:rPr>
          <w:b/>
          <w:bCs/>
          <w:spacing w:val="-5"/>
        </w:rPr>
        <w:t>claims.</w:t>
      </w:r>
    </w:p>
    <w:p w14:paraId="2FC0DF84" w14:textId="77777777" w:rsidR="00F80744" w:rsidRPr="00F80744" w:rsidRDefault="00F80744" w:rsidP="00E73CFA">
      <w:pPr>
        <w:jc w:val="both"/>
      </w:pPr>
    </w:p>
    <w:p w14:paraId="154B9CA1" w14:textId="77777777" w:rsidR="00F80744" w:rsidRPr="00751BAF" w:rsidRDefault="00F80744" w:rsidP="00DF5E99">
      <w:pPr>
        <w:ind w:left="709"/>
        <w:rPr>
          <w:b/>
          <w:bCs/>
        </w:rPr>
      </w:pPr>
      <w:r w:rsidRPr="00751BAF">
        <w:rPr>
          <w:b/>
          <w:bCs/>
        </w:rPr>
        <w:t>Consent</w:t>
      </w:r>
    </w:p>
    <w:p w14:paraId="4938E577" w14:textId="2ADC822E" w:rsidR="00F80744" w:rsidRPr="00CD6A5E" w:rsidRDefault="00F80744" w:rsidP="00E73CFA">
      <w:pPr>
        <w:pStyle w:val="ListParagraph"/>
        <w:numPr>
          <w:ilvl w:val="0"/>
          <w:numId w:val="10"/>
        </w:numPr>
        <w:ind w:left="1418" w:hanging="284"/>
        <w:jc w:val="both"/>
        <w:rPr>
          <w:b w:val="0"/>
          <w:bCs/>
          <w:u w:val="none"/>
        </w:rPr>
      </w:pPr>
      <w:r w:rsidRPr="00751BAF">
        <w:rPr>
          <w:b w:val="0"/>
          <w:bCs/>
          <w:u w:val="none"/>
        </w:rPr>
        <w:t>Your</w:t>
      </w:r>
      <w:r w:rsidRPr="00751BAF">
        <w:rPr>
          <w:b w:val="0"/>
          <w:bCs/>
          <w:spacing w:val="55"/>
          <w:u w:val="none"/>
        </w:rPr>
        <w:t xml:space="preserve"> </w:t>
      </w:r>
      <w:r w:rsidRPr="00751BAF">
        <w:rPr>
          <w:b w:val="0"/>
          <w:bCs/>
          <w:u w:val="none"/>
        </w:rPr>
        <w:t xml:space="preserve">consent is not required to process your personal data for the purposes </w:t>
      </w:r>
      <w:r w:rsidRPr="00751BAF">
        <w:rPr>
          <w:b w:val="0"/>
          <w:bCs/>
          <w:spacing w:val="-6"/>
          <w:u w:val="none"/>
        </w:rPr>
        <w:t xml:space="preserve">referenced </w:t>
      </w:r>
      <w:r w:rsidRPr="00751BAF">
        <w:rPr>
          <w:b w:val="0"/>
          <w:bCs/>
          <w:u w:val="none"/>
        </w:rPr>
        <w:t>above. However, in order to process your personal data for the purposes of direct marketing, the Firm seeks</w:t>
      </w:r>
      <w:bookmarkStart w:id="174" w:name="_BPDC_LN_INS_1037"/>
      <w:bookmarkStart w:id="175" w:name="_BPDC_PR_INS_1038"/>
      <w:bookmarkEnd w:id="174"/>
      <w:bookmarkEnd w:id="175"/>
      <w:r w:rsidR="00751BAF" w:rsidRPr="00751BAF">
        <w:rPr>
          <w:b w:val="0"/>
          <w:bCs/>
          <w:u w:val="none"/>
        </w:rPr>
        <w:t xml:space="preserve"> </w:t>
      </w:r>
      <w:r w:rsidRPr="00751BAF">
        <w:rPr>
          <w:b w:val="0"/>
          <w:bCs/>
          <w:u w:val="none"/>
        </w:rPr>
        <w:t xml:space="preserve">your </w:t>
      </w:r>
      <w:r w:rsidRPr="00751BAF">
        <w:rPr>
          <w:b w:val="0"/>
          <w:bCs/>
          <w:spacing w:val="-5"/>
          <w:u w:val="none"/>
        </w:rPr>
        <w:t xml:space="preserve">consent. Please see </w:t>
      </w:r>
      <w:r w:rsidRPr="00751BAF">
        <w:rPr>
          <w:b w:val="0"/>
          <w:bCs/>
          <w:u w:val="none"/>
        </w:rPr>
        <w:t xml:space="preserve">the </w:t>
      </w:r>
      <w:r w:rsidRPr="00751BAF">
        <w:rPr>
          <w:b w:val="0"/>
          <w:bCs/>
          <w:spacing w:val="-5"/>
          <w:u w:val="none"/>
        </w:rPr>
        <w:t xml:space="preserve">section below which deals exclusively </w:t>
      </w:r>
      <w:r w:rsidRPr="00751BAF">
        <w:rPr>
          <w:b w:val="0"/>
          <w:bCs/>
          <w:u w:val="none"/>
        </w:rPr>
        <w:t xml:space="preserve">with </w:t>
      </w:r>
      <w:r w:rsidRPr="00751BAF">
        <w:rPr>
          <w:b w:val="0"/>
          <w:bCs/>
          <w:spacing w:val="-5"/>
          <w:u w:val="none"/>
        </w:rPr>
        <w:t xml:space="preserve">consent </w:t>
      </w:r>
      <w:r w:rsidRPr="00751BAF">
        <w:rPr>
          <w:b w:val="0"/>
          <w:bCs/>
          <w:u w:val="none"/>
        </w:rPr>
        <w:t>for that</w:t>
      </w:r>
      <w:r w:rsidRPr="00751BAF">
        <w:rPr>
          <w:b w:val="0"/>
          <w:bCs/>
          <w:spacing w:val="-14"/>
          <w:u w:val="none"/>
        </w:rPr>
        <w:t xml:space="preserve"> </w:t>
      </w:r>
      <w:r w:rsidRPr="00751BAF">
        <w:rPr>
          <w:b w:val="0"/>
          <w:bCs/>
          <w:spacing w:val="-5"/>
          <w:u w:val="none"/>
        </w:rPr>
        <w:t>purpose.</w:t>
      </w:r>
    </w:p>
    <w:p w14:paraId="687AD5B5" w14:textId="77777777" w:rsidR="00CD6A5E" w:rsidRPr="00751BAF" w:rsidRDefault="00CD6A5E" w:rsidP="00E73CFA">
      <w:pPr>
        <w:pStyle w:val="ListParagraph"/>
        <w:numPr>
          <w:ilvl w:val="0"/>
          <w:numId w:val="0"/>
        </w:numPr>
        <w:spacing w:after="0"/>
        <w:ind w:left="1080"/>
        <w:jc w:val="both"/>
        <w:rPr>
          <w:b w:val="0"/>
          <w:bCs/>
          <w:u w:val="none"/>
        </w:rPr>
      </w:pPr>
    </w:p>
    <w:p w14:paraId="5AD81C23" w14:textId="77777777" w:rsidR="00F80744" w:rsidRPr="00751BAF" w:rsidRDefault="00F80744" w:rsidP="00DF5E99">
      <w:pPr>
        <w:ind w:left="709"/>
        <w:rPr>
          <w:b/>
          <w:bCs/>
        </w:rPr>
      </w:pPr>
      <w:r w:rsidRPr="00751BAF">
        <w:rPr>
          <w:b/>
          <w:bCs/>
        </w:rPr>
        <w:t>Consent to Direct Marketing</w:t>
      </w:r>
    </w:p>
    <w:p w14:paraId="2FBC3F3C" w14:textId="77777777" w:rsidR="00F80744" w:rsidRPr="00751BAF" w:rsidRDefault="00F80744" w:rsidP="00E73CFA">
      <w:pPr>
        <w:ind w:left="709"/>
        <w:jc w:val="both"/>
        <w:rPr>
          <w:u w:val="single"/>
        </w:rPr>
      </w:pPr>
      <w:r w:rsidRPr="00F80744">
        <w:t xml:space="preserve">The Firm </w:t>
      </w:r>
      <w:r w:rsidRPr="00F80744">
        <w:rPr>
          <w:spacing w:val="-5"/>
        </w:rPr>
        <w:t xml:space="preserve">seeks </w:t>
      </w:r>
      <w:r w:rsidRPr="00F80744">
        <w:t xml:space="preserve">your </w:t>
      </w:r>
      <w:r w:rsidRPr="00F80744">
        <w:rPr>
          <w:spacing w:val="-6"/>
        </w:rPr>
        <w:t xml:space="preserve">consent </w:t>
      </w:r>
      <w:r w:rsidRPr="00F80744">
        <w:t xml:space="preserve">in </w:t>
      </w:r>
      <w:r w:rsidRPr="00F80744">
        <w:rPr>
          <w:spacing w:val="-5"/>
        </w:rPr>
        <w:t xml:space="preserve">order </w:t>
      </w:r>
      <w:r w:rsidRPr="00F80744">
        <w:t xml:space="preserve">to </w:t>
      </w:r>
      <w:r w:rsidRPr="00F80744">
        <w:rPr>
          <w:spacing w:val="-5"/>
        </w:rPr>
        <w:t xml:space="preserve">send </w:t>
      </w:r>
      <w:r w:rsidRPr="00F80744">
        <w:t>you</w:t>
      </w:r>
      <w:r w:rsidRPr="00F80744">
        <w:rPr>
          <w:spacing w:val="55"/>
        </w:rPr>
        <w:t xml:space="preserve"> </w:t>
      </w:r>
      <w:r w:rsidRPr="00F80744">
        <w:rPr>
          <w:spacing w:val="-5"/>
        </w:rPr>
        <w:t xml:space="preserve">information </w:t>
      </w:r>
      <w:r w:rsidRPr="00F80744">
        <w:t>about</w:t>
      </w:r>
      <w:r w:rsidRPr="00F80744">
        <w:rPr>
          <w:spacing w:val="55"/>
        </w:rPr>
        <w:t xml:space="preserve"> </w:t>
      </w:r>
      <w:r w:rsidRPr="00F80744">
        <w:rPr>
          <w:spacing w:val="-5"/>
        </w:rPr>
        <w:t xml:space="preserve">other investment services or insurance intermediary services </w:t>
      </w:r>
      <w:r w:rsidRPr="00F80744">
        <w:rPr>
          <w:spacing w:val="-3"/>
        </w:rPr>
        <w:t xml:space="preserve">by </w:t>
      </w:r>
      <w:r w:rsidRPr="00F80744">
        <w:rPr>
          <w:spacing w:val="-5"/>
        </w:rPr>
        <w:t xml:space="preserve">letter, </w:t>
      </w:r>
      <w:r w:rsidRPr="00F80744">
        <w:rPr>
          <w:spacing w:val="-3"/>
        </w:rPr>
        <w:t xml:space="preserve">by </w:t>
      </w:r>
      <w:r w:rsidRPr="00F80744">
        <w:rPr>
          <w:spacing w:val="-5"/>
        </w:rPr>
        <w:t xml:space="preserve">telephone, </w:t>
      </w:r>
      <w:r w:rsidRPr="00F80744">
        <w:rPr>
          <w:spacing w:val="-3"/>
        </w:rPr>
        <w:t xml:space="preserve">by </w:t>
      </w:r>
      <w:r w:rsidRPr="00F80744">
        <w:rPr>
          <w:spacing w:val="-5"/>
        </w:rPr>
        <w:t xml:space="preserve">email </w:t>
      </w:r>
      <w:r w:rsidRPr="00F80744">
        <w:t xml:space="preserve">or </w:t>
      </w:r>
      <w:r w:rsidRPr="00F80744">
        <w:rPr>
          <w:spacing w:val="-3"/>
        </w:rPr>
        <w:t xml:space="preserve">by </w:t>
      </w:r>
      <w:r w:rsidRPr="00F80744">
        <w:t xml:space="preserve">other </w:t>
      </w:r>
      <w:r w:rsidRPr="00F80744">
        <w:rPr>
          <w:spacing w:val="-5"/>
        </w:rPr>
        <w:t xml:space="preserve">reasonable means </w:t>
      </w:r>
      <w:r w:rsidRPr="00F80744">
        <w:t xml:space="preserve">of </w:t>
      </w:r>
      <w:r w:rsidRPr="00F80744">
        <w:rPr>
          <w:spacing w:val="-5"/>
        </w:rPr>
        <w:t xml:space="preserve">communication (please </w:t>
      </w:r>
      <w:r w:rsidRPr="00F80744">
        <w:t xml:space="preserve">find the </w:t>
      </w:r>
      <w:r w:rsidRPr="00F80744">
        <w:rPr>
          <w:spacing w:val="-5"/>
        </w:rPr>
        <w:t xml:space="preserve">relevant consent </w:t>
      </w:r>
      <w:r w:rsidRPr="00F80744">
        <w:t xml:space="preserve">in </w:t>
      </w:r>
      <w:r w:rsidRPr="00F80744">
        <w:rPr>
          <w:spacing w:val="-5"/>
        </w:rPr>
        <w:t xml:space="preserve">clause </w:t>
      </w:r>
      <w:r w:rsidRPr="00F80744">
        <w:t xml:space="preserve">43 of </w:t>
      </w:r>
      <w:r w:rsidRPr="00F80744">
        <w:rPr>
          <w:spacing w:val="-5"/>
        </w:rPr>
        <w:t xml:space="preserve">this </w:t>
      </w:r>
      <w:proofErr w:type="spellStart"/>
      <w:r w:rsidRPr="00F80744">
        <w:rPr>
          <w:spacing w:val="-5"/>
        </w:rPr>
        <w:t>ToB</w:t>
      </w:r>
      <w:proofErr w:type="spellEnd"/>
      <w:r w:rsidRPr="00F80744">
        <w:rPr>
          <w:spacing w:val="-5"/>
        </w:rPr>
        <w:t xml:space="preserve">). </w:t>
      </w:r>
      <w:r w:rsidRPr="00751BAF">
        <w:rPr>
          <w:spacing w:val="-5"/>
          <w:u w:val="single"/>
        </w:rPr>
        <w:t xml:space="preserve">Please note </w:t>
      </w:r>
      <w:r w:rsidRPr="00751BAF">
        <w:rPr>
          <w:u w:val="single"/>
        </w:rPr>
        <w:t xml:space="preserve">that you </w:t>
      </w:r>
      <w:r w:rsidRPr="00751BAF">
        <w:rPr>
          <w:spacing w:val="-5"/>
          <w:u w:val="single"/>
        </w:rPr>
        <w:t xml:space="preserve">have </w:t>
      </w:r>
      <w:r w:rsidRPr="00751BAF">
        <w:rPr>
          <w:u w:val="single"/>
        </w:rPr>
        <w:t xml:space="preserve">a right </w:t>
      </w:r>
      <w:r w:rsidRPr="00751BAF">
        <w:rPr>
          <w:b/>
          <w:bCs/>
          <w:spacing w:val="-5"/>
          <w:u w:val="single"/>
        </w:rPr>
        <w:t>not</w:t>
      </w:r>
      <w:r w:rsidRPr="00751BAF">
        <w:rPr>
          <w:spacing w:val="-5"/>
          <w:u w:val="single"/>
        </w:rPr>
        <w:t xml:space="preserve"> </w:t>
      </w:r>
      <w:r w:rsidRPr="00751BAF">
        <w:rPr>
          <w:u w:val="single"/>
        </w:rPr>
        <w:t xml:space="preserve">to </w:t>
      </w:r>
      <w:r w:rsidRPr="00751BAF">
        <w:rPr>
          <w:spacing w:val="-5"/>
          <w:u w:val="single"/>
        </w:rPr>
        <w:t>receive such information.</w:t>
      </w:r>
    </w:p>
    <w:p w14:paraId="63D2B670" w14:textId="77777777" w:rsidR="00F80744" w:rsidRPr="00F80744" w:rsidRDefault="00F80744" w:rsidP="00E73CFA">
      <w:pPr>
        <w:ind w:left="709"/>
        <w:jc w:val="both"/>
      </w:pPr>
    </w:p>
    <w:p w14:paraId="25ADD822" w14:textId="77777777" w:rsidR="00F80744" w:rsidRPr="00F80744" w:rsidRDefault="00F80744" w:rsidP="00E73CFA">
      <w:pPr>
        <w:ind w:left="709"/>
        <w:jc w:val="both"/>
      </w:pPr>
      <w:r w:rsidRPr="00F80744">
        <w:t>You</w:t>
      </w:r>
      <w:r w:rsidRPr="00F80744">
        <w:rPr>
          <w:spacing w:val="55"/>
        </w:rPr>
        <w:t xml:space="preserve"> </w:t>
      </w:r>
      <w:r w:rsidRPr="00F80744">
        <w:rPr>
          <w:spacing w:val="-5"/>
        </w:rPr>
        <w:t xml:space="preserve">have </w:t>
      </w:r>
      <w:r w:rsidRPr="00F80744">
        <w:t xml:space="preserve">a </w:t>
      </w:r>
      <w:r w:rsidRPr="00F80744">
        <w:rPr>
          <w:spacing w:val="-5"/>
        </w:rPr>
        <w:t xml:space="preserve">right </w:t>
      </w:r>
      <w:r w:rsidRPr="00F80744">
        <w:t xml:space="preserve">to </w:t>
      </w:r>
      <w:r w:rsidRPr="00F80744">
        <w:rPr>
          <w:spacing w:val="-5"/>
        </w:rPr>
        <w:t xml:space="preserve">withdraw </w:t>
      </w:r>
      <w:r w:rsidRPr="00F80744">
        <w:t xml:space="preserve">this </w:t>
      </w:r>
      <w:r w:rsidRPr="00F80744">
        <w:rPr>
          <w:spacing w:val="-5"/>
        </w:rPr>
        <w:t xml:space="preserve">consent </w:t>
      </w:r>
      <w:r w:rsidRPr="00F80744">
        <w:rPr>
          <w:spacing w:val="-3"/>
        </w:rPr>
        <w:t xml:space="preserve">at </w:t>
      </w:r>
      <w:r w:rsidRPr="00F80744">
        <w:t xml:space="preserve">any </w:t>
      </w:r>
      <w:r w:rsidRPr="00F80744">
        <w:rPr>
          <w:spacing w:val="-5"/>
        </w:rPr>
        <w:t xml:space="preserve">time. However, </w:t>
      </w:r>
      <w:r w:rsidRPr="00F80744">
        <w:t xml:space="preserve">your </w:t>
      </w:r>
      <w:r w:rsidRPr="00F80744">
        <w:rPr>
          <w:spacing w:val="-5"/>
        </w:rPr>
        <w:t xml:space="preserve">withdrawal </w:t>
      </w:r>
      <w:r w:rsidRPr="00F80744">
        <w:t xml:space="preserve">of </w:t>
      </w:r>
      <w:r w:rsidRPr="00F80744">
        <w:rPr>
          <w:spacing w:val="-5"/>
        </w:rPr>
        <w:t xml:space="preserve">consent will </w:t>
      </w:r>
      <w:r w:rsidRPr="00F80744">
        <w:t xml:space="preserve">not </w:t>
      </w:r>
      <w:r w:rsidRPr="00F80744">
        <w:rPr>
          <w:spacing w:val="-5"/>
        </w:rPr>
        <w:t xml:space="preserve">affect </w:t>
      </w:r>
      <w:r w:rsidRPr="00F80744">
        <w:t>the</w:t>
      </w:r>
      <w:r w:rsidRPr="00F80744">
        <w:rPr>
          <w:spacing w:val="55"/>
        </w:rPr>
        <w:t xml:space="preserve"> </w:t>
      </w:r>
      <w:r w:rsidRPr="00F80744">
        <w:rPr>
          <w:spacing w:val="-5"/>
        </w:rPr>
        <w:t xml:space="preserve">lawfulness </w:t>
      </w:r>
      <w:r w:rsidRPr="00F80744">
        <w:t xml:space="preserve">of </w:t>
      </w:r>
      <w:r w:rsidRPr="00F80744">
        <w:rPr>
          <w:spacing w:val="-5"/>
        </w:rPr>
        <w:t xml:space="preserve">processing based </w:t>
      </w:r>
      <w:r w:rsidRPr="00F80744">
        <w:t xml:space="preserve">on </w:t>
      </w:r>
      <w:r w:rsidRPr="00F80744">
        <w:rPr>
          <w:spacing w:val="-5"/>
        </w:rPr>
        <w:t xml:space="preserve">consent before </w:t>
      </w:r>
      <w:r w:rsidRPr="00F80744">
        <w:t xml:space="preserve">its </w:t>
      </w:r>
      <w:r w:rsidRPr="00F80744">
        <w:rPr>
          <w:spacing w:val="-6"/>
        </w:rPr>
        <w:t xml:space="preserve">withdrawal. </w:t>
      </w:r>
      <w:r w:rsidRPr="00F80744">
        <w:t xml:space="preserve">You can </w:t>
      </w:r>
      <w:r w:rsidRPr="00F80744">
        <w:rPr>
          <w:spacing w:val="-5"/>
        </w:rPr>
        <w:t xml:space="preserve">withdraw </w:t>
      </w:r>
      <w:r w:rsidRPr="00F80744">
        <w:t xml:space="preserve">your </w:t>
      </w:r>
      <w:r w:rsidRPr="00F80744">
        <w:rPr>
          <w:spacing w:val="-5"/>
        </w:rPr>
        <w:t xml:space="preserve">consent </w:t>
      </w:r>
      <w:r w:rsidRPr="00F80744">
        <w:rPr>
          <w:spacing w:val="-3"/>
        </w:rPr>
        <w:t xml:space="preserve">by </w:t>
      </w:r>
      <w:r w:rsidRPr="00F80744">
        <w:rPr>
          <w:spacing w:val="-5"/>
        </w:rPr>
        <w:t xml:space="preserve">contacting </w:t>
      </w:r>
      <w:r w:rsidRPr="00F80744">
        <w:t xml:space="preserve">the Firm </w:t>
      </w:r>
      <w:r w:rsidRPr="00F80744">
        <w:rPr>
          <w:spacing w:val="-3"/>
        </w:rPr>
        <w:t xml:space="preserve">at </w:t>
      </w:r>
      <w:r w:rsidRPr="00F80744">
        <w:t xml:space="preserve">the </w:t>
      </w:r>
      <w:r w:rsidRPr="00F80744">
        <w:rPr>
          <w:spacing w:val="-5"/>
        </w:rPr>
        <w:t>address below:</w:t>
      </w:r>
    </w:p>
    <w:p w14:paraId="194943FB" w14:textId="77777777" w:rsidR="00F80744" w:rsidRPr="00F80744" w:rsidRDefault="00F80744" w:rsidP="00E73CFA">
      <w:pPr>
        <w:ind w:left="709"/>
        <w:jc w:val="both"/>
      </w:pPr>
    </w:p>
    <w:p w14:paraId="2AC1AD6E" w14:textId="77777777" w:rsidR="00F80744" w:rsidRPr="00F80744" w:rsidRDefault="00F80744" w:rsidP="00E73CFA">
      <w:pPr>
        <w:ind w:left="709"/>
        <w:jc w:val="both"/>
      </w:pPr>
      <w:r w:rsidRPr="00F80744">
        <w:rPr>
          <w:spacing w:val="-3"/>
        </w:rPr>
        <w:t xml:space="preserve">67 </w:t>
      </w:r>
      <w:r w:rsidRPr="00F80744">
        <w:rPr>
          <w:spacing w:val="-5"/>
        </w:rPr>
        <w:t xml:space="preserve">Merrion Square South, </w:t>
      </w:r>
      <w:r w:rsidRPr="00F80744">
        <w:t xml:space="preserve">Dublin </w:t>
      </w:r>
      <w:r w:rsidRPr="00F80744">
        <w:rPr>
          <w:spacing w:val="-3"/>
        </w:rPr>
        <w:t xml:space="preserve">2, </w:t>
      </w:r>
      <w:r w:rsidRPr="00F80744">
        <w:t xml:space="preserve">D02 </w:t>
      </w:r>
      <w:r w:rsidRPr="00F80744">
        <w:rPr>
          <w:spacing w:val="-5"/>
        </w:rPr>
        <w:t>CK11.</w:t>
      </w:r>
    </w:p>
    <w:p w14:paraId="6327261B" w14:textId="77777777" w:rsidR="00F80744" w:rsidRPr="00F80744" w:rsidRDefault="00F80744" w:rsidP="00E73CFA">
      <w:pPr>
        <w:ind w:left="709"/>
        <w:jc w:val="both"/>
      </w:pPr>
    </w:p>
    <w:p w14:paraId="6FEDCF25" w14:textId="77777777" w:rsidR="00F80744" w:rsidRPr="00F80744" w:rsidRDefault="00F80744" w:rsidP="00E73CFA">
      <w:pPr>
        <w:ind w:left="709"/>
        <w:jc w:val="both"/>
      </w:pPr>
      <w:r w:rsidRPr="00F80744">
        <w:rPr>
          <w:spacing w:val="-5"/>
        </w:rPr>
        <w:lastRenderedPageBreak/>
        <w:t xml:space="preserve">Please note </w:t>
      </w:r>
      <w:r w:rsidRPr="00F80744">
        <w:t xml:space="preserve">that </w:t>
      </w:r>
      <w:r w:rsidRPr="00F80744">
        <w:rPr>
          <w:spacing w:val="-3"/>
        </w:rPr>
        <w:t xml:space="preserve">you </w:t>
      </w:r>
      <w:r w:rsidRPr="00F80744">
        <w:rPr>
          <w:spacing w:val="-5"/>
        </w:rPr>
        <w:t xml:space="preserve">have </w:t>
      </w:r>
      <w:r w:rsidRPr="00F80744">
        <w:t xml:space="preserve">a </w:t>
      </w:r>
      <w:r w:rsidRPr="00F80744">
        <w:rPr>
          <w:spacing w:val="-5"/>
        </w:rPr>
        <w:t xml:space="preserve">right </w:t>
      </w:r>
      <w:r w:rsidRPr="00F80744">
        <w:t xml:space="preserve">to </w:t>
      </w:r>
      <w:r w:rsidRPr="00F80744">
        <w:rPr>
          <w:spacing w:val="-5"/>
        </w:rPr>
        <w:t xml:space="preserve">object </w:t>
      </w:r>
      <w:r w:rsidRPr="00F80744">
        <w:t xml:space="preserve">to the </w:t>
      </w:r>
      <w:r w:rsidRPr="00F80744">
        <w:rPr>
          <w:spacing w:val="-5"/>
        </w:rPr>
        <w:t xml:space="preserve">processing </w:t>
      </w:r>
      <w:r w:rsidRPr="00F80744">
        <w:t xml:space="preserve">of your </w:t>
      </w:r>
      <w:r w:rsidRPr="00F80744">
        <w:rPr>
          <w:spacing w:val="-5"/>
        </w:rPr>
        <w:t xml:space="preserve">personal </w:t>
      </w:r>
      <w:r w:rsidRPr="00F80744">
        <w:t xml:space="preserve">data </w:t>
      </w:r>
      <w:r w:rsidRPr="00F80744">
        <w:rPr>
          <w:spacing w:val="-3"/>
        </w:rPr>
        <w:t xml:space="preserve">by </w:t>
      </w:r>
      <w:r w:rsidRPr="00F80744">
        <w:t xml:space="preserve">the </w:t>
      </w:r>
      <w:r w:rsidRPr="00F80744">
        <w:rPr>
          <w:spacing w:val="-5"/>
        </w:rPr>
        <w:t xml:space="preserve">Firm </w:t>
      </w:r>
      <w:r w:rsidRPr="00F80744">
        <w:t xml:space="preserve">for </w:t>
      </w:r>
      <w:r w:rsidRPr="00F80744">
        <w:rPr>
          <w:spacing w:val="-5"/>
        </w:rPr>
        <w:t>direct marketing purposes.</w:t>
      </w:r>
    </w:p>
    <w:p w14:paraId="1130A984" w14:textId="77777777" w:rsidR="00F80744" w:rsidRPr="00F80744" w:rsidRDefault="00F80744" w:rsidP="00E73CFA">
      <w:pPr>
        <w:ind w:left="709"/>
        <w:jc w:val="both"/>
      </w:pPr>
    </w:p>
    <w:p w14:paraId="12E3F629" w14:textId="46CEA6AF" w:rsidR="00F80744" w:rsidRPr="00F80744" w:rsidRDefault="00F80744" w:rsidP="00E73CFA">
      <w:pPr>
        <w:ind w:left="709"/>
        <w:jc w:val="both"/>
      </w:pPr>
      <w:r w:rsidRPr="00F80744">
        <w:t xml:space="preserve">The </w:t>
      </w:r>
      <w:r w:rsidRPr="00F80744">
        <w:rPr>
          <w:spacing w:val="-5"/>
        </w:rPr>
        <w:t xml:space="preserve">performance </w:t>
      </w:r>
      <w:r w:rsidRPr="00F80744">
        <w:t xml:space="preserve">of a </w:t>
      </w:r>
      <w:r w:rsidRPr="00F80744">
        <w:rPr>
          <w:spacing w:val="-5"/>
        </w:rPr>
        <w:t xml:space="preserve">contract </w:t>
      </w:r>
      <w:r w:rsidRPr="00F80744">
        <w:t>is NOT</w:t>
      </w:r>
      <w:r w:rsidR="00034DBF">
        <w:rPr>
          <w:spacing w:val="55"/>
        </w:rPr>
        <w:t xml:space="preserve"> </w:t>
      </w:r>
      <w:r w:rsidRPr="00F80744">
        <w:rPr>
          <w:spacing w:val="-5"/>
        </w:rPr>
        <w:t xml:space="preserve">conditional </w:t>
      </w:r>
      <w:r w:rsidRPr="00F80744">
        <w:t xml:space="preserve">on your </w:t>
      </w:r>
      <w:r w:rsidRPr="00F80744">
        <w:rPr>
          <w:spacing w:val="-5"/>
        </w:rPr>
        <w:t xml:space="preserve">consent </w:t>
      </w:r>
      <w:r w:rsidRPr="00F80744">
        <w:t xml:space="preserve">to </w:t>
      </w:r>
      <w:r w:rsidRPr="00F80744">
        <w:rPr>
          <w:spacing w:val="-5"/>
        </w:rPr>
        <w:t>direct marketing.</w:t>
      </w:r>
    </w:p>
    <w:p w14:paraId="4E674821" w14:textId="77777777" w:rsidR="00F80744" w:rsidRPr="00F80744" w:rsidRDefault="00F80744" w:rsidP="00E73CFA">
      <w:pPr>
        <w:ind w:left="709"/>
        <w:jc w:val="both"/>
      </w:pPr>
    </w:p>
    <w:p w14:paraId="6B46ED88" w14:textId="77777777" w:rsidR="00F80744" w:rsidRPr="00F80744" w:rsidRDefault="00F80744" w:rsidP="00E73CFA">
      <w:pPr>
        <w:ind w:left="709"/>
        <w:jc w:val="both"/>
      </w:pPr>
      <w:r w:rsidRPr="00F80744">
        <w:t xml:space="preserve">You </w:t>
      </w:r>
      <w:r w:rsidRPr="00F80744">
        <w:rPr>
          <w:spacing w:val="-5"/>
        </w:rPr>
        <w:t xml:space="preserve">have </w:t>
      </w:r>
      <w:r w:rsidRPr="00F80744">
        <w:t xml:space="preserve">a right to </w:t>
      </w:r>
      <w:r w:rsidRPr="00F80744">
        <w:rPr>
          <w:spacing w:val="-5"/>
        </w:rPr>
        <w:t xml:space="preserve">object </w:t>
      </w:r>
      <w:r w:rsidRPr="00F80744">
        <w:t xml:space="preserve">to the </w:t>
      </w:r>
      <w:r w:rsidRPr="00F80744">
        <w:rPr>
          <w:spacing w:val="-5"/>
        </w:rPr>
        <w:t xml:space="preserve">Firm’s processing </w:t>
      </w:r>
      <w:r w:rsidRPr="00F80744">
        <w:t>of your</w:t>
      </w:r>
      <w:r w:rsidRPr="00F80744">
        <w:rPr>
          <w:spacing w:val="55"/>
        </w:rPr>
        <w:t xml:space="preserve"> </w:t>
      </w:r>
      <w:r w:rsidRPr="00F80744">
        <w:t>data</w:t>
      </w:r>
      <w:r w:rsidRPr="00F80744">
        <w:rPr>
          <w:spacing w:val="55"/>
        </w:rPr>
        <w:t xml:space="preserve"> </w:t>
      </w:r>
      <w:r w:rsidRPr="00F80744">
        <w:t>for</w:t>
      </w:r>
      <w:r w:rsidRPr="00F80744">
        <w:rPr>
          <w:spacing w:val="55"/>
        </w:rPr>
        <w:t xml:space="preserve"> </w:t>
      </w:r>
      <w:r w:rsidRPr="00F80744">
        <w:rPr>
          <w:spacing w:val="-5"/>
        </w:rPr>
        <w:t xml:space="preserve">direct marketing purposes </w:t>
      </w:r>
      <w:r w:rsidRPr="00F80744">
        <w:rPr>
          <w:spacing w:val="-3"/>
        </w:rPr>
        <w:t xml:space="preserve">by </w:t>
      </w:r>
      <w:r w:rsidRPr="00F80744">
        <w:rPr>
          <w:spacing w:val="-5"/>
        </w:rPr>
        <w:t xml:space="preserve">written request </w:t>
      </w:r>
      <w:r w:rsidRPr="00F80744">
        <w:t xml:space="preserve">to the Firm free of </w:t>
      </w:r>
      <w:r w:rsidRPr="00F80744">
        <w:rPr>
          <w:spacing w:val="-5"/>
        </w:rPr>
        <w:t>charge.</w:t>
      </w:r>
    </w:p>
    <w:p w14:paraId="1B13688E" w14:textId="77777777" w:rsidR="00F80744" w:rsidRPr="00F80744" w:rsidRDefault="00F80744" w:rsidP="00E73CFA">
      <w:pPr>
        <w:ind w:left="709"/>
        <w:jc w:val="both"/>
        <w:rPr>
          <w:spacing w:val="-5"/>
        </w:rPr>
      </w:pPr>
    </w:p>
    <w:p w14:paraId="529EC3A9" w14:textId="77777777" w:rsidR="00F80744" w:rsidRPr="00751BAF" w:rsidRDefault="00F80744" w:rsidP="00DF5E99">
      <w:pPr>
        <w:ind w:left="709"/>
        <w:rPr>
          <w:b/>
          <w:bCs/>
        </w:rPr>
      </w:pPr>
      <w:r w:rsidRPr="00751BAF">
        <w:rPr>
          <w:b/>
          <w:bCs/>
        </w:rPr>
        <w:t>Profiling and Screening</w:t>
      </w:r>
    </w:p>
    <w:p w14:paraId="2FC50D73" w14:textId="77777777" w:rsidR="00F80744" w:rsidRPr="00F80744" w:rsidRDefault="00F80744" w:rsidP="00E73CFA">
      <w:pPr>
        <w:ind w:left="709"/>
        <w:jc w:val="both"/>
      </w:pPr>
      <w:r w:rsidRPr="00F80744">
        <w:t>The Firm engages in Politically Exposed Person (“</w:t>
      </w:r>
      <w:r w:rsidRPr="00751BAF">
        <w:rPr>
          <w:b/>
          <w:bCs/>
        </w:rPr>
        <w:t>PEP</w:t>
      </w:r>
      <w:r w:rsidRPr="00F80744">
        <w:t xml:space="preserve">”) screening and </w:t>
      </w:r>
      <w:r w:rsidRPr="00F80744">
        <w:rPr>
          <w:spacing w:val="-5"/>
        </w:rPr>
        <w:t xml:space="preserve">financial sanctions screening </w:t>
      </w:r>
      <w:r w:rsidRPr="00F80744">
        <w:rPr>
          <w:spacing w:val="-6"/>
        </w:rPr>
        <w:t xml:space="preserve">programs </w:t>
      </w:r>
      <w:r w:rsidRPr="00F80744">
        <w:rPr>
          <w:spacing w:val="-5"/>
        </w:rPr>
        <w:t xml:space="preserve">defined </w:t>
      </w:r>
      <w:r w:rsidRPr="00F80744">
        <w:rPr>
          <w:spacing w:val="-3"/>
        </w:rPr>
        <w:t xml:space="preserve">by </w:t>
      </w:r>
      <w:r w:rsidRPr="00F80744">
        <w:t xml:space="preserve">the </w:t>
      </w:r>
      <w:r w:rsidRPr="00F80744">
        <w:rPr>
          <w:spacing w:val="-5"/>
        </w:rPr>
        <w:t>European Union (“</w:t>
      </w:r>
      <w:r w:rsidRPr="00751BAF">
        <w:rPr>
          <w:b/>
          <w:bCs/>
          <w:spacing w:val="-5"/>
        </w:rPr>
        <w:t>EU</w:t>
      </w:r>
      <w:r w:rsidRPr="00F80744">
        <w:rPr>
          <w:spacing w:val="-5"/>
        </w:rPr>
        <w:t xml:space="preserve">”) </w:t>
      </w:r>
      <w:r w:rsidRPr="00F80744">
        <w:t xml:space="preserve">and the </w:t>
      </w:r>
      <w:r w:rsidRPr="00F80744">
        <w:rPr>
          <w:spacing w:val="-5"/>
        </w:rPr>
        <w:t>United Nations (“</w:t>
      </w:r>
      <w:r w:rsidRPr="00751BAF">
        <w:rPr>
          <w:b/>
          <w:bCs/>
          <w:spacing w:val="-5"/>
        </w:rPr>
        <w:t>UN</w:t>
      </w:r>
      <w:r w:rsidRPr="00F80744">
        <w:rPr>
          <w:spacing w:val="-5"/>
        </w:rPr>
        <w:t xml:space="preserve">”) for </w:t>
      </w:r>
      <w:r w:rsidRPr="00F80744">
        <w:t xml:space="preserve">the </w:t>
      </w:r>
      <w:r w:rsidRPr="00F80744">
        <w:rPr>
          <w:spacing w:val="-5"/>
        </w:rPr>
        <w:t xml:space="preserve">purposes </w:t>
      </w:r>
      <w:r w:rsidRPr="00F80744">
        <w:t xml:space="preserve">of </w:t>
      </w:r>
      <w:r w:rsidRPr="00F80744">
        <w:rPr>
          <w:spacing w:val="-5"/>
        </w:rPr>
        <w:t xml:space="preserve">complying </w:t>
      </w:r>
      <w:r w:rsidRPr="00F80744">
        <w:t xml:space="preserve">with </w:t>
      </w:r>
      <w:r w:rsidRPr="00F80744">
        <w:rPr>
          <w:spacing w:val="-5"/>
        </w:rPr>
        <w:t xml:space="preserve">anti-money laundering </w:t>
      </w:r>
      <w:r w:rsidRPr="00F80744">
        <w:t xml:space="preserve">and </w:t>
      </w:r>
      <w:r w:rsidRPr="00F80744">
        <w:rPr>
          <w:spacing w:val="-5"/>
        </w:rPr>
        <w:t xml:space="preserve">counter </w:t>
      </w:r>
      <w:r w:rsidRPr="00F80744">
        <w:rPr>
          <w:spacing w:val="-6"/>
        </w:rPr>
        <w:t xml:space="preserve">terrorist financing </w:t>
      </w:r>
      <w:r w:rsidRPr="00F80744">
        <w:rPr>
          <w:spacing w:val="-5"/>
        </w:rPr>
        <w:t xml:space="preserve">legislation </w:t>
      </w:r>
      <w:r w:rsidRPr="00F80744">
        <w:t xml:space="preserve">and with </w:t>
      </w:r>
      <w:r w:rsidRPr="00F80744">
        <w:rPr>
          <w:spacing w:val="-3"/>
        </w:rPr>
        <w:t xml:space="preserve">EU </w:t>
      </w:r>
      <w:r w:rsidRPr="00F80744">
        <w:t xml:space="preserve">and </w:t>
      </w:r>
      <w:r w:rsidRPr="00F80744">
        <w:rPr>
          <w:spacing w:val="-3"/>
        </w:rPr>
        <w:t xml:space="preserve">UN </w:t>
      </w:r>
      <w:r w:rsidRPr="00F80744">
        <w:rPr>
          <w:spacing w:val="-6"/>
        </w:rPr>
        <w:t xml:space="preserve">applicable sanctions </w:t>
      </w:r>
      <w:r w:rsidRPr="00F80744">
        <w:rPr>
          <w:spacing w:val="-5"/>
        </w:rPr>
        <w:t>regimes.</w:t>
      </w:r>
    </w:p>
    <w:p w14:paraId="35A1D390" w14:textId="77777777" w:rsidR="00F80744" w:rsidRPr="00F80744" w:rsidRDefault="00F80744" w:rsidP="00E73CFA">
      <w:pPr>
        <w:jc w:val="both"/>
      </w:pPr>
    </w:p>
    <w:p w14:paraId="1C3E0C8A" w14:textId="77777777" w:rsidR="00F80744" w:rsidRPr="00751BAF" w:rsidRDefault="00F80744" w:rsidP="00DF5E99">
      <w:pPr>
        <w:ind w:left="709"/>
        <w:rPr>
          <w:b/>
          <w:bCs/>
        </w:rPr>
      </w:pPr>
      <w:r w:rsidRPr="00751BAF">
        <w:rPr>
          <w:b/>
          <w:bCs/>
        </w:rPr>
        <w:t>Disclosures to Third Parties</w:t>
      </w:r>
    </w:p>
    <w:p w14:paraId="1373B9B7" w14:textId="77777777" w:rsidR="00F80744" w:rsidRPr="00F80744" w:rsidRDefault="00F80744" w:rsidP="00E73CFA">
      <w:pPr>
        <w:ind w:left="709"/>
        <w:jc w:val="both"/>
      </w:pPr>
      <w:r w:rsidRPr="00F80744">
        <w:rPr>
          <w:spacing w:val="-5"/>
        </w:rPr>
        <w:t xml:space="preserve">Personal data relating </w:t>
      </w:r>
      <w:r w:rsidRPr="00F80744">
        <w:t xml:space="preserve">to you </w:t>
      </w:r>
      <w:r w:rsidRPr="00F80744">
        <w:rPr>
          <w:spacing w:val="-5"/>
        </w:rPr>
        <w:t xml:space="preserve">which </w:t>
      </w:r>
      <w:r w:rsidRPr="00F80744">
        <w:t xml:space="preserve">is </w:t>
      </w:r>
      <w:r w:rsidRPr="00F80744">
        <w:rPr>
          <w:spacing w:val="-5"/>
        </w:rPr>
        <w:t xml:space="preserve">collected from </w:t>
      </w:r>
      <w:r w:rsidRPr="00F80744">
        <w:t xml:space="preserve">you or </w:t>
      </w:r>
      <w:r w:rsidRPr="00F80744">
        <w:rPr>
          <w:spacing w:val="-5"/>
        </w:rPr>
        <w:t xml:space="preserve">provided </w:t>
      </w:r>
      <w:r w:rsidRPr="00F80744">
        <w:rPr>
          <w:spacing w:val="-3"/>
        </w:rPr>
        <w:t xml:space="preserve">by </w:t>
      </w:r>
      <w:r w:rsidRPr="00F80744">
        <w:t xml:space="preserve">you or on your </w:t>
      </w:r>
      <w:r w:rsidRPr="00F80744">
        <w:rPr>
          <w:spacing w:val="-5"/>
        </w:rPr>
        <w:t xml:space="preserve">behalf </w:t>
      </w:r>
      <w:r w:rsidRPr="00F80744">
        <w:t xml:space="preserve">may </w:t>
      </w:r>
      <w:r w:rsidRPr="00F80744">
        <w:rPr>
          <w:spacing w:val="-3"/>
        </w:rPr>
        <w:t xml:space="preserve">be </w:t>
      </w:r>
      <w:r w:rsidRPr="00F80744">
        <w:rPr>
          <w:spacing w:val="-5"/>
        </w:rPr>
        <w:t xml:space="preserve">handled </w:t>
      </w:r>
      <w:r w:rsidRPr="00F80744">
        <w:rPr>
          <w:spacing w:val="-3"/>
        </w:rPr>
        <w:t xml:space="preserve">by </w:t>
      </w:r>
      <w:r w:rsidRPr="00F80744">
        <w:rPr>
          <w:spacing w:val="-5"/>
        </w:rPr>
        <w:t xml:space="preserve">service providers </w:t>
      </w:r>
      <w:proofErr w:type="spellStart"/>
      <w:r w:rsidRPr="00F80744">
        <w:rPr>
          <w:spacing w:val="-5"/>
        </w:rPr>
        <w:t>utilised</w:t>
      </w:r>
      <w:proofErr w:type="spellEnd"/>
      <w:r w:rsidRPr="00F80744">
        <w:rPr>
          <w:spacing w:val="-5"/>
        </w:rPr>
        <w:t xml:space="preserve"> </w:t>
      </w:r>
      <w:r w:rsidRPr="00F80744">
        <w:rPr>
          <w:spacing w:val="-3"/>
        </w:rPr>
        <w:t xml:space="preserve">by </w:t>
      </w:r>
      <w:r w:rsidRPr="00F80744">
        <w:t xml:space="preserve">the Firm. </w:t>
      </w:r>
      <w:r w:rsidRPr="00F80744">
        <w:rPr>
          <w:spacing w:val="-5"/>
        </w:rPr>
        <w:t xml:space="preserve">These service providers will </w:t>
      </w:r>
      <w:r w:rsidRPr="00F80744">
        <w:rPr>
          <w:spacing w:val="-3"/>
        </w:rPr>
        <w:t xml:space="preserve">be </w:t>
      </w:r>
      <w:r w:rsidRPr="00F80744">
        <w:rPr>
          <w:spacing w:val="-5"/>
        </w:rPr>
        <w:t xml:space="preserve">obliged </w:t>
      </w:r>
      <w:r w:rsidRPr="00F80744">
        <w:t xml:space="preserve">to </w:t>
      </w:r>
      <w:r w:rsidRPr="00F80744">
        <w:rPr>
          <w:spacing w:val="-5"/>
        </w:rPr>
        <w:t xml:space="preserve">adhere </w:t>
      </w:r>
      <w:r w:rsidRPr="00F80744">
        <w:t xml:space="preserve">to the </w:t>
      </w:r>
      <w:r w:rsidRPr="00F80744">
        <w:rPr>
          <w:spacing w:val="-5"/>
        </w:rPr>
        <w:t xml:space="preserve">Data </w:t>
      </w:r>
      <w:r w:rsidRPr="00F80744">
        <w:rPr>
          <w:spacing w:val="-6"/>
        </w:rPr>
        <w:t>Protection</w:t>
      </w:r>
      <w:r w:rsidRPr="00F80744">
        <w:rPr>
          <w:spacing w:val="-14"/>
        </w:rPr>
        <w:t xml:space="preserve"> </w:t>
      </w:r>
      <w:r w:rsidRPr="00F80744">
        <w:rPr>
          <w:spacing w:val="-5"/>
        </w:rPr>
        <w:t>Legislation.</w:t>
      </w:r>
    </w:p>
    <w:p w14:paraId="59A86211" w14:textId="77777777" w:rsidR="00F80744" w:rsidRPr="00F80744" w:rsidRDefault="00F80744" w:rsidP="00E73CFA">
      <w:pPr>
        <w:ind w:left="709"/>
        <w:jc w:val="both"/>
      </w:pPr>
    </w:p>
    <w:p w14:paraId="2BC7160C" w14:textId="77777777" w:rsidR="00F80744" w:rsidRPr="00F80744" w:rsidRDefault="00F80744" w:rsidP="00E73CFA">
      <w:pPr>
        <w:ind w:left="709"/>
        <w:jc w:val="both"/>
      </w:pPr>
      <w:r w:rsidRPr="00F80744">
        <w:t xml:space="preserve">In </w:t>
      </w:r>
      <w:r w:rsidRPr="00F80744">
        <w:rPr>
          <w:spacing w:val="-5"/>
        </w:rPr>
        <w:t xml:space="preserve">arranging </w:t>
      </w:r>
      <w:r w:rsidRPr="00F80744">
        <w:rPr>
          <w:spacing w:val="-3"/>
        </w:rPr>
        <w:t xml:space="preserve">an </w:t>
      </w:r>
      <w:r w:rsidRPr="00F80744">
        <w:rPr>
          <w:spacing w:val="-5"/>
        </w:rPr>
        <w:t xml:space="preserve">insurance </w:t>
      </w:r>
      <w:proofErr w:type="gramStart"/>
      <w:r w:rsidRPr="00F80744">
        <w:rPr>
          <w:spacing w:val="-5"/>
        </w:rPr>
        <w:t>contract</w:t>
      </w:r>
      <w:proofErr w:type="gramEnd"/>
      <w:r w:rsidRPr="00F80744">
        <w:rPr>
          <w:spacing w:val="-5"/>
        </w:rPr>
        <w:t xml:space="preserve"> </w:t>
      </w:r>
      <w:r w:rsidRPr="00F80744">
        <w:t xml:space="preserve">the Firm </w:t>
      </w:r>
      <w:r w:rsidRPr="00F80744">
        <w:rPr>
          <w:spacing w:val="-5"/>
        </w:rPr>
        <w:t xml:space="preserve">will </w:t>
      </w:r>
      <w:r w:rsidRPr="00F80744">
        <w:rPr>
          <w:spacing w:val="-3"/>
        </w:rPr>
        <w:t xml:space="preserve">be </w:t>
      </w:r>
      <w:r w:rsidRPr="00F80744">
        <w:rPr>
          <w:spacing w:val="-6"/>
        </w:rPr>
        <w:t xml:space="preserve">required </w:t>
      </w:r>
      <w:r w:rsidRPr="00F80744">
        <w:t xml:space="preserve">to </w:t>
      </w:r>
      <w:r w:rsidRPr="00F80744">
        <w:rPr>
          <w:spacing w:val="-5"/>
        </w:rPr>
        <w:t xml:space="preserve">provide </w:t>
      </w:r>
      <w:r w:rsidRPr="00F80744">
        <w:t xml:space="preserve">your </w:t>
      </w:r>
      <w:r w:rsidRPr="00F80744">
        <w:rPr>
          <w:spacing w:val="-5"/>
        </w:rPr>
        <w:t xml:space="preserve">personal data </w:t>
      </w:r>
      <w:r w:rsidRPr="00F80744">
        <w:t xml:space="preserve">to the </w:t>
      </w:r>
      <w:r w:rsidRPr="00F80744">
        <w:rPr>
          <w:spacing w:val="-6"/>
        </w:rPr>
        <w:t xml:space="preserve">relevant </w:t>
      </w:r>
      <w:r w:rsidRPr="00F80744">
        <w:rPr>
          <w:spacing w:val="-5"/>
        </w:rPr>
        <w:t xml:space="preserve">insurance company underwriting the insurance contract. Where such personal data includes sensitive personal </w:t>
      </w:r>
      <w:r w:rsidRPr="00F80744">
        <w:t xml:space="preserve">data </w:t>
      </w:r>
      <w:r w:rsidRPr="00F80744">
        <w:rPr>
          <w:spacing w:val="-5"/>
        </w:rPr>
        <w:t xml:space="preserve">such </w:t>
      </w:r>
      <w:r w:rsidRPr="00F80744">
        <w:rPr>
          <w:spacing w:val="-3"/>
        </w:rPr>
        <w:t xml:space="preserve">as </w:t>
      </w:r>
      <w:r w:rsidRPr="00F80744">
        <w:t xml:space="preserve">data </w:t>
      </w:r>
      <w:r w:rsidRPr="00F80744">
        <w:rPr>
          <w:spacing w:val="-5"/>
        </w:rPr>
        <w:t xml:space="preserve">concerning </w:t>
      </w:r>
      <w:r w:rsidRPr="00F80744">
        <w:t xml:space="preserve">your </w:t>
      </w:r>
      <w:r w:rsidRPr="00F80744">
        <w:rPr>
          <w:spacing w:val="-5"/>
        </w:rPr>
        <w:t xml:space="preserve">health </w:t>
      </w:r>
      <w:r w:rsidRPr="00F80744">
        <w:t xml:space="preserve">then </w:t>
      </w:r>
      <w:r w:rsidRPr="00F80744">
        <w:rPr>
          <w:spacing w:val="-3"/>
        </w:rPr>
        <w:t xml:space="preserve">we </w:t>
      </w:r>
      <w:r w:rsidRPr="00F80744">
        <w:t xml:space="preserve">will </w:t>
      </w:r>
      <w:r w:rsidRPr="00F80744">
        <w:rPr>
          <w:spacing w:val="-5"/>
        </w:rPr>
        <w:t xml:space="preserve">require your consent </w:t>
      </w:r>
      <w:r w:rsidRPr="00F80744">
        <w:t xml:space="preserve">in </w:t>
      </w:r>
      <w:r w:rsidRPr="00F80744">
        <w:rPr>
          <w:spacing w:val="-5"/>
        </w:rPr>
        <w:t xml:space="preserve">order </w:t>
      </w:r>
      <w:r w:rsidRPr="00F80744">
        <w:t xml:space="preserve">to </w:t>
      </w:r>
      <w:r w:rsidRPr="00F80744">
        <w:rPr>
          <w:spacing w:val="-5"/>
        </w:rPr>
        <w:t xml:space="preserve">disclose such personal </w:t>
      </w:r>
      <w:r w:rsidRPr="00F80744">
        <w:t xml:space="preserve">data to </w:t>
      </w:r>
      <w:r w:rsidRPr="00F80744">
        <w:rPr>
          <w:spacing w:val="-5"/>
        </w:rPr>
        <w:t xml:space="preserve">the insurance company. </w:t>
      </w:r>
      <w:r w:rsidRPr="00F80744">
        <w:t>In</w:t>
      </w:r>
      <w:r w:rsidRPr="00F80744">
        <w:rPr>
          <w:spacing w:val="55"/>
        </w:rPr>
        <w:t xml:space="preserve"> </w:t>
      </w:r>
      <w:r w:rsidRPr="00F80744">
        <w:t>order</w:t>
      </w:r>
      <w:r w:rsidRPr="00F80744">
        <w:rPr>
          <w:spacing w:val="55"/>
        </w:rPr>
        <w:t xml:space="preserve"> </w:t>
      </w:r>
      <w:r w:rsidRPr="00F80744">
        <w:t xml:space="preserve">to </w:t>
      </w:r>
      <w:r w:rsidRPr="00F80744">
        <w:rPr>
          <w:spacing w:val="-5"/>
        </w:rPr>
        <w:t xml:space="preserve">provide such consent please refer </w:t>
      </w:r>
      <w:r w:rsidRPr="00F80744">
        <w:t xml:space="preserve">to </w:t>
      </w:r>
      <w:r w:rsidRPr="00F80744">
        <w:rPr>
          <w:spacing w:val="-5"/>
        </w:rPr>
        <w:t xml:space="preserve">section </w:t>
      </w:r>
      <w:r w:rsidRPr="00F80744">
        <w:t xml:space="preserve">43 </w:t>
      </w:r>
      <w:r w:rsidRPr="00F80744">
        <w:rPr>
          <w:spacing w:val="-5"/>
        </w:rPr>
        <w:t xml:space="preserve">Client </w:t>
      </w:r>
      <w:r w:rsidRPr="00F80744">
        <w:rPr>
          <w:spacing w:val="-6"/>
        </w:rPr>
        <w:t xml:space="preserve">Acknowledgement </w:t>
      </w:r>
      <w:r w:rsidRPr="00F80744">
        <w:t xml:space="preserve">and </w:t>
      </w:r>
      <w:r w:rsidRPr="00F80744">
        <w:rPr>
          <w:spacing w:val="-5"/>
        </w:rPr>
        <w:t>Consent.</w:t>
      </w:r>
    </w:p>
    <w:p w14:paraId="0FA5851B" w14:textId="77777777" w:rsidR="00F80744" w:rsidRPr="00F80744" w:rsidRDefault="00F80744" w:rsidP="00E73CFA">
      <w:pPr>
        <w:ind w:left="709"/>
        <w:jc w:val="both"/>
      </w:pPr>
    </w:p>
    <w:p w14:paraId="5BF01FDE" w14:textId="77777777" w:rsidR="00F80744" w:rsidRPr="00F80744" w:rsidRDefault="00F80744" w:rsidP="00E73CFA">
      <w:pPr>
        <w:ind w:left="709"/>
        <w:jc w:val="both"/>
      </w:pPr>
      <w:r w:rsidRPr="00F80744">
        <w:rPr>
          <w:spacing w:val="-5"/>
        </w:rPr>
        <w:t xml:space="preserve">Where </w:t>
      </w:r>
      <w:r w:rsidRPr="00F80744">
        <w:rPr>
          <w:spacing w:val="-3"/>
        </w:rPr>
        <w:t xml:space="preserve">we </w:t>
      </w:r>
      <w:r w:rsidRPr="00F80744">
        <w:rPr>
          <w:spacing w:val="-5"/>
        </w:rPr>
        <w:t xml:space="preserve">transfer </w:t>
      </w:r>
      <w:r w:rsidRPr="00F80744">
        <w:t xml:space="preserve">your </w:t>
      </w:r>
      <w:r w:rsidRPr="00F80744">
        <w:rPr>
          <w:spacing w:val="-5"/>
        </w:rPr>
        <w:t xml:space="preserve">personal data including sensitive </w:t>
      </w:r>
      <w:r w:rsidRPr="00F80744">
        <w:rPr>
          <w:spacing w:val="-6"/>
        </w:rPr>
        <w:t xml:space="preserve">personal </w:t>
      </w:r>
      <w:r w:rsidRPr="00F80744">
        <w:t>data to the</w:t>
      </w:r>
      <w:r w:rsidRPr="00F80744">
        <w:rPr>
          <w:spacing w:val="55"/>
        </w:rPr>
        <w:t xml:space="preserve"> </w:t>
      </w:r>
      <w:r w:rsidRPr="00F80744">
        <w:rPr>
          <w:spacing w:val="-5"/>
        </w:rPr>
        <w:t xml:space="preserve">insurance company </w:t>
      </w:r>
      <w:r w:rsidRPr="00F80744">
        <w:t xml:space="preserve">then </w:t>
      </w:r>
      <w:r w:rsidRPr="00F80744">
        <w:rPr>
          <w:spacing w:val="-5"/>
        </w:rPr>
        <w:t xml:space="preserve">the insurance </w:t>
      </w:r>
      <w:r w:rsidRPr="00F80744">
        <w:rPr>
          <w:spacing w:val="-5"/>
        </w:rPr>
        <w:t xml:space="preserve">company will </w:t>
      </w:r>
      <w:r w:rsidRPr="00F80744">
        <w:rPr>
          <w:spacing w:val="-3"/>
        </w:rPr>
        <w:t xml:space="preserve">be </w:t>
      </w:r>
      <w:r w:rsidRPr="00F80744">
        <w:t xml:space="preserve">a </w:t>
      </w:r>
      <w:r w:rsidRPr="00F80744">
        <w:rPr>
          <w:spacing w:val="-5"/>
        </w:rPr>
        <w:t xml:space="preserve">data controller </w:t>
      </w:r>
      <w:proofErr w:type="gramStart"/>
      <w:r w:rsidRPr="00F80744">
        <w:t xml:space="preserve">in </w:t>
      </w:r>
      <w:r w:rsidRPr="00F80744">
        <w:rPr>
          <w:spacing w:val="-3"/>
        </w:rPr>
        <w:t xml:space="preserve">its </w:t>
      </w:r>
      <w:r w:rsidRPr="00F80744">
        <w:t>own right and</w:t>
      </w:r>
      <w:proofErr w:type="gramEnd"/>
      <w:r w:rsidRPr="00F80744">
        <w:t xml:space="preserve"> </w:t>
      </w:r>
      <w:r w:rsidRPr="00F80744">
        <w:rPr>
          <w:spacing w:val="-5"/>
        </w:rPr>
        <w:t xml:space="preserve">will </w:t>
      </w:r>
      <w:r w:rsidRPr="00F80744">
        <w:rPr>
          <w:spacing w:val="-3"/>
        </w:rPr>
        <w:t xml:space="preserve">be </w:t>
      </w:r>
      <w:r w:rsidRPr="00F80744">
        <w:rPr>
          <w:spacing w:val="-6"/>
        </w:rPr>
        <w:t xml:space="preserve">required </w:t>
      </w:r>
      <w:r w:rsidRPr="00F80744">
        <w:t xml:space="preserve">to </w:t>
      </w:r>
      <w:r w:rsidRPr="00F80744">
        <w:rPr>
          <w:spacing w:val="-5"/>
        </w:rPr>
        <w:t xml:space="preserve">handle </w:t>
      </w:r>
      <w:r w:rsidRPr="00F80744">
        <w:t xml:space="preserve">your </w:t>
      </w:r>
      <w:r w:rsidRPr="00F80744">
        <w:rPr>
          <w:spacing w:val="-5"/>
        </w:rPr>
        <w:t xml:space="preserve">personal data </w:t>
      </w:r>
      <w:r w:rsidRPr="00F80744">
        <w:t xml:space="preserve">in </w:t>
      </w:r>
      <w:r w:rsidRPr="00F80744">
        <w:rPr>
          <w:spacing w:val="-5"/>
        </w:rPr>
        <w:t xml:space="preserve">accordance with </w:t>
      </w:r>
      <w:r w:rsidRPr="00F80744">
        <w:t xml:space="preserve">the Data </w:t>
      </w:r>
      <w:r w:rsidRPr="00F80744">
        <w:rPr>
          <w:spacing w:val="-5"/>
        </w:rPr>
        <w:t>Protection</w:t>
      </w:r>
      <w:r w:rsidRPr="00F80744">
        <w:rPr>
          <w:spacing w:val="-21"/>
        </w:rPr>
        <w:t xml:space="preserve"> </w:t>
      </w:r>
      <w:r w:rsidRPr="00F80744">
        <w:rPr>
          <w:spacing w:val="-5"/>
        </w:rPr>
        <w:t>Legislation.</w:t>
      </w:r>
    </w:p>
    <w:p w14:paraId="2603774B" w14:textId="77777777" w:rsidR="00F80744" w:rsidRPr="00F80744" w:rsidRDefault="00F80744" w:rsidP="00E73CFA">
      <w:pPr>
        <w:ind w:left="709"/>
        <w:jc w:val="both"/>
      </w:pPr>
    </w:p>
    <w:p w14:paraId="6E044472" w14:textId="77777777" w:rsidR="00F80744" w:rsidRPr="00F80744" w:rsidRDefault="00F80744" w:rsidP="00E73CFA">
      <w:pPr>
        <w:ind w:left="709"/>
        <w:jc w:val="both"/>
      </w:pPr>
      <w:r w:rsidRPr="00F80744">
        <w:t xml:space="preserve">The Firm may </w:t>
      </w:r>
      <w:r w:rsidRPr="00F80744">
        <w:rPr>
          <w:spacing w:val="-5"/>
        </w:rPr>
        <w:t xml:space="preserve">disclose </w:t>
      </w:r>
      <w:r w:rsidRPr="00F80744">
        <w:t xml:space="preserve">your </w:t>
      </w:r>
      <w:r w:rsidRPr="00F80744">
        <w:rPr>
          <w:spacing w:val="-5"/>
        </w:rPr>
        <w:t xml:space="preserve">personal </w:t>
      </w:r>
      <w:r w:rsidRPr="00F80744">
        <w:t>data</w:t>
      </w:r>
      <w:r w:rsidRPr="00F80744">
        <w:rPr>
          <w:spacing w:val="55"/>
        </w:rPr>
        <w:t xml:space="preserve"> </w:t>
      </w:r>
      <w:r w:rsidRPr="00F80744">
        <w:t xml:space="preserve">to </w:t>
      </w:r>
      <w:r w:rsidRPr="00F80744">
        <w:rPr>
          <w:spacing w:val="-5"/>
        </w:rPr>
        <w:t xml:space="preserve">other </w:t>
      </w:r>
      <w:r w:rsidRPr="00F80744">
        <w:t>third</w:t>
      </w:r>
      <w:r w:rsidRPr="00F80744">
        <w:rPr>
          <w:spacing w:val="55"/>
        </w:rPr>
        <w:t xml:space="preserve"> </w:t>
      </w:r>
      <w:r w:rsidRPr="00F80744">
        <w:rPr>
          <w:spacing w:val="-5"/>
        </w:rPr>
        <w:t xml:space="preserve">parties where required </w:t>
      </w:r>
      <w:r w:rsidRPr="00F80744">
        <w:rPr>
          <w:spacing w:val="-3"/>
        </w:rPr>
        <w:t xml:space="preserve">by law </w:t>
      </w:r>
      <w:r w:rsidRPr="00F80744">
        <w:t xml:space="preserve">or for </w:t>
      </w:r>
      <w:r w:rsidRPr="00F80744">
        <w:rPr>
          <w:spacing w:val="-5"/>
        </w:rPr>
        <w:t>legitimate</w:t>
      </w:r>
      <w:r w:rsidRPr="00F80744">
        <w:rPr>
          <w:spacing w:val="-35"/>
        </w:rPr>
        <w:t xml:space="preserve"> </w:t>
      </w:r>
      <w:r w:rsidRPr="00F80744">
        <w:rPr>
          <w:spacing w:val="-5"/>
        </w:rPr>
        <w:t xml:space="preserve">business interests. </w:t>
      </w:r>
      <w:r w:rsidRPr="00F80744">
        <w:t xml:space="preserve">This may </w:t>
      </w:r>
      <w:r w:rsidRPr="00F80744">
        <w:rPr>
          <w:spacing w:val="-5"/>
        </w:rPr>
        <w:t xml:space="preserve">include disclosure </w:t>
      </w:r>
      <w:r w:rsidRPr="00F80744">
        <w:t xml:space="preserve">to third </w:t>
      </w:r>
      <w:r w:rsidRPr="00F80744">
        <w:rPr>
          <w:spacing w:val="-5"/>
        </w:rPr>
        <w:t xml:space="preserve">parties such </w:t>
      </w:r>
      <w:r w:rsidRPr="00F80744">
        <w:rPr>
          <w:spacing w:val="-3"/>
        </w:rPr>
        <w:t xml:space="preserve">as </w:t>
      </w:r>
      <w:r w:rsidRPr="00F80744">
        <w:rPr>
          <w:spacing w:val="-5"/>
        </w:rPr>
        <w:t xml:space="preserve">auditors </w:t>
      </w:r>
      <w:r w:rsidRPr="00F80744">
        <w:rPr>
          <w:spacing w:val="-3"/>
        </w:rPr>
        <w:t xml:space="preserve">and </w:t>
      </w:r>
      <w:r w:rsidRPr="00F80744">
        <w:t>the</w:t>
      </w:r>
      <w:r w:rsidRPr="00F80744">
        <w:rPr>
          <w:spacing w:val="55"/>
        </w:rPr>
        <w:t xml:space="preserve"> </w:t>
      </w:r>
      <w:r w:rsidRPr="00F80744">
        <w:rPr>
          <w:spacing w:val="-5"/>
        </w:rPr>
        <w:t xml:space="preserve">Central Bank, regulatory bodies, taxation authorities </w:t>
      </w:r>
      <w:r w:rsidRPr="00F80744">
        <w:t xml:space="preserve">and </w:t>
      </w:r>
      <w:r w:rsidRPr="00F80744">
        <w:rPr>
          <w:spacing w:val="-5"/>
        </w:rPr>
        <w:t>technology providers.</w:t>
      </w:r>
    </w:p>
    <w:p w14:paraId="34C2BF34" w14:textId="72F999D0" w:rsidR="00F80744" w:rsidRDefault="00F80744" w:rsidP="00E73CFA">
      <w:pPr>
        <w:ind w:left="709"/>
        <w:jc w:val="both"/>
      </w:pPr>
    </w:p>
    <w:p w14:paraId="2E2DF60C" w14:textId="77777777" w:rsidR="00F80744" w:rsidRPr="00751BAF" w:rsidRDefault="00F80744" w:rsidP="00DF5E99">
      <w:pPr>
        <w:ind w:left="709"/>
        <w:rPr>
          <w:b/>
          <w:bCs/>
        </w:rPr>
      </w:pPr>
      <w:r w:rsidRPr="00751BAF">
        <w:rPr>
          <w:b/>
          <w:bCs/>
        </w:rPr>
        <w:t>Transfers Abroad</w:t>
      </w:r>
    </w:p>
    <w:p w14:paraId="34450121" w14:textId="77777777" w:rsidR="00F80744" w:rsidRPr="00F80744" w:rsidRDefault="00F80744" w:rsidP="00E73CFA">
      <w:pPr>
        <w:ind w:left="709"/>
        <w:jc w:val="both"/>
      </w:pPr>
      <w:r w:rsidRPr="00F80744">
        <w:rPr>
          <w:spacing w:val="-5"/>
        </w:rPr>
        <w:t xml:space="preserve">Personal </w:t>
      </w:r>
      <w:r w:rsidRPr="00F80744">
        <w:t>data</w:t>
      </w:r>
      <w:r w:rsidRPr="00F80744">
        <w:rPr>
          <w:spacing w:val="55"/>
        </w:rPr>
        <w:t xml:space="preserve"> </w:t>
      </w:r>
      <w:r w:rsidRPr="00F80744">
        <w:rPr>
          <w:spacing w:val="-6"/>
        </w:rPr>
        <w:t xml:space="preserve">collected </w:t>
      </w:r>
      <w:r w:rsidRPr="00F80744">
        <w:rPr>
          <w:spacing w:val="-5"/>
        </w:rPr>
        <w:t xml:space="preserve">from </w:t>
      </w:r>
      <w:r w:rsidRPr="00F80744">
        <w:t xml:space="preserve">you or </w:t>
      </w:r>
      <w:r w:rsidRPr="00F80744">
        <w:rPr>
          <w:spacing w:val="-5"/>
        </w:rPr>
        <w:t xml:space="preserve">provided </w:t>
      </w:r>
      <w:r w:rsidRPr="00F80744">
        <w:rPr>
          <w:spacing w:val="-3"/>
        </w:rPr>
        <w:t xml:space="preserve">by </w:t>
      </w:r>
      <w:r w:rsidRPr="00F80744">
        <w:t xml:space="preserve">you may be </w:t>
      </w:r>
      <w:r w:rsidRPr="00F80744">
        <w:rPr>
          <w:spacing w:val="-5"/>
        </w:rPr>
        <w:t xml:space="preserve">transferred outside </w:t>
      </w:r>
      <w:r w:rsidRPr="00F80744">
        <w:t xml:space="preserve">of </w:t>
      </w:r>
      <w:r w:rsidRPr="00F80744">
        <w:rPr>
          <w:spacing w:val="-5"/>
        </w:rPr>
        <w:t xml:space="preserve">Ireland including </w:t>
      </w:r>
      <w:r w:rsidRPr="00F80744">
        <w:t xml:space="preserve">to </w:t>
      </w:r>
      <w:r w:rsidRPr="00F80744">
        <w:rPr>
          <w:spacing w:val="-5"/>
        </w:rPr>
        <w:t xml:space="preserve">companies situated </w:t>
      </w:r>
      <w:r w:rsidRPr="00F80744">
        <w:t xml:space="preserve">in </w:t>
      </w:r>
      <w:r w:rsidRPr="00F80744">
        <w:rPr>
          <w:spacing w:val="-5"/>
        </w:rPr>
        <w:t xml:space="preserve">countries outside </w:t>
      </w:r>
      <w:r w:rsidRPr="00F80744">
        <w:t xml:space="preserve">of the </w:t>
      </w:r>
      <w:r w:rsidRPr="00F80744">
        <w:rPr>
          <w:spacing w:val="-5"/>
        </w:rPr>
        <w:t xml:space="preserve">European Economic Area </w:t>
      </w:r>
      <w:r w:rsidRPr="00F80744">
        <w:rPr>
          <w:spacing w:val="-6"/>
        </w:rPr>
        <w:t>(“</w:t>
      </w:r>
      <w:r w:rsidRPr="00751BAF">
        <w:rPr>
          <w:b/>
          <w:bCs/>
          <w:spacing w:val="-6"/>
        </w:rPr>
        <w:t>EEA</w:t>
      </w:r>
      <w:r w:rsidRPr="00F80744">
        <w:rPr>
          <w:spacing w:val="-6"/>
        </w:rPr>
        <w:t xml:space="preserve">”) </w:t>
      </w:r>
      <w:r w:rsidRPr="00F80744">
        <w:t xml:space="preserve">which may not </w:t>
      </w:r>
      <w:r w:rsidRPr="00F80744">
        <w:rPr>
          <w:spacing w:val="-5"/>
        </w:rPr>
        <w:t xml:space="preserve">have </w:t>
      </w:r>
      <w:r w:rsidRPr="00F80744">
        <w:t xml:space="preserve">the same </w:t>
      </w:r>
      <w:r w:rsidRPr="00F80744">
        <w:rPr>
          <w:spacing w:val="-5"/>
        </w:rPr>
        <w:t xml:space="preserve">data protection </w:t>
      </w:r>
      <w:r w:rsidRPr="00F80744">
        <w:t xml:space="preserve">laws </w:t>
      </w:r>
      <w:r w:rsidRPr="00F80744">
        <w:rPr>
          <w:spacing w:val="-3"/>
        </w:rPr>
        <w:t xml:space="preserve">as </w:t>
      </w:r>
      <w:r w:rsidRPr="00F80744">
        <w:t xml:space="preserve">in </w:t>
      </w:r>
      <w:r w:rsidRPr="00F80744">
        <w:rPr>
          <w:spacing w:val="-5"/>
        </w:rPr>
        <w:t xml:space="preserve">Ireland. Currently personal </w:t>
      </w:r>
      <w:r w:rsidRPr="00F80744">
        <w:t xml:space="preserve">data is not </w:t>
      </w:r>
      <w:r w:rsidRPr="00F80744">
        <w:rPr>
          <w:spacing w:val="-5"/>
        </w:rPr>
        <w:t xml:space="preserve">transferred outside </w:t>
      </w:r>
      <w:r w:rsidRPr="00F80744">
        <w:t>of the</w:t>
      </w:r>
      <w:r w:rsidRPr="00F80744">
        <w:rPr>
          <w:spacing w:val="-30"/>
        </w:rPr>
        <w:t xml:space="preserve"> </w:t>
      </w:r>
      <w:r w:rsidRPr="00F80744">
        <w:t xml:space="preserve">EEA </w:t>
      </w:r>
      <w:r w:rsidRPr="00F80744">
        <w:rPr>
          <w:spacing w:val="-3"/>
        </w:rPr>
        <w:t xml:space="preserve">by </w:t>
      </w:r>
      <w:r w:rsidRPr="00F80744">
        <w:t xml:space="preserve">the Firm, </w:t>
      </w:r>
      <w:r w:rsidRPr="00F80744">
        <w:rPr>
          <w:spacing w:val="-5"/>
        </w:rPr>
        <w:t xml:space="preserve">however, </w:t>
      </w:r>
      <w:r w:rsidRPr="00F80744">
        <w:t xml:space="preserve">in the </w:t>
      </w:r>
      <w:r w:rsidRPr="00F80744">
        <w:rPr>
          <w:spacing w:val="-5"/>
        </w:rPr>
        <w:t xml:space="preserve">event </w:t>
      </w:r>
      <w:r w:rsidRPr="00F80744">
        <w:t>that</w:t>
      </w:r>
      <w:r w:rsidRPr="00F80744">
        <w:rPr>
          <w:spacing w:val="55"/>
        </w:rPr>
        <w:t xml:space="preserve"> </w:t>
      </w:r>
      <w:r w:rsidRPr="00F80744">
        <w:t xml:space="preserve">this </w:t>
      </w:r>
      <w:r w:rsidRPr="00F80744">
        <w:rPr>
          <w:spacing w:val="-5"/>
        </w:rPr>
        <w:t xml:space="preserve">status changes </w:t>
      </w:r>
      <w:r w:rsidRPr="00F80744">
        <w:t xml:space="preserve">and the Firm </w:t>
      </w:r>
      <w:proofErr w:type="gramStart"/>
      <w:r w:rsidRPr="00F80744">
        <w:rPr>
          <w:spacing w:val="-5"/>
        </w:rPr>
        <w:t xml:space="preserve">seeks  </w:t>
      </w:r>
      <w:r w:rsidRPr="00F80744">
        <w:t>to</w:t>
      </w:r>
      <w:proofErr w:type="gramEnd"/>
      <w:r w:rsidRPr="00F80744">
        <w:t xml:space="preserve"> </w:t>
      </w:r>
      <w:r w:rsidRPr="00F80744">
        <w:rPr>
          <w:spacing w:val="-5"/>
        </w:rPr>
        <w:t xml:space="preserve">transfer personal </w:t>
      </w:r>
      <w:r w:rsidRPr="00F80744">
        <w:t xml:space="preserve">data </w:t>
      </w:r>
      <w:r w:rsidRPr="00F80744">
        <w:rPr>
          <w:spacing w:val="-5"/>
        </w:rPr>
        <w:t xml:space="preserve">belonging  </w:t>
      </w:r>
      <w:r w:rsidRPr="00F80744">
        <w:t xml:space="preserve">to you </w:t>
      </w:r>
      <w:r w:rsidRPr="00F80744">
        <w:rPr>
          <w:spacing w:val="-5"/>
        </w:rPr>
        <w:t xml:space="preserve">outside </w:t>
      </w:r>
      <w:r w:rsidRPr="00F80744">
        <w:t xml:space="preserve">of the </w:t>
      </w:r>
      <w:r w:rsidRPr="00F80744">
        <w:rPr>
          <w:spacing w:val="-5"/>
        </w:rPr>
        <w:t xml:space="preserve">EEA, </w:t>
      </w:r>
      <w:r w:rsidRPr="00F80744">
        <w:t xml:space="preserve">the </w:t>
      </w:r>
      <w:r w:rsidRPr="00F80744">
        <w:rPr>
          <w:spacing w:val="-5"/>
        </w:rPr>
        <w:t xml:space="preserve">Firm will </w:t>
      </w:r>
      <w:r w:rsidRPr="00F80744">
        <w:t xml:space="preserve">notify you and will </w:t>
      </w:r>
      <w:r w:rsidRPr="00F80744">
        <w:rPr>
          <w:spacing w:val="-5"/>
        </w:rPr>
        <w:t xml:space="preserve">inform </w:t>
      </w:r>
      <w:r w:rsidRPr="00F80744">
        <w:t xml:space="preserve">you </w:t>
      </w:r>
      <w:r w:rsidRPr="00F80744">
        <w:rPr>
          <w:spacing w:val="-3"/>
        </w:rPr>
        <w:t xml:space="preserve">as </w:t>
      </w:r>
      <w:r w:rsidRPr="00F80744">
        <w:t xml:space="preserve">to </w:t>
      </w:r>
      <w:r w:rsidRPr="00F80744">
        <w:rPr>
          <w:spacing w:val="-5"/>
        </w:rPr>
        <w:t xml:space="preserve">which countries </w:t>
      </w:r>
      <w:r w:rsidRPr="00F80744">
        <w:t xml:space="preserve">the </w:t>
      </w:r>
      <w:r w:rsidRPr="00F80744">
        <w:rPr>
          <w:spacing w:val="-5"/>
        </w:rPr>
        <w:t xml:space="preserve">personal data will </w:t>
      </w:r>
      <w:r w:rsidRPr="00F80744">
        <w:t xml:space="preserve">be </w:t>
      </w:r>
      <w:r w:rsidRPr="00F80744">
        <w:rPr>
          <w:spacing w:val="-5"/>
        </w:rPr>
        <w:t>transferred</w:t>
      </w:r>
      <w:r w:rsidRPr="00F80744">
        <w:rPr>
          <w:spacing w:val="-9"/>
        </w:rPr>
        <w:t xml:space="preserve"> </w:t>
      </w:r>
      <w:r w:rsidRPr="00F80744">
        <w:rPr>
          <w:spacing w:val="-3"/>
        </w:rPr>
        <w:t>to.</w:t>
      </w:r>
    </w:p>
    <w:p w14:paraId="56490F80" w14:textId="77777777" w:rsidR="00F80744" w:rsidRPr="00F80744" w:rsidRDefault="00F80744" w:rsidP="00E73CFA">
      <w:pPr>
        <w:jc w:val="both"/>
        <w:rPr>
          <w:spacing w:val="-5"/>
        </w:rPr>
      </w:pPr>
    </w:p>
    <w:p w14:paraId="4BE48A66" w14:textId="77777777" w:rsidR="00F80744" w:rsidRPr="00F80744" w:rsidRDefault="00F80744" w:rsidP="00E73CFA">
      <w:pPr>
        <w:ind w:left="709"/>
        <w:jc w:val="both"/>
      </w:pPr>
      <w:r w:rsidRPr="00F80744">
        <w:rPr>
          <w:spacing w:val="-5"/>
        </w:rPr>
        <w:t xml:space="preserve">Where </w:t>
      </w:r>
      <w:r w:rsidRPr="00F80744">
        <w:t xml:space="preserve">data </w:t>
      </w:r>
      <w:r w:rsidRPr="00F80744">
        <w:rPr>
          <w:spacing w:val="-5"/>
        </w:rPr>
        <w:t xml:space="preserve">transfers outside </w:t>
      </w:r>
      <w:r w:rsidRPr="00F80744">
        <w:t>of the EEA take</w:t>
      </w:r>
      <w:r w:rsidRPr="00F80744">
        <w:rPr>
          <w:spacing w:val="55"/>
        </w:rPr>
        <w:t xml:space="preserve"> </w:t>
      </w:r>
      <w:r w:rsidRPr="00F80744">
        <w:rPr>
          <w:spacing w:val="-5"/>
        </w:rPr>
        <w:t xml:space="preserve">place, </w:t>
      </w:r>
      <w:r w:rsidRPr="00F80744">
        <w:t>the</w:t>
      </w:r>
      <w:r w:rsidRPr="00F80744">
        <w:rPr>
          <w:spacing w:val="55"/>
        </w:rPr>
        <w:t xml:space="preserve"> </w:t>
      </w:r>
      <w:r w:rsidRPr="00F80744">
        <w:rPr>
          <w:spacing w:val="-5"/>
        </w:rPr>
        <w:t xml:space="preserve">Firm has </w:t>
      </w:r>
      <w:r w:rsidRPr="00F80744">
        <w:t xml:space="preserve">taken the </w:t>
      </w:r>
      <w:r w:rsidRPr="00F80744">
        <w:rPr>
          <w:spacing w:val="-5"/>
        </w:rPr>
        <w:t xml:space="preserve">necessary steps </w:t>
      </w:r>
      <w:r w:rsidRPr="00F80744">
        <w:t xml:space="preserve">to </w:t>
      </w:r>
      <w:r w:rsidRPr="00F80744">
        <w:rPr>
          <w:spacing w:val="-5"/>
        </w:rPr>
        <w:t xml:space="preserve">ensure </w:t>
      </w:r>
      <w:r w:rsidRPr="00F80744">
        <w:t xml:space="preserve">that </w:t>
      </w:r>
      <w:r w:rsidRPr="00F80744">
        <w:rPr>
          <w:spacing w:val="-5"/>
        </w:rPr>
        <w:t xml:space="preserve">appropriate </w:t>
      </w:r>
      <w:r w:rsidRPr="00F80744">
        <w:rPr>
          <w:spacing w:val="-6"/>
        </w:rPr>
        <w:t xml:space="preserve">safeguards </w:t>
      </w:r>
      <w:r w:rsidRPr="00F80744">
        <w:rPr>
          <w:spacing w:val="-5"/>
        </w:rPr>
        <w:t xml:space="preserve">have </w:t>
      </w:r>
      <w:r w:rsidRPr="00F80744">
        <w:t xml:space="preserve">been put in place to </w:t>
      </w:r>
      <w:r w:rsidRPr="00F80744">
        <w:rPr>
          <w:spacing w:val="-5"/>
        </w:rPr>
        <w:t xml:space="preserve">protect </w:t>
      </w:r>
      <w:r w:rsidRPr="00F80744">
        <w:t xml:space="preserve">the </w:t>
      </w:r>
      <w:r w:rsidRPr="00F80744">
        <w:rPr>
          <w:spacing w:val="-5"/>
        </w:rPr>
        <w:t xml:space="preserve">privacy </w:t>
      </w:r>
      <w:r w:rsidRPr="00F80744">
        <w:t xml:space="preserve">and </w:t>
      </w:r>
      <w:r w:rsidRPr="00F80744">
        <w:rPr>
          <w:spacing w:val="-5"/>
        </w:rPr>
        <w:t xml:space="preserve">integrity </w:t>
      </w:r>
      <w:r w:rsidRPr="00F80744">
        <w:t xml:space="preserve">of </w:t>
      </w:r>
      <w:r w:rsidRPr="00F80744">
        <w:rPr>
          <w:spacing w:val="-5"/>
        </w:rPr>
        <w:t xml:space="preserve">such personal data. </w:t>
      </w:r>
      <w:r w:rsidRPr="00F80744">
        <w:rPr>
          <w:spacing w:val="-6"/>
        </w:rPr>
        <w:t xml:space="preserve">Please </w:t>
      </w:r>
      <w:r w:rsidRPr="00F80744">
        <w:rPr>
          <w:spacing w:val="-5"/>
        </w:rPr>
        <w:t xml:space="preserve">contact </w:t>
      </w:r>
      <w:r w:rsidRPr="00F80744">
        <w:t xml:space="preserve">the Compliance Officer </w:t>
      </w:r>
      <w:r w:rsidRPr="00F80744">
        <w:rPr>
          <w:spacing w:val="-5"/>
        </w:rPr>
        <w:t xml:space="preserve">should </w:t>
      </w:r>
      <w:r w:rsidRPr="00F80744">
        <w:t xml:space="preserve">you wish to </w:t>
      </w:r>
      <w:r w:rsidRPr="00F80744">
        <w:rPr>
          <w:spacing w:val="-5"/>
        </w:rPr>
        <w:t>obtain information concerning such safeguards.</w:t>
      </w:r>
    </w:p>
    <w:p w14:paraId="199E5049" w14:textId="77777777" w:rsidR="00F80744" w:rsidRPr="00F80744" w:rsidRDefault="00F80744" w:rsidP="00E73CFA">
      <w:pPr>
        <w:ind w:left="709"/>
        <w:jc w:val="both"/>
      </w:pPr>
    </w:p>
    <w:p w14:paraId="697AC334" w14:textId="77777777" w:rsidR="00F80744" w:rsidRPr="00751BAF" w:rsidRDefault="00F80744" w:rsidP="00DF5E99">
      <w:pPr>
        <w:ind w:left="709"/>
        <w:rPr>
          <w:b/>
          <w:bCs/>
        </w:rPr>
      </w:pPr>
      <w:r w:rsidRPr="00751BAF">
        <w:rPr>
          <w:b/>
          <w:bCs/>
        </w:rPr>
        <w:t>Data Retention Period</w:t>
      </w:r>
    </w:p>
    <w:p w14:paraId="259F950F" w14:textId="77777777" w:rsidR="00F80744" w:rsidRPr="00F80744" w:rsidRDefault="00F80744" w:rsidP="00E73CFA">
      <w:pPr>
        <w:ind w:left="709"/>
        <w:jc w:val="both"/>
      </w:pPr>
      <w:r w:rsidRPr="00F80744">
        <w:t xml:space="preserve">The Firm will </w:t>
      </w:r>
      <w:r w:rsidRPr="00F80744">
        <w:rPr>
          <w:spacing w:val="-5"/>
        </w:rPr>
        <w:t xml:space="preserve">retain </w:t>
      </w:r>
      <w:r w:rsidRPr="00F80744">
        <w:rPr>
          <w:spacing w:val="-3"/>
        </w:rPr>
        <w:t xml:space="preserve">all </w:t>
      </w:r>
      <w:r w:rsidRPr="00F80744">
        <w:rPr>
          <w:spacing w:val="-5"/>
        </w:rPr>
        <w:t xml:space="preserve">documentation provided </w:t>
      </w:r>
      <w:r w:rsidRPr="00F80744">
        <w:rPr>
          <w:spacing w:val="-3"/>
        </w:rPr>
        <w:t xml:space="preserve">by </w:t>
      </w:r>
      <w:r w:rsidRPr="00F80744">
        <w:t>you</w:t>
      </w:r>
      <w:r w:rsidRPr="00F80744">
        <w:rPr>
          <w:spacing w:val="55"/>
        </w:rPr>
        <w:t xml:space="preserve"> </w:t>
      </w:r>
      <w:r w:rsidRPr="00F80744">
        <w:t xml:space="preserve">in </w:t>
      </w:r>
      <w:r w:rsidRPr="00F80744">
        <w:rPr>
          <w:spacing w:val="-5"/>
        </w:rPr>
        <w:t xml:space="preserve">relation </w:t>
      </w:r>
      <w:r w:rsidRPr="00F80744">
        <w:t>to</w:t>
      </w:r>
      <w:r w:rsidRPr="00F80744">
        <w:rPr>
          <w:spacing w:val="55"/>
        </w:rPr>
        <w:t xml:space="preserve"> </w:t>
      </w:r>
      <w:r w:rsidRPr="00F80744">
        <w:t xml:space="preserve">the </w:t>
      </w:r>
      <w:r w:rsidRPr="00F80744">
        <w:rPr>
          <w:spacing w:val="-5"/>
        </w:rPr>
        <w:t xml:space="preserve">provision </w:t>
      </w:r>
      <w:r w:rsidRPr="00F80744">
        <w:t xml:space="preserve">of MiFID </w:t>
      </w:r>
      <w:r w:rsidRPr="00F80744">
        <w:rPr>
          <w:spacing w:val="-5"/>
        </w:rPr>
        <w:t xml:space="preserve">investment advice </w:t>
      </w:r>
      <w:r w:rsidRPr="00F80744">
        <w:t xml:space="preserve">or </w:t>
      </w:r>
      <w:r w:rsidRPr="00F80744">
        <w:rPr>
          <w:spacing w:val="-5"/>
        </w:rPr>
        <w:t xml:space="preserve">for </w:t>
      </w:r>
      <w:proofErr w:type="gramStart"/>
      <w:r w:rsidRPr="00F80744">
        <w:t>a the</w:t>
      </w:r>
      <w:proofErr w:type="gramEnd"/>
      <w:r w:rsidRPr="00F80744">
        <w:t xml:space="preserve"> </w:t>
      </w:r>
      <w:r w:rsidRPr="00F80744">
        <w:rPr>
          <w:spacing w:val="-5"/>
        </w:rPr>
        <w:t xml:space="preserve">purposes </w:t>
      </w:r>
      <w:r w:rsidRPr="00F80744">
        <w:t xml:space="preserve">of </w:t>
      </w:r>
      <w:r w:rsidRPr="00F80744">
        <w:rPr>
          <w:spacing w:val="-5"/>
        </w:rPr>
        <w:t xml:space="preserve">arranging </w:t>
      </w:r>
      <w:r w:rsidRPr="00F80744">
        <w:rPr>
          <w:spacing w:val="-3"/>
        </w:rPr>
        <w:t xml:space="preserve">an </w:t>
      </w:r>
      <w:r w:rsidRPr="00F80744">
        <w:rPr>
          <w:spacing w:val="-5"/>
        </w:rPr>
        <w:t xml:space="preserve">insurance contract </w:t>
      </w:r>
      <w:r w:rsidRPr="00F80744">
        <w:t xml:space="preserve">for </w:t>
      </w:r>
      <w:r w:rsidRPr="00F80744">
        <w:rPr>
          <w:spacing w:val="-5"/>
        </w:rPr>
        <w:t xml:space="preserve">such period </w:t>
      </w:r>
      <w:r w:rsidRPr="00F80744">
        <w:t xml:space="preserve">of time </w:t>
      </w:r>
      <w:r w:rsidRPr="00F80744">
        <w:rPr>
          <w:spacing w:val="-3"/>
        </w:rPr>
        <w:t xml:space="preserve">as </w:t>
      </w:r>
      <w:r w:rsidRPr="00F80744">
        <w:t>may</w:t>
      </w:r>
      <w:r w:rsidRPr="00F80744">
        <w:rPr>
          <w:spacing w:val="55"/>
        </w:rPr>
        <w:t xml:space="preserve"> </w:t>
      </w:r>
      <w:r w:rsidRPr="00F80744">
        <w:rPr>
          <w:spacing w:val="-3"/>
        </w:rPr>
        <w:t xml:space="preserve">be </w:t>
      </w:r>
      <w:r w:rsidRPr="00F80744">
        <w:rPr>
          <w:spacing w:val="-6"/>
        </w:rPr>
        <w:t xml:space="preserve">required </w:t>
      </w:r>
      <w:r w:rsidRPr="00F80744">
        <w:rPr>
          <w:spacing w:val="-3"/>
        </w:rPr>
        <w:t xml:space="preserve">by </w:t>
      </w:r>
      <w:r w:rsidRPr="00F80744">
        <w:rPr>
          <w:spacing w:val="-5"/>
        </w:rPr>
        <w:t xml:space="preserve">Irish legal and regulatory requirements, </w:t>
      </w:r>
      <w:r w:rsidRPr="00F80744">
        <w:t xml:space="preserve">but </w:t>
      </w:r>
      <w:r w:rsidRPr="00F80744">
        <w:rPr>
          <w:spacing w:val="-5"/>
        </w:rPr>
        <w:t xml:space="preserve">not </w:t>
      </w:r>
      <w:r w:rsidRPr="00F80744">
        <w:t xml:space="preserve">for less than six </w:t>
      </w:r>
      <w:r w:rsidRPr="00F80744">
        <w:rPr>
          <w:spacing w:val="-5"/>
        </w:rPr>
        <w:t xml:space="preserve">years </w:t>
      </w:r>
      <w:r w:rsidRPr="00F80744">
        <w:t xml:space="preserve">after the </w:t>
      </w:r>
      <w:r w:rsidRPr="00F80744">
        <w:rPr>
          <w:spacing w:val="-5"/>
        </w:rPr>
        <w:t xml:space="preserve">period </w:t>
      </w:r>
      <w:r w:rsidRPr="00F80744">
        <w:t xml:space="preserve">of </w:t>
      </w:r>
      <w:r w:rsidRPr="00F80744">
        <w:rPr>
          <w:spacing w:val="-5"/>
        </w:rPr>
        <w:lastRenderedPageBreak/>
        <w:t xml:space="preserve">your investment </w:t>
      </w:r>
      <w:r w:rsidRPr="00F80744">
        <w:t xml:space="preserve">has </w:t>
      </w:r>
      <w:r w:rsidRPr="00F80744">
        <w:rPr>
          <w:spacing w:val="-5"/>
        </w:rPr>
        <w:t xml:space="preserve">ended </w:t>
      </w:r>
      <w:r w:rsidRPr="00F80744">
        <w:t xml:space="preserve">or the </w:t>
      </w:r>
      <w:r w:rsidRPr="00F80744">
        <w:rPr>
          <w:spacing w:val="-5"/>
        </w:rPr>
        <w:t xml:space="preserve">date </w:t>
      </w:r>
      <w:r w:rsidRPr="00F80744">
        <w:t xml:space="preserve">on </w:t>
      </w:r>
      <w:r w:rsidRPr="00F80744">
        <w:rPr>
          <w:spacing w:val="-5"/>
        </w:rPr>
        <w:t xml:space="preserve">which </w:t>
      </w:r>
      <w:r w:rsidRPr="00F80744">
        <w:t xml:space="preserve">you had your last </w:t>
      </w:r>
      <w:r w:rsidRPr="00F80744">
        <w:rPr>
          <w:spacing w:val="-5"/>
        </w:rPr>
        <w:t xml:space="preserve">transaction </w:t>
      </w:r>
      <w:r w:rsidRPr="00F80744">
        <w:t>with us.</w:t>
      </w:r>
    </w:p>
    <w:p w14:paraId="76261AE4" w14:textId="77777777" w:rsidR="00F80744" w:rsidRPr="00F80744" w:rsidRDefault="00F80744" w:rsidP="00E73CFA">
      <w:pPr>
        <w:jc w:val="both"/>
      </w:pPr>
    </w:p>
    <w:p w14:paraId="2EE290BE" w14:textId="77777777" w:rsidR="00F80744" w:rsidRPr="00751BAF" w:rsidRDefault="00F80744" w:rsidP="00DF5E99">
      <w:pPr>
        <w:ind w:left="709"/>
        <w:rPr>
          <w:b/>
          <w:bCs/>
        </w:rPr>
      </w:pPr>
      <w:r w:rsidRPr="00751BAF">
        <w:rPr>
          <w:b/>
          <w:bCs/>
        </w:rPr>
        <w:t>Your data protection rights</w:t>
      </w:r>
    </w:p>
    <w:p w14:paraId="44D7A2DD" w14:textId="77777777" w:rsidR="00F80744" w:rsidRPr="00F80744" w:rsidRDefault="00F80744" w:rsidP="00E73CFA">
      <w:pPr>
        <w:ind w:left="709"/>
        <w:jc w:val="both"/>
      </w:pPr>
      <w:r w:rsidRPr="00F80744">
        <w:rPr>
          <w:spacing w:val="-5"/>
        </w:rPr>
        <w:t xml:space="preserve">Please note </w:t>
      </w:r>
      <w:r w:rsidRPr="00F80744">
        <w:t xml:space="preserve">that you </w:t>
      </w:r>
      <w:r w:rsidRPr="00F80744">
        <w:rPr>
          <w:spacing w:val="-5"/>
        </w:rPr>
        <w:t xml:space="preserve">have </w:t>
      </w:r>
      <w:r w:rsidRPr="00F80744">
        <w:t xml:space="preserve">the </w:t>
      </w:r>
      <w:r w:rsidRPr="00F80744">
        <w:rPr>
          <w:spacing w:val="-5"/>
        </w:rPr>
        <w:t xml:space="preserve">following </w:t>
      </w:r>
      <w:r w:rsidRPr="00F80744">
        <w:t xml:space="preserve">rights </w:t>
      </w:r>
      <w:r w:rsidRPr="00F80744">
        <w:rPr>
          <w:spacing w:val="-5"/>
        </w:rPr>
        <w:t xml:space="preserve">under </w:t>
      </w:r>
      <w:r w:rsidRPr="00F80744">
        <w:t xml:space="preserve">the </w:t>
      </w:r>
      <w:r w:rsidRPr="00F80744">
        <w:rPr>
          <w:spacing w:val="-5"/>
        </w:rPr>
        <w:t xml:space="preserve">GDPR. </w:t>
      </w:r>
      <w:r w:rsidRPr="00F80744">
        <w:t xml:space="preserve">In each </w:t>
      </w:r>
      <w:r w:rsidRPr="00F80744">
        <w:rPr>
          <w:spacing w:val="-5"/>
        </w:rPr>
        <w:t xml:space="preserve">case, </w:t>
      </w:r>
      <w:r w:rsidRPr="00F80744">
        <w:t xml:space="preserve">the </w:t>
      </w:r>
      <w:r w:rsidRPr="00F80744">
        <w:rPr>
          <w:spacing w:val="-5"/>
        </w:rPr>
        <w:t xml:space="preserve">exercise </w:t>
      </w:r>
      <w:r w:rsidRPr="00F80744">
        <w:t xml:space="preserve">of </w:t>
      </w:r>
      <w:r w:rsidRPr="00F80744">
        <w:rPr>
          <w:spacing w:val="-5"/>
        </w:rPr>
        <w:t xml:space="preserve">these rights </w:t>
      </w:r>
      <w:r w:rsidRPr="00F80744">
        <w:t xml:space="preserve">is </w:t>
      </w:r>
      <w:r w:rsidRPr="00F80744">
        <w:rPr>
          <w:spacing w:val="-5"/>
        </w:rPr>
        <w:t xml:space="preserve">subject </w:t>
      </w:r>
      <w:r w:rsidRPr="00F80744">
        <w:t xml:space="preserve">to the </w:t>
      </w:r>
      <w:r w:rsidRPr="00F80744">
        <w:rPr>
          <w:spacing w:val="-5"/>
        </w:rPr>
        <w:t xml:space="preserve">provisions </w:t>
      </w:r>
      <w:r w:rsidRPr="00F80744">
        <w:t xml:space="preserve">of the </w:t>
      </w:r>
      <w:r w:rsidRPr="00F80744">
        <w:rPr>
          <w:spacing w:val="-5"/>
        </w:rPr>
        <w:t>GDPR:</w:t>
      </w:r>
    </w:p>
    <w:p w14:paraId="1F8FC9F6" w14:textId="77777777" w:rsidR="00F80744" w:rsidRPr="00F80744" w:rsidRDefault="00F80744" w:rsidP="00E73CFA">
      <w:pPr>
        <w:ind w:left="709"/>
        <w:jc w:val="both"/>
      </w:pPr>
    </w:p>
    <w:p w14:paraId="6A439564" w14:textId="77777777" w:rsidR="00F80744" w:rsidRPr="00751BAF" w:rsidRDefault="00F80744" w:rsidP="00E73CFA">
      <w:pPr>
        <w:pStyle w:val="ListParagraph"/>
        <w:numPr>
          <w:ilvl w:val="0"/>
          <w:numId w:val="8"/>
        </w:numPr>
        <w:ind w:left="1418" w:hanging="284"/>
        <w:jc w:val="both"/>
        <w:rPr>
          <w:b w:val="0"/>
          <w:bCs/>
          <w:u w:val="none"/>
        </w:rPr>
      </w:pPr>
      <w:r w:rsidRPr="00751BAF">
        <w:rPr>
          <w:b w:val="0"/>
          <w:bCs/>
          <w:u w:val="none"/>
        </w:rPr>
        <w:t xml:space="preserve">You </w:t>
      </w:r>
      <w:r w:rsidRPr="00751BAF">
        <w:rPr>
          <w:b w:val="0"/>
          <w:bCs/>
          <w:spacing w:val="-5"/>
          <w:u w:val="none"/>
        </w:rPr>
        <w:t xml:space="preserve">have </w:t>
      </w:r>
      <w:r w:rsidRPr="00751BAF">
        <w:rPr>
          <w:b w:val="0"/>
          <w:bCs/>
          <w:u w:val="none"/>
        </w:rPr>
        <w:t xml:space="preserve">a </w:t>
      </w:r>
      <w:r w:rsidRPr="00751BAF">
        <w:rPr>
          <w:b w:val="0"/>
          <w:bCs/>
          <w:spacing w:val="-5"/>
          <w:u w:val="none"/>
        </w:rPr>
        <w:t xml:space="preserve">right </w:t>
      </w:r>
      <w:r w:rsidRPr="00751BAF">
        <w:rPr>
          <w:b w:val="0"/>
          <w:bCs/>
          <w:u w:val="none"/>
        </w:rPr>
        <w:t xml:space="preserve">of </w:t>
      </w:r>
      <w:r w:rsidRPr="00751BAF">
        <w:rPr>
          <w:b w:val="0"/>
          <w:bCs/>
          <w:spacing w:val="-5"/>
          <w:u w:val="none"/>
        </w:rPr>
        <w:t xml:space="preserve">access </w:t>
      </w:r>
      <w:r w:rsidRPr="00751BAF">
        <w:rPr>
          <w:b w:val="0"/>
          <w:bCs/>
          <w:u w:val="none"/>
        </w:rPr>
        <w:t>to and</w:t>
      </w:r>
      <w:r w:rsidRPr="00751BAF">
        <w:rPr>
          <w:b w:val="0"/>
          <w:bCs/>
          <w:spacing w:val="-26"/>
          <w:u w:val="none"/>
        </w:rPr>
        <w:t xml:space="preserve"> </w:t>
      </w:r>
      <w:r w:rsidRPr="00751BAF">
        <w:rPr>
          <w:b w:val="0"/>
          <w:bCs/>
          <w:u w:val="none"/>
        </w:rPr>
        <w:t xml:space="preserve">the right to </w:t>
      </w:r>
      <w:r w:rsidRPr="00751BAF">
        <w:rPr>
          <w:b w:val="0"/>
          <w:bCs/>
          <w:spacing w:val="-5"/>
          <w:u w:val="none"/>
        </w:rPr>
        <w:t xml:space="preserve">amend </w:t>
      </w:r>
      <w:r w:rsidRPr="00751BAF">
        <w:rPr>
          <w:b w:val="0"/>
          <w:bCs/>
          <w:u w:val="none"/>
        </w:rPr>
        <w:t xml:space="preserve">and </w:t>
      </w:r>
      <w:r w:rsidRPr="00751BAF">
        <w:rPr>
          <w:b w:val="0"/>
          <w:bCs/>
          <w:spacing w:val="-5"/>
          <w:u w:val="none"/>
        </w:rPr>
        <w:t xml:space="preserve">rectify </w:t>
      </w:r>
      <w:r w:rsidRPr="00751BAF">
        <w:rPr>
          <w:b w:val="0"/>
          <w:bCs/>
          <w:u w:val="none"/>
        </w:rPr>
        <w:t>your</w:t>
      </w:r>
      <w:r w:rsidRPr="00751BAF">
        <w:rPr>
          <w:b w:val="0"/>
          <w:bCs/>
          <w:spacing w:val="55"/>
          <w:u w:val="none"/>
        </w:rPr>
        <w:t xml:space="preserve"> </w:t>
      </w:r>
      <w:r w:rsidRPr="00751BAF">
        <w:rPr>
          <w:b w:val="0"/>
          <w:bCs/>
          <w:spacing w:val="-5"/>
          <w:u w:val="none"/>
        </w:rPr>
        <w:t>personal</w:t>
      </w:r>
      <w:r w:rsidRPr="00751BAF">
        <w:rPr>
          <w:b w:val="0"/>
          <w:bCs/>
          <w:spacing w:val="-8"/>
          <w:u w:val="none"/>
        </w:rPr>
        <w:t xml:space="preserve"> </w:t>
      </w:r>
      <w:r w:rsidRPr="00751BAF">
        <w:rPr>
          <w:b w:val="0"/>
          <w:bCs/>
          <w:u w:val="none"/>
        </w:rPr>
        <w:t>data;</w:t>
      </w:r>
    </w:p>
    <w:p w14:paraId="3DC711EB" w14:textId="77777777" w:rsidR="00F80744" w:rsidRPr="00751BAF" w:rsidRDefault="00F80744" w:rsidP="00E73CFA">
      <w:pPr>
        <w:pStyle w:val="ListParagraph"/>
        <w:numPr>
          <w:ilvl w:val="0"/>
          <w:numId w:val="8"/>
        </w:numPr>
        <w:ind w:left="1418" w:hanging="284"/>
        <w:jc w:val="both"/>
        <w:rPr>
          <w:b w:val="0"/>
          <w:bCs/>
          <w:u w:val="none"/>
        </w:rPr>
      </w:pPr>
      <w:r w:rsidRPr="00751BAF">
        <w:rPr>
          <w:b w:val="0"/>
          <w:bCs/>
          <w:u w:val="none"/>
        </w:rPr>
        <w:t xml:space="preserve">You </w:t>
      </w:r>
      <w:r w:rsidRPr="00751BAF">
        <w:rPr>
          <w:b w:val="0"/>
          <w:bCs/>
          <w:spacing w:val="-5"/>
          <w:u w:val="none"/>
        </w:rPr>
        <w:t xml:space="preserve">have </w:t>
      </w:r>
      <w:r w:rsidRPr="00751BAF">
        <w:rPr>
          <w:b w:val="0"/>
          <w:bCs/>
          <w:u w:val="none"/>
        </w:rPr>
        <w:t xml:space="preserve">the </w:t>
      </w:r>
      <w:r w:rsidRPr="00751BAF">
        <w:rPr>
          <w:b w:val="0"/>
          <w:bCs/>
          <w:spacing w:val="-5"/>
          <w:u w:val="none"/>
        </w:rPr>
        <w:t xml:space="preserve">right </w:t>
      </w:r>
      <w:r w:rsidRPr="00751BAF">
        <w:rPr>
          <w:b w:val="0"/>
          <w:bCs/>
          <w:u w:val="none"/>
        </w:rPr>
        <w:t xml:space="preserve">to </w:t>
      </w:r>
      <w:r w:rsidRPr="00751BAF">
        <w:rPr>
          <w:b w:val="0"/>
          <w:bCs/>
          <w:spacing w:val="-5"/>
          <w:u w:val="none"/>
        </w:rPr>
        <w:t xml:space="preserve">have </w:t>
      </w:r>
      <w:r w:rsidRPr="00751BAF">
        <w:rPr>
          <w:b w:val="0"/>
          <w:bCs/>
          <w:u w:val="none"/>
        </w:rPr>
        <w:t xml:space="preserve">any </w:t>
      </w:r>
      <w:r w:rsidRPr="00751BAF">
        <w:rPr>
          <w:b w:val="0"/>
          <w:bCs/>
          <w:spacing w:val="-5"/>
          <w:u w:val="none"/>
        </w:rPr>
        <w:t>incomplete personal data</w:t>
      </w:r>
      <w:r w:rsidRPr="00751BAF">
        <w:rPr>
          <w:b w:val="0"/>
          <w:bCs/>
          <w:spacing w:val="-13"/>
          <w:u w:val="none"/>
        </w:rPr>
        <w:t xml:space="preserve"> </w:t>
      </w:r>
      <w:r w:rsidRPr="00751BAF">
        <w:rPr>
          <w:b w:val="0"/>
          <w:bCs/>
          <w:spacing w:val="-5"/>
          <w:u w:val="none"/>
        </w:rPr>
        <w:t>completed;</w:t>
      </w:r>
    </w:p>
    <w:p w14:paraId="19073020" w14:textId="77777777" w:rsidR="00F80744" w:rsidRPr="00751BAF" w:rsidRDefault="00F80744" w:rsidP="00E73CFA">
      <w:pPr>
        <w:pStyle w:val="ListParagraph"/>
        <w:numPr>
          <w:ilvl w:val="0"/>
          <w:numId w:val="8"/>
        </w:numPr>
        <w:ind w:left="1418" w:hanging="284"/>
        <w:jc w:val="both"/>
        <w:rPr>
          <w:b w:val="0"/>
          <w:bCs/>
          <w:u w:val="none"/>
        </w:rPr>
      </w:pPr>
      <w:r w:rsidRPr="00751BAF">
        <w:rPr>
          <w:b w:val="0"/>
          <w:bCs/>
          <w:u w:val="none"/>
        </w:rPr>
        <w:t xml:space="preserve">You </w:t>
      </w:r>
      <w:r w:rsidRPr="00751BAF">
        <w:rPr>
          <w:b w:val="0"/>
          <w:bCs/>
          <w:spacing w:val="-5"/>
          <w:u w:val="none"/>
        </w:rPr>
        <w:t xml:space="preserve">have </w:t>
      </w:r>
      <w:r w:rsidRPr="00751BAF">
        <w:rPr>
          <w:b w:val="0"/>
          <w:bCs/>
          <w:u w:val="none"/>
        </w:rPr>
        <w:t xml:space="preserve">a right to </w:t>
      </w:r>
      <w:r w:rsidRPr="00751BAF">
        <w:rPr>
          <w:b w:val="0"/>
          <w:bCs/>
          <w:spacing w:val="-3"/>
          <w:u w:val="none"/>
        </w:rPr>
        <w:t xml:space="preserve">be </w:t>
      </w:r>
      <w:r w:rsidRPr="00751BAF">
        <w:rPr>
          <w:b w:val="0"/>
          <w:bCs/>
          <w:spacing w:val="-5"/>
          <w:u w:val="none"/>
        </w:rPr>
        <w:t xml:space="preserve">forgotten (right </w:t>
      </w:r>
      <w:r w:rsidRPr="00751BAF">
        <w:rPr>
          <w:b w:val="0"/>
          <w:bCs/>
          <w:u w:val="none"/>
        </w:rPr>
        <w:t xml:space="preserve">of </w:t>
      </w:r>
      <w:r w:rsidRPr="00751BAF">
        <w:rPr>
          <w:b w:val="0"/>
          <w:bCs/>
          <w:spacing w:val="-5"/>
          <w:u w:val="none"/>
        </w:rPr>
        <w:t xml:space="preserve">erasure </w:t>
      </w:r>
      <w:r w:rsidRPr="00751BAF">
        <w:rPr>
          <w:b w:val="0"/>
          <w:bCs/>
          <w:u w:val="none"/>
        </w:rPr>
        <w:t>of</w:t>
      </w:r>
      <w:r w:rsidRPr="00751BAF">
        <w:rPr>
          <w:b w:val="0"/>
          <w:bCs/>
          <w:spacing w:val="-42"/>
          <w:u w:val="none"/>
        </w:rPr>
        <w:t xml:space="preserve"> </w:t>
      </w:r>
      <w:r w:rsidRPr="00751BAF">
        <w:rPr>
          <w:b w:val="0"/>
          <w:bCs/>
          <w:spacing w:val="-5"/>
          <w:u w:val="none"/>
        </w:rPr>
        <w:t xml:space="preserve">personal </w:t>
      </w:r>
      <w:r w:rsidRPr="00751BAF">
        <w:rPr>
          <w:b w:val="0"/>
          <w:bCs/>
          <w:u w:val="none"/>
        </w:rPr>
        <w:t>data);</w:t>
      </w:r>
    </w:p>
    <w:p w14:paraId="43CE079A" w14:textId="77777777" w:rsidR="00F80744" w:rsidRPr="00751BAF" w:rsidRDefault="00F80744" w:rsidP="00E73CFA">
      <w:pPr>
        <w:pStyle w:val="ListParagraph"/>
        <w:numPr>
          <w:ilvl w:val="0"/>
          <w:numId w:val="8"/>
        </w:numPr>
        <w:ind w:left="1418" w:hanging="284"/>
        <w:jc w:val="both"/>
        <w:rPr>
          <w:b w:val="0"/>
          <w:bCs/>
          <w:u w:val="none"/>
        </w:rPr>
      </w:pPr>
      <w:r w:rsidRPr="00751BAF">
        <w:rPr>
          <w:b w:val="0"/>
          <w:bCs/>
          <w:u w:val="none"/>
        </w:rPr>
        <w:t xml:space="preserve">You </w:t>
      </w:r>
      <w:r w:rsidRPr="00751BAF">
        <w:rPr>
          <w:b w:val="0"/>
          <w:bCs/>
          <w:spacing w:val="-5"/>
          <w:u w:val="none"/>
        </w:rPr>
        <w:t xml:space="preserve">have </w:t>
      </w:r>
      <w:r w:rsidRPr="00751BAF">
        <w:rPr>
          <w:b w:val="0"/>
          <w:bCs/>
          <w:u w:val="none"/>
        </w:rPr>
        <w:t xml:space="preserve">a </w:t>
      </w:r>
      <w:r w:rsidRPr="00751BAF">
        <w:rPr>
          <w:b w:val="0"/>
          <w:bCs/>
          <w:spacing w:val="-5"/>
          <w:u w:val="none"/>
        </w:rPr>
        <w:t xml:space="preserve">right </w:t>
      </w:r>
      <w:r w:rsidRPr="00751BAF">
        <w:rPr>
          <w:b w:val="0"/>
          <w:bCs/>
          <w:u w:val="none"/>
        </w:rPr>
        <w:t xml:space="preserve">to </w:t>
      </w:r>
      <w:r w:rsidRPr="00751BAF">
        <w:rPr>
          <w:b w:val="0"/>
          <w:bCs/>
          <w:spacing w:val="-5"/>
          <w:u w:val="none"/>
        </w:rPr>
        <w:t>restrict processing;</w:t>
      </w:r>
    </w:p>
    <w:p w14:paraId="52067FD4" w14:textId="77777777" w:rsidR="00F80744" w:rsidRPr="00751BAF" w:rsidRDefault="00F80744" w:rsidP="00E73CFA">
      <w:pPr>
        <w:pStyle w:val="ListParagraph"/>
        <w:numPr>
          <w:ilvl w:val="0"/>
          <w:numId w:val="8"/>
        </w:numPr>
        <w:ind w:left="1418" w:hanging="284"/>
        <w:jc w:val="both"/>
        <w:rPr>
          <w:b w:val="0"/>
          <w:bCs/>
          <w:u w:val="none"/>
        </w:rPr>
      </w:pPr>
      <w:r w:rsidRPr="00751BAF">
        <w:rPr>
          <w:b w:val="0"/>
          <w:bCs/>
          <w:u w:val="none"/>
        </w:rPr>
        <w:t xml:space="preserve">You </w:t>
      </w:r>
      <w:r w:rsidRPr="00751BAF">
        <w:rPr>
          <w:b w:val="0"/>
          <w:bCs/>
          <w:spacing w:val="-5"/>
          <w:u w:val="none"/>
        </w:rPr>
        <w:t xml:space="preserve">have </w:t>
      </w:r>
      <w:r w:rsidRPr="00751BAF">
        <w:rPr>
          <w:b w:val="0"/>
          <w:bCs/>
          <w:u w:val="none"/>
        </w:rPr>
        <w:t xml:space="preserve">a right to </w:t>
      </w:r>
      <w:r w:rsidRPr="00751BAF">
        <w:rPr>
          <w:b w:val="0"/>
          <w:bCs/>
          <w:spacing w:val="-5"/>
          <w:u w:val="none"/>
        </w:rPr>
        <w:t xml:space="preserve">data </w:t>
      </w:r>
      <w:r w:rsidRPr="00751BAF">
        <w:rPr>
          <w:b w:val="0"/>
          <w:bCs/>
          <w:spacing w:val="-6"/>
          <w:u w:val="none"/>
        </w:rPr>
        <w:t xml:space="preserve">portability; </w:t>
      </w:r>
      <w:r w:rsidRPr="00751BAF">
        <w:rPr>
          <w:b w:val="0"/>
          <w:bCs/>
          <w:u w:val="none"/>
        </w:rPr>
        <w:t>and</w:t>
      </w:r>
    </w:p>
    <w:p w14:paraId="5E62BC89" w14:textId="77777777" w:rsidR="00F80744" w:rsidRPr="00751BAF" w:rsidRDefault="00F80744" w:rsidP="00E73CFA">
      <w:pPr>
        <w:pStyle w:val="ListParagraph"/>
        <w:numPr>
          <w:ilvl w:val="0"/>
          <w:numId w:val="8"/>
        </w:numPr>
        <w:spacing w:after="0"/>
        <w:ind w:left="1418" w:hanging="284"/>
        <w:jc w:val="both"/>
        <w:rPr>
          <w:b w:val="0"/>
          <w:bCs/>
          <w:u w:val="none"/>
        </w:rPr>
      </w:pPr>
      <w:r w:rsidRPr="00751BAF">
        <w:rPr>
          <w:b w:val="0"/>
          <w:bCs/>
          <w:u w:val="none"/>
        </w:rPr>
        <w:t xml:space="preserve">You </w:t>
      </w:r>
      <w:r w:rsidRPr="00751BAF">
        <w:rPr>
          <w:b w:val="0"/>
          <w:bCs/>
          <w:spacing w:val="-5"/>
          <w:u w:val="none"/>
        </w:rPr>
        <w:t xml:space="preserve">also have </w:t>
      </w:r>
      <w:r w:rsidRPr="00751BAF">
        <w:rPr>
          <w:b w:val="0"/>
          <w:bCs/>
          <w:u w:val="none"/>
        </w:rPr>
        <w:t xml:space="preserve">the </w:t>
      </w:r>
      <w:r w:rsidRPr="00751BAF">
        <w:rPr>
          <w:b w:val="0"/>
          <w:bCs/>
          <w:spacing w:val="-5"/>
          <w:u w:val="none"/>
        </w:rPr>
        <w:t xml:space="preserve">right </w:t>
      </w:r>
      <w:r w:rsidRPr="00751BAF">
        <w:rPr>
          <w:b w:val="0"/>
          <w:bCs/>
          <w:u w:val="none"/>
        </w:rPr>
        <w:t xml:space="preserve">to </w:t>
      </w:r>
      <w:r w:rsidRPr="00751BAF">
        <w:rPr>
          <w:b w:val="0"/>
          <w:bCs/>
          <w:spacing w:val="-5"/>
          <w:u w:val="none"/>
        </w:rPr>
        <w:t xml:space="preserve">object </w:t>
      </w:r>
      <w:r w:rsidRPr="00751BAF">
        <w:rPr>
          <w:b w:val="0"/>
          <w:bCs/>
          <w:u w:val="none"/>
        </w:rPr>
        <w:t>to</w:t>
      </w:r>
      <w:r w:rsidRPr="00751BAF">
        <w:rPr>
          <w:b w:val="0"/>
          <w:bCs/>
          <w:spacing w:val="55"/>
          <w:u w:val="none"/>
        </w:rPr>
        <w:t xml:space="preserve"> </w:t>
      </w:r>
      <w:r w:rsidRPr="00751BAF">
        <w:rPr>
          <w:b w:val="0"/>
          <w:bCs/>
          <w:spacing w:val="-5"/>
          <w:u w:val="none"/>
        </w:rPr>
        <w:t xml:space="preserve">processing where personal </w:t>
      </w:r>
      <w:r w:rsidRPr="00751BAF">
        <w:rPr>
          <w:b w:val="0"/>
          <w:bCs/>
          <w:u w:val="none"/>
        </w:rPr>
        <w:t xml:space="preserve">data is being </w:t>
      </w:r>
      <w:r w:rsidRPr="00751BAF">
        <w:rPr>
          <w:b w:val="0"/>
          <w:bCs/>
          <w:spacing w:val="-6"/>
          <w:u w:val="none"/>
        </w:rPr>
        <w:t xml:space="preserve">processed </w:t>
      </w:r>
      <w:r w:rsidRPr="00751BAF">
        <w:rPr>
          <w:b w:val="0"/>
          <w:bCs/>
          <w:spacing w:val="-5"/>
          <w:u w:val="none"/>
        </w:rPr>
        <w:t xml:space="preserve">for marketing purposes </w:t>
      </w:r>
      <w:r w:rsidRPr="00751BAF">
        <w:rPr>
          <w:b w:val="0"/>
          <w:bCs/>
          <w:u w:val="none"/>
        </w:rPr>
        <w:t xml:space="preserve">and </w:t>
      </w:r>
      <w:r w:rsidRPr="00751BAF">
        <w:rPr>
          <w:b w:val="0"/>
          <w:bCs/>
          <w:spacing w:val="-5"/>
          <w:u w:val="none"/>
        </w:rPr>
        <w:t xml:space="preserve">also where the Firm </w:t>
      </w:r>
      <w:r w:rsidRPr="00751BAF">
        <w:rPr>
          <w:b w:val="0"/>
          <w:bCs/>
          <w:u w:val="none"/>
        </w:rPr>
        <w:t xml:space="preserve">is </w:t>
      </w:r>
      <w:r w:rsidRPr="00751BAF">
        <w:rPr>
          <w:b w:val="0"/>
          <w:bCs/>
          <w:spacing w:val="-5"/>
          <w:u w:val="none"/>
        </w:rPr>
        <w:t xml:space="preserve">processing personal </w:t>
      </w:r>
      <w:r w:rsidRPr="00751BAF">
        <w:rPr>
          <w:b w:val="0"/>
          <w:bCs/>
          <w:u w:val="none"/>
        </w:rPr>
        <w:t xml:space="preserve">data for </w:t>
      </w:r>
      <w:r w:rsidRPr="00751BAF">
        <w:rPr>
          <w:b w:val="0"/>
          <w:bCs/>
          <w:spacing w:val="-5"/>
          <w:u w:val="none"/>
        </w:rPr>
        <w:t>legitimate</w:t>
      </w:r>
      <w:r w:rsidRPr="00751BAF">
        <w:rPr>
          <w:b w:val="0"/>
          <w:bCs/>
          <w:spacing w:val="-8"/>
          <w:u w:val="none"/>
        </w:rPr>
        <w:t xml:space="preserve"> </w:t>
      </w:r>
      <w:r w:rsidRPr="00751BAF">
        <w:rPr>
          <w:b w:val="0"/>
          <w:bCs/>
          <w:spacing w:val="-5"/>
          <w:u w:val="none"/>
        </w:rPr>
        <w:t>interests.</w:t>
      </w:r>
    </w:p>
    <w:p w14:paraId="0CE7A96A" w14:textId="77777777" w:rsidR="00F80744" w:rsidRPr="00F80744" w:rsidRDefault="00F80744" w:rsidP="00E73CFA">
      <w:pPr>
        <w:ind w:left="709"/>
        <w:jc w:val="both"/>
      </w:pPr>
    </w:p>
    <w:p w14:paraId="2E5B1296" w14:textId="77777777" w:rsidR="00F80744" w:rsidRPr="00F80744" w:rsidRDefault="00F80744" w:rsidP="00E73CFA">
      <w:pPr>
        <w:ind w:left="709"/>
        <w:jc w:val="both"/>
      </w:pPr>
      <w:r w:rsidRPr="00F80744">
        <w:rPr>
          <w:spacing w:val="-5"/>
        </w:rPr>
        <w:t xml:space="preserve">Where </w:t>
      </w:r>
      <w:r w:rsidRPr="00F80744">
        <w:t xml:space="preserve">you wish to </w:t>
      </w:r>
      <w:r w:rsidRPr="00F80744">
        <w:rPr>
          <w:spacing w:val="-5"/>
        </w:rPr>
        <w:t xml:space="preserve">exercise </w:t>
      </w:r>
      <w:r w:rsidRPr="00F80744">
        <w:t>any of your</w:t>
      </w:r>
      <w:r w:rsidRPr="00F80744">
        <w:rPr>
          <w:spacing w:val="55"/>
        </w:rPr>
        <w:t xml:space="preserve"> </w:t>
      </w:r>
      <w:r w:rsidRPr="00F80744">
        <w:t xml:space="preserve">data </w:t>
      </w:r>
      <w:r w:rsidRPr="00F80744">
        <w:rPr>
          <w:spacing w:val="-5"/>
        </w:rPr>
        <w:t xml:space="preserve">protection rights, </w:t>
      </w:r>
      <w:r w:rsidRPr="00F80744">
        <w:rPr>
          <w:spacing w:val="-6"/>
        </w:rPr>
        <w:t xml:space="preserve">please </w:t>
      </w:r>
      <w:r w:rsidRPr="00F80744">
        <w:rPr>
          <w:spacing w:val="-5"/>
        </w:rPr>
        <w:t xml:space="preserve">contact </w:t>
      </w:r>
      <w:r w:rsidRPr="00F80744">
        <w:rPr>
          <w:spacing w:val="-3"/>
        </w:rPr>
        <w:t xml:space="preserve">us </w:t>
      </w:r>
      <w:r w:rsidRPr="00F80744">
        <w:t xml:space="preserve">via the </w:t>
      </w:r>
      <w:r w:rsidRPr="00F80744">
        <w:rPr>
          <w:spacing w:val="-5"/>
        </w:rPr>
        <w:t>contact details provided below.</w:t>
      </w:r>
    </w:p>
    <w:p w14:paraId="76E4DE7A" w14:textId="77777777" w:rsidR="00F80744" w:rsidRPr="00F80744" w:rsidRDefault="00F80744" w:rsidP="00E73CFA">
      <w:pPr>
        <w:ind w:left="709"/>
        <w:jc w:val="both"/>
      </w:pPr>
    </w:p>
    <w:p w14:paraId="4537F44B" w14:textId="77777777" w:rsidR="00F80744" w:rsidRPr="00751BAF" w:rsidRDefault="00F80744" w:rsidP="00DF5E99">
      <w:pPr>
        <w:ind w:left="709"/>
        <w:rPr>
          <w:b/>
          <w:bCs/>
        </w:rPr>
      </w:pPr>
      <w:r w:rsidRPr="00751BAF">
        <w:rPr>
          <w:b/>
          <w:bCs/>
        </w:rPr>
        <w:t>Failure to provide personal data</w:t>
      </w:r>
    </w:p>
    <w:p w14:paraId="0EA3B266" w14:textId="77777777" w:rsidR="00F80744" w:rsidRPr="00F80744" w:rsidRDefault="00F80744" w:rsidP="00E73CFA">
      <w:pPr>
        <w:ind w:left="709"/>
        <w:jc w:val="both"/>
      </w:pPr>
      <w:r w:rsidRPr="00F80744">
        <w:t xml:space="preserve">The </w:t>
      </w:r>
      <w:r w:rsidRPr="00F80744">
        <w:rPr>
          <w:spacing w:val="-5"/>
        </w:rPr>
        <w:t xml:space="preserve">provision </w:t>
      </w:r>
      <w:r w:rsidRPr="00F80744">
        <w:rPr>
          <w:spacing w:val="-3"/>
        </w:rPr>
        <w:t xml:space="preserve">by </w:t>
      </w:r>
      <w:r w:rsidRPr="00F80744">
        <w:t xml:space="preserve">you of </w:t>
      </w:r>
      <w:r w:rsidRPr="00F80744">
        <w:rPr>
          <w:spacing w:val="-5"/>
        </w:rPr>
        <w:t xml:space="preserve">personal data, </w:t>
      </w:r>
      <w:r w:rsidRPr="00F80744">
        <w:rPr>
          <w:spacing w:val="-3"/>
        </w:rPr>
        <w:t xml:space="preserve">as </w:t>
      </w:r>
      <w:r w:rsidRPr="00F80744">
        <w:rPr>
          <w:spacing w:val="-5"/>
        </w:rPr>
        <w:t xml:space="preserve">outlined </w:t>
      </w:r>
      <w:r w:rsidRPr="00F80744">
        <w:t xml:space="preserve">in the </w:t>
      </w:r>
      <w:r w:rsidRPr="00F80744">
        <w:rPr>
          <w:spacing w:val="-5"/>
        </w:rPr>
        <w:t xml:space="preserve">section titled “Purposes </w:t>
      </w:r>
      <w:r w:rsidRPr="00F80744">
        <w:t xml:space="preserve">of </w:t>
      </w:r>
      <w:r w:rsidRPr="00F80744">
        <w:rPr>
          <w:spacing w:val="-5"/>
        </w:rPr>
        <w:t xml:space="preserve">processing </w:t>
      </w:r>
      <w:r w:rsidRPr="00F80744">
        <w:t xml:space="preserve">and </w:t>
      </w:r>
      <w:r w:rsidRPr="00F80744">
        <w:rPr>
          <w:spacing w:val="-5"/>
        </w:rPr>
        <w:t xml:space="preserve">legal </w:t>
      </w:r>
      <w:r w:rsidRPr="00F80744">
        <w:t xml:space="preserve">basis for </w:t>
      </w:r>
      <w:r w:rsidRPr="00F80744">
        <w:rPr>
          <w:spacing w:val="-5"/>
        </w:rPr>
        <w:t xml:space="preserve">processing” </w:t>
      </w:r>
      <w:r w:rsidRPr="00F80744">
        <w:t xml:space="preserve">is </w:t>
      </w:r>
      <w:r w:rsidRPr="00F80744">
        <w:rPr>
          <w:spacing w:val="-6"/>
        </w:rPr>
        <w:t xml:space="preserve">required </w:t>
      </w:r>
      <w:r w:rsidRPr="00F80744">
        <w:t xml:space="preserve">for </w:t>
      </w:r>
      <w:r w:rsidRPr="00F80744">
        <w:rPr>
          <w:spacing w:val="-3"/>
        </w:rPr>
        <w:t xml:space="preserve">us </w:t>
      </w:r>
      <w:r w:rsidRPr="00F80744">
        <w:t xml:space="preserve">to </w:t>
      </w:r>
      <w:r w:rsidRPr="00F80744">
        <w:rPr>
          <w:spacing w:val="-5"/>
        </w:rPr>
        <w:t xml:space="preserve">deliver investment advice </w:t>
      </w:r>
      <w:r w:rsidRPr="00F80744">
        <w:t xml:space="preserve">to you or </w:t>
      </w:r>
      <w:r w:rsidRPr="00F80744">
        <w:rPr>
          <w:spacing w:val="-5"/>
        </w:rPr>
        <w:t xml:space="preserve">arrange </w:t>
      </w:r>
      <w:r w:rsidRPr="00F80744">
        <w:rPr>
          <w:spacing w:val="-3"/>
        </w:rPr>
        <w:t xml:space="preserve">an </w:t>
      </w:r>
      <w:r w:rsidRPr="00F80744">
        <w:rPr>
          <w:spacing w:val="-5"/>
        </w:rPr>
        <w:t xml:space="preserve">insurance contract for </w:t>
      </w:r>
      <w:r w:rsidRPr="00F80744">
        <w:t xml:space="preserve">you and </w:t>
      </w:r>
      <w:r w:rsidRPr="00F80744">
        <w:rPr>
          <w:spacing w:val="-3"/>
        </w:rPr>
        <w:t xml:space="preserve">so </w:t>
      </w:r>
      <w:r w:rsidRPr="00F80744">
        <w:rPr>
          <w:spacing w:val="-5"/>
        </w:rPr>
        <w:t xml:space="preserve">that </w:t>
      </w:r>
      <w:r w:rsidRPr="00F80744">
        <w:rPr>
          <w:spacing w:val="-3"/>
        </w:rPr>
        <w:t xml:space="preserve">we </w:t>
      </w:r>
      <w:r w:rsidRPr="00F80744">
        <w:t xml:space="preserve">can comply </w:t>
      </w:r>
      <w:r w:rsidRPr="00F80744">
        <w:rPr>
          <w:spacing w:val="-5"/>
        </w:rPr>
        <w:t xml:space="preserve">with </w:t>
      </w:r>
      <w:r w:rsidRPr="00F80744">
        <w:t xml:space="preserve">the </w:t>
      </w:r>
      <w:r w:rsidRPr="00F80744">
        <w:rPr>
          <w:spacing w:val="-5"/>
        </w:rPr>
        <w:t xml:space="preserve">legal, regulatory </w:t>
      </w:r>
      <w:r w:rsidRPr="00F80744">
        <w:t xml:space="preserve">and </w:t>
      </w:r>
      <w:r w:rsidRPr="00F80744">
        <w:rPr>
          <w:spacing w:val="-3"/>
        </w:rPr>
        <w:t xml:space="preserve">tax </w:t>
      </w:r>
      <w:r w:rsidRPr="00F80744">
        <w:rPr>
          <w:spacing w:val="-5"/>
        </w:rPr>
        <w:t xml:space="preserve">requirements </w:t>
      </w:r>
      <w:r w:rsidRPr="00F80744">
        <w:rPr>
          <w:spacing w:val="-6"/>
        </w:rPr>
        <w:t xml:space="preserve">referenced </w:t>
      </w:r>
      <w:r w:rsidRPr="00F80744">
        <w:rPr>
          <w:spacing w:val="-5"/>
        </w:rPr>
        <w:t xml:space="preserve">above. Where </w:t>
      </w:r>
      <w:r w:rsidRPr="00F80744">
        <w:t xml:space="preserve">you fail to </w:t>
      </w:r>
      <w:r w:rsidRPr="00F80744">
        <w:rPr>
          <w:spacing w:val="-5"/>
        </w:rPr>
        <w:t xml:space="preserve">provide such personal </w:t>
      </w:r>
      <w:proofErr w:type="gramStart"/>
      <w:r w:rsidRPr="00F80744">
        <w:t>data</w:t>
      </w:r>
      <w:proofErr w:type="gramEnd"/>
      <w:r w:rsidRPr="00F80744">
        <w:t xml:space="preserve"> </w:t>
      </w:r>
      <w:r w:rsidRPr="00F80744">
        <w:rPr>
          <w:spacing w:val="-3"/>
        </w:rPr>
        <w:t xml:space="preserve">we </w:t>
      </w:r>
      <w:r w:rsidRPr="00F80744">
        <w:t xml:space="preserve">may </w:t>
      </w:r>
      <w:r w:rsidRPr="00F80744">
        <w:rPr>
          <w:spacing w:val="-3"/>
        </w:rPr>
        <w:t xml:space="preserve">be </w:t>
      </w:r>
      <w:r w:rsidRPr="00F80744">
        <w:rPr>
          <w:spacing w:val="-5"/>
        </w:rPr>
        <w:t xml:space="preserve">required </w:t>
      </w:r>
      <w:r w:rsidRPr="00F80744">
        <w:t xml:space="preserve">to </w:t>
      </w:r>
      <w:r w:rsidRPr="00F80744">
        <w:rPr>
          <w:spacing w:val="-5"/>
        </w:rPr>
        <w:t xml:space="preserve">discontinue </w:t>
      </w:r>
      <w:r w:rsidRPr="00F80744">
        <w:t xml:space="preserve">our </w:t>
      </w:r>
      <w:r w:rsidRPr="00F80744">
        <w:rPr>
          <w:spacing w:val="-5"/>
        </w:rPr>
        <w:t>business relationship with</w:t>
      </w:r>
      <w:r w:rsidRPr="00F80744">
        <w:rPr>
          <w:spacing w:val="-22"/>
        </w:rPr>
        <w:t xml:space="preserve"> </w:t>
      </w:r>
      <w:r w:rsidRPr="00F80744">
        <w:t>you.</w:t>
      </w:r>
    </w:p>
    <w:p w14:paraId="38FF9BAB" w14:textId="77777777" w:rsidR="00F80744" w:rsidRPr="00F80744" w:rsidRDefault="00F80744" w:rsidP="00E73CFA">
      <w:pPr>
        <w:ind w:left="709"/>
        <w:jc w:val="both"/>
      </w:pPr>
    </w:p>
    <w:p w14:paraId="4103B3D5" w14:textId="77777777" w:rsidR="00F80744" w:rsidRPr="00751BAF" w:rsidRDefault="00F80744" w:rsidP="00DF5E99">
      <w:pPr>
        <w:ind w:left="709"/>
        <w:rPr>
          <w:b/>
          <w:bCs/>
        </w:rPr>
      </w:pPr>
      <w:r w:rsidRPr="00751BAF">
        <w:rPr>
          <w:b/>
          <w:bCs/>
        </w:rPr>
        <w:t>Contact us</w:t>
      </w:r>
    </w:p>
    <w:p w14:paraId="4616BB82" w14:textId="306DB434" w:rsidR="00F80744" w:rsidRPr="00F80744" w:rsidRDefault="00F80744" w:rsidP="00E73CFA">
      <w:pPr>
        <w:ind w:left="709"/>
        <w:jc w:val="both"/>
      </w:pPr>
      <w:r w:rsidRPr="00F80744">
        <w:t xml:space="preserve">If you </w:t>
      </w:r>
      <w:r w:rsidRPr="00F80744">
        <w:rPr>
          <w:spacing w:val="-5"/>
        </w:rPr>
        <w:t xml:space="preserve">have </w:t>
      </w:r>
      <w:r w:rsidRPr="00F80744">
        <w:rPr>
          <w:spacing w:val="-3"/>
        </w:rPr>
        <w:t xml:space="preserve">any </w:t>
      </w:r>
      <w:r w:rsidRPr="00F80744">
        <w:rPr>
          <w:spacing w:val="-5"/>
        </w:rPr>
        <w:t xml:space="preserve">questions </w:t>
      </w:r>
      <w:r w:rsidRPr="00F80744">
        <w:t>about our use of your</w:t>
      </w:r>
      <w:r w:rsidRPr="00F80744">
        <w:rPr>
          <w:spacing w:val="55"/>
        </w:rPr>
        <w:t xml:space="preserve"> </w:t>
      </w:r>
      <w:r w:rsidRPr="00F80744">
        <w:rPr>
          <w:spacing w:val="-5"/>
        </w:rPr>
        <w:t xml:space="preserve">personal information, please contact </w:t>
      </w:r>
      <w:r w:rsidRPr="00F80744">
        <w:t xml:space="preserve">the </w:t>
      </w:r>
      <w:r w:rsidRPr="00F80744">
        <w:rPr>
          <w:spacing w:val="-5"/>
        </w:rPr>
        <w:t xml:space="preserve">Firm’s Compliance Officer </w:t>
      </w:r>
      <w:r w:rsidRPr="00F80744">
        <w:rPr>
          <w:spacing w:val="-3"/>
        </w:rPr>
        <w:t xml:space="preserve">at 67 </w:t>
      </w:r>
      <w:r w:rsidRPr="00F80744">
        <w:rPr>
          <w:spacing w:val="-5"/>
        </w:rPr>
        <w:t xml:space="preserve">Merrion Square, Dublin </w:t>
      </w:r>
      <w:r w:rsidRPr="00F80744">
        <w:rPr>
          <w:spacing w:val="-3"/>
        </w:rPr>
        <w:t xml:space="preserve">2, </w:t>
      </w:r>
      <w:r w:rsidRPr="00F80744">
        <w:t xml:space="preserve">D02 </w:t>
      </w:r>
      <w:r w:rsidRPr="00F80744">
        <w:rPr>
          <w:spacing w:val="-5"/>
        </w:rPr>
        <w:t xml:space="preserve">CK11 </w:t>
      </w:r>
      <w:r w:rsidRPr="00F80744">
        <w:t xml:space="preserve">(Tel: </w:t>
      </w:r>
      <w:r w:rsidR="00034DBF">
        <w:rPr>
          <w:spacing w:val="-5"/>
        </w:rPr>
        <w:t>+353-</w:t>
      </w:r>
      <w:r w:rsidRPr="00F80744">
        <w:rPr>
          <w:spacing w:val="-5"/>
        </w:rPr>
        <w:t>1-634 4510).</w:t>
      </w:r>
    </w:p>
    <w:p w14:paraId="71244EDA" w14:textId="77777777" w:rsidR="00F80744" w:rsidRPr="00F80744" w:rsidRDefault="00F80744" w:rsidP="00E73CFA">
      <w:pPr>
        <w:jc w:val="both"/>
      </w:pPr>
    </w:p>
    <w:p w14:paraId="18F1FF3A" w14:textId="77777777" w:rsidR="00F80744" w:rsidRPr="00AB501E" w:rsidRDefault="00F80744" w:rsidP="000A4498">
      <w:pPr>
        <w:pStyle w:val="Heading1"/>
        <w:rPr>
          <w:u w:val="double"/>
        </w:rPr>
      </w:pPr>
      <w:bookmarkStart w:id="176" w:name="_BPDC_LN_INS_1035"/>
      <w:bookmarkStart w:id="177" w:name="_BPDC_PR_INS_1036"/>
      <w:bookmarkStart w:id="178" w:name="_Toc5626584"/>
      <w:bookmarkStart w:id="179" w:name="_Toc21612590"/>
      <w:bookmarkStart w:id="180" w:name="_Toc97122782"/>
      <w:bookmarkEnd w:id="176"/>
      <w:bookmarkEnd w:id="177"/>
      <w:r w:rsidRPr="00F80744">
        <w:t>Confidential</w:t>
      </w:r>
      <w:r w:rsidRPr="00AB501E">
        <w:rPr>
          <w:spacing w:val="-15"/>
        </w:rPr>
        <w:t xml:space="preserve"> </w:t>
      </w:r>
      <w:r w:rsidRPr="00F80744">
        <w:t>Information</w:t>
      </w:r>
      <w:bookmarkEnd w:id="178"/>
      <w:bookmarkEnd w:id="179"/>
      <w:bookmarkEnd w:id="180"/>
    </w:p>
    <w:p w14:paraId="16D91BA1" w14:textId="77777777" w:rsidR="00F80744" w:rsidRPr="00F80744" w:rsidRDefault="00F80744" w:rsidP="00E73CFA">
      <w:pPr>
        <w:jc w:val="both"/>
      </w:pPr>
    </w:p>
    <w:p w14:paraId="2205B4E0" w14:textId="77777777" w:rsidR="00F80744" w:rsidRPr="00F80744" w:rsidRDefault="00F80744" w:rsidP="00E73CFA">
      <w:pPr>
        <w:ind w:left="709"/>
        <w:jc w:val="both"/>
      </w:pPr>
      <w:r w:rsidRPr="00F80744">
        <w:t xml:space="preserve">The </w:t>
      </w:r>
      <w:r w:rsidRPr="00F80744">
        <w:rPr>
          <w:spacing w:val="-5"/>
        </w:rPr>
        <w:t xml:space="preserve">information </w:t>
      </w:r>
      <w:r w:rsidRPr="00F80744">
        <w:t xml:space="preserve">that </w:t>
      </w:r>
      <w:r w:rsidRPr="00F80744">
        <w:rPr>
          <w:spacing w:val="-6"/>
        </w:rPr>
        <w:t xml:space="preserve">Acuvest </w:t>
      </w:r>
      <w:r w:rsidRPr="00F80744">
        <w:t xml:space="preserve">holds </w:t>
      </w:r>
      <w:r w:rsidRPr="00F80744">
        <w:rPr>
          <w:spacing w:val="-6"/>
        </w:rPr>
        <w:t xml:space="preserve">about </w:t>
      </w:r>
      <w:r w:rsidRPr="00F80744">
        <w:t xml:space="preserve">you is </w:t>
      </w:r>
      <w:r w:rsidRPr="00F80744">
        <w:rPr>
          <w:spacing w:val="-6"/>
        </w:rPr>
        <w:t xml:space="preserve">confidential </w:t>
      </w:r>
      <w:r w:rsidRPr="00F80744">
        <w:t xml:space="preserve">and </w:t>
      </w:r>
      <w:r w:rsidRPr="00F80744">
        <w:rPr>
          <w:spacing w:val="-5"/>
        </w:rPr>
        <w:t xml:space="preserve">will </w:t>
      </w:r>
      <w:r w:rsidRPr="00F80744">
        <w:t xml:space="preserve">not </w:t>
      </w:r>
      <w:r w:rsidRPr="00F80744">
        <w:rPr>
          <w:spacing w:val="-3"/>
        </w:rPr>
        <w:t xml:space="preserve">be </w:t>
      </w:r>
      <w:r w:rsidRPr="00F80744">
        <w:rPr>
          <w:spacing w:val="-5"/>
        </w:rPr>
        <w:t xml:space="preserve">used </w:t>
      </w:r>
      <w:r w:rsidRPr="00F80744">
        <w:t xml:space="preserve">for any </w:t>
      </w:r>
      <w:r w:rsidRPr="00F80744">
        <w:rPr>
          <w:spacing w:val="-5"/>
        </w:rPr>
        <w:t xml:space="preserve">purpose other </w:t>
      </w:r>
      <w:r w:rsidRPr="00F80744">
        <w:t xml:space="preserve">than in </w:t>
      </w:r>
      <w:r w:rsidRPr="00F80744">
        <w:rPr>
          <w:spacing w:val="-5"/>
        </w:rPr>
        <w:t xml:space="preserve">connection </w:t>
      </w:r>
      <w:r w:rsidRPr="00F80744">
        <w:t xml:space="preserve">with the </w:t>
      </w:r>
      <w:r w:rsidRPr="00F80744">
        <w:rPr>
          <w:spacing w:val="-5"/>
        </w:rPr>
        <w:t xml:space="preserve">provision </w:t>
      </w:r>
      <w:r w:rsidRPr="00F80744">
        <w:t xml:space="preserve">of </w:t>
      </w:r>
      <w:r w:rsidRPr="00F80744">
        <w:rPr>
          <w:spacing w:val="-5"/>
        </w:rPr>
        <w:t xml:space="preserve">services </w:t>
      </w:r>
      <w:r w:rsidRPr="00F80744">
        <w:t xml:space="preserve">or </w:t>
      </w:r>
      <w:r w:rsidRPr="00F80744">
        <w:rPr>
          <w:spacing w:val="-3"/>
        </w:rPr>
        <w:t xml:space="preserve">as </w:t>
      </w:r>
      <w:r w:rsidRPr="00F80744">
        <w:rPr>
          <w:spacing w:val="-5"/>
        </w:rPr>
        <w:t xml:space="preserve">otherwise outlined </w:t>
      </w:r>
      <w:r w:rsidRPr="00F80744">
        <w:t xml:space="preserve">in </w:t>
      </w:r>
      <w:r w:rsidRPr="00F80744">
        <w:rPr>
          <w:spacing w:val="-5"/>
        </w:rPr>
        <w:t xml:space="preserve">this </w:t>
      </w:r>
      <w:proofErr w:type="spellStart"/>
      <w:r w:rsidRPr="00F80744">
        <w:t>ToB</w:t>
      </w:r>
      <w:proofErr w:type="spellEnd"/>
      <w:r w:rsidRPr="00F80744">
        <w:t>. Each</w:t>
      </w:r>
      <w:r w:rsidRPr="00F80744">
        <w:rPr>
          <w:spacing w:val="55"/>
        </w:rPr>
        <w:t xml:space="preserve"> </w:t>
      </w:r>
      <w:r w:rsidRPr="00F80744">
        <w:t xml:space="preserve">party </w:t>
      </w:r>
      <w:r w:rsidRPr="00F80744">
        <w:rPr>
          <w:spacing w:val="-5"/>
        </w:rPr>
        <w:t xml:space="preserve">shall hold </w:t>
      </w:r>
      <w:r w:rsidRPr="00F80744">
        <w:t xml:space="preserve">all </w:t>
      </w:r>
      <w:r w:rsidRPr="00F80744">
        <w:rPr>
          <w:spacing w:val="-5"/>
        </w:rPr>
        <w:t xml:space="preserve">confidential information </w:t>
      </w:r>
      <w:r w:rsidRPr="00F80744">
        <w:t xml:space="preserve">of the </w:t>
      </w:r>
      <w:r w:rsidRPr="00F80744">
        <w:rPr>
          <w:spacing w:val="-5"/>
        </w:rPr>
        <w:t xml:space="preserve">other </w:t>
      </w:r>
      <w:r w:rsidRPr="00F80744">
        <w:t xml:space="preserve">in </w:t>
      </w:r>
      <w:r w:rsidRPr="00F80744">
        <w:rPr>
          <w:spacing w:val="-5"/>
        </w:rPr>
        <w:t xml:space="preserve">strict confidence unless such information </w:t>
      </w:r>
      <w:r w:rsidRPr="00F80744">
        <w:t xml:space="preserve">is </w:t>
      </w:r>
      <w:r w:rsidRPr="00F80744">
        <w:rPr>
          <w:spacing w:val="-5"/>
        </w:rPr>
        <w:t xml:space="preserve">already </w:t>
      </w:r>
      <w:r w:rsidRPr="00F80744">
        <w:t xml:space="preserve">in the </w:t>
      </w:r>
      <w:r w:rsidRPr="00F80744">
        <w:rPr>
          <w:spacing w:val="-5"/>
        </w:rPr>
        <w:t xml:space="preserve">public domain. Save </w:t>
      </w:r>
      <w:r w:rsidRPr="00F80744">
        <w:rPr>
          <w:spacing w:val="-3"/>
        </w:rPr>
        <w:t xml:space="preserve">as </w:t>
      </w:r>
      <w:r w:rsidRPr="00F80744">
        <w:t xml:space="preserve">may </w:t>
      </w:r>
      <w:r w:rsidRPr="00F80744">
        <w:rPr>
          <w:spacing w:val="-3"/>
        </w:rPr>
        <w:t xml:space="preserve">be </w:t>
      </w:r>
      <w:r w:rsidRPr="00F80744">
        <w:rPr>
          <w:spacing w:val="-5"/>
        </w:rPr>
        <w:t xml:space="preserve">required </w:t>
      </w:r>
      <w:r w:rsidRPr="00F80744">
        <w:rPr>
          <w:spacing w:val="-3"/>
        </w:rPr>
        <w:t xml:space="preserve">by law </w:t>
      </w:r>
      <w:r w:rsidRPr="00F80744">
        <w:t xml:space="preserve">or </w:t>
      </w:r>
      <w:r w:rsidRPr="00F80744">
        <w:rPr>
          <w:spacing w:val="-6"/>
        </w:rPr>
        <w:t xml:space="preserve">applicable </w:t>
      </w:r>
      <w:r w:rsidRPr="00F80744">
        <w:rPr>
          <w:spacing w:val="-5"/>
        </w:rPr>
        <w:t xml:space="preserve">regulation, neither </w:t>
      </w:r>
      <w:r w:rsidRPr="00F80744">
        <w:t xml:space="preserve">party </w:t>
      </w:r>
      <w:r w:rsidRPr="00F80744">
        <w:rPr>
          <w:spacing w:val="-5"/>
        </w:rPr>
        <w:t xml:space="preserve">shall disclose such information without </w:t>
      </w:r>
      <w:r w:rsidRPr="00F80744">
        <w:t xml:space="preserve">the </w:t>
      </w:r>
      <w:r w:rsidRPr="00F80744">
        <w:rPr>
          <w:spacing w:val="-5"/>
        </w:rPr>
        <w:t xml:space="preserve">prior written consent </w:t>
      </w:r>
      <w:r w:rsidRPr="00F80744">
        <w:t xml:space="preserve">of the </w:t>
      </w:r>
      <w:r w:rsidRPr="00F80744">
        <w:rPr>
          <w:spacing w:val="-5"/>
        </w:rPr>
        <w:t>other</w:t>
      </w:r>
      <w:r w:rsidRPr="00F80744">
        <w:rPr>
          <w:spacing w:val="-31"/>
        </w:rPr>
        <w:t xml:space="preserve"> </w:t>
      </w:r>
      <w:r w:rsidRPr="00F80744">
        <w:rPr>
          <w:spacing w:val="-5"/>
        </w:rPr>
        <w:t>party.</w:t>
      </w:r>
    </w:p>
    <w:p w14:paraId="4FF8B07E" w14:textId="77777777" w:rsidR="00F80744" w:rsidRPr="00F80744" w:rsidRDefault="00F80744" w:rsidP="00E73CFA">
      <w:pPr>
        <w:ind w:left="709"/>
        <w:jc w:val="both"/>
      </w:pPr>
    </w:p>
    <w:p w14:paraId="1297B7AE" w14:textId="77777777" w:rsidR="00F80744" w:rsidRPr="00F80744" w:rsidRDefault="00F80744" w:rsidP="00E73CFA">
      <w:pPr>
        <w:ind w:left="709"/>
        <w:jc w:val="both"/>
      </w:pPr>
      <w:r w:rsidRPr="00F80744">
        <w:rPr>
          <w:spacing w:val="-5"/>
        </w:rPr>
        <w:t xml:space="preserve">When </w:t>
      </w:r>
      <w:r w:rsidRPr="00F80744">
        <w:rPr>
          <w:spacing w:val="-3"/>
        </w:rPr>
        <w:t xml:space="preserve">we </w:t>
      </w:r>
      <w:r w:rsidRPr="00F80744">
        <w:rPr>
          <w:spacing w:val="-5"/>
        </w:rPr>
        <w:t xml:space="preserve">communicate with </w:t>
      </w:r>
      <w:r w:rsidRPr="00F80744">
        <w:t xml:space="preserve">you </w:t>
      </w:r>
      <w:r w:rsidRPr="00F80744">
        <w:rPr>
          <w:spacing w:val="-5"/>
        </w:rPr>
        <w:t xml:space="preserve">using electronic media, </w:t>
      </w:r>
      <w:r w:rsidRPr="00F80744">
        <w:rPr>
          <w:spacing w:val="-3"/>
        </w:rPr>
        <w:t xml:space="preserve">we </w:t>
      </w:r>
      <w:r w:rsidRPr="00F80744">
        <w:rPr>
          <w:spacing w:val="-5"/>
        </w:rPr>
        <w:t xml:space="preserve">have </w:t>
      </w:r>
      <w:r w:rsidRPr="00F80744">
        <w:t xml:space="preserve">the </w:t>
      </w:r>
      <w:r w:rsidRPr="00F80744">
        <w:rPr>
          <w:spacing w:val="-5"/>
        </w:rPr>
        <w:t xml:space="preserve">appropriate </w:t>
      </w:r>
      <w:r w:rsidRPr="00F80744">
        <w:rPr>
          <w:spacing w:val="-6"/>
        </w:rPr>
        <w:t xml:space="preserve">arrangements </w:t>
      </w:r>
      <w:r w:rsidRPr="00F80744">
        <w:t xml:space="preserve">in </w:t>
      </w:r>
      <w:r w:rsidRPr="00F80744">
        <w:rPr>
          <w:spacing w:val="-5"/>
        </w:rPr>
        <w:t xml:space="preserve">place </w:t>
      </w:r>
      <w:r w:rsidRPr="00F80744">
        <w:t>to</w:t>
      </w:r>
      <w:r w:rsidRPr="00F80744">
        <w:rPr>
          <w:spacing w:val="55"/>
        </w:rPr>
        <w:t xml:space="preserve"> </w:t>
      </w:r>
      <w:r w:rsidRPr="00F80744">
        <w:rPr>
          <w:spacing w:val="-5"/>
        </w:rPr>
        <w:t xml:space="preserve">ensure </w:t>
      </w:r>
      <w:r w:rsidRPr="00F80744">
        <w:t xml:space="preserve">the </w:t>
      </w:r>
      <w:r w:rsidRPr="00F80744">
        <w:rPr>
          <w:spacing w:val="-5"/>
        </w:rPr>
        <w:t xml:space="preserve">information received </w:t>
      </w:r>
      <w:r w:rsidRPr="00F80744">
        <w:t>from</w:t>
      </w:r>
      <w:r w:rsidRPr="00F80744">
        <w:rPr>
          <w:spacing w:val="55"/>
        </w:rPr>
        <w:t xml:space="preserve"> </w:t>
      </w:r>
      <w:r w:rsidRPr="00F80744">
        <w:t xml:space="preserve">you and any </w:t>
      </w:r>
      <w:r w:rsidRPr="00F80744">
        <w:rPr>
          <w:spacing w:val="-5"/>
        </w:rPr>
        <w:t xml:space="preserve">transmission </w:t>
      </w:r>
      <w:r w:rsidRPr="00F80744">
        <w:t xml:space="preserve">of </w:t>
      </w:r>
      <w:r w:rsidRPr="00F80744">
        <w:rPr>
          <w:spacing w:val="-5"/>
        </w:rPr>
        <w:t xml:space="preserve">information </w:t>
      </w:r>
      <w:r w:rsidRPr="00F80744">
        <w:t>to</w:t>
      </w:r>
      <w:r w:rsidRPr="00F80744">
        <w:rPr>
          <w:spacing w:val="-10"/>
        </w:rPr>
        <w:t xml:space="preserve"> </w:t>
      </w:r>
      <w:r w:rsidRPr="00F80744">
        <w:t>you</w:t>
      </w:r>
      <w:r w:rsidRPr="00F80744">
        <w:rPr>
          <w:spacing w:val="-12"/>
        </w:rPr>
        <w:t xml:space="preserve"> </w:t>
      </w:r>
      <w:r w:rsidRPr="00F80744">
        <w:rPr>
          <w:spacing w:val="-3"/>
        </w:rPr>
        <w:t>by</w:t>
      </w:r>
      <w:r w:rsidRPr="00F80744">
        <w:rPr>
          <w:spacing w:val="-12"/>
        </w:rPr>
        <w:t xml:space="preserve"> </w:t>
      </w:r>
      <w:r w:rsidRPr="00F80744">
        <w:t>the</w:t>
      </w:r>
      <w:r w:rsidRPr="00F80744">
        <w:rPr>
          <w:spacing w:val="-10"/>
        </w:rPr>
        <w:t xml:space="preserve"> </w:t>
      </w:r>
      <w:r w:rsidRPr="00F80744">
        <w:t>Firm</w:t>
      </w:r>
      <w:r w:rsidRPr="00F80744">
        <w:rPr>
          <w:spacing w:val="-11"/>
        </w:rPr>
        <w:t xml:space="preserve"> </w:t>
      </w:r>
      <w:r w:rsidRPr="00F80744">
        <w:t>is</w:t>
      </w:r>
      <w:r w:rsidRPr="00F80744">
        <w:rPr>
          <w:spacing w:val="-11"/>
        </w:rPr>
        <w:t xml:space="preserve"> </w:t>
      </w:r>
      <w:r w:rsidRPr="00F80744">
        <w:rPr>
          <w:spacing w:val="-6"/>
        </w:rPr>
        <w:t>secure.</w:t>
      </w:r>
    </w:p>
    <w:p w14:paraId="616E42E2" w14:textId="77777777" w:rsidR="00F80744" w:rsidRPr="00F80744" w:rsidRDefault="00F80744" w:rsidP="00E73CFA">
      <w:pPr>
        <w:ind w:left="709"/>
        <w:jc w:val="both"/>
      </w:pPr>
    </w:p>
    <w:p w14:paraId="5E08CC8A" w14:textId="77777777" w:rsidR="00F80744" w:rsidRPr="00F80744" w:rsidRDefault="00F80744" w:rsidP="00E73CFA">
      <w:pPr>
        <w:ind w:left="709"/>
        <w:jc w:val="both"/>
      </w:pPr>
      <w:r w:rsidRPr="00F80744">
        <w:t xml:space="preserve">All </w:t>
      </w:r>
      <w:r w:rsidRPr="00F80744">
        <w:rPr>
          <w:spacing w:val="-6"/>
        </w:rPr>
        <w:t xml:space="preserve">presentations, </w:t>
      </w:r>
      <w:r w:rsidRPr="00F80744">
        <w:rPr>
          <w:spacing w:val="-5"/>
        </w:rPr>
        <w:t xml:space="preserve">reports, documents, </w:t>
      </w:r>
      <w:r w:rsidRPr="00F80744">
        <w:t xml:space="preserve">work </w:t>
      </w:r>
      <w:r w:rsidRPr="00F80744">
        <w:rPr>
          <w:spacing w:val="-5"/>
        </w:rPr>
        <w:t xml:space="preserve">deliverables </w:t>
      </w:r>
      <w:r w:rsidRPr="00F80744">
        <w:t xml:space="preserve">and other </w:t>
      </w:r>
      <w:r w:rsidRPr="00F80744">
        <w:rPr>
          <w:spacing w:val="-5"/>
        </w:rPr>
        <w:t xml:space="preserve">advice </w:t>
      </w:r>
      <w:r w:rsidRPr="00F80744">
        <w:t xml:space="preserve">given are for your </w:t>
      </w:r>
      <w:r w:rsidRPr="00F80744">
        <w:rPr>
          <w:spacing w:val="-5"/>
        </w:rPr>
        <w:t xml:space="preserve">exclusive </w:t>
      </w:r>
      <w:r w:rsidRPr="00F80744">
        <w:t xml:space="preserve">use and </w:t>
      </w:r>
      <w:r w:rsidRPr="00F80744">
        <w:rPr>
          <w:spacing w:val="-5"/>
        </w:rPr>
        <w:t xml:space="preserve">must </w:t>
      </w:r>
      <w:r w:rsidRPr="00F80744">
        <w:t>not</w:t>
      </w:r>
      <w:r w:rsidRPr="00F80744">
        <w:rPr>
          <w:spacing w:val="55"/>
        </w:rPr>
        <w:t xml:space="preserve"> </w:t>
      </w:r>
      <w:r w:rsidRPr="00F80744">
        <w:rPr>
          <w:spacing w:val="-3"/>
        </w:rPr>
        <w:t xml:space="preserve">be </w:t>
      </w:r>
      <w:r w:rsidRPr="00F80744">
        <w:rPr>
          <w:spacing w:val="-5"/>
        </w:rPr>
        <w:t xml:space="preserve">handed </w:t>
      </w:r>
      <w:r w:rsidRPr="00F80744">
        <w:t xml:space="preserve">over or </w:t>
      </w:r>
      <w:r w:rsidRPr="00F80744">
        <w:rPr>
          <w:spacing w:val="-5"/>
        </w:rPr>
        <w:t xml:space="preserve">otherwise disclosed </w:t>
      </w:r>
      <w:r w:rsidRPr="00F80744">
        <w:t xml:space="preserve">to any third </w:t>
      </w:r>
      <w:r w:rsidRPr="00F80744">
        <w:rPr>
          <w:spacing w:val="-5"/>
        </w:rPr>
        <w:t xml:space="preserve">party without </w:t>
      </w:r>
      <w:r w:rsidRPr="00F80744">
        <w:t xml:space="preserve">our </w:t>
      </w:r>
      <w:r w:rsidRPr="00F80744">
        <w:rPr>
          <w:spacing w:val="-5"/>
        </w:rPr>
        <w:t xml:space="preserve">prior written consent save where </w:t>
      </w:r>
      <w:r w:rsidRPr="00F80744">
        <w:t>you are</w:t>
      </w:r>
      <w:r w:rsidRPr="00F80744">
        <w:rPr>
          <w:spacing w:val="55"/>
        </w:rPr>
        <w:t xml:space="preserve"> </w:t>
      </w:r>
      <w:r w:rsidRPr="00F80744">
        <w:rPr>
          <w:spacing w:val="-5"/>
        </w:rPr>
        <w:t xml:space="preserve">legally obliged </w:t>
      </w:r>
      <w:r w:rsidRPr="00F80744">
        <w:t xml:space="preserve">to </w:t>
      </w:r>
      <w:r w:rsidRPr="00F80744">
        <w:rPr>
          <w:spacing w:val="-3"/>
        </w:rPr>
        <w:t xml:space="preserve">do </w:t>
      </w:r>
      <w:r w:rsidRPr="00F80744">
        <w:t xml:space="preserve">so. You </w:t>
      </w:r>
      <w:r w:rsidRPr="00F80744">
        <w:rPr>
          <w:spacing w:val="-5"/>
        </w:rPr>
        <w:t xml:space="preserve">agree </w:t>
      </w:r>
      <w:r w:rsidRPr="00F80744">
        <w:t xml:space="preserve">to </w:t>
      </w:r>
      <w:r w:rsidRPr="00F80744">
        <w:rPr>
          <w:spacing w:val="-5"/>
        </w:rPr>
        <w:t xml:space="preserve">take </w:t>
      </w:r>
      <w:r w:rsidRPr="00F80744">
        <w:t xml:space="preserve">all steps </w:t>
      </w:r>
      <w:r w:rsidRPr="00F80744">
        <w:rPr>
          <w:spacing w:val="-5"/>
        </w:rPr>
        <w:t xml:space="preserve">necessary </w:t>
      </w:r>
      <w:r w:rsidRPr="00F80744">
        <w:t xml:space="preserve">to </w:t>
      </w:r>
      <w:r w:rsidRPr="00F80744">
        <w:rPr>
          <w:spacing w:val="-5"/>
        </w:rPr>
        <w:t xml:space="preserve">procure </w:t>
      </w:r>
      <w:r w:rsidRPr="00F80744">
        <w:t xml:space="preserve">that they are not </w:t>
      </w:r>
      <w:r w:rsidRPr="00F80744">
        <w:rPr>
          <w:spacing w:val="-5"/>
        </w:rPr>
        <w:t xml:space="preserve">handed </w:t>
      </w:r>
      <w:r w:rsidRPr="00F80744">
        <w:t xml:space="preserve">over or </w:t>
      </w:r>
      <w:r w:rsidRPr="00F80744">
        <w:rPr>
          <w:spacing w:val="-5"/>
        </w:rPr>
        <w:t xml:space="preserve">otherwise disclosed </w:t>
      </w:r>
      <w:r w:rsidRPr="00F80744">
        <w:t xml:space="preserve">or </w:t>
      </w:r>
      <w:r w:rsidRPr="00F80744">
        <w:rPr>
          <w:spacing w:val="-5"/>
        </w:rPr>
        <w:t xml:space="preserve">used </w:t>
      </w:r>
      <w:r w:rsidRPr="00F80744">
        <w:rPr>
          <w:spacing w:val="-3"/>
        </w:rPr>
        <w:t xml:space="preserve">by </w:t>
      </w:r>
      <w:r w:rsidRPr="00F80744">
        <w:t>any third</w:t>
      </w:r>
      <w:r w:rsidRPr="00F80744">
        <w:rPr>
          <w:spacing w:val="55"/>
        </w:rPr>
        <w:t xml:space="preserve"> </w:t>
      </w:r>
      <w:r w:rsidRPr="00F80744">
        <w:rPr>
          <w:spacing w:val="-5"/>
        </w:rPr>
        <w:t xml:space="preserve">party without Acuvest’s </w:t>
      </w:r>
      <w:r w:rsidRPr="00F80744">
        <w:t xml:space="preserve">prior </w:t>
      </w:r>
      <w:r w:rsidRPr="00F80744">
        <w:rPr>
          <w:spacing w:val="-5"/>
        </w:rPr>
        <w:t>written consent.</w:t>
      </w:r>
    </w:p>
    <w:p w14:paraId="129BAE51" w14:textId="77777777" w:rsidR="00F80744" w:rsidRPr="00F80744" w:rsidRDefault="00F80744" w:rsidP="00E73CFA">
      <w:pPr>
        <w:jc w:val="both"/>
      </w:pPr>
    </w:p>
    <w:p w14:paraId="797B0747" w14:textId="77777777" w:rsidR="00F80744" w:rsidRPr="00AB501E" w:rsidRDefault="00F80744" w:rsidP="000A4498">
      <w:pPr>
        <w:pStyle w:val="Heading1"/>
        <w:rPr>
          <w:u w:val="double"/>
        </w:rPr>
      </w:pPr>
      <w:bookmarkStart w:id="181" w:name="_BPDC_LN_INS_1033"/>
      <w:bookmarkStart w:id="182" w:name="_BPDC_PR_INS_1034"/>
      <w:bookmarkStart w:id="183" w:name="_Toc5626585"/>
      <w:bookmarkStart w:id="184" w:name="_Toc21612591"/>
      <w:bookmarkStart w:id="185" w:name="_Toc97122783"/>
      <w:bookmarkEnd w:id="181"/>
      <w:bookmarkEnd w:id="182"/>
      <w:r w:rsidRPr="00F80744">
        <w:t>Records</w:t>
      </w:r>
      <w:bookmarkEnd w:id="183"/>
      <w:bookmarkEnd w:id="184"/>
      <w:bookmarkEnd w:id="185"/>
    </w:p>
    <w:p w14:paraId="7FD33549" w14:textId="77777777" w:rsidR="00F80744" w:rsidRPr="00F80744" w:rsidRDefault="00F80744" w:rsidP="00E73CFA">
      <w:pPr>
        <w:jc w:val="both"/>
      </w:pPr>
    </w:p>
    <w:p w14:paraId="64B03385" w14:textId="77777777" w:rsidR="00F80744" w:rsidRPr="00F80744" w:rsidRDefault="00F80744" w:rsidP="00E73CFA">
      <w:pPr>
        <w:ind w:left="709"/>
        <w:jc w:val="both"/>
      </w:pPr>
      <w:r w:rsidRPr="00F80744">
        <w:t xml:space="preserve">The Firm is </w:t>
      </w:r>
      <w:r w:rsidRPr="00F80744">
        <w:rPr>
          <w:spacing w:val="-5"/>
        </w:rPr>
        <w:t xml:space="preserve">required </w:t>
      </w:r>
      <w:r w:rsidRPr="00F80744">
        <w:t xml:space="preserve">to </w:t>
      </w:r>
      <w:r w:rsidRPr="00F80744">
        <w:rPr>
          <w:spacing w:val="-5"/>
        </w:rPr>
        <w:t xml:space="preserve">retain relevant records </w:t>
      </w:r>
      <w:r w:rsidRPr="00F80744">
        <w:t xml:space="preserve">for six </w:t>
      </w:r>
      <w:r w:rsidRPr="00F80744">
        <w:rPr>
          <w:spacing w:val="-5"/>
        </w:rPr>
        <w:t xml:space="preserve">years </w:t>
      </w:r>
      <w:r w:rsidRPr="00F80744">
        <w:t xml:space="preserve">from the date on </w:t>
      </w:r>
      <w:r w:rsidRPr="00F80744">
        <w:rPr>
          <w:spacing w:val="-5"/>
        </w:rPr>
        <w:t xml:space="preserve">which </w:t>
      </w:r>
      <w:r w:rsidRPr="00F80744">
        <w:t xml:space="preserve">the Firm </w:t>
      </w:r>
      <w:r w:rsidRPr="00F80744">
        <w:rPr>
          <w:spacing w:val="-5"/>
        </w:rPr>
        <w:t xml:space="preserve">ceased </w:t>
      </w:r>
      <w:r w:rsidRPr="00F80744">
        <w:t xml:space="preserve">to </w:t>
      </w:r>
      <w:r w:rsidRPr="00F80744">
        <w:rPr>
          <w:spacing w:val="-5"/>
        </w:rPr>
        <w:t xml:space="preserve">provide </w:t>
      </w:r>
      <w:r w:rsidRPr="00F80744">
        <w:t>any</w:t>
      </w:r>
      <w:r w:rsidRPr="00F80744">
        <w:rPr>
          <w:spacing w:val="55"/>
        </w:rPr>
        <w:t xml:space="preserve"> </w:t>
      </w:r>
      <w:r w:rsidRPr="00F80744">
        <w:rPr>
          <w:spacing w:val="-5"/>
        </w:rPr>
        <w:t xml:space="preserve">services </w:t>
      </w:r>
      <w:r w:rsidRPr="00F80744">
        <w:t>to you.</w:t>
      </w:r>
    </w:p>
    <w:p w14:paraId="56B554D9" w14:textId="77777777" w:rsidR="00F80744" w:rsidRPr="00F80744" w:rsidRDefault="00F80744" w:rsidP="00E73CFA">
      <w:pPr>
        <w:jc w:val="both"/>
      </w:pPr>
    </w:p>
    <w:p w14:paraId="0584F961" w14:textId="77777777" w:rsidR="00F80744" w:rsidRPr="00AB501E" w:rsidRDefault="00F80744" w:rsidP="000A4498">
      <w:pPr>
        <w:pStyle w:val="Heading1"/>
        <w:rPr>
          <w:u w:val="double"/>
        </w:rPr>
      </w:pPr>
      <w:bookmarkStart w:id="186" w:name="_BPDC_LN_INS_1031"/>
      <w:bookmarkStart w:id="187" w:name="_BPDC_PR_INS_1032"/>
      <w:bookmarkStart w:id="188" w:name="_Toc5626586"/>
      <w:bookmarkStart w:id="189" w:name="_Toc21612592"/>
      <w:bookmarkStart w:id="190" w:name="_Toc97122784"/>
      <w:bookmarkEnd w:id="186"/>
      <w:bookmarkEnd w:id="187"/>
      <w:r w:rsidRPr="00F80744">
        <w:t>Anti-Money Laundering</w:t>
      </w:r>
      <w:r w:rsidRPr="00AB501E">
        <w:rPr>
          <w:spacing w:val="-16"/>
        </w:rPr>
        <w:t xml:space="preserve"> </w:t>
      </w:r>
      <w:r w:rsidRPr="00F80744">
        <w:t>(AML) and Counter Terrorist Financing</w:t>
      </w:r>
      <w:r w:rsidRPr="00AB501E">
        <w:rPr>
          <w:spacing w:val="-9"/>
        </w:rPr>
        <w:t xml:space="preserve"> </w:t>
      </w:r>
      <w:r w:rsidRPr="00F80744">
        <w:t>(CTF)</w:t>
      </w:r>
      <w:bookmarkEnd w:id="188"/>
      <w:bookmarkEnd w:id="189"/>
      <w:bookmarkEnd w:id="190"/>
    </w:p>
    <w:p w14:paraId="595FAAF8" w14:textId="77777777" w:rsidR="00F80744" w:rsidRPr="00F80744" w:rsidRDefault="00F80744" w:rsidP="00E73CFA">
      <w:pPr>
        <w:jc w:val="both"/>
      </w:pPr>
    </w:p>
    <w:p w14:paraId="462ED6CB" w14:textId="4017A772" w:rsidR="00F80744" w:rsidRPr="00F80744" w:rsidRDefault="00F80744" w:rsidP="00E73CFA">
      <w:pPr>
        <w:ind w:left="709"/>
        <w:jc w:val="both"/>
      </w:pPr>
      <w:r w:rsidRPr="00F80744">
        <w:t xml:space="preserve">The Criminal Justice (Money Laundering and Terrorist Financing) Act, 2010, as amended by Part 2 of the Criminal Justice Act 2013 and the Criminal Justice (Money Laundering and Terrorist Financing) (Amendment) Act 2018 </w:t>
      </w:r>
      <w:r w:rsidR="002807CC">
        <w:t xml:space="preserve">as amended by the </w:t>
      </w:r>
      <w:r w:rsidR="00A455BE">
        <w:t>Criminal Justice (</w:t>
      </w:r>
      <w:r w:rsidR="00250CA5">
        <w:t>M</w:t>
      </w:r>
      <w:r w:rsidR="00A455BE">
        <w:t>oney Laundering and Terrorist Financing) (Amendment)</w:t>
      </w:r>
      <w:r w:rsidR="00250CA5">
        <w:t xml:space="preserve"> Act 2021 </w:t>
      </w:r>
      <w:r w:rsidRPr="00F80744">
        <w:t>(the “</w:t>
      </w:r>
      <w:r w:rsidRPr="005C265E">
        <w:rPr>
          <w:b/>
          <w:bCs/>
        </w:rPr>
        <w:t>AML Act</w:t>
      </w:r>
      <w:r w:rsidRPr="00F80744">
        <w:t>”) requires that individuals and companies put certain procedures in place to combat money laundering. Under the terms of the AML Act, Acuvest is a designated person. The requirements applicable to a designated person include the development and maintenance of customer due diligence procedures, including identification procedures, record retention, internal and external reporting of suspicious transactions and education and training for</w:t>
      </w:r>
      <w:r w:rsidRPr="00F80744">
        <w:rPr>
          <w:spacing w:val="-19"/>
        </w:rPr>
        <w:t xml:space="preserve"> </w:t>
      </w:r>
      <w:r w:rsidRPr="00F80744">
        <w:t>staff.</w:t>
      </w:r>
    </w:p>
    <w:p w14:paraId="0DF2F667" w14:textId="77777777" w:rsidR="00F80744" w:rsidRPr="00F80744" w:rsidRDefault="00F80744" w:rsidP="00E73CFA">
      <w:pPr>
        <w:ind w:left="709"/>
        <w:jc w:val="both"/>
      </w:pPr>
    </w:p>
    <w:p w14:paraId="3CE379ED" w14:textId="77777777" w:rsidR="00F80744" w:rsidRPr="00F80744" w:rsidRDefault="00F80744" w:rsidP="00E73CFA">
      <w:pPr>
        <w:ind w:left="709"/>
        <w:jc w:val="both"/>
      </w:pPr>
      <w:r w:rsidRPr="00F80744">
        <w:t>Acuvest has implemented a detailed Anti-Money Laundering Policy in order to comply with its obligations under the AML Act. This policy details the means by which Acuvest will seek to establish and verify the identity of each of its clients and the time for which these records will be</w:t>
      </w:r>
      <w:r w:rsidRPr="00F80744">
        <w:rPr>
          <w:spacing w:val="-12"/>
        </w:rPr>
        <w:t xml:space="preserve"> </w:t>
      </w:r>
      <w:r w:rsidRPr="00F80744">
        <w:t>retained.</w:t>
      </w:r>
    </w:p>
    <w:p w14:paraId="7DC94EE3" w14:textId="77777777" w:rsidR="00F80744" w:rsidRPr="00F80744" w:rsidRDefault="00F80744" w:rsidP="00E73CFA">
      <w:pPr>
        <w:ind w:left="709"/>
        <w:jc w:val="both"/>
      </w:pPr>
    </w:p>
    <w:p w14:paraId="2EE459D8" w14:textId="77777777" w:rsidR="00F80744" w:rsidRPr="00F80744" w:rsidRDefault="00F80744" w:rsidP="00E73CFA">
      <w:pPr>
        <w:ind w:left="709"/>
        <w:jc w:val="both"/>
      </w:pPr>
      <w:r w:rsidRPr="00F80744">
        <w:t xml:space="preserve">In </w:t>
      </w:r>
      <w:r w:rsidRPr="00F80744">
        <w:rPr>
          <w:spacing w:val="-5"/>
        </w:rPr>
        <w:t xml:space="preserve">complying </w:t>
      </w:r>
      <w:r w:rsidRPr="00F80744">
        <w:t xml:space="preserve">with the AML Act, </w:t>
      </w:r>
      <w:r w:rsidRPr="00F80744">
        <w:rPr>
          <w:spacing w:val="-5"/>
        </w:rPr>
        <w:t xml:space="preserve">Acuvest </w:t>
      </w:r>
      <w:r w:rsidRPr="00F80744">
        <w:t xml:space="preserve">will </w:t>
      </w:r>
      <w:r w:rsidRPr="00F80744">
        <w:rPr>
          <w:spacing w:val="-5"/>
        </w:rPr>
        <w:t xml:space="preserve">request from </w:t>
      </w:r>
      <w:r w:rsidRPr="00F80744">
        <w:t xml:space="preserve">you </w:t>
      </w:r>
      <w:r w:rsidRPr="00F80744">
        <w:rPr>
          <w:spacing w:val="-5"/>
        </w:rPr>
        <w:t xml:space="preserve">such information </w:t>
      </w:r>
      <w:r w:rsidRPr="00F80744">
        <w:t xml:space="preserve">and </w:t>
      </w:r>
      <w:r w:rsidRPr="00F80744">
        <w:rPr>
          <w:spacing w:val="-5"/>
        </w:rPr>
        <w:t xml:space="preserve">documentation </w:t>
      </w:r>
      <w:r w:rsidRPr="00F80744">
        <w:rPr>
          <w:spacing w:val="-3"/>
        </w:rPr>
        <w:t xml:space="preserve">as we </w:t>
      </w:r>
      <w:r w:rsidRPr="00F80744">
        <w:rPr>
          <w:spacing w:val="-5"/>
        </w:rPr>
        <w:t xml:space="preserve">deem necessary </w:t>
      </w:r>
      <w:r w:rsidRPr="00F80744">
        <w:t xml:space="preserve">and to make </w:t>
      </w:r>
      <w:r w:rsidRPr="00F80744">
        <w:rPr>
          <w:spacing w:val="-5"/>
        </w:rPr>
        <w:t xml:space="preserve">searches where appropriate </w:t>
      </w:r>
      <w:r w:rsidRPr="00F80744">
        <w:t xml:space="preserve">of </w:t>
      </w:r>
      <w:r w:rsidRPr="00F80744">
        <w:rPr>
          <w:spacing w:val="-5"/>
        </w:rPr>
        <w:t xml:space="preserve">relevant databases.  Should </w:t>
      </w:r>
      <w:r w:rsidRPr="00F80744">
        <w:t>you</w:t>
      </w:r>
      <w:r w:rsidRPr="00F80744">
        <w:rPr>
          <w:spacing w:val="55"/>
        </w:rPr>
        <w:t xml:space="preserve"> </w:t>
      </w:r>
      <w:r w:rsidRPr="00F80744">
        <w:t>not</w:t>
      </w:r>
      <w:r w:rsidRPr="00F80744">
        <w:rPr>
          <w:spacing w:val="55"/>
        </w:rPr>
        <w:t xml:space="preserve"> </w:t>
      </w:r>
      <w:r w:rsidRPr="00F80744">
        <w:rPr>
          <w:spacing w:val="-5"/>
        </w:rPr>
        <w:t xml:space="preserve">provide satisfactory evidence </w:t>
      </w:r>
      <w:r w:rsidRPr="00F80744">
        <w:t xml:space="preserve">of your </w:t>
      </w:r>
      <w:r w:rsidRPr="00F80744">
        <w:rPr>
          <w:spacing w:val="-5"/>
        </w:rPr>
        <w:t xml:space="preserve">identity we </w:t>
      </w:r>
      <w:r w:rsidRPr="00F80744">
        <w:t xml:space="preserve">may not be able to </w:t>
      </w:r>
      <w:r w:rsidRPr="00F80744">
        <w:rPr>
          <w:spacing w:val="-5"/>
        </w:rPr>
        <w:t xml:space="preserve">proceed with </w:t>
      </w:r>
      <w:r w:rsidRPr="00F80744">
        <w:t xml:space="preserve">the </w:t>
      </w:r>
      <w:r w:rsidRPr="00F80744">
        <w:rPr>
          <w:spacing w:val="-5"/>
        </w:rPr>
        <w:t xml:space="preserve">provision </w:t>
      </w:r>
      <w:r w:rsidRPr="00F80744">
        <w:t xml:space="preserve">of </w:t>
      </w:r>
      <w:r w:rsidRPr="00F80744">
        <w:rPr>
          <w:spacing w:val="-5"/>
        </w:rPr>
        <w:t xml:space="preserve">services </w:t>
      </w:r>
      <w:r w:rsidRPr="00F80744">
        <w:t xml:space="preserve">to you. </w:t>
      </w:r>
      <w:r w:rsidRPr="00F80744">
        <w:rPr>
          <w:spacing w:val="-3"/>
        </w:rPr>
        <w:t xml:space="preserve">We </w:t>
      </w:r>
      <w:r w:rsidRPr="00F80744">
        <w:t xml:space="preserve">are also </w:t>
      </w:r>
      <w:r w:rsidRPr="00F80744">
        <w:rPr>
          <w:spacing w:val="-5"/>
        </w:rPr>
        <w:t xml:space="preserve">required </w:t>
      </w:r>
      <w:r w:rsidRPr="00F80744">
        <w:t xml:space="preserve">to </w:t>
      </w:r>
      <w:r w:rsidRPr="00F80744">
        <w:rPr>
          <w:spacing w:val="-5"/>
        </w:rPr>
        <w:t xml:space="preserve">establish </w:t>
      </w:r>
      <w:r w:rsidRPr="00F80744">
        <w:t xml:space="preserve">the </w:t>
      </w:r>
      <w:r w:rsidRPr="00F80744">
        <w:rPr>
          <w:spacing w:val="-5"/>
        </w:rPr>
        <w:t xml:space="preserve">source </w:t>
      </w:r>
      <w:r w:rsidRPr="00F80744">
        <w:t xml:space="preserve">of </w:t>
      </w:r>
      <w:r w:rsidRPr="00F80744">
        <w:rPr>
          <w:spacing w:val="-5"/>
        </w:rPr>
        <w:t xml:space="preserve">funds </w:t>
      </w:r>
      <w:r w:rsidRPr="00F80744">
        <w:t xml:space="preserve">and </w:t>
      </w:r>
      <w:r w:rsidRPr="00F80744">
        <w:rPr>
          <w:spacing w:val="-5"/>
        </w:rPr>
        <w:t xml:space="preserve">source </w:t>
      </w:r>
      <w:r w:rsidRPr="00F80744">
        <w:t>of</w:t>
      </w:r>
      <w:r w:rsidRPr="00F80744">
        <w:rPr>
          <w:spacing w:val="-11"/>
        </w:rPr>
        <w:t xml:space="preserve"> </w:t>
      </w:r>
      <w:r w:rsidRPr="00F80744">
        <w:rPr>
          <w:spacing w:val="-5"/>
        </w:rPr>
        <w:t>wealth.</w:t>
      </w:r>
    </w:p>
    <w:p w14:paraId="09578538" w14:textId="77777777" w:rsidR="00F80744" w:rsidRPr="00F80744" w:rsidRDefault="00F80744" w:rsidP="00E73CFA">
      <w:pPr>
        <w:ind w:left="709"/>
        <w:jc w:val="both"/>
      </w:pPr>
    </w:p>
    <w:p w14:paraId="7D9E6F56" w14:textId="77777777" w:rsidR="00F80744" w:rsidRPr="00F80744" w:rsidRDefault="00F80744" w:rsidP="00E73CFA">
      <w:pPr>
        <w:ind w:left="709"/>
        <w:jc w:val="both"/>
      </w:pPr>
      <w:r w:rsidRPr="00F80744">
        <w:rPr>
          <w:spacing w:val="-3"/>
        </w:rPr>
        <w:t xml:space="preserve">We </w:t>
      </w:r>
      <w:r w:rsidRPr="00F80744">
        <w:t xml:space="preserve">are </w:t>
      </w:r>
      <w:r w:rsidRPr="00F80744">
        <w:rPr>
          <w:spacing w:val="-5"/>
        </w:rPr>
        <w:t xml:space="preserve">obliged </w:t>
      </w:r>
      <w:r w:rsidRPr="00F80744">
        <w:t xml:space="preserve">to </w:t>
      </w:r>
      <w:r w:rsidRPr="00F80744">
        <w:rPr>
          <w:spacing w:val="-5"/>
        </w:rPr>
        <w:t xml:space="preserve">report </w:t>
      </w:r>
      <w:r w:rsidRPr="00F80744">
        <w:t xml:space="preserve">all </w:t>
      </w:r>
      <w:r w:rsidRPr="00F80744">
        <w:rPr>
          <w:spacing w:val="-5"/>
        </w:rPr>
        <w:t xml:space="preserve">knowledge </w:t>
      </w:r>
      <w:r w:rsidRPr="00F80744">
        <w:t xml:space="preserve">of </w:t>
      </w:r>
      <w:r w:rsidRPr="00F80744">
        <w:rPr>
          <w:spacing w:val="-5"/>
        </w:rPr>
        <w:t xml:space="preserve">suspicious transactions, </w:t>
      </w:r>
      <w:r w:rsidRPr="00F80744">
        <w:t xml:space="preserve">or </w:t>
      </w:r>
      <w:r w:rsidRPr="00F80744">
        <w:rPr>
          <w:spacing w:val="-5"/>
        </w:rPr>
        <w:t xml:space="preserve">that </w:t>
      </w:r>
      <w:r w:rsidRPr="00F80744">
        <w:t>a</w:t>
      </w:r>
      <w:r w:rsidRPr="00F80744">
        <w:rPr>
          <w:spacing w:val="-30"/>
        </w:rPr>
        <w:t xml:space="preserve"> </w:t>
      </w:r>
      <w:r w:rsidRPr="00F80744">
        <w:rPr>
          <w:spacing w:val="-5"/>
        </w:rPr>
        <w:t xml:space="preserve">criminal offence giving rise </w:t>
      </w:r>
      <w:r w:rsidRPr="00F80744">
        <w:t xml:space="preserve">to </w:t>
      </w:r>
      <w:r w:rsidRPr="00F80744">
        <w:rPr>
          <w:spacing w:val="-5"/>
        </w:rPr>
        <w:t xml:space="preserve">any direct </w:t>
      </w:r>
      <w:r w:rsidRPr="00F80744">
        <w:t xml:space="preserve">or </w:t>
      </w:r>
      <w:r w:rsidRPr="00F80744">
        <w:rPr>
          <w:spacing w:val="-5"/>
        </w:rPr>
        <w:t xml:space="preserve">indirect benefit from </w:t>
      </w:r>
      <w:r w:rsidRPr="00F80744">
        <w:rPr>
          <w:spacing w:val="-6"/>
        </w:rPr>
        <w:t xml:space="preserve">criminal </w:t>
      </w:r>
      <w:r w:rsidRPr="00F80744">
        <w:rPr>
          <w:spacing w:val="-5"/>
        </w:rPr>
        <w:t xml:space="preserve">conduct, </w:t>
      </w:r>
      <w:r w:rsidRPr="00F80744">
        <w:t xml:space="preserve">has been </w:t>
      </w:r>
      <w:r w:rsidRPr="00F80744">
        <w:rPr>
          <w:spacing w:val="-5"/>
        </w:rPr>
        <w:t xml:space="preserve">committed </w:t>
      </w:r>
      <w:r w:rsidRPr="00F80744">
        <w:rPr>
          <w:spacing w:val="-3"/>
        </w:rPr>
        <w:t xml:space="preserve">by </w:t>
      </w:r>
      <w:r w:rsidRPr="00F80744">
        <w:t xml:space="preserve">a </w:t>
      </w:r>
      <w:r w:rsidRPr="00F80744">
        <w:rPr>
          <w:spacing w:val="-6"/>
        </w:rPr>
        <w:t xml:space="preserve">client </w:t>
      </w:r>
      <w:r w:rsidRPr="00F80744">
        <w:t>or a</w:t>
      </w:r>
      <w:r w:rsidRPr="00F80744">
        <w:rPr>
          <w:spacing w:val="-32"/>
        </w:rPr>
        <w:t xml:space="preserve"> </w:t>
      </w:r>
      <w:r w:rsidRPr="00F80744">
        <w:rPr>
          <w:spacing w:val="-5"/>
        </w:rPr>
        <w:t xml:space="preserve">third party. </w:t>
      </w:r>
      <w:r w:rsidRPr="00F80744">
        <w:t>If</w:t>
      </w:r>
      <w:r w:rsidRPr="00F80744">
        <w:rPr>
          <w:spacing w:val="55"/>
        </w:rPr>
        <w:t xml:space="preserve"> </w:t>
      </w:r>
      <w:r w:rsidRPr="00F80744">
        <w:rPr>
          <w:spacing w:val="-3"/>
        </w:rPr>
        <w:t xml:space="preserve">we </w:t>
      </w:r>
      <w:r w:rsidRPr="00F80744">
        <w:t xml:space="preserve">have </w:t>
      </w:r>
      <w:r w:rsidRPr="00F80744">
        <w:rPr>
          <w:spacing w:val="-5"/>
        </w:rPr>
        <w:t xml:space="preserve">knowledge </w:t>
      </w:r>
      <w:r w:rsidRPr="00F80744">
        <w:t xml:space="preserve">or </w:t>
      </w:r>
      <w:r w:rsidRPr="00F80744">
        <w:rPr>
          <w:spacing w:val="-5"/>
        </w:rPr>
        <w:t xml:space="preserve">suspicion, </w:t>
      </w:r>
      <w:r w:rsidRPr="00F80744">
        <w:t xml:space="preserve">or </w:t>
      </w:r>
      <w:r w:rsidRPr="00F80744">
        <w:rPr>
          <w:spacing w:val="-5"/>
        </w:rPr>
        <w:t xml:space="preserve">have reasonable grounds </w:t>
      </w:r>
      <w:r w:rsidRPr="00F80744">
        <w:t xml:space="preserve">to know or </w:t>
      </w:r>
      <w:r w:rsidRPr="00F80744">
        <w:rPr>
          <w:spacing w:val="-5"/>
        </w:rPr>
        <w:t xml:space="preserve">suspect, </w:t>
      </w:r>
      <w:r w:rsidRPr="00F80744">
        <w:t xml:space="preserve">that </w:t>
      </w:r>
      <w:r w:rsidRPr="00F80744">
        <w:rPr>
          <w:spacing w:val="-5"/>
        </w:rPr>
        <w:t>such offences</w:t>
      </w:r>
      <w:r w:rsidRPr="00F80744">
        <w:rPr>
          <w:spacing w:val="-28"/>
        </w:rPr>
        <w:t xml:space="preserve"> </w:t>
      </w:r>
      <w:r w:rsidRPr="00F80744">
        <w:rPr>
          <w:spacing w:val="-5"/>
        </w:rPr>
        <w:t xml:space="preserve">have </w:t>
      </w:r>
      <w:r w:rsidRPr="00F80744">
        <w:t xml:space="preserve">been </w:t>
      </w:r>
      <w:r w:rsidRPr="00F80744">
        <w:rPr>
          <w:spacing w:val="-6"/>
        </w:rPr>
        <w:t xml:space="preserve">committed, </w:t>
      </w:r>
      <w:r w:rsidRPr="00F80744">
        <w:rPr>
          <w:spacing w:val="-3"/>
        </w:rPr>
        <w:t xml:space="preserve">we </w:t>
      </w:r>
      <w:r w:rsidRPr="00F80744">
        <w:t xml:space="preserve">are </w:t>
      </w:r>
      <w:r w:rsidRPr="00F80744">
        <w:rPr>
          <w:spacing w:val="-5"/>
        </w:rPr>
        <w:t xml:space="preserve">required </w:t>
      </w:r>
      <w:r w:rsidRPr="00F80744">
        <w:t xml:space="preserve">to make the </w:t>
      </w:r>
      <w:r w:rsidRPr="00F80744">
        <w:rPr>
          <w:spacing w:val="-5"/>
        </w:rPr>
        <w:t xml:space="preserve">report </w:t>
      </w:r>
      <w:r w:rsidRPr="00F80744">
        <w:t xml:space="preserve">to the Financial Intelligence Unit and the </w:t>
      </w:r>
      <w:r w:rsidRPr="00F80744">
        <w:rPr>
          <w:spacing w:val="-5"/>
        </w:rPr>
        <w:t xml:space="preserve">Revenue Commissioners. Under </w:t>
      </w:r>
      <w:r w:rsidRPr="00F80744">
        <w:t>the</w:t>
      </w:r>
      <w:r w:rsidRPr="00F80744">
        <w:rPr>
          <w:spacing w:val="55"/>
        </w:rPr>
        <w:t xml:space="preserve"> </w:t>
      </w:r>
      <w:r w:rsidRPr="00F80744">
        <w:t>AML</w:t>
      </w:r>
      <w:r w:rsidRPr="00F80744">
        <w:rPr>
          <w:spacing w:val="55"/>
        </w:rPr>
        <w:t xml:space="preserve"> </w:t>
      </w:r>
      <w:r w:rsidRPr="00F80744">
        <w:t>Act,</w:t>
      </w:r>
      <w:r w:rsidRPr="00F80744">
        <w:rPr>
          <w:spacing w:val="55"/>
        </w:rPr>
        <w:t xml:space="preserve"> </w:t>
      </w:r>
      <w:r w:rsidRPr="00F80744">
        <w:rPr>
          <w:spacing w:val="-3"/>
        </w:rPr>
        <w:t xml:space="preserve">we </w:t>
      </w:r>
      <w:r w:rsidRPr="00F80744">
        <w:t>are</w:t>
      </w:r>
      <w:r w:rsidRPr="00F80744">
        <w:rPr>
          <w:spacing w:val="55"/>
        </w:rPr>
        <w:t xml:space="preserve"> </w:t>
      </w:r>
      <w:r w:rsidRPr="00F80744">
        <w:rPr>
          <w:spacing w:val="-5"/>
        </w:rPr>
        <w:t xml:space="preserve">specifically prohibited </w:t>
      </w:r>
      <w:r w:rsidRPr="00F80744">
        <w:t xml:space="preserve">from </w:t>
      </w:r>
      <w:r w:rsidRPr="00F80744">
        <w:rPr>
          <w:spacing w:val="-6"/>
        </w:rPr>
        <w:t xml:space="preserve">discussing </w:t>
      </w:r>
      <w:r w:rsidRPr="00F80744">
        <w:rPr>
          <w:spacing w:val="-5"/>
        </w:rPr>
        <w:t xml:space="preserve">this </w:t>
      </w:r>
      <w:r w:rsidRPr="00F80744">
        <w:t>with you.</w:t>
      </w:r>
    </w:p>
    <w:p w14:paraId="422226B6" w14:textId="77777777" w:rsidR="00F80744" w:rsidRPr="00F80744" w:rsidRDefault="00F80744" w:rsidP="00E73CFA">
      <w:pPr>
        <w:jc w:val="both"/>
      </w:pPr>
    </w:p>
    <w:p w14:paraId="3333E052" w14:textId="77777777" w:rsidR="00F80744" w:rsidRPr="00AB501E" w:rsidRDefault="00F80744" w:rsidP="000A4498">
      <w:pPr>
        <w:pStyle w:val="Heading1"/>
        <w:rPr>
          <w:u w:val="double"/>
        </w:rPr>
      </w:pPr>
      <w:bookmarkStart w:id="191" w:name="_BPDC_LN_INS_1029"/>
      <w:bookmarkStart w:id="192" w:name="_BPDC_PR_INS_1030"/>
      <w:bookmarkStart w:id="193" w:name="_Toc5626587"/>
      <w:bookmarkStart w:id="194" w:name="_Toc21612593"/>
      <w:bookmarkStart w:id="195" w:name="_Toc97122785"/>
      <w:bookmarkEnd w:id="191"/>
      <w:bookmarkEnd w:id="192"/>
      <w:r w:rsidRPr="00F80744">
        <w:t>Duty to</w:t>
      </w:r>
      <w:r w:rsidRPr="00AB501E">
        <w:rPr>
          <w:spacing w:val="-8"/>
        </w:rPr>
        <w:t xml:space="preserve"> </w:t>
      </w:r>
      <w:r w:rsidRPr="00F80744">
        <w:t>Clients</w:t>
      </w:r>
      <w:bookmarkEnd w:id="193"/>
      <w:bookmarkEnd w:id="194"/>
      <w:bookmarkEnd w:id="195"/>
    </w:p>
    <w:p w14:paraId="68317936" w14:textId="77777777" w:rsidR="00F80744" w:rsidRPr="00F80744" w:rsidRDefault="00F80744" w:rsidP="00E73CFA">
      <w:pPr>
        <w:jc w:val="both"/>
      </w:pPr>
    </w:p>
    <w:p w14:paraId="4D03FB23" w14:textId="77777777" w:rsidR="00F80744" w:rsidRPr="00F80744" w:rsidRDefault="00F80744" w:rsidP="00E73CFA">
      <w:pPr>
        <w:ind w:left="709"/>
        <w:jc w:val="both"/>
      </w:pPr>
      <w:r w:rsidRPr="00F80744">
        <w:t>When we are providing the investment service of investment advice and/or any insurance distribution service to you we will act honestly, fairly and professionally in accordance with your best interests. We will ensure that the appropriate information is provided in good time to you in respect of the investment advice and/or any insurance distribution service provided by us to you. In addition, we will provide information on all costs and associated charges that are being or may be incurred by you in relation to the services being provided by us, or that are relevant to any decision under consideration, to the best of our</w:t>
      </w:r>
      <w:r w:rsidRPr="00F80744">
        <w:rPr>
          <w:spacing w:val="-12"/>
        </w:rPr>
        <w:t xml:space="preserve"> </w:t>
      </w:r>
      <w:r w:rsidRPr="00F80744">
        <w:t>knowledge.</w:t>
      </w:r>
    </w:p>
    <w:p w14:paraId="2CC6447C" w14:textId="77777777" w:rsidR="00F80744" w:rsidRPr="00F80744" w:rsidRDefault="00F80744" w:rsidP="00E73CFA">
      <w:pPr>
        <w:jc w:val="both"/>
      </w:pPr>
    </w:p>
    <w:p w14:paraId="4D3E098F" w14:textId="77777777" w:rsidR="00F80744" w:rsidRPr="00AB501E" w:rsidRDefault="00F80744" w:rsidP="000A4498">
      <w:pPr>
        <w:pStyle w:val="Heading1"/>
        <w:rPr>
          <w:u w:val="double"/>
        </w:rPr>
      </w:pPr>
      <w:bookmarkStart w:id="196" w:name="_BPDC_LN_INS_1027"/>
      <w:bookmarkStart w:id="197" w:name="_BPDC_PR_INS_1028"/>
      <w:bookmarkStart w:id="198" w:name="_Toc5626588"/>
      <w:bookmarkStart w:id="199" w:name="_Toc21612594"/>
      <w:bookmarkStart w:id="200" w:name="_Toc97122786"/>
      <w:bookmarkEnd w:id="196"/>
      <w:bookmarkEnd w:id="197"/>
      <w:r w:rsidRPr="00F80744">
        <w:t>Limitation of</w:t>
      </w:r>
      <w:r w:rsidRPr="00AB501E">
        <w:rPr>
          <w:spacing w:val="-11"/>
        </w:rPr>
        <w:t xml:space="preserve"> </w:t>
      </w:r>
      <w:r w:rsidRPr="00F80744">
        <w:t>Liability</w:t>
      </w:r>
      <w:bookmarkEnd w:id="198"/>
      <w:bookmarkEnd w:id="199"/>
      <w:bookmarkEnd w:id="200"/>
    </w:p>
    <w:p w14:paraId="60019BD9" w14:textId="77777777" w:rsidR="00F80744" w:rsidRPr="00F80744" w:rsidRDefault="00F80744" w:rsidP="00E73CFA">
      <w:pPr>
        <w:jc w:val="both"/>
      </w:pPr>
    </w:p>
    <w:p w14:paraId="38C4B910" w14:textId="331E820B" w:rsidR="00F80744" w:rsidRPr="00F80744" w:rsidRDefault="00F80744" w:rsidP="00E73CFA">
      <w:pPr>
        <w:ind w:left="709"/>
        <w:jc w:val="both"/>
      </w:pPr>
      <w:r w:rsidRPr="00F80744">
        <w:t xml:space="preserve">Our work </w:t>
      </w:r>
      <w:r w:rsidRPr="00F80744">
        <w:rPr>
          <w:spacing w:val="-5"/>
        </w:rPr>
        <w:t xml:space="preserve">relies </w:t>
      </w:r>
      <w:r w:rsidRPr="00F80744">
        <w:t xml:space="preserve">on the </w:t>
      </w:r>
      <w:r w:rsidRPr="00F80744">
        <w:rPr>
          <w:spacing w:val="-5"/>
        </w:rPr>
        <w:t xml:space="preserve">information </w:t>
      </w:r>
      <w:r w:rsidRPr="00F80744">
        <w:t xml:space="preserve">and </w:t>
      </w:r>
      <w:r w:rsidRPr="00F80744">
        <w:rPr>
          <w:spacing w:val="-5"/>
        </w:rPr>
        <w:t xml:space="preserve">representations supplied </w:t>
      </w:r>
      <w:r w:rsidRPr="00F80744">
        <w:t xml:space="preserve">to </w:t>
      </w:r>
      <w:r w:rsidRPr="00F80744">
        <w:rPr>
          <w:spacing w:val="-3"/>
        </w:rPr>
        <w:t xml:space="preserve">us by </w:t>
      </w:r>
      <w:r w:rsidRPr="00F80744">
        <w:t xml:space="preserve">our </w:t>
      </w:r>
      <w:r w:rsidRPr="00F80744">
        <w:rPr>
          <w:spacing w:val="-5"/>
        </w:rPr>
        <w:t xml:space="preserve">clients. </w:t>
      </w:r>
      <w:r w:rsidRPr="00F80744">
        <w:rPr>
          <w:spacing w:val="-3"/>
        </w:rPr>
        <w:t xml:space="preserve">We </w:t>
      </w:r>
      <w:r w:rsidRPr="00F80744">
        <w:rPr>
          <w:spacing w:val="-5"/>
        </w:rPr>
        <w:t xml:space="preserve">shall </w:t>
      </w:r>
      <w:r w:rsidRPr="00F80744">
        <w:t xml:space="preserve">not, </w:t>
      </w:r>
      <w:r w:rsidRPr="00F80744">
        <w:rPr>
          <w:spacing w:val="-5"/>
        </w:rPr>
        <w:t xml:space="preserve">save </w:t>
      </w:r>
      <w:r w:rsidRPr="00F80744">
        <w:t xml:space="preserve">to the </w:t>
      </w:r>
      <w:r w:rsidRPr="00F80744">
        <w:rPr>
          <w:spacing w:val="-5"/>
        </w:rPr>
        <w:t xml:space="preserve">extent </w:t>
      </w:r>
      <w:r w:rsidRPr="00F80744">
        <w:t xml:space="preserve">that the </w:t>
      </w:r>
      <w:r w:rsidRPr="00F80744">
        <w:rPr>
          <w:spacing w:val="-3"/>
        </w:rPr>
        <w:t xml:space="preserve">law </w:t>
      </w:r>
      <w:r w:rsidRPr="00F80744">
        <w:rPr>
          <w:spacing w:val="-5"/>
        </w:rPr>
        <w:t xml:space="preserve">requires otherwise, </w:t>
      </w:r>
      <w:r w:rsidRPr="00F80744">
        <w:rPr>
          <w:spacing w:val="-3"/>
        </w:rPr>
        <w:t xml:space="preserve">be </w:t>
      </w:r>
      <w:r w:rsidRPr="00F80744">
        <w:rPr>
          <w:spacing w:val="-5"/>
        </w:rPr>
        <w:t xml:space="preserve">held responsible </w:t>
      </w:r>
      <w:r w:rsidRPr="00F80744">
        <w:t xml:space="preserve">or </w:t>
      </w:r>
      <w:r w:rsidRPr="00F80744">
        <w:rPr>
          <w:spacing w:val="-5"/>
        </w:rPr>
        <w:t xml:space="preserve">liable </w:t>
      </w:r>
      <w:r w:rsidRPr="00F80744">
        <w:t>for</w:t>
      </w:r>
      <w:r w:rsidRPr="00F80744">
        <w:rPr>
          <w:spacing w:val="55"/>
        </w:rPr>
        <w:t xml:space="preserve"> </w:t>
      </w:r>
      <w:r w:rsidRPr="00F80744">
        <w:t>any</w:t>
      </w:r>
      <w:r w:rsidRPr="00F80744">
        <w:rPr>
          <w:spacing w:val="55"/>
        </w:rPr>
        <w:t xml:space="preserve"> </w:t>
      </w:r>
      <w:r w:rsidRPr="00F80744">
        <w:t xml:space="preserve">loss, </w:t>
      </w:r>
      <w:r w:rsidRPr="00F80744">
        <w:rPr>
          <w:spacing w:val="-5"/>
        </w:rPr>
        <w:t xml:space="preserve">damage, cost, expense </w:t>
      </w:r>
      <w:r w:rsidRPr="00F80744">
        <w:t xml:space="preserve">or </w:t>
      </w:r>
      <w:r w:rsidRPr="00F80744">
        <w:rPr>
          <w:spacing w:val="-5"/>
        </w:rPr>
        <w:t>other consequence (together “</w:t>
      </w:r>
      <w:r w:rsidRPr="00166D60">
        <w:rPr>
          <w:b/>
          <w:bCs/>
          <w:spacing w:val="-5"/>
        </w:rPr>
        <w:t>losses</w:t>
      </w:r>
      <w:r w:rsidRPr="00F80744">
        <w:rPr>
          <w:spacing w:val="-5"/>
        </w:rPr>
        <w:t xml:space="preserve">”) whatsoever </w:t>
      </w:r>
      <w:r w:rsidRPr="00F80744">
        <w:t>and</w:t>
      </w:r>
      <w:r w:rsidRPr="00F80744">
        <w:rPr>
          <w:spacing w:val="55"/>
        </w:rPr>
        <w:t xml:space="preserve"> </w:t>
      </w:r>
      <w:r w:rsidRPr="00F80744">
        <w:rPr>
          <w:spacing w:val="-5"/>
        </w:rPr>
        <w:t xml:space="preserve">howsoever caused, incurred, sustained </w:t>
      </w:r>
      <w:r w:rsidRPr="00F80744">
        <w:t xml:space="preserve">or </w:t>
      </w:r>
      <w:r w:rsidRPr="00F80744">
        <w:rPr>
          <w:spacing w:val="-5"/>
        </w:rPr>
        <w:t xml:space="preserve">arising, </w:t>
      </w:r>
      <w:r w:rsidRPr="00F80744">
        <w:t xml:space="preserve">if </w:t>
      </w:r>
      <w:r w:rsidRPr="00F80744">
        <w:rPr>
          <w:spacing w:val="-5"/>
        </w:rPr>
        <w:t xml:space="preserve">information material </w:t>
      </w:r>
      <w:r w:rsidRPr="00F80744">
        <w:t xml:space="preserve">to our work is </w:t>
      </w:r>
      <w:r w:rsidRPr="00F80744">
        <w:rPr>
          <w:spacing w:val="-5"/>
        </w:rPr>
        <w:t xml:space="preserve">withheld </w:t>
      </w:r>
      <w:r w:rsidRPr="00F80744">
        <w:t xml:space="preserve">or </w:t>
      </w:r>
      <w:r w:rsidRPr="00F80744">
        <w:rPr>
          <w:spacing w:val="-5"/>
        </w:rPr>
        <w:t xml:space="preserve">concealed from </w:t>
      </w:r>
      <w:r w:rsidRPr="00F80744">
        <w:rPr>
          <w:spacing w:val="-3"/>
        </w:rPr>
        <w:t xml:space="preserve">us </w:t>
      </w:r>
      <w:r w:rsidRPr="00F80744">
        <w:t xml:space="preserve">or </w:t>
      </w:r>
      <w:r w:rsidRPr="00F80744">
        <w:rPr>
          <w:spacing w:val="-6"/>
        </w:rPr>
        <w:t xml:space="preserve">misrepresented </w:t>
      </w:r>
      <w:r w:rsidRPr="00F80744">
        <w:t xml:space="preserve">to us, </w:t>
      </w:r>
      <w:r w:rsidRPr="00F80744">
        <w:rPr>
          <w:spacing w:val="-5"/>
        </w:rPr>
        <w:t xml:space="preserve">except </w:t>
      </w:r>
      <w:r w:rsidRPr="00F80744">
        <w:t xml:space="preserve">and only </w:t>
      </w:r>
      <w:r w:rsidRPr="00F80744">
        <w:lastRenderedPageBreak/>
        <w:t xml:space="preserve">to the </w:t>
      </w:r>
      <w:r w:rsidRPr="00F80744">
        <w:rPr>
          <w:spacing w:val="-5"/>
        </w:rPr>
        <w:t xml:space="preserve">extent </w:t>
      </w:r>
      <w:r w:rsidRPr="00F80744">
        <w:t xml:space="preserve">any </w:t>
      </w:r>
      <w:r w:rsidRPr="00F80744">
        <w:rPr>
          <w:spacing w:val="-5"/>
        </w:rPr>
        <w:t xml:space="preserve">such losses have resulted </w:t>
      </w:r>
      <w:r w:rsidRPr="00F80744">
        <w:t xml:space="preserve">from our </w:t>
      </w:r>
      <w:r w:rsidRPr="00F80744">
        <w:rPr>
          <w:spacing w:val="-5"/>
        </w:rPr>
        <w:t xml:space="preserve">knowing disregard </w:t>
      </w:r>
      <w:r w:rsidRPr="00F80744">
        <w:t xml:space="preserve">of </w:t>
      </w:r>
      <w:r w:rsidRPr="00F80744">
        <w:rPr>
          <w:spacing w:val="-5"/>
        </w:rPr>
        <w:t xml:space="preserve">matters </w:t>
      </w:r>
      <w:r w:rsidRPr="00F80744">
        <w:t xml:space="preserve">of </w:t>
      </w:r>
      <w:r w:rsidRPr="00F80744">
        <w:rPr>
          <w:spacing w:val="-5"/>
        </w:rPr>
        <w:t xml:space="preserve">which </w:t>
      </w:r>
      <w:r w:rsidRPr="00F80744">
        <w:rPr>
          <w:spacing w:val="-3"/>
        </w:rPr>
        <w:t xml:space="preserve">we </w:t>
      </w:r>
      <w:r w:rsidRPr="00F80744">
        <w:rPr>
          <w:spacing w:val="-5"/>
        </w:rPr>
        <w:t xml:space="preserve">have, </w:t>
      </w:r>
      <w:r w:rsidRPr="00F80744">
        <w:t xml:space="preserve">or </w:t>
      </w:r>
      <w:r w:rsidRPr="00F80744">
        <w:rPr>
          <w:spacing w:val="-5"/>
        </w:rPr>
        <w:t xml:space="preserve">could reasonably </w:t>
      </w:r>
      <w:r w:rsidRPr="00F80744">
        <w:rPr>
          <w:spacing w:val="-3"/>
        </w:rPr>
        <w:t xml:space="preserve">be </w:t>
      </w:r>
      <w:r w:rsidRPr="00F80744">
        <w:rPr>
          <w:spacing w:val="-5"/>
        </w:rPr>
        <w:t xml:space="preserve">expected </w:t>
      </w:r>
      <w:r w:rsidRPr="00F80744">
        <w:t xml:space="preserve">to </w:t>
      </w:r>
      <w:r w:rsidRPr="00F80744">
        <w:rPr>
          <w:spacing w:val="-5"/>
        </w:rPr>
        <w:t xml:space="preserve">have actual </w:t>
      </w:r>
      <w:r w:rsidRPr="00F80744">
        <w:rPr>
          <w:spacing w:val="-6"/>
        </w:rPr>
        <w:t xml:space="preserve">knowledge, </w:t>
      </w:r>
      <w:r w:rsidRPr="00F80744">
        <w:t xml:space="preserve">or from </w:t>
      </w:r>
      <w:r w:rsidRPr="00F80744">
        <w:rPr>
          <w:spacing w:val="-5"/>
        </w:rPr>
        <w:t xml:space="preserve">fraud, </w:t>
      </w:r>
      <w:r w:rsidRPr="00F80744">
        <w:t xml:space="preserve">bad faith or </w:t>
      </w:r>
      <w:r w:rsidR="00B12C78" w:rsidRPr="00F80744">
        <w:rPr>
          <w:spacing w:val="-6"/>
        </w:rPr>
        <w:t>willful</w:t>
      </w:r>
      <w:r w:rsidRPr="00F80744">
        <w:rPr>
          <w:spacing w:val="-6"/>
        </w:rPr>
        <w:t xml:space="preserve"> </w:t>
      </w:r>
      <w:r w:rsidRPr="00F80744">
        <w:rPr>
          <w:spacing w:val="-5"/>
        </w:rPr>
        <w:t xml:space="preserve">default </w:t>
      </w:r>
      <w:r w:rsidRPr="00F80744">
        <w:t>on our part.</w:t>
      </w:r>
    </w:p>
    <w:p w14:paraId="6DFC5D7F" w14:textId="77777777" w:rsidR="00F80744" w:rsidRPr="00F80744" w:rsidRDefault="00F80744" w:rsidP="00E73CFA">
      <w:pPr>
        <w:ind w:left="709"/>
        <w:jc w:val="both"/>
      </w:pPr>
    </w:p>
    <w:p w14:paraId="059BC44E" w14:textId="77777777" w:rsidR="00F80744" w:rsidRPr="00F80744" w:rsidRDefault="00F80744" w:rsidP="00E73CFA">
      <w:pPr>
        <w:ind w:left="709"/>
        <w:jc w:val="both"/>
      </w:pPr>
      <w:r w:rsidRPr="00F80744">
        <w:rPr>
          <w:spacing w:val="-3"/>
        </w:rPr>
        <w:t xml:space="preserve">We </w:t>
      </w:r>
      <w:r w:rsidRPr="00F80744">
        <w:rPr>
          <w:spacing w:val="-5"/>
        </w:rPr>
        <w:t xml:space="preserve">will incur </w:t>
      </w:r>
      <w:r w:rsidRPr="00F80744">
        <w:rPr>
          <w:spacing w:val="-3"/>
        </w:rPr>
        <w:t xml:space="preserve">no </w:t>
      </w:r>
      <w:r w:rsidRPr="00F80744">
        <w:rPr>
          <w:spacing w:val="-5"/>
        </w:rPr>
        <w:t xml:space="preserve">liability </w:t>
      </w:r>
      <w:r w:rsidRPr="00F80744">
        <w:t xml:space="preserve">in </w:t>
      </w:r>
      <w:r w:rsidRPr="00F80744">
        <w:rPr>
          <w:spacing w:val="-6"/>
        </w:rPr>
        <w:t xml:space="preserve">respect </w:t>
      </w:r>
      <w:r w:rsidRPr="00F80744">
        <w:t xml:space="preserve">of any </w:t>
      </w:r>
      <w:r w:rsidRPr="00F80744">
        <w:rPr>
          <w:spacing w:val="-5"/>
        </w:rPr>
        <w:t xml:space="preserve">action </w:t>
      </w:r>
      <w:r w:rsidRPr="00F80744">
        <w:t xml:space="preserve">taken or loss </w:t>
      </w:r>
      <w:r w:rsidRPr="00F80744">
        <w:rPr>
          <w:spacing w:val="-5"/>
        </w:rPr>
        <w:t xml:space="preserve">incurred </w:t>
      </w:r>
      <w:r w:rsidRPr="00F80744">
        <w:rPr>
          <w:lang w:val="en-IE"/>
        </w:rPr>
        <w:t>or</w:t>
      </w:r>
      <w:r w:rsidRPr="00F80744">
        <w:t xml:space="preserve"> </w:t>
      </w:r>
      <w:r w:rsidRPr="00F80744">
        <w:rPr>
          <w:spacing w:val="-5"/>
        </w:rPr>
        <w:t xml:space="preserve">suffered </w:t>
      </w:r>
      <w:r w:rsidRPr="00F80744">
        <w:rPr>
          <w:spacing w:val="-3"/>
        </w:rPr>
        <w:t xml:space="preserve">as </w:t>
      </w:r>
      <w:r w:rsidRPr="00F80744">
        <w:t xml:space="preserve">a </w:t>
      </w:r>
      <w:r w:rsidRPr="00F80744">
        <w:rPr>
          <w:spacing w:val="-5"/>
        </w:rPr>
        <w:t xml:space="preserve">result </w:t>
      </w:r>
      <w:r w:rsidRPr="00F80744">
        <w:t xml:space="preserve">of </w:t>
      </w:r>
      <w:r w:rsidRPr="00F80744">
        <w:rPr>
          <w:spacing w:val="-3"/>
        </w:rPr>
        <w:t xml:space="preserve">us </w:t>
      </w:r>
      <w:r w:rsidRPr="00F80744">
        <w:rPr>
          <w:spacing w:val="-5"/>
        </w:rPr>
        <w:t xml:space="preserve">acting </w:t>
      </w:r>
      <w:r w:rsidRPr="00F80744">
        <w:t xml:space="preserve">in good faith in </w:t>
      </w:r>
      <w:r w:rsidRPr="00F80744">
        <w:rPr>
          <w:spacing w:val="-5"/>
        </w:rPr>
        <w:t xml:space="preserve">reliance </w:t>
      </w:r>
      <w:r w:rsidRPr="00F80744">
        <w:t>upon</w:t>
      </w:r>
      <w:r w:rsidRPr="00F80744">
        <w:rPr>
          <w:spacing w:val="55"/>
        </w:rPr>
        <w:t xml:space="preserve"> </w:t>
      </w:r>
      <w:r w:rsidRPr="00F80744">
        <w:rPr>
          <w:spacing w:val="-5"/>
        </w:rPr>
        <w:t xml:space="preserve">instructions </w:t>
      </w:r>
      <w:r w:rsidRPr="00F80744">
        <w:t>from</w:t>
      </w:r>
      <w:r w:rsidRPr="00F80744">
        <w:rPr>
          <w:spacing w:val="55"/>
        </w:rPr>
        <w:t xml:space="preserve"> </w:t>
      </w:r>
      <w:r w:rsidRPr="00F80744">
        <w:rPr>
          <w:spacing w:val="-3"/>
        </w:rPr>
        <w:t xml:space="preserve">an </w:t>
      </w:r>
      <w:r w:rsidRPr="00F80744">
        <w:rPr>
          <w:spacing w:val="-5"/>
        </w:rPr>
        <w:t xml:space="preserve">individual purporting </w:t>
      </w:r>
      <w:r w:rsidRPr="00F80744">
        <w:t xml:space="preserve">to </w:t>
      </w:r>
      <w:r w:rsidRPr="00F80744">
        <w:rPr>
          <w:spacing w:val="-3"/>
        </w:rPr>
        <w:t xml:space="preserve">be an </w:t>
      </w:r>
      <w:r w:rsidRPr="00F80744">
        <w:rPr>
          <w:spacing w:val="-5"/>
        </w:rPr>
        <w:t>authorised person.</w:t>
      </w:r>
    </w:p>
    <w:p w14:paraId="43C69EDB" w14:textId="77777777" w:rsidR="00F80744" w:rsidRPr="00F80744" w:rsidRDefault="00F80744" w:rsidP="00E73CFA">
      <w:pPr>
        <w:ind w:left="709"/>
        <w:jc w:val="both"/>
      </w:pPr>
    </w:p>
    <w:p w14:paraId="35C90C14" w14:textId="77777777" w:rsidR="00F80744" w:rsidRPr="00F80744" w:rsidRDefault="00F80744" w:rsidP="00E73CFA">
      <w:pPr>
        <w:ind w:left="709"/>
        <w:jc w:val="both"/>
      </w:pPr>
      <w:r w:rsidRPr="00F80744">
        <w:t xml:space="preserve">Nothing in this </w:t>
      </w:r>
      <w:proofErr w:type="spellStart"/>
      <w:r w:rsidRPr="00F80744">
        <w:t>ToB</w:t>
      </w:r>
      <w:proofErr w:type="spellEnd"/>
      <w:r w:rsidRPr="00F80744">
        <w:t xml:space="preserve"> shall exclude or restrict any liability which Acuvest has to you under any applicable law/regulatory requirement or under the CPC or any duty to act with skill, care and diligence when providing investment advice or any insurance intermediary services to you.</w:t>
      </w:r>
    </w:p>
    <w:p w14:paraId="7CE130E8" w14:textId="380A859E" w:rsidR="00F80744" w:rsidRDefault="00F80744" w:rsidP="00E73CFA">
      <w:pPr>
        <w:jc w:val="both"/>
      </w:pPr>
    </w:p>
    <w:p w14:paraId="661E25B8" w14:textId="77777777" w:rsidR="00F80744" w:rsidRPr="00AB501E" w:rsidRDefault="00F80744" w:rsidP="000A4498">
      <w:pPr>
        <w:pStyle w:val="Heading1"/>
        <w:rPr>
          <w:u w:val="double"/>
        </w:rPr>
      </w:pPr>
      <w:bookmarkStart w:id="201" w:name="_BPDC_LN_INS_1025"/>
      <w:bookmarkStart w:id="202" w:name="_BPDC_PR_INS_1026"/>
      <w:bookmarkStart w:id="203" w:name="_Toc5626589"/>
      <w:bookmarkStart w:id="204" w:name="_Toc21612595"/>
      <w:bookmarkStart w:id="205" w:name="_Toc97122787"/>
      <w:bookmarkEnd w:id="201"/>
      <w:bookmarkEnd w:id="202"/>
      <w:r w:rsidRPr="00F80744">
        <w:t>Indemnities</w:t>
      </w:r>
      <w:bookmarkEnd w:id="203"/>
      <w:bookmarkEnd w:id="204"/>
      <w:bookmarkEnd w:id="205"/>
    </w:p>
    <w:p w14:paraId="2D9A0459" w14:textId="77777777" w:rsidR="00F80744" w:rsidRPr="00F80744" w:rsidRDefault="00F80744" w:rsidP="00E73CFA">
      <w:pPr>
        <w:jc w:val="both"/>
      </w:pPr>
    </w:p>
    <w:p w14:paraId="08A59185" w14:textId="43E2BBBF" w:rsidR="00F80744" w:rsidRPr="00F80744" w:rsidRDefault="00F80744" w:rsidP="00E73CFA">
      <w:pPr>
        <w:ind w:left="709"/>
        <w:jc w:val="both"/>
      </w:pPr>
      <w:r w:rsidRPr="00F80744">
        <w:rPr>
          <w:spacing w:val="-3"/>
        </w:rPr>
        <w:t xml:space="preserve">As </w:t>
      </w:r>
      <w:r w:rsidRPr="00F80744">
        <w:rPr>
          <w:spacing w:val="-5"/>
        </w:rPr>
        <w:t xml:space="preserve">further consideration </w:t>
      </w:r>
      <w:r w:rsidRPr="00F80744">
        <w:t xml:space="preserve">for </w:t>
      </w:r>
      <w:r w:rsidRPr="00F80744">
        <w:rPr>
          <w:spacing w:val="-5"/>
        </w:rPr>
        <w:t xml:space="preserve">Acuvest’s provision </w:t>
      </w:r>
      <w:r w:rsidRPr="00F80744">
        <w:t xml:space="preserve">of </w:t>
      </w:r>
      <w:r w:rsidRPr="00F80744">
        <w:rPr>
          <w:spacing w:val="-5"/>
        </w:rPr>
        <w:t xml:space="preserve">services set </w:t>
      </w:r>
      <w:r w:rsidRPr="00F80744">
        <w:t xml:space="preserve">out in this </w:t>
      </w:r>
      <w:r w:rsidRPr="00F80744">
        <w:rPr>
          <w:spacing w:val="-5"/>
        </w:rPr>
        <w:t xml:space="preserve">letter </w:t>
      </w:r>
      <w:r w:rsidRPr="00F80744">
        <w:t xml:space="preserve">you </w:t>
      </w:r>
      <w:r w:rsidRPr="00F80744">
        <w:rPr>
          <w:spacing w:val="-5"/>
        </w:rPr>
        <w:t xml:space="preserve">agree </w:t>
      </w:r>
      <w:r w:rsidRPr="00F80744">
        <w:t xml:space="preserve">to </w:t>
      </w:r>
      <w:r w:rsidRPr="00F80744">
        <w:rPr>
          <w:spacing w:val="-6"/>
        </w:rPr>
        <w:t xml:space="preserve">indemnify </w:t>
      </w:r>
      <w:r w:rsidRPr="00F80744">
        <w:t xml:space="preserve">and hold </w:t>
      </w:r>
      <w:r w:rsidRPr="00F80744">
        <w:rPr>
          <w:spacing w:val="-5"/>
        </w:rPr>
        <w:t xml:space="preserve">harmless Acuvest, </w:t>
      </w:r>
      <w:r w:rsidRPr="00F80744">
        <w:t>its</w:t>
      </w:r>
      <w:r w:rsidRPr="00F80744">
        <w:rPr>
          <w:spacing w:val="55"/>
        </w:rPr>
        <w:t xml:space="preserve"> </w:t>
      </w:r>
      <w:r w:rsidRPr="00F80744">
        <w:rPr>
          <w:spacing w:val="-5"/>
        </w:rPr>
        <w:t xml:space="preserve">directors, </w:t>
      </w:r>
      <w:r w:rsidRPr="00F80744">
        <w:t xml:space="preserve">and </w:t>
      </w:r>
      <w:r w:rsidRPr="00F80744">
        <w:rPr>
          <w:spacing w:val="-5"/>
        </w:rPr>
        <w:t xml:space="preserve">employees against </w:t>
      </w:r>
      <w:r w:rsidRPr="00F80744">
        <w:t xml:space="preserve">all </w:t>
      </w:r>
      <w:r w:rsidRPr="00F80744">
        <w:rPr>
          <w:spacing w:val="-5"/>
        </w:rPr>
        <w:t xml:space="preserve">direct, indirect </w:t>
      </w:r>
      <w:r w:rsidRPr="00F80744">
        <w:t xml:space="preserve">and </w:t>
      </w:r>
      <w:r w:rsidRPr="00F80744">
        <w:rPr>
          <w:spacing w:val="-5"/>
        </w:rPr>
        <w:t xml:space="preserve">consequential losses, damages,  costs </w:t>
      </w:r>
      <w:r w:rsidRPr="00F80744">
        <w:t xml:space="preserve">and </w:t>
      </w:r>
      <w:r w:rsidRPr="00F80744">
        <w:rPr>
          <w:spacing w:val="-5"/>
        </w:rPr>
        <w:t xml:space="preserve">expenses which Acuvest, </w:t>
      </w:r>
      <w:r w:rsidRPr="00F80744">
        <w:rPr>
          <w:spacing w:val="-3"/>
        </w:rPr>
        <w:t xml:space="preserve">its  </w:t>
      </w:r>
      <w:r w:rsidRPr="00F80744">
        <w:rPr>
          <w:spacing w:val="-5"/>
        </w:rPr>
        <w:t xml:space="preserve">directors </w:t>
      </w:r>
      <w:r w:rsidRPr="00F80744">
        <w:t xml:space="preserve">and </w:t>
      </w:r>
      <w:r w:rsidRPr="00F80744">
        <w:rPr>
          <w:spacing w:val="-5"/>
        </w:rPr>
        <w:t xml:space="preserve">employees, </w:t>
      </w:r>
      <w:r w:rsidRPr="00F80744">
        <w:t>or any of</w:t>
      </w:r>
      <w:r w:rsidRPr="00F80744">
        <w:rPr>
          <w:spacing w:val="-33"/>
        </w:rPr>
        <w:t xml:space="preserve"> </w:t>
      </w:r>
      <w:r w:rsidRPr="00F80744">
        <w:t>them, may</w:t>
      </w:r>
      <w:r w:rsidRPr="00F80744">
        <w:rPr>
          <w:spacing w:val="55"/>
        </w:rPr>
        <w:t xml:space="preserve"> </w:t>
      </w:r>
      <w:r w:rsidRPr="00F80744">
        <w:rPr>
          <w:spacing w:val="-5"/>
        </w:rPr>
        <w:t xml:space="preserve">suffer arising </w:t>
      </w:r>
      <w:r w:rsidRPr="00F80744">
        <w:t>from</w:t>
      </w:r>
      <w:r w:rsidRPr="00F80744">
        <w:rPr>
          <w:spacing w:val="55"/>
        </w:rPr>
        <w:t xml:space="preserve"> </w:t>
      </w:r>
      <w:r w:rsidRPr="00F80744">
        <w:rPr>
          <w:spacing w:val="-5"/>
        </w:rPr>
        <w:t xml:space="preserve">information material </w:t>
      </w:r>
      <w:r w:rsidRPr="00F80744">
        <w:t xml:space="preserve">to our work </w:t>
      </w:r>
      <w:r w:rsidRPr="00F80744">
        <w:rPr>
          <w:spacing w:val="-5"/>
        </w:rPr>
        <w:t xml:space="preserve">being withheld </w:t>
      </w:r>
      <w:r w:rsidRPr="00F80744">
        <w:t xml:space="preserve">or </w:t>
      </w:r>
      <w:r w:rsidRPr="00F80744">
        <w:rPr>
          <w:spacing w:val="-5"/>
        </w:rPr>
        <w:t xml:space="preserve">concealed </w:t>
      </w:r>
      <w:r w:rsidRPr="00F80744">
        <w:t xml:space="preserve">from us, or </w:t>
      </w:r>
      <w:r w:rsidRPr="00F80744">
        <w:rPr>
          <w:spacing w:val="-6"/>
        </w:rPr>
        <w:t xml:space="preserve">misrepresented </w:t>
      </w:r>
      <w:r w:rsidRPr="00F80744">
        <w:t xml:space="preserve">to </w:t>
      </w:r>
      <w:r w:rsidRPr="00F80744">
        <w:rPr>
          <w:spacing w:val="-3"/>
        </w:rPr>
        <w:t xml:space="preserve">us by </w:t>
      </w:r>
      <w:r w:rsidRPr="00F80744">
        <w:t xml:space="preserve">you or </w:t>
      </w:r>
      <w:r w:rsidRPr="00F80744">
        <w:rPr>
          <w:spacing w:val="-3"/>
        </w:rPr>
        <w:t xml:space="preserve">an </w:t>
      </w:r>
      <w:r w:rsidRPr="00F80744">
        <w:rPr>
          <w:spacing w:val="-5"/>
        </w:rPr>
        <w:t xml:space="preserve">authorised person </w:t>
      </w:r>
      <w:r w:rsidRPr="00F80744">
        <w:t>(“</w:t>
      </w:r>
      <w:r w:rsidRPr="0012637B">
        <w:rPr>
          <w:b/>
          <w:bCs/>
        </w:rPr>
        <w:t xml:space="preserve">a </w:t>
      </w:r>
      <w:r w:rsidRPr="0012637B">
        <w:rPr>
          <w:b/>
          <w:bCs/>
          <w:spacing w:val="-5"/>
        </w:rPr>
        <w:t>Claim</w:t>
      </w:r>
      <w:r w:rsidRPr="00F80744">
        <w:rPr>
          <w:spacing w:val="-5"/>
        </w:rPr>
        <w:t xml:space="preserve">”). </w:t>
      </w:r>
      <w:r w:rsidRPr="00F80744">
        <w:t xml:space="preserve">This </w:t>
      </w:r>
      <w:r w:rsidRPr="00F80744">
        <w:rPr>
          <w:spacing w:val="-5"/>
        </w:rPr>
        <w:t xml:space="preserve">indemnity </w:t>
      </w:r>
      <w:r w:rsidRPr="00F80744">
        <w:t xml:space="preserve">will not </w:t>
      </w:r>
      <w:r w:rsidRPr="00F80744">
        <w:rPr>
          <w:spacing w:val="-5"/>
        </w:rPr>
        <w:t xml:space="preserve">apply </w:t>
      </w:r>
      <w:r w:rsidRPr="00F80744">
        <w:t xml:space="preserve">to the </w:t>
      </w:r>
      <w:r w:rsidRPr="00F80744">
        <w:rPr>
          <w:spacing w:val="-5"/>
        </w:rPr>
        <w:t xml:space="preserve">extent </w:t>
      </w:r>
      <w:r w:rsidRPr="00F80744">
        <w:t xml:space="preserve">that any </w:t>
      </w:r>
      <w:r w:rsidRPr="00F80744">
        <w:rPr>
          <w:spacing w:val="-5"/>
        </w:rPr>
        <w:t xml:space="preserve">such </w:t>
      </w:r>
      <w:r w:rsidRPr="00F80744">
        <w:t xml:space="preserve">Claim </w:t>
      </w:r>
      <w:r w:rsidRPr="00F80744">
        <w:rPr>
          <w:spacing w:val="-5"/>
        </w:rPr>
        <w:t xml:space="preserve">results primarily </w:t>
      </w:r>
      <w:r w:rsidRPr="00F80744">
        <w:t xml:space="preserve">from our </w:t>
      </w:r>
      <w:r w:rsidRPr="00F80744">
        <w:rPr>
          <w:spacing w:val="-5"/>
        </w:rPr>
        <w:t xml:space="preserve">knowing disregard </w:t>
      </w:r>
      <w:r w:rsidRPr="00F80744">
        <w:t xml:space="preserve">of </w:t>
      </w:r>
      <w:r w:rsidRPr="00F80744">
        <w:rPr>
          <w:spacing w:val="-5"/>
        </w:rPr>
        <w:t xml:space="preserve">matters which </w:t>
      </w:r>
      <w:r w:rsidRPr="00F80744">
        <w:rPr>
          <w:spacing w:val="-3"/>
        </w:rPr>
        <w:t xml:space="preserve">we </w:t>
      </w:r>
      <w:r w:rsidRPr="00F80744">
        <w:rPr>
          <w:spacing w:val="-5"/>
        </w:rPr>
        <w:t xml:space="preserve">have actual knowledge, </w:t>
      </w:r>
      <w:r w:rsidRPr="00F80744">
        <w:t xml:space="preserve">or our </w:t>
      </w:r>
      <w:r w:rsidRPr="00F80744">
        <w:rPr>
          <w:spacing w:val="-5"/>
        </w:rPr>
        <w:t xml:space="preserve">fraud, negligence, </w:t>
      </w:r>
      <w:r w:rsidRPr="00F80744">
        <w:t xml:space="preserve">bad faith or </w:t>
      </w:r>
      <w:r w:rsidR="00B12C78" w:rsidRPr="00F80744">
        <w:rPr>
          <w:spacing w:val="-5"/>
        </w:rPr>
        <w:t>willful</w:t>
      </w:r>
      <w:r w:rsidRPr="00F80744">
        <w:rPr>
          <w:spacing w:val="-26"/>
        </w:rPr>
        <w:t xml:space="preserve"> </w:t>
      </w:r>
      <w:r w:rsidRPr="00F80744">
        <w:rPr>
          <w:spacing w:val="-5"/>
        </w:rPr>
        <w:t>default.</w:t>
      </w:r>
    </w:p>
    <w:p w14:paraId="52CC3DDC" w14:textId="77777777" w:rsidR="00F80744" w:rsidRPr="00F80744" w:rsidRDefault="00F80744" w:rsidP="00E73CFA">
      <w:pPr>
        <w:ind w:left="709"/>
        <w:jc w:val="both"/>
      </w:pPr>
    </w:p>
    <w:p w14:paraId="006DF0A6" w14:textId="3E41C09B" w:rsidR="00F80744" w:rsidRDefault="00F80744" w:rsidP="00E73CFA">
      <w:pPr>
        <w:ind w:left="709"/>
        <w:jc w:val="both"/>
      </w:pPr>
      <w:r w:rsidRPr="00F80744">
        <w:rPr>
          <w:spacing w:val="-3"/>
        </w:rPr>
        <w:t xml:space="preserve">To </w:t>
      </w:r>
      <w:r w:rsidRPr="00F80744">
        <w:rPr>
          <w:spacing w:val="-5"/>
        </w:rPr>
        <w:t xml:space="preserve">receive </w:t>
      </w:r>
      <w:r w:rsidRPr="00F80744">
        <w:t>the</w:t>
      </w:r>
      <w:r w:rsidRPr="00F80744">
        <w:rPr>
          <w:spacing w:val="55"/>
        </w:rPr>
        <w:t xml:space="preserve"> </w:t>
      </w:r>
      <w:r w:rsidRPr="00F80744">
        <w:rPr>
          <w:spacing w:val="-5"/>
        </w:rPr>
        <w:t xml:space="preserve">foregoing indemnity, Acuvest must </w:t>
      </w:r>
      <w:r w:rsidRPr="00F80744">
        <w:t xml:space="preserve">notify you </w:t>
      </w:r>
      <w:r w:rsidRPr="00F80744">
        <w:rPr>
          <w:spacing w:val="-5"/>
        </w:rPr>
        <w:t xml:space="preserve">promptly </w:t>
      </w:r>
      <w:r w:rsidRPr="00F80744">
        <w:t xml:space="preserve">that a claim has </w:t>
      </w:r>
      <w:r w:rsidRPr="00F80744">
        <w:rPr>
          <w:spacing w:val="-5"/>
        </w:rPr>
        <w:t xml:space="preserve">been </w:t>
      </w:r>
      <w:r w:rsidRPr="00F80744">
        <w:t xml:space="preserve">made and </w:t>
      </w:r>
      <w:r w:rsidRPr="00F80744">
        <w:rPr>
          <w:spacing w:val="-5"/>
        </w:rPr>
        <w:t xml:space="preserve">must provide reasonable cooperation </w:t>
      </w:r>
      <w:r w:rsidRPr="00F80744">
        <w:t>(at</w:t>
      </w:r>
      <w:r w:rsidRPr="00F80744">
        <w:rPr>
          <w:spacing w:val="55"/>
        </w:rPr>
        <w:t xml:space="preserve"> </w:t>
      </w:r>
      <w:r w:rsidRPr="00F80744">
        <w:t xml:space="preserve">your </w:t>
      </w:r>
      <w:r w:rsidRPr="00F80744">
        <w:rPr>
          <w:spacing w:val="-5"/>
        </w:rPr>
        <w:t xml:space="preserve">expense) </w:t>
      </w:r>
      <w:r w:rsidRPr="00F80744">
        <w:t xml:space="preserve">in </w:t>
      </w:r>
      <w:r w:rsidRPr="00F80744">
        <w:rPr>
          <w:spacing w:val="-5"/>
        </w:rPr>
        <w:t xml:space="preserve">defending </w:t>
      </w:r>
      <w:r w:rsidRPr="00F80744">
        <w:t xml:space="preserve">or </w:t>
      </w:r>
      <w:r w:rsidRPr="00F80744">
        <w:rPr>
          <w:spacing w:val="-5"/>
        </w:rPr>
        <w:t xml:space="preserve">settling </w:t>
      </w:r>
      <w:r w:rsidRPr="00F80744">
        <w:t xml:space="preserve">the </w:t>
      </w:r>
      <w:r w:rsidRPr="00F80744">
        <w:t>claim.</w:t>
      </w:r>
      <w:r w:rsidRPr="00F80744">
        <w:rPr>
          <w:spacing w:val="55"/>
        </w:rPr>
        <w:t xml:space="preserve"> </w:t>
      </w:r>
      <w:r w:rsidRPr="00F80744">
        <w:t>You</w:t>
      </w:r>
      <w:r w:rsidRPr="00F80744">
        <w:rPr>
          <w:spacing w:val="55"/>
        </w:rPr>
        <w:t xml:space="preserve"> </w:t>
      </w:r>
      <w:r w:rsidRPr="00F80744">
        <w:rPr>
          <w:spacing w:val="-5"/>
        </w:rPr>
        <w:t xml:space="preserve">will not </w:t>
      </w:r>
      <w:r w:rsidRPr="00F80744">
        <w:t>be</w:t>
      </w:r>
      <w:r w:rsidRPr="00F80744">
        <w:rPr>
          <w:spacing w:val="55"/>
        </w:rPr>
        <w:t xml:space="preserve"> </w:t>
      </w:r>
      <w:r w:rsidRPr="00F80744">
        <w:rPr>
          <w:spacing w:val="-5"/>
        </w:rPr>
        <w:t xml:space="preserve">required </w:t>
      </w:r>
      <w:r w:rsidRPr="00F80744">
        <w:t xml:space="preserve">to </w:t>
      </w:r>
      <w:r w:rsidRPr="00F80744">
        <w:rPr>
          <w:spacing w:val="-5"/>
        </w:rPr>
        <w:t xml:space="preserve">indemnify Acuvest under any settlement </w:t>
      </w:r>
      <w:r w:rsidRPr="00F80744">
        <w:t xml:space="preserve">made </w:t>
      </w:r>
      <w:r w:rsidRPr="00F80744">
        <w:rPr>
          <w:spacing w:val="-5"/>
        </w:rPr>
        <w:t xml:space="preserve">without </w:t>
      </w:r>
      <w:r w:rsidRPr="00F80744">
        <w:t xml:space="preserve">your </w:t>
      </w:r>
      <w:r w:rsidRPr="00F80744">
        <w:rPr>
          <w:spacing w:val="-5"/>
        </w:rPr>
        <w:t xml:space="preserve">consent. </w:t>
      </w:r>
      <w:r w:rsidRPr="00F80744">
        <w:t xml:space="preserve">This </w:t>
      </w:r>
      <w:r w:rsidRPr="00F80744">
        <w:rPr>
          <w:spacing w:val="-5"/>
        </w:rPr>
        <w:t xml:space="preserve">section </w:t>
      </w:r>
      <w:r w:rsidRPr="00F80744">
        <w:t>31 shall survive termination of this agreement.</w:t>
      </w:r>
    </w:p>
    <w:p w14:paraId="7B86DCE9" w14:textId="77777777" w:rsidR="00FA179A" w:rsidRPr="00F80744" w:rsidRDefault="00FA179A" w:rsidP="00E73CFA">
      <w:pPr>
        <w:ind w:left="709"/>
        <w:jc w:val="both"/>
      </w:pPr>
    </w:p>
    <w:p w14:paraId="3ECA263B" w14:textId="77777777" w:rsidR="00F80744" w:rsidRPr="00AB501E" w:rsidRDefault="00F80744" w:rsidP="000A4498">
      <w:pPr>
        <w:pStyle w:val="Heading1"/>
        <w:rPr>
          <w:u w:val="double"/>
        </w:rPr>
      </w:pPr>
      <w:bookmarkStart w:id="206" w:name="_BPDC_LN_INS_1023"/>
      <w:bookmarkStart w:id="207" w:name="_BPDC_PR_INS_1024"/>
      <w:bookmarkStart w:id="208" w:name="_Toc5626590"/>
      <w:bookmarkStart w:id="209" w:name="_Toc21612596"/>
      <w:bookmarkStart w:id="210" w:name="_Toc97122788"/>
      <w:bookmarkEnd w:id="206"/>
      <w:bookmarkEnd w:id="207"/>
      <w:r w:rsidRPr="00F80744">
        <w:t>Work</w:t>
      </w:r>
      <w:r w:rsidRPr="00AB501E">
        <w:rPr>
          <w:spacing w:val="-7"/>
        </w:rPr>
        <w:t xml:space="preserve"> </w:t>
      </w:r>
      <w:r w:rsidRPr="00F80744">
        <w:t>Product</w:t>
      </w:r>
      <w:bookmarkEnd w:id="208"/>
      <w:bookmarkEnd w:id="209"/>
      <w:bookmarkEnd w:id="210"/>
    </w:p>
    <w:p w14:paraId="6C298557" w14:textId="77777777" w:rsidR="00F80744" w:rsidRPr="00F80744" w:rsidRDefault="00F80744" w:rsidP="00E73CFA">
      <w:pPr>
        <w:jc w:val="both"/>
      </w:pPr>
    </w:p>
    <w:p w14:paraId="0FED47A1" w14:textId="77777777" w:rsidR="00F80744" w:rsidRPr="00F80744" w:rsidRDefault="00F80744" w:rsidP="00E73CFA">
      <w:pPr>
        <w:ind w:left="709"/>
        <w:jc w:val="both"/>
      </w:pPr>
      <w:r w:rsidRPr="00F80744">
        <w:t xml:space="preserve">You </w:t>
      </w:r>
      <w:r w:rsidRPr="00F80744">
        <w:rPr>
          <w:spacing w:val="-5"/>
        </w:rPr>
        <w:t xml:space="preserve">shall </w:t>
      </w:r>
      <w:r w:rsidRPr="00F80744">
        <w:t xml:space="preserve">own the </w:t>
      </w:r>
      <w:r w:rsidRPr="00F80744">
        <w:rPr>
          <w:spacing w:val="-6"/>
        </w:rPr>
        <w:t xml:space="preserve">deliverables </w:t>
      </w:r>
      <w:r w:rsidRPr="00F80744">
        <w:t xml:space="preserve">of </w:t>
      </w:r>
      <w:r w:rsidRPr="00F80744">
        <w:rPr>
          <w:spacing w:val="-3"/>
        </w:rPr>
        <w:t xml:space="preserve">the </w:t>
      </w:r>
      <w:r w:rsidRPr="00F80744">
        <w:rPr>
          <w:spacing w:val="-5"/>
        </w:rPr>
        <w:t xml:space="preserve">services which </w:t>
      </w:r>
      <w:r w:rsidRPr="00F80744">
        <w:t xml:space="preserve">are the </w:t>
      </w:r>
      <w:r w:rsidRPr="00F80744">
        <w:rPr>
          <w:spacing w:val="-5"/>
        </w:rPr>
        <w:t xml:space="preserve">subject </w:t>
      </w:r>
      <w:r w:rsidRPr="00F80744">
        <w:t xml:space="preserve">of </w:t>
      </w:r>
      <w:r w:rsidRPr="00F80744">
        <w:rPr>
          <w:spacing w:val="-5"/>
        </w:rPr>
        <w:t xml:space="preserve">these </w:t>
      </w:r>
      <w:proofErr w:type="spellStart"/>
      <w:r w:rsidRPr="00F80744">
        <w:t>ToB</w:t>
      </w:r>
      <w:proofErr w:type="spellEnd"/>
      <w:r w:rsidRPr="00F80744">
        <w:t xml:space="preserve">. </w:t>
      </w:r>
      <w:r w:rsidRPr="00F80744">
        <w:rPr>
          <w:spacing w:val="-3"/>
        </w:rPr>
        <w:t xml:space="preserve">We </w:t>
      </w:r>
      <w:r w:rsidRPr="00F80744">
        <w:t xml:space="preserve">may retain </w:t>
      </w:r>
      <w:r w:rsidRPr="00F80744">
        <w:rPr>
          <w:spacing w:val="-5"/>
        </w:rPr>
        <w:t xml:space="preserve">copies </w:t>
      </w:r>
      <w:r w:rsidRPr="00F80744">
        <w:rPr>
          <w:spacing w:val="-3"/>
        </w:rPr>
        <w:t xml:space="preserve">for </w:t>
      </w:r>
      <w:r w:rsidRPr="00F80744">
        <w:t>our</w:t>
      </w:r>
      <w:r w:rsidRPr="00F80744">
        <w:rPr>
          <w:spacing w:val="-45"/>
        </w:rPr>
        <w:t xml:space="preserve"> </w:t>
      </w:r>
      <w:r w:rsidRPr="00F80744">
        <w:rPr>
          <w:spacing w:val="-5"/>
        </w:rPr>
        <w:t xml:space="preserve">quality assurance purposes. </w:t>
      </w:r>
      <w:r w:rsidRPr="00F80744">
        <w:rPr>
          <w:spacing w:val="-6"/>
        </w:rPr>
        <w:t xml:space="preserve">Subject </w:t>
      </w:r>
      <w:r w:rsidRPr="00F80744">
        <w:rPr>
          <w:spacing w:val="-3"/>
        </w:rPr>
        <w:t xml:space="preserve">as </w:t>
      </w:r>
      <w:r w:rsidRPr="00F80744">
        <w:rPr>
          <w:spacing w:val="-5"/>
        </w:rPr>
        <w:t>provided herein,</w:t>
      </w:r>
      <w:r w:rsidRPr="00F80744">
        <w:rPr>
          <w:spacing w:val="-9"/>
        </w:rPr>
        <w:t xml:space="preserve"> </w:t>
      </w:r>
      <w:r w:rsidRPr="00F80744">
        <w:t>each</w:t>
      </w:r>
      <w:r w:rsidRPr="00F80744">
        <w:rPr>
          <w:spacing w:val="-12"/>
        </w:rPr>
        <w:t xml:space="preserve"> </w:t>
      </w:r>
      <w:r w:rsidRPr="00F80744">
        <w:t>of</w:t>
      </w:r>
      <w:r w:rsidRPr="00F80744">
        <w:rPr>
          <w:spacing w:val="-10"/>
        </w:rPr>
        <w:t xml:space="preserve"> </w:t>
      </w:r>
      <w:r w:rsidRPr="00F80744">
        <w:rPr>
          <w:spacing w:val="-3"/>
        </w:rPr>
        <w:t>us</w:t>
      </w:r>
      <w:r w:rsidRPr="00F80744">
        <w:rPr>
          <w:spacing w:val="-9"/>
        </w:rPr>
        <w:t xml:space="preserve"> </w:t>
      </w:r>
      <w:r w:rsidRPr="00F80744">
        <w:rPr>
          <w:spacing w:val="-5"/>
        </w:rPr>
        <w:t>shall</w:t>
      </w:r>
      <w:r w:rsidRPr="00F80744">
        <w:rPr>
          <w:spacing w:val="-10"/>
        </w:rPr>
        <w:t xml:space="preserve"> </w:t>
      </w:r>
      <w:r w:rsidRPr="00F80744">
        <w:t>be</w:t>
      </w:r>
      <w:r w:rsidRPr="00F80744">
        <w:rPr>
          <w:spacing w:val="-8"/>
        </w:rPr>
        <w:t xml:space="preserve"> </w:t>
      </w:r>
      <w:r w:rsidRPr="00F80744">
        <w:rPr>
          <w:spacing w:val="-5"/>
        </w:rPr>
        <w:t>free</w:t>
      </w:r>
      <w:r w:rsidRPr="00F80744">
        <w:rPr>
          <w:spacing w:val="-10"/>
        </w:rPr>
        <w:t xml:space="preserve"> </w:t>
      </w:r>
      <w:r w:rsidRPr="00F80744">
        <w:t>to</w:t>
      </w:r>
      <w:r w:rsidRPr="00F80744">
        <w:rPr>
          <w:spacing w:val="-10"/>
        </w:rPr>
        <w:t xml:space="preserve"> </w:t>
      </w:r>
      <w:r w:rsidRPr="00F80744">
        <w:t>use</w:t>
      </w:r>
      <w:r w:rsidRPr="00F80744">
        <w:rPr>
          <w:spacing w:val="-10"/>
        </w:rPr>
        <w:t xml:space="preserve"> </w:t>
      </w:r>
      <w:r w:rsidRPr="00F80744">
        <w:t xml:space="preserve">the </w:t>
      </w:r>
      <w:r w:rsidRPr="00F80744">
        <w:rPr>
          <w:spacing w:val="-5"/>
        </w:rPr>
        <w:t xml:space="preserve">concepts, techniques </w:t>
      </w:r>
      <w:r w:rsidRPr="00F80744">
        <w:t>and</w:t>
      </w:r>
      <w:r w:rsidRPr="00F80744">
        <w:rPr>
          <w:spacing w:val="55"/>
        </w:rPr>
        <w:t xml:space="preserve"> </w:t>
      </w:r>
      <w:r w:rsidRPr="00F80744">
        <w:rPr>
          <w:spacing w:val="-5"/>
        </w:rPr>
        <w:t xml:space="preserve">know-how used </w:t>
      </w:r>
      <w:r w:rsidRPr="00F80744">
        <w:t xml:space="preserve">and </w:t>
      </w:r>
      <w:r w:rsidRPr="00F80744">
        <w:rPr>
          <w:spacing w:val="-6"/>
        </w:rPr>
        <w:t xml:space="preserve">developed </w:t>
      </w:r>
      <w:r w:rsidRPr="00F80744">
        <w:t xml:space="preserve">in the </w:t>
      </w:r>
      <w:r w:rsidRPr="00F80744">
        <w:rPr>
          <w:spacing w:val="-5"/>
        </w:rPr>
        <w:t xml:space="preserve">provision </w:t>
      </w:r>
      <w:r w:rsidRPr="00F80744">
        <w:t xml:space="preserve">of the </w:t>
      </w:r>
      <w:r w:rsidRPr="00F80744">
        <w:rPr>
          <w:spacing w:val="-5"/>
        </w:rPr>
        <w:t xml:space="preserve">services </w:t>
      </w:r>
      <w:r w:rsidRPr="00F80744">
        <w:t xml:space="preserve">that are the </w:t>
      </w:r>
      <w:r w:rsidRPr="00F80744">
        <w:rPr>
          <w:spacing w:val="-5"/>
        </w:rPr>
        <w:t xml:space="preserve">subject </w:t>
      </w:r>
      <w:r w:rsidRPr="00F80744">
        <w:t xml:space="preserve">of </w:t>
      </w:r>
      <w:r w:rsidRPr="00F80744">
        <w:rPr>
          <w:spacing w:val="-5"/>
        </w:rPr>
        <w:t xml:space="preserve">these </w:t>
      </w:r>
      <w:proofErr w:type="spellStart"/>
      <w:r w:rsidRPr="00F80744">
        <w:t>ToB</w:t>
      </w:r>
      <w:proofErr w:type="spellEnd"/>
      <w:r w:rsidRPr="00F80744">
        <w:t xml:space="preserve">. In any </w:t>
      </w:r>
      <w:r w:rsidRPr="00F80744">
        <w:rPr>
          <w:spacing w:val="-5"/>
        </w:rPr>
        <w:t xml:space="preserve">event, </w:t>
      </w:r>
      <w:r w:rsidRPr="00F80744">
        <w:rPr>
          <w:spacing w:val="-3"/>
        </w:rPr>
        <w:t xml:space="preserve">we </w:t>
      </w:r>
      <w:r w:rsidRPr="00F80744">
        <w:rPr>
          <w:spacing w:val="-5"/>
        </w:rPr>
        <w:t xml:space="preserve">shall continue </w:t>
      </w:r>
      <w:r w:rsidRPr="00F80744">
        <w:t xml:space="preserve">to </w:t>
      </w:r>
      <w:r w:rsidRPr="00F80744">
        <w:rPr>
          <w:spacing w:val="-3"/>
        </w:rPr>
        <w:t xml:space="preserve">be </w:t>
      </w:r>
      <w:r w:rsidRPr="00F80744">
        <w:rPr>
          <w:spacing w:val="-5"/>
        </w:rPr>
        <w:t xml:space="preserve">free </w:t>
      </w:r>
      <w:r w:rsidRPr="00F80744">
        <w:t xml:space="preserve">to </w:t>
      </w:r>
      <w:r w:rsidRPr="00F80744">
        <w:rPr>
          <w:spacing w:val="-5"/>
        </w:rPr>
        <w:t xml:space="preserve">perform similar services </w:t>
      </w:r>
      <w:r w:rsidRPr="00F80744">
        <w:t>for our</w:t>
      </w:r>
      <w:r w:rsidRPr="00F80744">
        <w:rPr>
          <w:spacing w:val="55"/>
        </w:rPr>
        <w:t xml:space="preserve"> </w:t>
      </w:r>
      <w:r w:rsidRPr="00F80744">
        <w:rPr>
          <w:spacing w:val="-5"/>
        </w:rPr>
        <w:t xml:space="preserve">other clients using </w:t>
      </w:r>
      <w:r w:rsidRPr="00F80744">
        <w:t>our</w:t>
      </w:r>
      <w:r w:rsidRPr="00F80744">
        <w:rPr>
          <w:spacing w:val="55"/>
        </w:rPr>
        <w:t xml:space="preserve"> </w:t>
      </w:r>
      <w:r w:rsidRPr="00F80744">
        <w:rPr>
          <w:spacing w:val="-5"/>
        </w:rPr>
        <w:t xml:space="preserve">general knowledge, </w:t>
      </w:r>
      <w:r w:rsidRPr="00F80744">
        <w:t>skills and</w:t>
      </w:r>
      <w:r w:rsidRPr="00F80744">
        <w:rPr>
          <w:spacing w:val="-12"/>
        </w:rPr>
        <w:t xml:space="preserve"> </w:t>
      </w:r>
      <w:r w:rsidRPr="00F80744">
        <w:rPr>
          <w:spacing w:val="-6"/>
        </w:rPr>
        <w:t>experience.</w:t>
      </w:r>
    </w:p>
    <w:p w14:paraId="1CE1AA0E" w14:textId="77777777" w:rsidR="00F80744" w:rsidRPr="00F80744" w:rsidRDefault="00F80744" w:rsidP="00E73CFA">
      <w:pPr>
        <w:ind w:left="709"/>
        <w:jc w:val="both"/>
      </w:pPr>
    </w:p>
    <w:p w14:paraId="1845A844" w14:textId="77777777" w:rsidR="00F80744" w:rsidRPr="00F80744" w:rsidRDefault="00F80744" w:rsidP="00E73CFA">
      <w:pPr>
        <w:ind w:left="709"/>
        <w:jc w:val="both"/>
        <w:rPr>
          <w:spacing w:val="-5"/>
        </w:rPr>
      </w:pPr>
      <w:r w:rsidRPr="00F80744">
        <w:t xml:space="preserve">You </w:t>
      </w:r>
      <w:r w:rsidRPr="00F80744">
        <w:rPr>
          <w:spacing w:val="-5"/>
        </w:rPr>
        <w:t xml:space="preserve">acknowledge that </w:t>
      </w:r>
      <w:r w:rsidRPr="00F80744">
        <w:t xml:space="preserve">in the </w:t>
      </w:r>
      <w:r w:rsidRPr="00F80744">
        <w:rPr>
          <w:spacing w:val="-5"/>
        </w:rPr>
        <w:t xml:space="preserve">performance </w:t>
      </w:r>
      <w:r w:rsidRPr="00F80744">
        <w:t xml:space="preserve">of the </w:t>
      </w:r>
      <w:r w:rsidRPr="00F80744">
        <w:rPr>
          <w:spacing w:val="-5"/>
        </w:rPr>
        <w:t xml:space="preserve">services </w:t>
      </w:r>
      <w:r w:rsidRPr="00F80744">
        <w:rPr>
          <w:spacing w:val="-3"/>
        </w:rPr>
        <w:t xml:space="preserve">we </w:t>
      </w:r>
      <w:r w:rsidRPr="00F80744">
        <w:t xml:space="preserve">may use </w:t>
      </w:r>
      <w:r w:rsidRPr="00F80744">
        <w:rPr>
          <w:spacing w:val="-5"/>
        </w:rPr>
        <w:t xml:space="preserve">products, materials </w:t>
      </w:r>
      <w:r w:rsidRPr="00F80744">
        <w:t xml:space="preserve">or </w:t>
      </w:r>
      <w:r w:rsidRPr="00F80744">
        <w:rPr>
          <w:spacing w:val="-5"/>
        </w:rPr>
        <w:t xml:space="preserve">methodologies proprietary </w:t>
      </w:r>
      <w:r w:rsidRPr="00F80744">
        <w:t xml:space="preserve">to </w:t>
      </w:r>
      <w:r w:rsidRPr="00F80744">
        <w:rPr>
          <w:spacing w:val="-3"/>
        </w:rPr>
        <w:t xml:space="preserve">us </w:t>
      </w:r>
      <w:r w:rsidRPr="00F80744">
        <w:t xml:space="preserve">or a </w:t>
      </w:r>
      <w:r w:rsidRPr="00F80744">
        <w:rPr>
          <w:spacing w:val="-5"/>
        </w:rPr>
        <w:t xml:space="preserve">third </w:t>
      </w:r>
      <w:r w:rsidRPr="00F80744">
        <w:t xml:space="preserve">party or </w:t>
      </w:r>
      <w:r w:rsidRPr="00F80744">
        <w:rPr>
          <w:spacing w:val="-3"/>
        </w:rPr>
        <w:t xml:space="preserve">we </w:t>
      </w:r>
      <w:r w:rsidRPr="00F80744">
        <w:t xml:space="preserve">may </w:t>
      </w:r>
      <w:r w:rsidRPr="00F80744">
        <w:rPr>
          <w:spacing w:val="-5"/>
        </w:rPr>
        <w:t xml:space="preserve">produce proprietary materials </w:t>
      </w:r>
      <w:r w:rsidRPr="00F80744">
        <w:t xml:space="preserve">or </w:t>
      </w:r>
      <w:r w:rsidRPr="00F80744">
        <w:rPr>
          <w:spacing w:val="-5"/>
        </w:rPr>
        <w:t xml:space="preserve">methodologies </w:t>
      </w:r>
      <w:r w:rsidRPr="00F80744">
        <w:t xml:space="preserve">that </w:t>
      </w:r>
      <w:r w:rsidRPr="00F80744">
        <w:rPr>
          <w:spacing w:val="-5"/>
        </w:rPr>
        <w:t xml:space="preserve">are not part </w:t>
      </w:r>
      <w:r w:rsidRPr="00F80744">
        <w:t xml:space="preserve">of the </w:t>
      </w:r>
      <w:r w:rsidRPr="00F80744">
        <w:rPr>
          <w:spacing w:val="-5"/>
        </w:rPr>
        <w:t xml:space="preserve">deliverables. </w:t>
      </w:r>
      <w:r w:rsidRPr="00F80744">
        <w:t xml:space="preserve">You </w:t>
      </w:r>
      <w:r w:rsidRPr="00F80744">
        <w:rPr>
          <w:spacing w:val="-5"/>
        </w:rPr>
        <w:t xml:space="preserve">agree </w:t>
      </w:r>
      <w:r w:rsidRPr="00F80744">
        <w:t xml:space="preserve">that you will </w:t>
      </w:r>
      <w:r w:rsidRPr="00F80744">
        <w:rPr>
          <w:spacing w:val="-5"/>
        </w:rPr>
        <w:t xml:space="preserve">not have </w:t>
      </w:r>
      <w:r w:rsidRPr="00F80744">
        <w:t xml:space="preserve">or obtain </w:t>
      </w:r>
      <w:r w:rsidRPr="00F80744">
        <w:rPr>
          <w:spacing w:val="-5"/>
        </w:rPr>
        <w:t xml:space="preserve">rights </w:t>
      </w:r>
      <w:r w:rsidRPr="00F80744">
        <w:t xml:space="preserve">in </w:t>
      </w:r>
      <w:r w:rsidRPr="00F80744">
        <w:rPr>
          <w:spacing w:val="-5"/>
        </w:rPr>
        <w:t xml:space="preserve">such proprietary products, materials </w:t>
      </w:r>
      <w:r w:rsidRPr="00F80744">
        <w:t xml:space="preserve">and </w:t>
      </w:r>
      <w:r w:rsidRPr="00F80744">
        <w:rPr>
          <w:spacing w:val="-5"/>
        </w:rPr>
        <w:t xml:space="preserve">methodologies except pursuant </w:t>
      </w:r>
      <w:r w:rsidRPr="00F80744">
        <w:t xml:space="preserve">to a </w:t>
      </w:r>
      <w:r w:rsidRPr="00F80744">
        <w:rPr>
          <w:spacing w:val="-5"/>
        </w:rPr>
        <w:t xml:space="preserve">separate written agreement </w:t>
      </w:r>
      <w:r w:rsidRPr="00F80744">
        <w:t xml:space="preserve">on terms to </w:t>
      </w:r>
      <w:r w:rsidRPr="00F80744">
        <w:rPr>
          <w:spacing w:val="-3"/>
        </w:rPr>
        <w:t xml:space="preserve">be </w:t>
      </w:r>
      <w:r w:rsidRPr="00F80744">
        <w:rPr>
          <w:spacing w:val="-5"/>
        </w:rPr>
        <w:t xml:space="preserve">agreed, </w:t>
      </w:r>
      <w:r w:rsidRPr="00F80744">
        <w:t xml:space="preserve">and you agree to </w:t>
      </w:r>
      <w:r w:rsidRPr="00F80744">
        <w:rPr>
          <w:spacing w:val="-5"/>
        </w:rPr>
        <w:t xml:space="preserve">maintain </w:t>
      </w:r>
      <w:r w:rsidRPr="00F80744">
        <w:t xml:space="preserve">the </w:t>
      </w:r>
      <w:r w:rsidRPr="00F80744">
        <w:rPr>
          <w:spacing w:val="-5"/>
        </w:rPr>
        <w:t xml:space="preserve">confidentiality </w:t>
      </w:r>
      <w:r w:rsidRPr="00F80744">
        <w:t xml:space="preserve">of </w:t>
      </w:r>
      <w:r w:rsidRPr="00F80744">
        <w:rPr>
          <w:spacing w:val="-5"/>
        </w:rPr>
        <w:t>such</w:t>
      </w:r>
      <w:r w:rsidRPr="00F80744">
        <w:rPr>
          <w:spacing w:val="-26"/>
        </w:rPr>
        <w:t xml:space="preserve"> </w:t>
      </w:r>
      <w:r w:rsidRPr="00F80744">
        <w:t>items.</w:t>
      </w:r>
    </w:p>
    <w:p w14:paraId="4354EFA0" w14:textId="77777777" w:rsidR="00F80744" w:rsidRPr="00F80744" w:rsidRDefault="00F80744" w:rsidP="00E73CFA">
      <w:pPr>
        <w:jc w:val="both"/>
      </w:pPr>
    </w:p>
    <w:p w14:paraId="2C79AC6F" w14:textId="77777777" w:rsidR="00F80744" w:rsidRPr="00AB501E" w:rsidRDefault="00F80744" w:rsidP="000A4498">
      <w:pPr>
        <w:pStyle w:val="Heading1"/>
        <w:rPr>
          <w:u w:val="double"/>
        </w:rPr>
      </w:pPr>
      <w:bookmarkStart w:id="211" w:name="_BPDC_LN_INS_1021"/>
      <w:bookmarkStart w:id="212" w:name="_BPDC_PR_INS_1022"/>
      <w:bookmarkStart w:id="213" w:name="_Toc5626591"/>
      <w:bookmarkStart w:id="214" w:name="_Toc21612597"/>
      <w:bookmarkStart w:id="215" w:name="_Toc97122789"/>
      <w:bookmarkEnd w:id="211"/>
      <w:bookmarkEnd w:id="212"/>
      <w:r w:rsidRPr="00F80744">
        <w:t>Performance</w:t>
      </w:r>
      <w:bookmarkEnd w:id="213"/>
      <w:bookmarkEnd w:id="214"/>
      <w:bookmarkEnd w:id="215"/>
    </w:p>
    <w:p w14:paraId="52D8F9F6" w14:textId="77777777" w:rsidR="00F80744" w:rsidRPr="00F80744" w:rsidRDefault="00F80744" w:rsidP="00E73CFA">
      <w:pPr>
        <w:jc w:val="both"/>
      </w:pPr>
    </w:p>
    <w:p w14:paraId="68FA31D3" w14:textId="1E52E280" w:rsidR="00F80744" w:rsidRPr="00F80744" w:rsidRDefault="00F80744" w:rsidP="00E73CFA">
      <w:pPr>
        <w:ind w:left="709"/>
        <w:jc w:val="both"/>
      </w:pPr>
      <w:r w:rsidRPr="00F80744">
        <w:rPr>
          <w:spacing w:val="-3"/>
        </w:rPr>
        <w:t xml:space="preserve">We </w:t>
      </w:r>
      <w:r w:rsidRPr="00F80744">
        <w:rPr>
          <w:spacing w:val="-5"/>
        </w:rPr>
        <w:t xml:space="preserve">undertake </w:t>
      </w:r>
      <w:r w:rsidRPr="00F80744">
        <w:t xml:space="preserve">that </w:t>
      </w:r>
      <w:r w:rsidRPr="00F80744">
        <w:rPr>
          <w:spacing w:val="-3"/>
        </w:rPr>
        <w:t xml:space="preserve">we </w:t>
      </w:r>
      <w:r w:rsidRPr="00F80744">
        <w:rPr>
          <w:spacing w:val="-5"/>
        </w:rPr>
        <w:t xml:space="preserve">will exercise </w:t>
      </w:r>
      <w:r w:rsidRPr="00F80744">
        <w:t xml:space="preserve">due care in the </w:t>
      </w:r>
      <w:r w:rsidRPr="00F80744">
        <w:rPr>
          <w:spacing w:val="-5"/>
        </w:rPr>
        <w:t xml:space="preserve">performance </w:t>
      </w:r>
      <w:r w:rsidRPr="00F80744">
        <w:t xml:space="preserve">of our work in </w:t>
      </w:r>
      <w:r w:rsidRPr="00F80744">
        <w:rPr>
          <w:spacing w:val="-5"/>
        </w:rPr>
        <w:t xml:space="preserve">accordance </w:t>
      </w:r>
      <w:r w:rsidRPr="00F80744">
        <w:t xml:space="preserve">with </w:t>
      </w:r>
      <w:r w:rsidRPr="00F80744">
        <w:rPr>
          <w:spacing w:val="-5"/>
        </w:rPr>
        <w:t xml:space="preserve">applicable </w:t>
      </w:r>
      <w:r w:rsidRPr="00F80744">
        <w:rPr>
          <w:spacing w:val="-6"/>
        </w:rPr>
        <w:t xml:space="preserve">professional </w:t>
      </w:r>
      <w:r w:rsidRPr="00F80744">
        <w:rPr>
          <w:spacing w:val="-5"/>
        </w:rPr>
        <w:t xml:space="preserve">standards. However, </w:t>
      </w:r>
      <w:r w:rsidRPr="00F80744">
        <w:rPr>
          <w:spacing w:val="-3"/>
        </w:rPr>
        <w:t xml:space="preserve">we do </w:t>
      </w:r>
      <w:r w:rsidRPr="00F80744">
        <w:t xml:space="preserve">not </w:t>
      </w:r>
      <w:r w:rsidRPr="00F80744">
        <w:rPr>
          <w:spacing w:val="-5"/>
        </w:rPr>
        <w:t xml:space="preserve">warrant, </w:t>
      </w:r>
      <w:r w:rsidRPr="00F80744">
        <w:t xml:space="preserve">nor </w:t>
      </w:r>
      <w:r w:rsidRPr="00F80744">
        <w:rPr>
          <w:spacing w:val="-5"/>
        </w:rPr>
        <w:t xml:space="preserve">will </w:t>
      </w:r>
      <w:r w:rsidRPr="00F80744">
        <w:rPr>
          <w:spacing w:val="-3"/>
        </w:rPr>
        <w:t xml:space="preserve">we be </w:t>
      </w:r>
      <w:r w:rsidRPr="00F80744">
        <w:rPr>
          <w:spacing w:val="-5"/>
        </w:rPr>
        <w:t>responsible for,</w:t>
      </w:r>
      <w:r w:rsidRPr="00F80744">
        <w:rPr>
          <w:spacing w:val="46"/>
        </w:rPr>
        <w:t xml:space="preserve"> </w:t>
      </w:r>
      <w:r w:rsidRPr="00F80744">
        <w:t xml:space="preserve">the </w:t>
      </w:r>
      <w:r w:rsidRPr="00F80744">
        <w:rPr>
          <w:spacing w:val="-5"/>
        </w:rPr>
        <w:t xml:space="preserve">performance </w:t>
      </w:r>
      <w:r w:rsidRPr="00F80744">
        <w:t>of any third-</w:t>
      </w:r>
      <w:r w:rsidRPr="00F80744">
        <w:rPr>
          <w:spacing w:val="-5"/>
        </w:rPr>
        <w:t xml:space="preserve">party products. </w:t>
      </w:r>
      <w:r w:rsidRPr="00F80744">
        <w:rPr>
          <w:spacing w:val="-3"/>
        </w:rPr>
        <w:t xml:space="preserve">We do </w:t>
      </w:r>
      <w:r w:rsidRPr="00F80744">
        <w:rPr>
          <w:spacing w:val="-5"/>
        </w:rPr>
        <w:t xml:space="preserve">agree, however, </w:t>
      </w:r>
      <w:r w:rsidRPr="00F80744">
        <w:t xml:space="preserve">to </w:t>
      </w:r>
      <w:r w:rsidRPr="00F80744">
        <w:rPr>
          <w:spacing w:val="-5"/>
        </w:rPr>
        <w:t xml:space="preserve">assign </w:t>
      </w:r>
      <w:r w:rsidRPr="00F80744">
        <w:t>to you any</w:t>
      </w:r>
      <w:r w:rsidRPr="00F80744">
        <w:rPr>
          <w:spacing w:val="55"/>
        </w:rPr>
        <w:t xml:space="preserve"> </w:t>
      </w:r>
      <w:r w:rsidRPr="00F80744">
        <w:rPr>
          <w:spacing w:val="-5"/>
        </w:rPr>
        <w:t xml:space="preserve">assignable warranties </w:t>
      </w:r>
      <w:r w:rsidRPr="00F80744">
        <w:rPr>
          <w:spacing w:val="-3"/>
        </w:rPr>
        <w:t xml:space="preserve">we </w:t>
      </w:r>
      <w:r w:rsidRPr="00F80744">
        <w:t xml:space="preserve">may </w:t>
      </w:r>
      <w:r w:rsidRPr="00F80744">
        <w:rPr>
          <w:spacing w:val="-5"/>
        </w:rPr>
        <w:t xml:space="preserve">receive from </w:t>
      </w:r>
      <w:r w:rsidRPr="00F80744">
        <w:t xml:space="preserve">any </w:t>
      </w:r>
      <w:r w:rsidRPr="00F80744">
        <w:rPr>
          <w:spacing w:val="-5"/>
        </w:rPr>
        <w:t xml:space="preserve">such </w:t>
      </w:r>
      <w:r w:rsidRPr="00F80744">
        <w:t xml:space="preserve">third </w:t>
      </w:r>
      <w:r w:rsidRPr="00F80744">
        <w:rPr>
          <w:spacing w:val="-5"/>
        </w:rPr>
        <w:t>party.</w:t>
      </w:r>
    </w:p>
    <w:p w14:paraId="61565539" w14:textId="77777777" w:rsidR="00F80744" w:rsidRPr="00F80744" w:rsidRDefault="00F80744" w:rsidP="00E73CFA">
      <w:pPr>
        <w:ind w:left="709"/>
        <w:jc w:val="both"/>
      </w:pPr>
    </w:p>
    <w:p w14:paraId="48106949" w14:textId="77777777" w:rsidR="00F80744" w:rsidRPr="00F80744" w:rsidRDefault="00F80744" w:rsidP="00E73CFA">
      <w:pPr>
        <w:ind w:left="709"/>
        <w:jc w:val="both"/>
      </w:pPr>
      <w:r w:rsidRPr="00F80744">
        <w:lastRenderedPageBreak/>
        <w:t xml:space="preserve">All </w:t>
      </w:r>
      <w:r w:rsidRPr="00F80744">
        <w:rPr>
          <w:spacing w:val="-5"/>
        </w:rPr>
        <w:t xml:space="preserve">surveys, forecasts, </w:t>
      </w:r>
      <w:r w:rsidRPr="00F80744">
        <w:rPr>
          <w:spacing w:val="-6"/>
        </w:rPr>
        <w:t xml:space="preserve">projections </w:t>
      </w:r>
      <w:r w:rsidRPr="00F80744">
        <w:t xml:space="preserve">and </w:t>
      </w:r>
      <w:r w:rsidRPr="00F80744">
        <w:rPr>
          <w:spacing w:val="-5"/>
        </w:rPr>
        <w:t xml:space="preserve">recommendations </w:t>
      </w:r>
      <w:r w:rsidRPr="00F80744">
        <w:t xml:space="preserve">in </w:t>
      </w:r>
      <w:r w:rsidRPr="00F80744">
        <w:rPr>
          <w:spacing w:val="-5"/>
        </w:rPr>
        <w:t xml:space="preserve">any report, presentation </w:t>
      </w:r>
      <w:r w:rsidRPr="00F80744">
        <w:t xml:space="preserve">or </w:t>
      </w:r>
      <w:r w:rsidRPr="00F80744">
        <w:rPr>
          <w:spacing w:val="-5"/>
        </w:rPr>
        <w:t xml:space="preserve">letter </w:t>
      </w:r>
      <w:r w:rsidRPr="00F80744">
        <w:t>are made in good</w:t>
      </w:r>
      <w:r w:rsidRPr="00F80744">
        <w:rPr>
          <w:spacing w:val="55"/>
        </w:rPr>
        <w:t xml:space="preserve"> </w:t>
      </w:r>
      <w:r w:rsidRPr="00F80744">
        <w:t xml:space="preserve">faith and </w:t>
      </w:r>
      <w:proofErr w:type="gramStart"/>
      <w:r w:rsidRPr="00F80744">
        <w:t>on the basis of</w:t>
      </w:r>
      <w:proofErr w:type="gramEnd"/>
      <w:r w:rsidRPr="00F80744">
        <w:t xml:space="preserve"> the </w:t>
      </w:r>
      <w:r w:rsidRPr="00F80744">
        <w:rPr>
          <w:spacing w:val="-5"/>
        </w:rPr>
        <w:t xml:space="preserve">information supplied </w:t>
      </w:r>
      <w:r w:rsidRPr="00F80744">
        <w:t xml:space="preserve">to </w:t>
      </w:r>
      <w:r w:rsidRPr="00F80744">
        <w:rPr>
          <w:spacing w:val="-3"/>
        </w:rPr>
        <w:t xml:space="preserve">us at </w:t>
      </w:r>
      <w:r w:rsidRPr="00F80744">
        <w:t xml:space="preserve">the </w:t>
      </w:r>
      <w:r w:rsidRPr="00F80744">
        <w:rPr>
          <w:spacing w:val="-5"/>
        </w:rPr>
        <w:t xml:space="preserve">time. However, </w:t>
      </w:r>
      <w:r w:rsidRPr="00F80744">
        <w:rPr>
          <w:spacing w:val="-3"/>
        </w:rPr>
        <w:t xml:space="preserve">we do </w:t>
      </w:r>
      <w:r w:rsidRPr="00F80744">
        <w:rPr>
          <w:spacing w:val="-5"/>
        </w:rPr>
        <w:t xml:space="preserve">not </w:t>
      </w:r>
      <w:proofErr w:type="gramStart"/>
      <w:r w:rsidRPr="00F80744">
        <w:rPr>
          <w:spacing w:val="-5"/>
        </w:rPr>
        <w:t>guarantee</w:t>
      </w:r>
      <w:proofErr w:type="gramEnd"/>
      <w:r w:rsidRPr="00F80744">
        <w:rPr>
          <w:spacing w:val="-5"/>
        </w:rPr>
        <w:t xml:space="preserve"> </w:t>
      </w:r>
      <w:r w:rsidRPr="00F80744">
        <w:t xml:space="preserve">and </w:t>
      </w:r>
      <w:r w:rsidRPr="00F80744">
        <w:rPr>
          <w:spacing w:val="-3"/>
        </w:rPr>
        <w:t xml:space="preserve">we </w:t>
      </w:r>
      <w:r w:rsidRPr="00F80744">
        <w:t>take</w:t>
      </w:r>
      <w:r w:rsidRPr="00F80744">
        <w:rPr>
          <w:spacing w:val="55"/>
        </w:rPr>
        <w:t xml:space="preserve"> </w:t>
      </w:r>
      <w:r w:rsidRPr="00F80744">
        <w:rPr>
          <w:spacing w:val="-5"/>
        </w:rPr>
        <w:t xml:space="preserve">no responsibility </w:t>
      </w:r>
      <w:r w:rsidRPr="00F80744">
        <w:t xml:space="preserve">for </w:t>
      </w:r>
      <w:r w:rsidRPr="00F80744">
        <w:rPr>
          <w:spacing w:val="-5"/>
        </w:rPr>
        <w:t xml:space="preserve">their achievement </w:t>
      </w:r>
      <w:r w:rsidRPr="00F80744">
        <w:t xml:space="preserve">or </w:t>
      </w:r>
      <w:r w:rsidRPr="00F80744">
        <w:rPr>
          <w:spacing w:val="-5"/>
        </w:rPr>
        <w:t xml:space="preserve">continuing </w:t>
      </w:r>
      <w:r w:rsidRPr="00F80744">
        <w:rPr>
          <w:spacing w:val="-6"/>
        </w:rPr>
        <w:t xml:space="preserve">applicability, </w:t>
      </w:r>
      <w:r w:rsidRPr="00F80744">
        <w:rPr>
          <w:spacing w:val="-5"/>
        </w:rPr>
        <w:t xml:space="preserve">because </w:t>
      </w:r>
      <w:r w:rsidRPr="00F80744">
        <w:t xml:space="preserve">the </w:t>
      </w:r>
      <w:r w:rsidRPr="00F80744">
        <w:rPr>
          <w:spacing w:val="-5"/>
        </w:rPr>
        <w:t xml:space="preserve">actual outturn will </w:t>
      </w:r>
      <w:r w:rsidRPr="00F80744">
        <w:rPr>
          <w:spacing w:val="-6"/>
        </w:rPr>
        <w:t xml:space="preserve">depend </w:t>
      </w:r>
      <w:r w:rsidRPr="00F80744">
        <w:t xml:space="preserve">on </w:t>
      </w:r>
      <w:r w:rsidRPr="00F80744">
        <w:rPr>
          <w:spacing w:val="-5"/>
        </w:rPr>
        <w:t xml:space="preserve">future events </w:t>
      </w:r>
      <w:r w:rsidRPr="00F80744">
        <w:t xml:space="preserve">and </w:t>
      </w:r>
      <w:r w:rsidRPr="00F80744">
        <w:rPr>
          <w:spacing w:val="-6"/>
        </w:rPr>
        <w:t xml:space="preserve">circumstances, </w:t>
      </w:r>
      <w:r w:rsidRPr="00F80744">
        <w:rPr>
          <w:spacing w:val="-5"/>
        </w:rPr>
        <w:t xml:space="preserve">including </w:t>
      </w:r>
      <w:r w:rsidRPr="00F80744">
        <w:t xml:space="preserve">your </w:t>
      </w:r>
      <w:r w:rsidRPr="00F80744">
        <w:rPr>
          <w:spacing w:val="-5"/>
        </w:rPr>
        <w:t>actions.</w:t>
      </w:r>
    </w:p>
    <w:p w14:paraId="38A3FFD8" w14:textId="77777777" w:rsidR="00F80744" w:rsidRPr="00F80744" w:rsidRDefault="00F80744" w:rsidP="00E73CFA">
      <w:pPr>
        <w:ind w:left="709"/>
        <w:jc w:val="both"/>
      </w:pPr>
    </w:p>
    <w:p w14:paraId="7C69680D" w14:textId="6750AA57" w:rsidR="00F80744" w:rsidRPr="00F80744" w:rsidRDefault="00F80744" w:rsidP="00E73CFA">
      <w:pPr>
        <w:ind w:left="709"/>
        <w:jc w:val="both"/>
      </w:pPr>
      <w:r w:rsidRPr="00F80744">
        <w:rPr>
          <w:spacing w:val="-5"/>
        </w:rPr>
        <w:t xml:space="preserve">Please note </w:t>
      </w:r>
      <w:r w:rsidRPr="00F80744">
        <w:t xml:space="preserve">that the </w:t>
      </w:r>
      <w:r w:rsidRPr="00F80744">
        <w:rPr>
          <w:spacing w:val="-5"/>
        </w:rPr>
        <w:t xml:space="preserve">responsibility </w:t>
      </w:r>
      <w:r w:rsidRPr="00F80744">
        <w:t xml:space="preserve">on </w:t>
      </w:r>
      <w:r w:rsidRPr="00F80744">
        <w:rPr>
          <w:spacing w:val="-5"/>
        </w:rPr>
        <w:t xml:space="preserve">whether </w:t>
      </w:r>
      <w:r w:rsidRPr="00F80744">
        <w:t xml:space="preserve">or not to </w:t>
      </w:r>
      <w:r w:rsidRPr="00F80744">
        <w:rPr>
          <w:spacing w:val="-5"/>
        </w:rPr>
        <w:t xml:space="preserve">implement </w:t>
      </w:r>
      <w:r w:rsidRPr="00F80744">
        <w:t xml:space="preserve">a </w:t>
      </w:r>
      <w:proofErr w:type="gramStart"/>
      <w:r w:rsidRPr="00F80744">
        <w:rPr>
          <w:spacing w:val="-5"/>
        </w:rPr>
        <w:t>recommendation rests</w:t>
      </w:r>
      <w:proofErr w:type="gramEnd"/>
      <w:r w:rsidRPr="00F80744">
        <w:rPr>
          <w:spacing w:val="-5"/>
        </w:rPr>
        <w:t xml:space="preserve"> solely </w:t>
      </w:r>
      <w:r w:rsidRPr="00F80744">
        <w:t>with you,</w:t>
      </w:r>
      <w:r w:rsidR="00CD6A5E">
        <w:t xml:space="preserve"> </w:t>
      </w:r>
      <w:r w:rsidRPr="00F80744">
        <w:t xml:space="preserve">the </w:t>
      </w:r>
      <w:r w:rsidRPr="00F80744">
        <w:rPr>
          <w:spacing w:val="-5"/>
        </w:rPr>
        <w:t xml:space="preserve">client. Acuvest will </w:t>
      </w:r>
      <w:proofErr w:type="gramStart"/>
      <w:r w:rsidRPr="00F80744">
        <w:rPr>
          <w:spacing w:val="-5"/>
        </w:rPr>
        <w:t>provide assistance</w:t>
      </w:r>
      <w:proofErr w:type="gramEnd"/>
      <w:r w:rsidRPr="00F80744">
        <w:rPr>
          <w:spacing w:val="-5"/>
        </w:rPr>
        <w:t xml:space="preserve"> </w:t>
      </w:r>
      <w:r w:rsidRPr="00F80744">
        <w:t xml:space="preserve">in </w:t>
      </w:r>
      <w:r w:rsidRPr="00F80744">
        <w:rPr>
          <w:spacing w:val="-6"/>
        </w:rPr>
        <w:t xml:space="preserve">completing </w:t>
      </w:r>
      <w:r w:rsidRPr="00F80744">
        <w:t>the</w:t>
      </w:r>
      <w:r w:rsidRPr="00F80744">
        <w:rPr>
          <w:spacing w:val="55"/>
        </w:rPr>
        <w:t xml:space="preserve"> </w:t>
      </w:r>
      <w:r w:rsidRPr="00F80744">
        <w:rPr>
          <w:spacing w:val="-5"/>
        </w:rPr>
        <w:t xml:space="preserve">relevant documentation </w:t>
      </w:r>
      <w:r w:rsidRPr="00F80744">
        <w:t>and</w:t>
      </w:r>
      <w:r w:rsidRPr="00F80744">
        <w:rPr>
          <w:spacing w:val="55"/>
        </w:rPr>
        <w:t xml:space="preserve"> </w:t>
      </w:r>
      <w:r w:rsidRPr="00F80744">
        <w:rPr>
          <w:spacing w:val="-5"/>
        </w:rPr>
        <w:t xml:space="preserve">dealing </w:t>
      </w:r>
      <w:r w:rsidRPr="00F80744">
        <w:t xml:space="preserve">with any </w:t>
      </w:r>
      <w:r w:rsidRPr="00F80744">
        <w:rPr>
          <w:spacing w:val="-5"/>
        </w:rPr>
        <w:t xml:space="preserve">product producers </w:t>
      </w:r>
      <w:r w:rsidRPr="00F80744">
        <w:rPr>
          <w:spacing w:val="-3"/>
        </w:rPr>
        <w:t xml:space="preserve">as </w:t>
      </w:r>
      <w:r w:rsidRPr="00F80744">
        <w:t xml:space="preserve">is </w:t>
      </w:r>
      <w:r w:rsidRPr="00F80744">
        <w:rPr>
          <w:spacing w:val="-5"/>
        </w:rPr>
        <w:t xml:space="preserve">needed. </w:t>
      </w:r>
      <w:r w:rsidRPr="00F80744">
        <w:t xml:space="preserve">In </w:t>
      </w:r>
      <w:r w:rsidRPr="00F80744">
        <w:rPr>
          <w:spacing w:val="-5"/>
        </w:rPr>
        <w:t xml:space="preserve">consequence, </w:t>
      </w:r>
      <w:r w:rsidRPr="00F80744">
        <w:rPr>
          <w:spacing w:val="-3"/>
        </w:rPr>
        <w:t xml:space="preserve">no </w:t>
      </w:r>
      <w:r w:rsidRPr="00F80744">
        <w:rPr>
          <w:spacing w:val="-5"/>
        </w:rPr>
        <w:t xml:space="preserve">statement </w:t>
      </w:r>
      <w:r w:rsidRPr="00F80744">
        <w:t xml:space="preserve">made </w:t>
      </w:r>
      <w:r w:rsidRPr="00F80744">
        <w:rPr>
          <w:spacing w:val="-3"/>
        </w:rPr>
        <w:t xml:space="preserve">by </w:t>
      </w:r>
      <w:r w:rsidRPr="00F80744">
        <w:t xml:space="preserve">or on </w:t>
      </w:r>
      <w:r w:rsidRPr="00F80744">
        <w:rPr>
          <w:spacing w:val="-5"/>
        </w:rPr>
        <w:t xml:space="preserve">behalf </w:t>
      </w:r>
      <w:r w:rsidRPr="00F80744">
        <w:t xml:space="preserve">of </w:t>
      </w:r>
      <w:r w:rsidRPr="00F80744">
        <w:rPr>
          <w:spacing w:val="-5"/>
        </w:rPr>
        <w:t xml:space="preserve">Acuvest </w:t>
      </w:r>
      <w:r w:rsidRPr="00F80744">
        <w:t xml:space="preserve">is, </w:t>
      </w:r>
      <w:r w:rsidRPr="00F80744">
        <w:rPr>
          <w:spacing w:val="-5"/>
        </w:rPr>
        <w:t xml:space="preserve">nor </w:t>
      </w:r>
      <w:r w:rsidRPr="00F80744">
        <w:t xml:space="preserve">is it to </w:t>
      </w:r>
      <w:r w:rsidRPr="00F80744">
        <w:rPr>
          <w:spacing w:val="-3"/>
        </w:rPr>
        <w:t xml:space="preserve">be </w:t>
      </w:r>
      <w:r w:rsidRPr="00F80744">
        <w:rPr>
          <w:spacing w:val="-5"/>
        </w:rPr>
        <w:t xml:space="preserve">deemed </w:t>
      </w:r>
      <w:r w:rsidRPr="00F80744">
        <w:t xml:space="preserve">to be, in any </w:t>
      </w:r>
      <w:r w:rsidRPr="00F80744">
        <w:rPr>
          <w:spacing w:val="-5"/>
        </w:rPr>
        <w:t xml:space="preserve">circumstances </w:t>
      </w:r>
      <w:r w:rsidRPr="00F80744">
        <w:t xml:space="preserve">a </w:t>
      </w:r>
      <w:r w:rsidRPr="00F80744">
        <w:rPr>
          <w:spacing w:val="-5"/>
        </w:rPr>
        <w:t xml:space="preserve">representation, undertaking, warranty </w:t>
      </w:r>
      <w:r w:rsidRPr="00F80744">
        <w:t xml:space="preserve">or </w:t>
      </w:r>
      <w:r w:rsidRPr="00F80744">
        <w:rPr>
          <w:spacing w:val="-5"/>
        </w:rPr>
        <w:t>contractual condition.</w:t>
      </w:r>
    </w:p>
    <w:p w14:paraId="72C9B501" w14:textId="77777777" w:rsidR="00F80744" w:rsidRPr="00F80744" w:rsidRDefault="00F80744" w:rsidP="00E73CFA">
      <w:pPr>
        <w:ind w:left="709"/>
        <w:jc w:val="both"/>
      </w:pPr>
    </w:p>
    <w:p w14:paraId="3F31D1FD" w14:textId="3AC29803" w:rsidR="00F80744" w:rsidRDefault="00F80744" w:rsidP="00E73CFA">
      <w:pPr>
        <w:ind w:left="709"/>
        <w:jc w:val="both"/>
        <w:rPr>
          <w:spacing w:val="-5"/>
        </w:rPr>
      </w:pPr>
      <w:r w:rsidRPr="00F80744">
        <w:t xml:space="preserve">The </w:t>
      </w:r>
      <w:r w:rsidRPr="00F80744">
        <w:rPr>
          <w:spacing w:val="-6"/>
        </w:rPr>
        <w:t xml:space="preserve">representations, </w:t>
      </w:r>
      <w:r w:rsidRPr="00F80744">
        <w:rPr>
          <w:spacing w:val="-5"/>
        </w:rPr>
        <w:t xml:space="preserve">warranties, terms </w:t>
      </w:r>
      <w:r w:rsidRPr="00F80744">
        <w:t xml:space="preserve">and </w:t>
      </w:r>
      <w:r w:rsidRPr="00F80744">
        <w:rPr>
          <w:spacing w:val="-5"/>
        </w:rPr>
        <w:t xml:space="preserve">conditions </w:t>
      </w:r>
      <w:r w:rsidRPr="00F80744">
        <w:t xml:space="preserve">set out in this </w:t>
      </w:r>
      <w:r w:rsidRPr="00F80744">
        <w:rPr>
          <w:spacing w:val="-5"/>
        </w:rPr>
        <w:t xml:space="preserve">letter </w:t>
      </w:r>
      <w:r w:rsidRPr="00F80744">
        <w:t xml:space="preserve">are the </w:t>
      </w:r>
      <w:r w:rsidRPr="00F80744">
        <w:rPr>
          <w:spacing w:val="-5"/>
        </w:rPr>
        <w:t xml:space="preserve">parties’ </w:t>
      </w:r>
      <w:r w:rsidRPr="00F80744">
        <w:t xml:space="preserve">only </w:t>
      </w:r>
      <w:r w:rsidRPr="00F80744">
        <w:rPr>
          <w:spacing w:val="-6"/>
        </w:rPr>
        <w:t xml:space="preserve">representations, </w:t>
      </w:r>
      <w:r w:rsidRPr="00F80744">
        <w:rPr>
          <w:spacing w:val="-5"/>
        </w:rPr>
        <w:t xml:space="preserve">warranties, terms </w:t>
      </w:r>
      <w:r w:rsidRPr="00F80744">
        <w:t xml:space="preserve">and </w:t>
      </w:r>
      <w:r w:rsidRPr="00F80744">
        <w:rPr>
          <w:spacing w:val="-5"/>
        </w:rPr>
        <w:t xml:space="preserve">conditions relating </w:t>
      </w:r>
      <w:r w:rsidRPr="00F80744">
        <w:t xml:space="preserve">to the </w:t>
      </w:r>
      <w:r w:rsidRPr="00F80744">
        <w:rPr>
          <w:spacing w:val="-5"/>
        </w:rPr>
        <w:t xml:space="preserve">services </w:t>
      </w:r>
      <w:r w:rsidRPr="00F80744">
        <w:t xml:space="preserve">and </w:t>
      </w:r>
      <w:r w:rsidRPr="00F80744">
        <w:rPr>
          <w:spacing w:val="-5"/>
        </w:rPr>
        <w:t xml:space="preserve">Acuvest’s provision </w:t>
      </w:r>
      <w:r w:rsidRPr="00F80744">
        <w:t xml:space="preserve">of the </w:t>
      </w:r>
      <w:r w:rsidRPr="00F80744">
        <w:rPr>
          <w:spacing w:val="-5"/>
        </w:rPr>
        <w:t xml:space="preserve">services </w:t>
      </w:r>
      <w:r w:rsidRPr="00F80744">
        <w:t xml:space="preserve">and </w:t>
      </w:r>
      <w:r w:rsidRPr="00F80744">
        <w:rPr>
          <w:spacing w:val="-6"/>
        </w:rPr>
        <w:t xml:space="preserve">deliverables </w:t>
      </w:r>
      <w:r w:rsidRPr="00F80744">
        <w:t xml:space="preserve">are </w:t>
      </w:r>
      <w:r w:rsidRPr="00F80744">
        <w:rPr>
          <w:spacing w:val="-5"/>
        </w:rPr>
        <w:t xml:space="preserve">made expressly </w:t>
      </w:r>
      <w:r w:rsidRPr="00F80744">
        <w:t xml:space="preserve">in </w:t>
      </w:r>
      <w:r w:rsidRPr="00F80744">
        <w:rPr>
          <w:spacing w:val="-5"/>
        </w:rPr>
        <w:t xml:space="preserve">place </w:t>
      </w:r>
      <w:r w:rsidRPr="00F80744">
        <w:t xml:space="preserve">of and to the </w:t>
      </w:r>
      <w:r w:rsidRPr="00F80744">
        <w:rPr>
          <w:spacing w:val="-5"/>
        </w:rPr>
        <w:t xml:space="preserve">exclusion </w:t>
      </w:r>
      <w:r w:rsidRPr="00F80744">
        <w:rPr>
          <w:spacing w:val="-3"/>
        </w:rPr>
        <w:t xml:space="preserve">(to </w:t>
      </w:r>
      <w:r w:rsidRPr="00F80744">
        <w:t xml:space="preserve">the </w:t>
      </w:r>
      <w:r w:rsidRPr="00F80744">
        <w:rPr>
          <w:spacing w:val="-5"/>
        </w:rPr>
        <w:t xml:space="preserve">fullest extent permitted </w:t>
      </w:r>
      <w:r w:rsidRPr="00F80744">
        <w:rPr>
          <w:spacing w:val="-3"/>
        </w:rPr>
        <w:t xml:space="preserve">by </w:t>
      </w:r>
      <w:r w:rsidRPr="00F80744">
        <w:t>law)</w:t>
      </w:r>
      <w:r w:rsidRPr="00F80744">
        <w:rPr>
          <w:spacing w:val="-38"/>
        </w:rPr>
        <w:t xml:space="preserve"> </w:t>
      </w:r>
      <w:r w:rsidRPr="00F80744">
        <w:t xml:space="preserve">of </w:t>
      </w:r>
      <w:r w:rsidRPr="00F80744">
        <w:rPr>
          <w:spacing w:val="-3"/>
        </w:rPr>
        <w:t xml:space="preserve">all </w:t>
      </w:r>
      <w:r w:rsidRPr="00F80744">
        <w:rPr>
          <w:spacing w:val="-5"/>
        </w:rPr>
        <w:t xml:space="preserve">other </w:t>
      </w:r>
      <w:r w:rsidRPr="00F80744">
        <w:rPr>
          <w:spacing w:val="-6"/>
        </w:rPr>
        <w:t xml:space="preserve">representations, </w:t>
      </w:r>
      <w:r w:rsidRPr="00F80744">
        <w:rPr>
          <w:spacing w:val="-5"/>
        </w:rPr>
        <w:t xml:space="preserve">warranties, </w:t>
      </w:r>
      <w:r w:rsidRPr="00F80744">
        <w:t xml:space="preserve">terms and </w:t>
      </w:r>
      <w:r w:rsidRPr="00F80744">
        <w:rPr>
          <w:spacing w:val="-6"/>
        </w:rPr>
        <w:t xml:space="preserve">conditions, </w:t>
      </w:r>
      <w:r w:rsidRPr="00F80744">
        <w:rPr>
          <w:spacing w:val="-5"/>
        </w:rPr>
        <w:t xml:space="preserve">express </w:t>
      </w:r>
      <w:r w:rsidRPr="00F80744">
        <w:t xml:space="preserve">or </w:t>
      </w:r>
      <w:r w:rsidRPr="00F80744">
        <w:rPr>
          <w:spacing w:val="-5"/>
        </w:rPr>
        <w:t xml:space="preserve">implied, </w:t>
      </w:r>
      <w:r w:rsidRPr="00F80744">
        <w:rPr>
          <w:spacing w:val="-3"/>
        </w:rPr>
        <w:t xml:space="preserve">by </w:t>
      </w:r>
      <w:r w:rsidRPr="00F80744">
        <w:rPr>
          <w:spacing w:val="-5"/>
        </w:rPr>
        <w:t xml:space="preserve">statute </w:t>
      </w:r>
      <w:r w:rsidRPr="00F80744">
        <w:t>or</w:t>
      </w:r>
      <w:r w:rsidRPr="00F80744">
        <w:rPr>
          <w:spacing w:val="-22"/>
        </w:rPr>
        <w:t xml:space="preserve"> </w:t>
      </w:r>
      <w:r w:rsidRPr="00F80744">
        <w:rPr>
          <w:spacing w:val="-5"/>
        </w:rPr>
        <w:t>otherwise.</w:t>
      </w:r>
    </w:p>
    <w:p w14:paraId="564E83A7" w14:textId="77777777" w:rsidR="00FA179A" w:rsidRPr="00F80744" w:rsidRDefault="00FA179A" w:rsidP="00E73CFA">
      <w:pPr>
        <w:ind w:left="709"/>
        <w:jc w:val="both"/>
      </w:pPr>
    </w:p>
    <w:p w14:paraId="56F42A15" w14:textId="5DA870CD" w:rsidR="00F80744" w:rsidRDefault="00F80744" w:rsidP="000A4498">
      <w:pPr>
        <w:pStyle w:val="Heading1"/>
      </w:pPr>
      <w:bookmarkStart w:id="216" w:name="_BPDC_LN_INS_1019"/>
      <w:bookmarkStart w:id="217" w:name="_BPDC_PR_INS_1020"/>
      <w:bookmarkStart w:id="218" w:name="_Toc5626592"/>
      <w:bookmarkStart w:id="219" w:name="_Toc21612598"/>
      <w:bookmarkStart w:id="220" w:name="_Toc97122790"/>
      <w:bookmarkEnd w:id="216"/>
      <w:bookmarkEnd w:id="217"/>
      <w:r w:rsidRPr="00F80744">
        <w:t>Complaints</w:t>
      </w:r>
      <w:r w:rsidRPr="00AB501E">
        <w:rPr>
          <w:spacing w:val="-11"/>
        </w:rPr>
        <w:t xml:space="preserve"> </w:t>
      </w:r>
      <w:r w:rsidRPr="00F80744">
        <w:t>Handling</w:t>
      </w:r>
      <w:bookmarkEnd w:id="218"/>
      <w:bookmarkEnd w:id="219"/>
      <w:bookmarkEnd w:id="220"/>
    </w:p>
    <w:p w14:paraId="21FC49BB" w14:textId="77777777" w:rsidR="00FA179A" w:rsidRPr="00FA179A" w:rsidRDefault="00FA179A" w:rsidP="00E73CFA">
      <w:pPr>
        <w:jc w:val="both"/>
        <w:rPr>
          <w:lang w:val="en-IE"/>
        </w:rPr>
      </w:pPr>
    </w:p>
    <w:p w14:paraId="6FFF3913" w14:textId="77777777" w:rsidR="00F80744" w:rsidRPr="00F80744" w:rsidRDefault="00F80744" w:rsidP="00E73CFA">
      <w:pPr>
        <w:ind w:left="709"/>
        <w:jc w:val="both"/>
      </w:pPr>
      <w:r w:rsidRPr="00F80744">
        <w:rPr>
          <w:spacing w:val="-3"/>
        </w:rPr>
        <w:t xml:space="preserve">We aim </w:t>
      </w:r>
      <w:r w:rsidRPr="00F80744">
        <w:t xml:space="preserve">to </w:t>
      </w:r>
      <w:r w:rsidRPr="00F80744">
        <w:rPr>
          <w:spacing w:val="-5"/>
        </w:rPr>
        <w:t xml:space="preserve">provide </w:t>
      </w:r>
      <w:r w:rsidRPr="00F80744">
        <w:t xml:space="preserve">you with the </w:t>
      </w:r>
      <w:r w:rsidRPr="00F80744">
        <w:rPr>
          <w:spacing w:val="-5"/>
        </w:rPr>
        <w:t xml:space="preserve">best possible service </w:t>
      </w:r>
      <w:r w:rsidRPr="00F80744">
        <w:t xml:space="preserve">and </w:t>
      </w:r>
      <w:r w:rsidRPr="00F80744">
        <w:rPr>
          <w:spacing w:val="-5"/>
        </w:rPr>
        <w:t xml:space="preserve">hope that </w:t>
      </w:r>
      <w:r w:rsidRPr="00F80744">
        <w:t xml:space="preserve">it </w:t>
      </w:r>
      <w:proofErr w:type="gramStart"/>
      <w:r w:rsidRPr="00F80744">
        <w:t xml:space="preserve">is </w:t>
      </w:r>
      <w:r w:rsidRPr="00F80744">
        <w:rPr>
          <w:spacing w:val="-5"/>
        </w:rPr>
        <w:t xml:space="preserve">satisfactory </w:t>
      </w:r>
      <w:r w:rsidRPr="00F80744">
        <w:rPr>
          <w:spacing w:val="-3"/>
        </w:rPr>
        <w:t xml:space="preserve">at </w:t>
      </w:r>
      <w:r w:rsidRPr="00F80744">
        <w:t xml:space="preserve">all </w:t>
      </w:r>
      <w:r w:rsidRPr="00F80744">
        <w:rPr>
          <w:spacing w:val="-5"/>
        </w:rPr>
        <w:t>times</w:t>
      </w:r>
      <w:proofErr w:type="gramEnd"/>
      <w:r w:rsidRPr="00F80744">
        <w:rPr>
          <w:spacing w:val="-5"/>
        </w:rPr>
        <w:t xml:space="preserve">. If, however, </w:t>
      </w:r>
      <w:r w:rsidRPr="00F80744">
        <w:rPr>
          <w:spacing w:val="-3"/>
        </w:rPr>
        <w:t xml:space="preserve">at </w:t>
      </w:r>
      <w:r w:rsidRPr="00F80744">
        <w:t xml:space="preserve">any time you are </w:t>
      </w:r>
      <w:r w:rsidRPr="00F80744">
        <w:rPr>
          <w:spacing w:val="-5"/>
        </w:rPr>
        <w:t xml:space="preserve">not happy </w:t>
      </w:r>
      <w:r w:rsidRPr="00F80744">
        <w:t xml:space="preserve">with the </w:t>
      </w:r>
      <w:r w:rsidRPr="00F80744">
        <w:rPr>
          <w:spacing w:val="-5"/>
        </w:rPr>
        <w:t xml:space="preserve">service, </w:t>
      </w:r>
      <w:r w:rsidRPr="00F80744">
        <w:t xml:space="preserve">for </w:t>
      </w:r>
      <w:r w:rsidRPr="00F80744">
        <w:rPr>
          <w:spacing w:val="-5"/>
        </w:rPr>
        <w:t xml:space="preserve">whatever </w:t>
      </w:r>
      <w:r w:rsidRPr="00F80744">
        <w:rPr>
          <w:spacing w:val="-6"/>
        </w:rPr>
        <w:t xml:space="preserve">reason, </w:t>
      </w:r>
      <w:r w:rsidRPr="00F80744">
        <w:rPr>
          <w:spacing w:val="-5"/>
        </w:rPr>
        <w:t xml:space="preserve">please </w:t>
      </w:r>
      <w:r w:rsidRPr="00F80744">
        <w:t xml:space="preserve">let </w:t>
      </w:r>
      <w:r w:rsidRPr="00F80744">
        <w:rPr>
          <w:spacing w:val="-3"/>
        </w:rPr>
        <w:t xml:space="preserve">us </w:t>
      </w:r>
      <w:r w:rsidRPr="00F80744">
        <w:t xml:space="preserve">know </w:t>
      </w:r>
      <w:r w:rsidRPr="00F80744">
        <w:rPr>
          <w:spacing w:val="-3"/>
        </w:rPr>
        <w:t xml:space="preserve">by </w:t>
      </w:r>
      <w:r w:rsidRPr="00F80744">
        <w:rPr>
          <w:spacing w:val="-5"/>
        </w:rPr>
        <w:t xml:space="preserve">contacting our Complaints Management Officer </w:t>
      </w:r>
      <w:r w:rsidRPr="00F80744">
        <w:rPr>
          <w:spacing w:val="-3"/>
        </w:rPr>
        <w:t xml:space="preserve">at </w:t>
      </w:r>
      <w:r w:rsidRPr="00F80744">
        <w:rPr>
          <w:spacing w:val="-5"/>
        </w:rPr>
        <w:t xml:space="preserve">01-634-4510. Submission </w:t>
      </w:r>
      <w:r w:rsidRPr="00F80744">
        <w:t xml:space="preserve">of a </w:t>
      </w:r>
      <w:r w:rsidRPr="00F80744">
        <w:rPr>
          <w:spacing w:val="-5"/>
        </w:rPr>
        <w:t xml:space="preserve">complaint </w:t>
      </w:r>
      <w:r w:rsidRPr="00F80744">
        <w:t xml:space="preserve">is free of </w:t>
      </w:r>
      <w:r w:rsidRPr="00F80744">
        <w:rPr>
          <w:spacing w:val="-5"/>
        </w:rPr>
        <w:t xml:space="preserve">charge. </w:t>
      </w:r>
      <w:r w:rsidRPr="00F80744">
        <w:rPr>
          <w:spacing w:val="-3"/>
        </w:rPr>
        <w:t xml:space="preserve">We </w:t>
      </w:r>
      <w:r w:rsidRPr="00F80744">
        <w:rPr>
          <w:spacing w:val="-5"/>
        </w:rPr>
        <w:t xml:space="preserve">undertake </w:t>
      </w:r>
      <w:r w:rsidRPr="00F80744">
        <w:t xml:space="preserve">to </w:t>
      </w:r>
      <w:proofErr w:type="gramStart"/>
      <w:r w:rsidRPr="00F80744">
        <w:t>look into</w:t>
      </w:r>
      <w:proofErr w:type="gramEnd"/>
      <w:r w:rsidRPr="00F80744">
        <w:t xml:space="preserve"> any </w:t>
      </w:r>
      <w:r w:rsidRPr="00F80744">
        <w:rPr>
          <w:spacing w:val="-5"/>
        </w:rPr>
        <w:t xml:space="preserve">complaint promptly </w:t>
      </w:r>
      <w:r w:rsidRPr="00F80744">
        <w:t xml:space="preserve">and to </w:t>
      </w:r>
      <w:r w:rsidRPr="00F80744">
        <w:rPr>
          <w:spacing w:val="-3"/>
        </w:rPr>
        <w:t xml:space="preserve">do </w:t>
      </w:r>
      <w:r w:rsidRPr="00F80744">
        <w:rPr>
          <w:spacing w:val="-5"/>
        </w:rPr>
        <w:t xml:space="preserve">what </w:t>
      </w:r>
      <w:r w:rsidRPr="00F80744">
        <w:rPr>
          <w:spacing w:val="-3"/>
        </w:rPr>
        <w:t xml:space="preserve">we </w:t>
      </w:r>
      <w:r w:rsidRPr="00F80744">
        <w:t xml:space="preserve">can to </w:t>
      </w:r>
      <w:r w:rsidRPr="00F80744">
        <w:rPr>
          <w:spacing w:val="-5"/>
        </w:rPr>
        <w:t xml:space="preserve">resolve </w:t>
      </w:r>
      <w:r w:rsidRPr="00F80744">
        <w:t xml:space="preserve">the </w:t>
      </w:r>
      <w:r w:rsidRPr="00F80744">
        <w:rPr>
          <w:spacing w:val="-5"/>
        </w:rPr>
        <w:t>position. The Firm will provide a reply to all complaints received from their customers.</w:t>
      </w:r>
    </w:p>
    <w:p w14:paraId="2D3D78C0" w14:textId="77777777" w:rsidR="00F80744" w:rsidRPr="00F80744" w:rsidRDefault="00F80744" w:rsidP="00E73CFA">
      <w:pPr>
        <w:ind w:left="709"/>
        <w:jc w:val="both"/>
      </w:pPr>
    </w:p>
    <w:p w14:paraId="2A4E387D" w14:textId="77777777" w:rsidR="00F80744" w:rsidRPr="00F80744" w:rsidRDefault="00F80744" w:rsidP="00E73CFA">
      <w:pPr>
        <w:ind w:left="709"/>
        <w:jc w:val="both"/>
      </w:pPr>
      <w:r w:rsidRPr="00F80744">
        <w:t>Where you remain dissatisfied with the outcome of our efforts to resolve your complaint you will be notified of your rights to refer the dispute to the Financial Services and Pensions Ombudsman (the “</w:t>
      </w:r>
      <w:r w:rsidRPr="0012637B">
        <w:rPr>
          <w:b/>
          <w:bCs/>
        </w:rPr>
        <w:t>FSPO</w:t>
      </w:r>
      <w:r w:rsidRPr="00F80744">
        <w:t>”).</w:t>
      </w:r>
    </w:p>
    <w:p w14:paraId="15D9EBFA" w14:textId="77777777" w:rsidR="00F80744" w:rsidRPr="00F80744" w:rsidRDefault="00F80744" w:rsidP="00E73CFA">
      <w:pPr>
        <w:ind w:left="709"/>
        <w:jc w:val="both"/>
      </w:pPr>
    </w:p>
    <w:p w14:paraId="643EA41E" w14:textId="49D0783F" w:rsidR="00F80744" w:rsidRPr="00F80744" w:rsidRDefault="00F80744" w:rsidP="00E73CFA">
      <w:pPr>
        <w:ind w:left="709"/>
        <w:jc w:val="both"/>
      </w:pPr>
      <w:r w:rsidRPr="00F80744">
        <w:t xml:space="preserve">Contact details for the FSPO </w:t>
      </w:r>
      <w:proofErr w:type="gramStart"/>
      <w:r w:rsidRPr="00F80744">
        <w:t>are:</w:t>
      </w:r>
      <w:proofErr w:type="gramEnd"/>
      <w:r w:rsidRPr="00F80744">
        <w:t xml:space="preserve"> Lincoln House, Lincoln Place, Dublin 2, D02 VH29. Phone:  +353</w:t>
      </w:r>
      <w:r w:rsidR="00034DBF">
        <w:t>-</w:t>
      </w:r>
      <w:r w:rsidRPr="00F80744">
        <w:t>1</w:t>
      </w:r>
      <w:r w:rsidR="00034DBF">
        <w:rPr>
          <w:spacing w:val="59"/>
        </w:rPr>
        <w:t>-</w:t>
      </w:r>
      <w:r w:rsidRPr="00F80744">
        <w:t>567 7000.</w:t>
      </w:r>
    </w:p>
    <w:p w14:paraId="522B0BFB" w14:textId="77777777" w:rsidR="00F80744" w:rsidRPr="00F80744" w:rsidRDefault="00F80744" w:rsidP="00E73CFA">
      <w:pPr>
        <w:ind w:left="709"/>
        <w:jc w:val="both"/>
      </w:pPr>
    </w:p>
    <w:p w14:paraId="58778A67" w14:textId="54FD4231" w:rsidR="00F80744" w:rsidRPr="00F80744" w:rsidRDefault="00F80744" w:rsidP="00E73CFA">
      <w:pPr>
        <w:ind w:left="709"/>
        <w:jc w:val="both"/>
      </w:pPr>
      <w:r w:rsidRPr="00F80744">
        <w:t xml:space="preserve">If you are </w:t>
      </w:r>
      <w:r w:rsidRPr="00F80744">
        <w:rPr>
          <w:spacing w:val="-5"/>
        </w:rPr>
        <w:t xml:space="preserve">still </w:t>
      </w:r>
      <w:r w:rsidRPr="00F80744">
        <w:t xml:space="preserve">not </w:t>
      </w:r>
      <w:r w:rsidRPr="00F80744">
        <w:rPr>
          <w:spacing w:val="-6"/>
        </w:rPr>
        <w:t xml:space="preserve">satisfied </w:t>
      </w:r>
      <w:r w:rsidRPr="00F80744">
        <w:t xml:space="preserve">you may, of </w:t>
      </w:r>
      <w:r w:rsidRPr="00F80744">
        <w:rPr>
          <w:spacing w:val="-5"/>
        </w:rPr>
        <w:t xml:space="preserve">course, </w:t>
      </w:r>
      <w:r w:rsidRPr="00F80744">
        <w:t xml:space="preserve">take </w:t>
      </w:r>
      <w:r w:rsidRPr="00F80744">
        <w:rPr>
          <w:spacing w:val="-3"/>
        </w:rPr>
        <w:t xml:space="preserve">up </w:t>
      </w:r>
      <w:r w:rsidRPr="00F80744">
        <w:t xml:space="preserve">the </w:t>
      </w:r>
      <w:r w:rsidRPr="00F80744">
        <w:rPr>
          <w:spacing w:val="-5"/>
        </w:rPr>
        <w:t xml:space="preserve">matter with </w:t>
      </w:r>
      <w:r w:rsidRPr="00F80744">
        <w:t>the</w:t>
      </w:r>
      <w:r w:rsidRPr="00F80744">
        <w:rPr>
          <w:spacing w:val="55"/>
        </w:rPr>
        <w:t xml:space="preserve"> </w:t>
      </w:r>
      <w:r w:rsidRPr="00F80744">
        <w:rPr>
          <w:spacing w:val="-5"/>
        </w:rPr>
        <w:t xml:space="preserve">Central Bank </w:t>
      </w:r>
      <w:r w:rsidRPr="00F80744">
        <w:t>(New</w:t>
      </w:r>
      <w:r w:rsidRPr="00F80744">
        <w:rPr>
          <w:spacing w:val="55"/>
        </w:rPr>
        <w:t xml:space="preserve"> </w:t>
      </w:r>
      <w:proofErr w:type="spellStart"/>
      <w:r w:rsidRPr="00F80744">
        <w:rPr>
          <w:spacing w:val="-5"/>
        </w:rPr>
        <w:t>Wapping</w:t>
      </w:r>
      <w:proofErr w:type="spellEnd"/>
      <w:r w:rsidRPr="00F80744">
        <w:rPr>
          <w:spacing w:val="-5"/>
        </w:rPr>
        <w:t xml:space="preserve"> Street, </w:t>
      </w:r>
      <w:r w:rsidRPr="00F80744">
        <w:t xml:space="preserve">North Wall </w:t>
      </w:r>
      <w:r w:rsidRPr="00F80744">
        <w:rPr>
          <w:spacing w:val="-5"/>
        </w:rPr>
        <w:t xml:space="preserve">Quay, </w:t>
      </w:r>
      <w:r w:rsidRPr="00F80744">
        <w:t xml:space="preserve">Dublin 1 </w:t>
      </w:r>
      <w:r w:rsidRPr="00F80744">
        <w:rPr>
          <w:spacing w:val="-5"/>
        </w:rPr>
        <w:t xml:space="preserve">Telephone </w:t>
      </w:r>
      <w:r w:rsidRPr="00F80744">
        <w:t>+353</w:t>
      </w:r>
      <w:r w:rsidR="00034DBF">
        <w:t>-</w:t>
      </w:r>
      <w:r w:rsidRPr="00F80744">
        <w:t>1</w:t>
      </w:r>
      <w:r w:rsidR="00034DBF">
        <w:t>-</w:t>
      </w:r>
      <w:r w:rsidRPr="00F80744">
        <w:t>224 6000).</w:t>
      </w:r>
    </w:p>
    <w:p w14:paraId="7D0572AC" w14:textId="77777777" w:rsidR="00F80744" w:rsidRPr="00F80744" w:rsidRDefault="00F80744" w:rsidP="00E73CFA">
      <w:pPr>
        <w:ind w:left="709"/>
        <w:jc w:val="both"/>
      </w:pPr>
    </w:p>
    <w:p w14:paraId="550D27D8" w14:textId="77777777" w:rsidR="00F80744" w:rsidRPr="00F80744" w:rsidRDefault="00F80744" w:rsidP="00E73CFA">
      <w:pPr>
        <w:ind w:left="709"/>
        <w:jc w:val="both"/>
      </w:pPr>
      <w:r w:rsidRPr="00F80744">
        <w:rPr>
          <w:spacing w:val="-3"/>
        </w:rPr>
        <w:t xml:space="preserve">We </w:t>
      </w:r>
      <w:r w:rsidRPr="00F80744">
        <w:rPr>
          <w:spacing w:val="-5"/>
        </w:rPr>
        <w:t xml:space="preserve">have detailed </w:t>
      </w:r>
      <w:r w:rsidRPr="00F80744">
        <w:rPr>
          <w:spacing w:val="-6"/>
        </w:rPr>
        <w:t xml:space="preserve">procedures </w:t>
      </w:r>
      <w:r w:rsidRPr="00F80744">
        <w:t xml:space="preserve">in </w:t>
      </w:r>
      <w:r w:rsidRPr="00F80744">
        <w:rPr>
          <w:spacing w:val="-5"/>
        </w:rPr>
        <w:t xml:space="preserve">relation </w:t>
      </w:r>
      <w:r w:rsidRPr="00F80744">
        <w:t xml:space="preserve">to </w:t>
      </w:r>
      <w:r w:rsidRPr="00F80744">
        <w:rPr>
          <w:spacing w:val="-5"/>
        </w:rPr>
        <w:t xml:space="preserve">handling complaints </w:t>
      </w:r>
      <w:r w:rsidRPr="00F80744">
        <w:t xml:space="preserve">and </w:t>
      </w:r>
      <w:r w:rsidRPr="00F80744">
        <w:rPr>
          <w:spacing w:val="-5"/>
        </w:rPr>
        <w:t xml:space="preserve">this information </w:t>
      </w:r>
      <w:r w:rsidRPr="00F80744">
        <w:t xml:space="preserve">can </w:t>
      </w:r>
      <w:r w:rsidRPr="00F80744">
        <w:rPr>
          <w:spacing w:val="-3"/>
        </w:rPr>
        <w:t xml:space="preserve">be </w:t>
      </w:r>
      <w:r w:rsidRPr="00F80744">
        <w:rPr>
          <w:spacing w:val="-5"/>
        </w:rPr>
        <w:t xml:space="preserve">provided </w:t>
      </w:r>
      <w:r w:rsidRPr="00F80744">
        <w:t xml:space="preserve">to you on </w:t>
      </w:r>
      <w:r w:rsidRPr="00F80744">
        <w:rPr>
          <w:spacing w:val="-5"/>
        </w:rPr>
        <w:t xml:space="preserve">request, </w:t>
      </w:r>
      <w:r w:rsidRPr="00F80744">
        <w:t xml:space="preserve">or </w:t>
      </w:r>
      <w:r w:rsidRPr="00F80744">
        <w:rPr>
          <w:spacing w:val="-5"/>
        </w:rPr>
        <w:t xml:space="preserve">when acknowledging </w:t>
      </w:r>
      <w:r w:rsidRPr="00F80744">
        <w:t xml:space="preserve">a </w:t>
      </w:r>
      <w:r w:rsidRPr="00F80744">
        <w:rPr>
          <w:spacing w:val="-5"/>
        </w:rPr>
        <w:t>complaint.</w:t>
      </w:r>
    </w:p>
    <w:p w14:paraId="74BE70F1" w14:textId="77777777" w:rsidR="00F80744" w:rsidRPr="00F80744" w:rsidRDefault="00F80744" w:rsidP="00E73CFA">
      <w:pPr>
        <w:jc w:val="both"/>
      </w:pPr>
    </w:p>
    <w:p w14:paraId="48FFC7D5" w14:textId="77777777" w:rsidR="00F80744" w:rsidRPr="00AB501E" w:rsidRDefault="00F80744" w:rsidP="000A4498">
      <w:pPr>
        <w:pStyle w:val="Heading1"/>
        <w:rPr>
          <w:u w:val="double"/>
        </w:rPr>
      </w:pPr>
      <w:bookmarkStart w:id="221" w:name="_BPDC_LN_INS_1017"/>
      <w:bookmarkStart w:id="222" w:name="_BPDC_PR_INS_1018"/>
      <w:bookmarkStart w:id="223" w:name="_Toc5626593"/>
      <w:bookmarkStart w:id="224" w:name="_Toc21612599"/>
      <w:bookmarkStart w:id="225" w:name="_Toc97122791"/>
      <w:bookmarkEnd w:id="221"/>
      <w:bookmarkEnd w:id="222"/>
      <w:r w:rsidRPr="00F80744">
        <w:t>Conflicts of</w:t>
      </w:r>
      <w:r w:rsidRPr="00AB501E">
        <w:rPr>
          <w:spacing w:val="-12"/>
        </w:rPr>
        <w:t xml:space="preserve"> </w:t>
      </w:r>
      <w:r w:rsidRPr="00F80744">
        <w:t>Interest</w:t>
      </w:r>
      <w:bookmarkEnd w:id="223"/>
      <w:bookmarkEnd w:id="224"/>
      <w:bookmarkEnd w:id="225"/>
    </w:p>
    <w:p w14:paraId="17A22101" w14:textId="77777777" w:rsidR="00F80744" w:rsidRPr="00F80744" w:rsidRDefault="00F80744" w:rsidP="00E73CFA">
      <w:pPr>
        <w:jc w:val="both"/>
      </w:pPr>
    </w:p>
    <w:p w14:paraId="41D8E90C" w14:textId="1A8472D8" w:rsidR="00F80744" w:rsidRPr="00F80744" w:rsidRDefault="00F80744" w:rsidP="00E73CFA">
      <w:pPr>
        <w:ind w:left="709"/>
        <w:jc w:val="both"/>
        <w:rPr>
          <w:spacing w:val="-5"/>
        </w:rPr>
      </w:pPr>
      <w:r w:rsidRPr="00F80744">
        <w:t xml:space="preserve">The Firm </w:t>
      </w:r>
      <w:r w:rsidRPr="00F80744">
        <w:rPr>
          <w:spacing w:val="-5"/>
        </w:rPr>
        <w:t xml:space="preserve">operates </w:t>
      </w:r>
      <w:r w:rsidRPr="00F80744">
        <w:t xml:space="preserve">a </w:t>
      </w:r>
      <w:r w:rsidRPr="00F80744">
        <w:rPr>
          <w:spacing w:val="-5"/>
        </w:rPr>
        <w:t xml:space="preserve">Conflicts </w:t>
      </w:r>
      <w:r w:rsidRPr="00F80744">
        <w:t xml:space="preserve">of </w:t>
      </w:r>
      <w:r w:rsidRPr="00F80744">
        <w:rPr>
          <w:spacing w:val="-5"/>
        </w:rPr>
        <w:t xml:space="preserve">Interest </w:t>
      </w:r>
      <w:r w:rsidRPr="00F80744">
        <w:t xml:space="preserve">Policy </w:t>
      </w:r>
      <w:r w:rsidRPr="00F80744">
        <w:rPr>
          <w:spacing w:val="-5"/>
        </w:rPr>
        <w:t xml:space="preserve">which encompasses effective </w:t>
      </w:r>
      <w:proofErr w:type="spellStart"/>
      <w:r w:rsidRPr="00F80744">
        <w:rPr>
          <w:spacing w:val="-5"/>
        </w:rPr>
        <w:t>organisational</w:t>
      </w:r>
      <w:proofErr w:type="spellEnd"/>
      <w:r w:rsidRPr="00F80744">
        <w:rPr>
          <w:spacing w:val="-5"/>
        </w:rPr>
        <w:t xml:space="preserve"> </w:t>
      </w:r>
      <w:r w:rsidRPr="00F80744">
        <w:t xml:space="preserve">and </w:t>
      </w:r>
      <w:r w:rsidRPr="00F80744">
        <w:rPr>
          <w:spacing w:val="-5"/>
        </w:rPr>
        <w:t xml:space="preserve">administrative arrangements </w:t>
      </w:r>
      <w:r w:rsidRPr="00F80744">
        <w:t>to take</w:t>
      </w:r>
      <w:r w:rsidRPr="00F80744">
        <w:rPr>
          <w:spacing w:val="55"/>
        </w:rPr>
        <w:t xml:space="preserve"> </w:t>
      </w:r>
      <w:r w:rsidRPr="00F80744">
        <w:rPr>
          <w:spacing w:val="-5"/>
        </w:rPr>
        <w:t xml:space="preserve">all reasonable </w:t>
      </w:r>
      <w:r w:rsidRPr="00F80744">
        <w:t xml:space="preserve">steps to </w:t>
      </w:r>
      <w:r w:rsidRPr="00F80744">
        <w:rPr>
          <w:spacing w:val="-5"/>
        </w:rPr>
        <w:t xml:space="preserve">identify, monitor </w:t>
      </w:r>
      <w:r w:rsidRPr="00F80744">
        <w:t xml:space="preserve">and </w:t>
      </w:r>
      <w:r w:rsidRPr="00F80744">
        <w:rPr>
          <w:spacing w:val="-5"/>
        </w:rPr>
        <w:t xml:space="preserve">manage conflicts </w:t>
      </w:r>
      <w:r w:rsidRPr="00F80744">
        <w:t xml:space="preserve">of </w:t>
      </w:r>
      <w:r w:rsidRPr="00F80744">
        <w:rPr>
          <w:spacing w:val="-5"/>
        </w:rPr>
        <w:t xml:space="preserve">interest </w:t>
      </w:r>
      <w:r w:rsidRPr="00F80744">
        <w:t xml:space="preserve">that </w:t>
      </w:r>
      <w:r w:rsidRPr="00F80744">
        <w:rPr>
          <w:spacing w:val="-5"/>
        </w:rPr>
        <w:t xml:space="preserve">arise </w:t>
      </w:r>
      <w:r w:rsidRPr="00F80744">
        <w:t>in</w:t>
      </w:r>
      <w:r w:rsidRPr="00F80744">
        <w:rPr>
          <w:spacing w:val="-31"/>
        </w:rPr>
        <w:t xml:space="preserve"> </w:t>
      </w:r>
      <w:r w:rsidRPr="00F80744">
        <w:rPr>
          <w:spacing w:val="-5"/>
        </w:rPr>
        <w:t xml:space="preserve">providing investment services and or insurance intermediary services, </w:t>
      </w:r>
      <w:proofErr w:type="gramStart"/>
      <w:r w:rsidRPr="00F80744">
        <w:rPr>
          <w:spacing w:val="-3"/>
        </w:rPr>
        <w:t xml:space="preserve">so as </w:t>
      </w:r>
      <w:r w:rsidRPr="00F80744">
        <w:t>to</w:t>
      </w:r>
      <w:proofErr w:type="gramEnd"/>
      <w:r w:rsidRPr="00F80744">
        <w:t xml:space="preserve"> </w:t>
      </w:r>
      <w:r w:rsidRPr="00F80744">
        <w:rPr>
          <w:spacing w:val="-5"/>
        </w:rPr>
        <w:t xml:space="preserve">ensure </w:t>
      </w:r>
      <w:r w:rsidRPr="00F80744">
        <w:t>all</w:t>
      </w:r>
      <w:r w:rsidRPr="00F80744">
        <w:rPr>
          <w:spacing w:val="55"/>
        </w:rPr>
        <w:t xml:space="preserve"> </w:t>
      </w:r>
      <w:r w:rsidRPr="00F80744">
        <w:rPr>
          <w:spacing w:val="-5"/>
        </w:rPr>
        <w:t xml:space="preserve">appropriate steps </w:t>
      </w:r>
      <w:r w:rsidRPr="00F80744">
        <w:t xml:space="preserve">are </w:t>
      </w:r>
      <w:r w:rsidRPr="00F80744">
        <w:rPr>
          <w:spacing w:val="-5"/>
        </w:rPr>
        <w:t xml:space="preserve">taken </w:t>
      </w:r>
      <w:r w:rsidRPr="00F80744">
        <w:t xml:space="preserve">to </w:t>
      </w:r>
      <w:r w:rsidRPr="00F80744">
        <w:rPr>
          <w:spacing w:val="-5"/>
        </w:rPr>
        <w:t xml:space="preserve">ensure </w:t>
      </w:r>
      <w:r w:rsidRPr="00F80744">
        <w:t xml:space="preserve">you are </w:t>
      </w:r>
      <w:r w:rsidRPr="00F80744">
        <w:rPr>
          <w:spacing w:val="-5"/>
        </w:rPr>
        <w:t xml:space="preserve">treated fairly. </w:t>
      </w:r>
      <w:r w:rsidRPr="00F80744">
        <w:rPr>
          <w:spacing w:val="-3"/>
        </w:rPr>
        <w:t xml:space="preserve">At </w:t>
      </w:r>
      <w:r w:rsidRPr="00F80744">
        <w:t xml:space="preserve">your </w:t>
      </w:r>
      <w:r w:rsidRPr="00F80744">
        <w:rPr>
          <w:spacing w:val="-5"/>
        </w:rPr>
        <w:t xml:space="preserve">request further details </w:t>
      </w:r>
      <w:r w:rsidRPr="00F80744">
        <w:t xml:space="preserve">of the </w:t>
      </w:r>
      <w:r w:rsidRPr="00F80744">
        <w:rPr>
          <w:spacing w:val="-5"/>
        </w:rPr>
        <w:t xml:space="preserve">Conflicts </w:t>
      </w:r>
      <w:r w:rsidRPr="00F80744">
        <w:t xml:space="preserve">of </w:t>
      </w:r>
      <w:r w:rsidRPr="00F80744">
        <w:rPr>
          <w:spacing w:val="-5"/>
        </w:rPr>
        <w:t xml:space="preserve">Interest </w:t>
      </w:r>
      <w:r w:rsidRPr="00F80744">
        <w:t xml:space="preserve">Policy </w:t>
      </w:r>
      <w:r w:rsidRPr="00F80744">
        <w:rPr>
          <w:spacing w:val="-5"/>
        </w:rPr>
        <w:t xml:space="preserve">will </w:t>
      </w:r>
      <w:r w:rsidRPr="00F80744">
        <w:rPr>
          <w:spacing w:val="-3"/>
        </w:rPr>
        <w:t xml:space="preserve">be </w:t>
      </w:r>
      <w:r w:rsidRPr="00F80744">
        <w:rPr>
          <w:spacing w:val="-5"/>
        </w:rPr>
        <w:t xml:space="preserve">provided </w:t>
      </w:r>
      <w:r w:rsidRPr="00F80744">
        <w:t xml:space="preserve">to </w:t>
      </w:r>
      <w:r w:rsidR="00EF65EE">
        <w:t xml:space="preserve">you </w:t>
      </w:r>
      <w:r w:rsidRPr="00F80744">
        <w:t xml:space="preserve">in a </w:t>
      </w:r>
      <w:r w:rsidRPr="00F80744">
        <w:rPr>
          <w:spacing w:val="-5"/>
        </w:rPr>
        <w:t>durable medium.</w:t>
      </w:r>
    </w:p>
    <w:p w14:paraId="3971485A" w14:textId="77777777" w:rsidR="00F80744" w:rsidRPr="00F80744" w:rsidRDefault="00F80744" w:rsidP="00E73CFA">
      <w:pPr>
        <w:ind w:left="709"/>
        <w:jc w:val="both"/>
      </w:pPr>
    </w:p>
    <w:p w14:paraId="49F17A1D" w14:textId="77777777" w:rsidR="00F80744" w:rsidRPr="00F80744" w:rsidRDefault="00F80744" w:rsidP="00E73CFA">
      <w:pPr>
        <w:ind w:left="709"/>
        <w:jc w:val="both"/>
      </w:pPr>
      <w:r w:rsidRPr="00F80744">
        <w:t xml:space="preserve">A </w:t>
      </w:r>
      <w:r w:rsidRPr="00F80744">
        <w:rPr>
          <w:spacing w:val="-5"/>
        </w:rPr>
        <w:t xml:space="preserve">potential conflict </w:t>
      </w:r>
      <w:r w:rsidRPr="00F80744">
        <w:t xml:space="preserve">of </w:t>
      </w:r>
      <w:r w:rsidRPr="00F80744">
        <w:rPr>
          <w:spacing w:val="-5"/>
        </w:rPr>
        <w:t xml:space="preserve">interest </w:t>
      </w:r>
      <w:r w:rsidRPr="00F80744">
        <w:t xml:space="preserve">may arise </w:t>
      </w:r>
      <w:r w:rsidRPr="00F80744">
        <w:rPr>
          <w:spacing w:val="-5"/>
        </w:rPr>
        <w:t xml:space="preserve">when providing </w:t>
      </w:r>
      <w:r w:rsidRPr="00F80744">
        <w:t xml:space="preserve">a </w:t>
      </w:r>
      <w:r w:rsidRPr="00F80744">
        <w:rPr>
          <w:spacing w:val="-5"/>
        </w:rPr>
        <w:t xml:space="preserve">service which </w:t>
      </w:r>
      <w:r w:rsidRPr="00F80744">
        <w:t xml:space="preserve">may </w:t>
      </w:r>
      <w:r w:rsidRPr="00F80744">
        <w:rPr>
          <w:spacing w:val="-5"/>
        </w:rPr>
        <w:t xml:space="preserve">benefit </w:t>
      </w:r>
      <w:r w:rsidRPr="00F80744">
        <w:rPr>
          <w:spacing w:val="-3"/>
        </w:rPr>
        <w:t xml:space="preserve">us (or </w:t>
      </w:r>
      <w:r w:rsidRPr="00F80744">
        <w:rPr>
          <w:spacing w:val="-5"/>
        </w:rPr>
        <w:t xml:space="preserve">another client </w:t>
      </w:r>
      <w:r w:rsidRPr="00F80744">
        <w:t>for whom</w:t>
      </w:r>
      <w:r w:rsidRPr="00F80744">
        <w:rPr>
          <w:spacing w:val="-40"/>
        </w:rPr>
        <w:t xml:space="preserve"> </w:t>
      </w:r>
      <w:r w:rsidRPr="00F80744">
        <w:rPr>
          <w:spacing w:val="-3"/>
        </w:rPr>
        <w:t xml:space="preserve">we </w:t>
      </w:r>
      <w:r w:rsidRPr="00F80744">
        <w:t xml:space="preserve">are </w:t>
      </w:r>
      <w:r w:rsidRPr="00F80744">
        <w:rPr>
          <w:spacing w:val="-5"/>
        </w:rPr>
        <w:t xml:space="preserve">acting) </w:t>
      </w:r>
      <w:r w:rsidRPr="00F80744">
        <w:t xml:space="preserve">to your </w:t>
      </w:r>
      <w:r w:rsidRPr="00F80744">
        <w:rPr>
          <w:spacing w:val="-6"/>
        </w:rPr>
        <w:t xml:space="preserve">detriment. </w:t>
      </w:r>
      <w:r w:rsidRPr="00F80744">
        <w:t xml:space="preserve">In </w:t>
      </w:r>
      <w:r w:rsidRPr="00F80744">
        <w:rPr>
          <w:spacing w:val="-5"/>
        </w:rPr>
        <w:t xml:space="preserve">such instances </w:t>
      </w:r>
      <w:r w:rsidRPr="00F80744">
        <w:t xml:space="preserve">our </w:t>
      </w:r>
      <w:r w:rsidRPr="00F80744">
        <w:rPr>
          <w:spacing w:val="-5"/>
        </w:rPr>
        <w:t xml:space="preserve">conflicts </w:t>
      </w:r>
      <w:r w:rsidRPr="00F80744">
        <w:t xml:space="preserve">of </w:t>
      </w:r>
      <w:r w:rsidRPr="00F80744">
        <w:rPr>
          <w:spacing w:val="-5"/>
        </w:rPr>
        <w:t xml:space="preserve">interest procedures ensure </w:t>
      </w:r>
      <w:r w:rsidRPr="00F80744">
        <w:t xml:space="preserve">that </w:t>
      </w:r>
      <w:r w:rsidRPr="00F80744">
        <w:rPr>
          <w:spacing w:val="-5"/>
        </w:rPr>
        <w:t xml:space="preserve">appropriate </w:t>
      </w:r>
      <w:r w:rsidRPr="00F80744">
        <w:rPr>
          <w:spacing w:val="-5"/>
        </w:rPr>
        <w:lastRenderedPageBreak/>
        <w:t xml:space="preserve">actions </w:t>
      </w:r>
      <w:r w:rsidRPr="00F80744">
        <w:t xml:space="preserve">are taken </w:t>
      </w:r>
      <w:proofErr w:type="gramStart"/>
      <w:r w:rsidRPr="00F80744">
        <w:t xml:space="preserve">so </w:t>
      </w:r>
      <w:r w:rsidRPr="00F80744">
        <w:rPr>
          <w:spacing w:val="-3"/>
        </w:rPr>
        <w:t xml:space="preserve">as </w:t>
      </w:r>
      <w:r w:rsidRPr="00F80744">
        <w:t>to</w:t>
      </w:r>
      <w:proofErr w:type="gramEnd"/>
      <w:r w:rsidRPr="00F80744">
        <w:t xml:space="preserve"> </w:t>
      </w:r>
      <w:r w:rsidRPr="00F80744">
        <w:rPr>
          <w:spacing w:val="-5"/>
        </w:rPr>
        <w:t xml:space="preserve">treat </w:t>
      </w:r>
      <w:r w:rsidRPr="00F80744">
        <w:t xml:space="preserve">all </w:t>
      </w:r>
      <w:r w:rsidRPr="00F80744">
        <w:rPr>
          <w:spacing w:val="-5"/>
        </w:rPr>
        <w:t>clients fairly.</w:t>
      </w:r>
    </w:p>
    <w:p w14:paraId="4FE68712" w14:textId="77777777" w:rsidR="00F80744" w:rsidRPr="00F80744" w:rsidRDefault="00F80744" w:rsidP="00E73CFA">
      <w:pPr>
        <w:ind w:left="709"/>
        <w:jc w:val="both"/>
      </w:pPr>
    </w:p>
    <w:p w14:paraId="59D8A3E4" w14:textId="77777777" w:rsidR="00F80744" w:rsidRPr="00F80744" w:rsidRDefault="00F80744" w:rsidP="00E73CFA">
      <w:pPr>
        <w:ind w:left="709"/>
        <w:jc w:val="both"/>
      </w:pPr>
      <w:r w:rsidRPr="00F80744">
        <w:t>In</w:t>
      </w:r>
      <w:r w:rsidRPr="00F80744">
        <w:rPr>
          <w:spacing w:val="55"/>
        </w:rPr>
        <w:t xml:space="preserve"> </w:t>
      </w:r>
      <w:r w:rsidRPr="00F80744">
        <w:rPr>
          <w:spacing w:val="-5"/>
        </w:rPr>
        <w:t xml:space="preserve">considering whether </w:t>
      </w:r>
      <w:r w:rsidRPr="00F80744">
        <w:t xml:space="preserve">a </w:t>
      </w:r>
      <w:r w:rsidRPr="00F80744">
        <w:rPr>
          <w:spacing w:val="-5"/>
        </w:rPr>
        <w:t xml:space="preserve">potential conflict </w:t>
      </w:r>
      <w:r w:rsidRPr="00F80744">
        <w:t xml:space="preserve">of </w:t>
      </w:r>
      <w:r w:rsidRPr="00F80744">
        <w:rPr>
          <w:spacing w:val="-5"/>
        </w:rPr>
        <w:t xml:space="preserve">interest </w:t>
      </w:r>
      <w:r w:rsidRPr="00F80744">
        <w:t xml:space="preserve">may </w:t>
      </w:r>
      <w:r w:rsidRPr="00F80744">
        <w:rPr>
          <w:spacing w:val="-5"/>
        </w:rPr>
        <w:t xml:space="preserve">arise, </w:t>
      </w:r>
      <w:r w:rsidRPr="00F80744">
        <w:t xml:space="preserve">the </w:t>
      </w:r>
      <w:r w:rsidRPr="00F80744">
        <w:rPr>
          <w:spacing w:val="-5"/>
        </w:rPr>
        <w:t xml:space="preserve">test applied </w:t>
      </w:r>
      <w:r w:rsidRPr="00F80744">
        <w:t xml:space="preserve">is </w:t>
      </w:r>
      <w:r w:rsidRPr="00F80744">
        <w:rPr>
          <w:spacing w:val="-5"/>
        </w:rPr>
        <w:t xml:space="preserve">whether </w:t>
      </w:r>
      <w:r w:rsidRPr="00F80744">
        <w:t xml:space="preserve">the </w:t>
      </w:r>
      <w:r w:rsidRPr="00F80744">
        <w:rPr>
          <w:spacing w:val="-5"/>
        </w:rPr>
        <w:t xml:space="preserve">perception </w:t>
      </w:r>
      <w:r w:rsidRPr="00F80744">
        <w:t xml:space="preserve">of a </w:t>
      </w:r>
      <w:r w:rsidRPr="00F80744">
        <w:rPr>
          <w:spacing w:val="-5"/>
        </w:rPr>
        <w:t xml:space="preserve">reasonable observer </w:t>
      </w:r>
      <w:r w:rsidRPr="00F80744">
        <w:t xml:space="preserve">would </w:t>
      </w:r>
      <w:r w:rsidRPr="00F80744">
        <w:rPr>
          <w:spacing w:val="-3"/>
        </w:rPr>
        <w:t xml:space="preserve">be </w:t>
      </w:r>
      <w:r w:rsidRPr="00F80744">
        <w:t>that the</w:t>
      </w:r>
      <w:r w:rsidRPr="00F80744">
        <w:rPr>
          <w:spacing w:val="55"/>
        </w:rPr>
        <w:t xml:space="preserve"> </w:t>
      </w:r>
      <w:r w:rsidRPr="00F80744">
        <w:rPr>
          <w:spacing w:val="-5"/>
        </w:rPr>
        <w:t xml:space="preserve">objectivity </w:t>
      </w:r>
      <w:r w:rsidRPr="00F80744">
        <w:t xml:space="preserve">of the </w:t>
      </w:r>
      <w:r w:rsidRPr="00F80744">
        <w:rPr>
          <w:spacing w:val="-5"/>
        </w:rPr>
        <w:t xml:space="preserve">Firm </w:t>
      </w:r>
      <w:r w:rsidRPr="00F80744">
        <w:t xml:space="preserve">is </w:t>
      </w:r>
      <w:r w:rsidRPr="00F80744">
        <w:rPr>
          <w:spacing w:val="-5"/>
        </w:rPr>
        <w:t xml:space="preserve">likely </w:t>
      </w:r>
      <w:r w:rsidRPr="00F80744">
        <w:t xml:space="preserve">to </w:t>
      </w:r>
      <w:r w:rsidRPr="00F80744">
        <w:rPr>
          <w:spacing w:val="-3"/>
        </w:rPr>
        <w:t xml:space="preserve">be </w:t>
      </w:r>
      <w:r w:rsidRPr="00F80744">
        <w:rPr>
          <w:spacing w:val="-5"/>
        </w:rPr>
        <w:t xml:space="preserve">impaired. </w:t>
      </w:r>
      <w:r w:rsidRPr="00F80744">
        <w:rPr>
          <w:spacing w:val="-6"/>
        </w:rPr>
        <w:t xml:space="preserve">Safeguards </w:t>
      </w:r>
      <w:r w:rsidRPr="00F80744">
        <w:t xml:space="preserve">in </w:t>
      </w:r>
      <w:r w:rsidRPr="00F80744">
        <w:rPr>
          <w:spacing w:val="-5"/>
        </w:rPr>
        <w:t xml:space="preserve">these instances </w:t>
      </w:r>
      <w:r w:rsidRPr="00F80744">
        <w:t>will</w:t>
      </w:r>
      <w:r w:rsidRPr="00F80744">
        <w:rPr>
          <w:spacing w:val="55"/>
        </w:rPr>
        <w:t xml:space="preserve"> </w:t>
      </w:r>
      <w:r w:rsidRPr="00F80744">
        <w:rPr>
          <w:spacing w:val="-5"/>
        </w:rPr>
        <w:t xml:space="preserve">include disclosure </w:t>
      </w:r>
      <w:r w:rsidRPr="00F80744">
        <w:t xml:space="preserve">of </w:t>
      </w:r>
      <w:r w:rsidRPr="00F80744">
        <w:rPr>
          <w:spacing w:val="-3"/>
        </w:rPr>
        <w:t xml:space="preserve">the </w:t>
      </w:r>
      <w:r w:rsidRPr="00F80744">
        <w:rPr>
          <w:spacing w:val="-5"/>
        </w:rPr>
        <w:t xml:space="preserve">circumstances </w:t>
      </w:r>
      <w:r w:rsidRPr="00F80744">
        <w:t xml:space="preserve">of the </w:t>
      </w:r>
      <w:r w:rsidRPr="00F80744">
        <w:rPr>
          <w:spacing w:val="-5"/>
        </w:rPr>
        <w:t xml:space="preserve">conflict, advising </w:t>
      </w:r>
      <w:r w:rsidRPr="00F80744">
        <w:t xml:space="preserve">the </w:t>
      </w:r>
      <w:r w:rsidRPr="00F80744">
        <w:rPr>
          <w:spacing w:val="-5"/>
        </w:rPr>
        <w:t xml:space="preserve">client </w:t>
      </w:r>
      <w:r w:rsidRPr="00F80744">
        <w:t xml:space="preserve">in </w:t>
      </w:r>
      <w:r w:rsidRPr="00F80744">
        <w:rPr>
          <w:spacing w:val="-5"/>
        </w:rPr>
        <w:t xml:space="preserve">writing </w:t>
      </w:r>
      <w:r w:rsidRPr="00F80744">
        <w:t xml:space="preserve">that </w:t>
      </w:r>
      <w:r w:rsidRPr="00F80744">
        <w:rPr>
          <w:spacing w:val="-5"/>
        </w:rPr>
        <w:t xml:space="preserve">they </w:t>
      </w:r>
      <w:r w:rsidRPr="00F80744">
        <w:t>may wish</w:t>
      </w:r>
      <w:r w:rsidRPr="00F80744">
        <w:rPr>
          <w:spacing w:val="55"/>
        </w:rPr>
        <w:t xml:space="preserve"> </w:t>
      </w:r>
      <w:r w:rsidRPr="00F80744">
        <w:t xml:space="preserve">to seek </w:t>
      </w:r>
      <w:r w:rsidRPr="00F80744">
        <w:rPr>
          <w:spacing w:val="-5"/>
        </w:rPr>
        <w:t xml:space="preserve">alternative </w:t>
      </w:r>
      <w:r w:rsidRPr="00F80744">
        <w:rPr>
          <w:spacing w:val="-6"/>
        </w:rPr>
        <w:t xml:space="preserve">independent </w:t>
      </w:r>
      <w:r w:rsidRPr="00F80744">
        <w:rPr>
          <w:spacing w:val="-5"/>
        </w:rPr>
        <w:t xml:space="preserve">advice </w:t>
      </w:r>
      <w:r w:rsidRPr="00F80744">
        <w:t xml:space="preserve">and </w:t>
      </w:r>
      <w:r w:rsidRPr="00F80744">
        <w:rPr>
          <w:spacing w:val="-5"/>
        </w:rPr>
        <w:t xml:space="preserve">obtaining </w:t>
      </w:r>
      <w:r w:rsidRPr="00F80744">
        <w:t xml:space="preserve">the </w:t>
      </w:r>
      <w:r w:rsidRPr="00F80744">
        <w:rPr>
          <w:spacing w:val="-5"/>
        </w:rPr>
        <w:t xml:space="preserve">informed consent </w:t>
      </w:r>
      <w:r w:rsidRPr="00F80744">
        <w:t xml:space="preserve">of the </w:t>
      </w:r>
      <w:r w:rsidRPr="00F80744">
        <w:rPr>
          <w:spacing w:val="-5"/>
        </w:rPr>
        <w:t xml:space="preserve">client </w:t>
      </w:r>
      <w:r w:rsidRPr="00F80744">
        <w:t>to</w:t>
      </w:r>
      <w:r w:rsidRPr="00F80744">
        <w:rPr>
          <w:spacing w:val="-15"/>
        </w:rPr>
        <w:t xml:space="preserve"> </w:t>
      </w:r>
      <w:r w:rsidRPr="00F80744">
        <w:t>act.</w:t>
      </w:r>
    </w:p>
    <w:p w14:paraId="67144050" w14:textId="77777777" w:rsidR="00F80744" w:rsidRPr="00F80744" w:rsidRDefault="00F80744" w:rsidP="00E73CFA">
      <w:pPr>
        <w:ind w:left="709"/>
        <w:jc w:val="both"/>
      </w:pPr>
    </w:p>
    <w:p w14:paraId="0EF418C7" w14:textId="77777777" w:rsidR="00F80744" w:rsidRPr="00F80744" w:rsidRDefault="00F80744" w:rsidP="00E73CFA">
      <w:pPr>
        <w:ind w:left="709"/>
        <w:jc w:val="both"/>
      </w:pPr>
      <w:r w:rsidRPr="00F80744">
        <w:t>In</w:t>
      </w:r>
      <w:r w:rsidRPr="00F80744">
        <w:rPr>
          <w:spacing w:val="55"/>
        </w:rPr>
        <w:t xml:space="preserve"> </w:t>
      </w:r>
      <w:r w:rsidRPr="00F80744">
        <w:rPr>
          <w:spacing w:val="-5"/>
        </w:rPr>
        <w:t xml:space="preserve">addition; </w:t>
      </w:r>
      <w:r w:rsidRPr="00F80744">
        <w:t xml:space="preserve">in </w:t>
      </w:r>
      <w:r w:rsidRPr="00F80744">
        <w:rPr>
          <w:spacing w:val="-5"/>
        </w:rPr>
        <w:t xml:space="preserve">making </w:t>
      </w:r>
      <w:r w:rsidRPr="00F80744">
        <w:t xml:space="preserve">any </w:t>
      </w:r>
      <w:r w:rsidRPr="00F80744">
        <w:rPr>
          <w:spacing w:val="-5"/>
        </w:rPr>
        <w:t xml:space="preserve">recommendation for </w:t>
      </w:r>
      <w:r w:rsidRPr="00F80744">
        <w:t>the</w:t>
      </w:r>
      <w:r w:rsidRPr="00F80744">
        <w:rPr>
          <w:spacing w:val="55"/>
        </w:rPr>
        <w:t xml:space="preserve"> </w:t>
      </w:r>
      <w:r w:rsidRPr="00F80744">
        <w:t>use</w:t>
      </w:r>
      <w:r w:rsidRPr="00F80744">
        <w:rPr>
          <w:spacing w:val="55"/>
        </w:rPr>
        <w:t xml:space="preserve"> </w:t>
      </w:r>
      <w:r w:rsidRPr="00F80744">
        <w:t xml:space="preserve">of the </w:t>
      </w:r>
      <w:r w:rsidRPr="00F80744">
        <w:rPr>
          <w:spacing w:val="-5"/>
        </w:rPr>
        <w:t xml:space="preserve">services </w:t>
      </w:r>
      <w:r w:rsidRPr="00F80744">
        <w:t xml:space="preserve">of a </w:t>
      </w:r>
      <w:r w:rsidRPr="00F80744">
        <w:rPr>
          <w:spacing w:val="-5"/>
        </w:rPr>
        <w:t xml:space="preserve">third party, </w:t>
      </w:r>
      <w:r w:rsidRPr="00F80744">
        <w:t xml:space="preserve">any </w:t>
      </w:r>
      <w:r w:rsidRPr="00F80744">
        <w:rPr>
          <w:spacing w:val="-5"/>
        </w:rPr>
        <w:t xml:space="preserve">relevant connection between that third party </w:t>
      </w:r>
      <w:r w:rsidRPr="00F80744">
        <w:t xml:space="preserve">and the Firm </w:t>
      </w:r>
      <w:r w:rsidRPr="00F80744">
        <w:rPr>
          <w:spacing w:val="-5"/>
        </w:rPr>
        <w:t xml:space="preserve">will </w:t>
      </w:r>
      <w:r w:rsidRPr="00F80744">
        <w:t xml:space="preserve">be </w:t>
      </w:r>
      <w:r w:rsidRPr="00F80744">
        <w:rPr>
          <w:spacing w:val="-5"/>
        </w:rPr>
        <w:t xml:space="preserve">disclosed </w:t>
      </w:r>
      <w:r w:rsidRPr="00F80744">
        <w:t xml:space="preserve">to the </w:t>
      </w:r>
      <w:r w:rsidRPr="00F80744">
        <w:rPr>
          <w:spacing w:val="-5"/>
        </w:rPr>
        <w:t xml:space="preserve">client </w:t>
      </w:r>
      <w:r w:rsidRPr="00F80744">
        <w:t xml:space="preserve">in </w:t>
      </w:r>
      <w:r w:rsidRPr="00F80744">
        <w:rPr>
          <w:spacing w:val="-5"/>
        </w:rPr>
        <w:t xml:space="preserve">advance. Where effective safeguards </w:t>
      </w:r>
      <w:r w:rsidRPr="00F80744">
        <w:t xml:space="preserve">are not </w:t>
      </w:r>
      <w:r w:rsidRPr="00F80744">
        <w:rPr>
          <w:spacing w:val="-5"/>
        </w:rPr>
        <w:t xml:space="preserve">available, </w:t>
      </w:r>
      <w:r w:rsidRPr="00F80744">
        <w:t xml:space="preserve">the Firm </w:t>
      </w:r>
      <w:r w:rsidRPr="00F80744">
        <w:rPr>
          <w:spacing w:val="-5"/>
        </w:rPr>
        <w:t xml:space="preserve">would refuse </w:t>
      </w:r>
      <w:r w:rsidRPr="00F80744">
        <w:t xml:space="preserve">or </w:t>
      </w:r>
      <w:r w:rsidRPr="00F80744">
        <w:rPr>
          <w:spacing w:val="-5"/>
        </w:rPr>
        <w:t xml:space="preserve">discontinue </w:t>
      </w:r>
      <w:r w:rsidRPr="00F80744">
        <w:t xml:space="preserve">the </w:t>
      </w:r>
      <w:proofErr w:type="gramStart"/>
      <w:r w:rsidRPr="00F80744">
        <w:rPr>
          <w:spacing w:val="-5"/>
        </w:rPr>
        <w:t>particular assignment</w:t>
      </w:r>
      <w:proofErr w:type="gramEnd"/>
      <w:r w:rsidRPr="00F80744">
        <w:rPr>
          <w:spacing w:val="-5"/>
        </w:rPr>
        <w:t>.</w:t>
      </w:r>
    </w:p>
    <w:p w14:paraId="45674A5B" w14:textId="77777777" w:rsidR="00F80744" w:rsidRPr="00F80744" w:rsidRDefault="00F80744" w:rsidP="00E73CFA">
      <w:pPr>
        <w:ind w:left="709"/>
        <w:jc w:val="both"/>
      </w:pPr>
    </w:p>
    <w:p w14:paraId="269C6A83" w14:textId="4F1D936B" w:rsidR="00F80744" w:rsidRPr="00F80744" w:rsidRDefault="00F80744" w:rsidP="00E73CFA">
      <w:pPr>
        <w:ind w:left="709"/>
        <w:jc w:val="both"/>
      </w:pPr>
      <w:r w:rsidRPr="00F80744">
        <w:rPr>
          <w:spacing w:val="-5"/>
        </w:rPr>
        <w:t xml:space="preserve">Where </w:t>
      </w:r>
      <w:r w:rsidRPr="00F80744">
        <w:t xml:space="preserve">a </w:t>
      </w:r>
      <w:proofErr w:type="gramStart"/>
      <w:r w:rsidRPr="00F80744">
        <w:rPr>
          <w:spacing w:val="-5"/>
        </w:rPr>
        <w:t xml:space="preserve">conflict </w:t>
      </w:r>
      <w:r w:rsidRPr="00F80744">
        <w:t xml:space="preserve">of </w:t>
      </w:r>
      <w:r w:rsidRPr="00F80744">
        <w:rPr>
          <w:spacing w:val="-5"/>
        </w:rPr>
        <w:t>interest</w:t>
      </w:r>
      <w:proofErr w:type="gramEnd"/>
      <w:r w:rsidRPr="00F80744">
        <w:rPr>
          <w:spacing w:val="-5"/>
        </w:rPr>
        <w:t xml:space="preserve"> threat arises between </w:t>
      </w:r>
      <w:r w:rsidRPr="00F80744">
        <w:t xml:space="preserve">the </w:t>
      </w:r>
      <w:r w:rsidRPr="00F80744">
        <w:rPr>
          <w:spacing w:val="-5"/>
        </w:rPr>
        <w:t xml:space="preserve">interests </w:t>
      </w:r>
      <w:r w:rsidRPr="00F80744">
        <w:t xml:space="preserve">of two or </w:t>
      </w:r>
      <w:r w:rsidRPr="00F80744">
        <w:rPr>
          <w:spacing w:val="-5"/>
        </w:rPr>
        <w:t xml:space="preserve">more clients </w:t>
      </w:r>
      <w:r w:rsidRPr="00F80744">
        <w:t xml:space="preserve">the </w:t>
      </w:r>
      <w:r w:rsidRPr="00F80744">
        <w:rPr>
          <w:spacing w:val="-5"/>
        </w:rPr>
        <w:t xml:space="preserve">safeguards </w:t>
      </w:r>
      <w:proofErr w:type="spellStart"/>
      <w:r w:rsidRPr="00F80744">
        <w:rPr>
          <w:spacing w:val="-5"/>
        </w:rPr>
        <w:t>utilised</w:t>
      </w:r>
      <w:proofErr w:type="spellEnd"/>
      <w:r w:rsidRPr="00F80744">
        <w:rPr>
          <w:spacing w:val="-5"/>
        </w:rPr>
        <w:t xml:space="preserve"> include, </w:t>
      </w:r>
      <w:r w:rsidRPr="00F80744">
        <w:t xml:space="preserve">but are </w:t>
      </w:r>
      <w:r w:rsidRPr="00F80744">
        <w:rPr>
          <w:spacing w:val="-5"/>
        </w:rPr>
        <w:t xml:space="preserve">not limited </w:t>
      </w:r>
      <w:r w:rsidRPr="00F80744">
        <w:t>to</w:t>
      </w:r>
      <w:r w:rsidR="00EF65EE">
        <w:t>,</w:t>
      </w:r>
      <w:r w:rsidRPr="00F80744">
        <w:t xml:space="preserve"> the use of </w:t>
      </w:r>
      <w:r w:rsidRPr="00F80744">
        <w:rPr>
          <w:spacing w:val="-5"/>
        </w:rPr>
        <w:t xml:space="preserve">different personnel </w:t>
      </w:r>
      <w:r w:rsidRPr="00F80744">
        <w:t xml:space="preserve">for </w:t>
      </w:r>
      <w:r w:rsidRPr="00F80744">
        <w:rPr>
          <w:spacing w:val="-5"/>
        </w:rPr>
        <w:t xml:space="preserve">different engagements </w:t>
      </w:r>
      <w:r w:rsidRPr="00F80744">
        <w:t xml:space="preserve">and </w:t>
      </w:r>
      <w:r w:rsidRPr="00F80744">
        <w:rPr>
          <w:spacing w:val="-5"/>
        </w:rPr>
        <w:t xml:space="preserve">regular reviews </w:t>
      </w:r>
      <w:r w:rsidRPr="00F80744">
        <w:rPr>
          <w:spacing w:val="-3"/>
        </w:rPr>
        <w:t xml:space="preserve">by </w:t>
      </w:r>
      <w:r w:rsidRPr="00F80744">
        <w:t xml:space="preserve">a </w:t>
      </w:r>
      <w:r w:rsidRPr="00F80744">
        <w:rPr>
          <w:spacing w:val="-5"/>
        </w:rPr>
        <w:t xml:space="preserve">senior director, </w:t>
      </w:r>
      <w:r w:rsidRPr="00F80744">
        <w:t xml:space="preserve">the </w:t>
      </w:r>
      <w:r w:rsidRPr="00F80744">
        <w:rPr>
          <w:spacing w:val="-5"/>
        </w:rPr>
        <w:t xml:space="preserve">compliance officer </w:t>
      </w:r>
      <w:r w:rsidRPr="00F80744">
        <w:t>or</w:t>
      </w:r>
      <w:r w:rsidRPr="00F80744">
        <w:rPr>
          <w:spacing w:val="55"/>
        </w:rPr>
        <w:t xml:space="preserve"> </w:t>
      </w:r>
      <w:r w:rsidRPr="00F80744">
        <w:t xml:space="preserve">the </w:t>
      </w:r>
      <w:r w:rsidRPr="00F80744">
        <w:rPr>
          <w:spacing w:val="-5"/>
        </w:rPr>
        <w:t xml:space="preserve">investment committee chairman, depending </w:t>
      </w:r>
      <w:r w:rsidRPr="00F80744">
        <w:t xml:space="preserve">on who is </w:t>
      </w:r>
      <w:r w:rsidRPr="00F80744">
        <w:rPr>
          <w:spacing w:val="-5"/>
        </w:rPr>
        <w:t xml:space="preserve">available </w:t>
      </w:r>
      <w:r w:rsidRPr="00F80744">
        <w:t xml:space="preserve">and not </w:t>
      </w:r>
      <w:r w:rsidRPr="00F80744">
        <w:rPr>
          <w:spacing w:val="-5"/>
        </w:rPr>
        <w:t xml:space="preserve">personally involved </w:t>
      </w:r>
      <w:r w:rsidRPr="00F80744">
        <w:t xml:space="preserve">with </w:t>
      </w:r>
      <w:r w:rsidRPr="00F80744">
        <w:rPr>
          <w:spacing w:val="-5"/>
        </w:rPr>
        <w:t>either</w:t>
      </w:r>
      <w:r w:rsidRPr="00F80744">
        <w:rPr>
          <w:spacing w:val="-11"/>
        </w:rPr>
        <w:t xml:space="preserve"> </w:t>
      </w:r>
      <w:r w:rsidRPr="00F80744">
        <w:rPr>
          <w:spacing w:val="-5"/>
        </w:rPr>
        <w:t>client.</w:t>
      </w:r>
    </w:p>
    <w:p w14:paraId="59AEFB2E" w14:textId="77777777" w:rsidR="00F80744" w:rsidRPr="00F80744" w:rsidRDefault="00F80744" w:rsidP="00E73CFA">
      <w:pPr>
        <w:ind w:left="709"/>
        <w:jc w:val="both"/>
      </w:pPr>
    </w:p>
    <w:p w14:paraId="28E6FA84" w14:textId="77777777" w:rsidR="00F80744" w:rsidRPr="00F80744" w:rsidRDefault="00F80744" w:rsidP="00E73CFA">
      <w:pPr>
        <w:ind w:left="709"/>
        <w:jc w:val="both"/>
        <w:rPr>
          <w:spacing w:val="-5"/>
        </w:rPr>
      </w:pPr>
      <w:r w:rsidRPr="00F80744">
        <w:rPr>
          <w:spacing w:val="-5"/>
        </w:rPr>
        <w:t xml:space="preserve">Where </w:t>
      </w:r>
      <w:r w:rsidRPr="00F80744">
        <w:t xml:space="preserve">the </w:t>
      </w:r>
      <w:r w:rsidRPr="00F80744">
        <w:rPr>
          <w:spacing w:val="-5"/>
        </w:rPr>
        <w:t xml:space="preserve">acceptance </w:t>
      </w:r>
      <w:r w:rsidRPr="00F80744">
        <w:t xml:space="preserve">or </w:t>
      </w:r>
      <w:r w:rsidRPr="00F80744">
        <w:rPr>
          <w:spacing w:val="-5"/>
        </w:rPr>
        <w:t xml:space="preserve">continuance </w:t>
      </w:r>
      <w:r w:rsidRPr="00F80744">
        <w:t xml:space="preserve">of </w:t>
      </w:r>
      <w:r w:rsidRPr="00F80744">
        <w:rPr>
          <w:spacing w:val="-3"/>
        </w:rPr>
        <w:t xml:space="preserve">an </w:t>
      </w:r>
      <w:r w:rsidRPr="00F80744">
        <w:rPr>
          <w:spacing w:val="-5"/>
        </w:rPr>
        <w:t xml:space="preserve">engagement would, </w:t>
      </w:r>
      <w:r w:rsidRPr="00F80744">
        <w:t xml:space="preserve">even </w:t>
      </w:r>
      <w:r w:rsidRPr="00F80744">
        <w:rPr>
          <w:spacing w:val="-3"/>
        </w:rPr>
        <w:t xml:space="preserve">with </w:t>
      </w:r>
      <w:r w:rsidRPr="00F80744">
        <w:t xml:space="preserve">the </w:t>
      </w:r>
      <w:r w:rsidRPr="00F80744">
        <w:rPr>
          <w:spacing w:val="-5"/>
        </w:rPr>
        <w:t xml:space="preserve">safeguards </w:t>
      </w:r>
      <w:r w:rsidRPr="00F80744">
        <w:t xml:space="preserve">in </w:t>
      </w:r>
      <w:r w:rsidRPr="00F80744">
        <w:rPr>
          <w:spacing w:val="-5"/>
        </w:rPr>
        <w:t xml:space="preserve">place, prejudice </w:t>
      </w:r>
      <w:r w:rsidRPr="00F80744">
        <w:t xml:space="preserve">the </w:t>
      </w:r>
      <w:r w:rsidRPr="00F80744">
        <w:rPr>
          <w:spacing w:val="-5"/>
        </w:rPr>
        <w:t xml:space="preserve">interests </w:t>
      </w:r>
      <w:r w:rsidRPr="00F80744">
        <w:t>of any</w:t>
      </w:r>
      <w:r w:rsidRPr="00F80744">
        <w:rPr>
          <w:spacing w:val="55"/>
        </w:rPr>
        <w:t xml:space="preserve"> </w:t>
      </w:r>
      <w:r w:rsidRPr="00F80744">
        <w:rPr>
          <w:spacing w:val="-6"/>
        </w:rPr>
        <w:t xml:space="preserve">existing </w:t>
      </w:r>
      <w:r w:rsidRPr="00F80744">
        <w:t xml:space="preserve">or </w:t>
      </w:r>
      <w:r w:rsidRPr="00F80744">
        <w:rPr>
          <w:spacing w:val="-6"/>
        </w:rPr>
        <w:t xml:space="preserve">potential </w:t>
      </w:r>
      <w:r w:rsidRPr="00F80744">
        <w:rPr>
          <w:spacing w:val="-5"/>
        </w:rPr>
        <w:t xml:space="preserve">client, </w:t>
      </w:r>
      <w:r w:rsidRPr="00F80744">
        <w:t xml:space="preserve">the </w:t>
      </w:r>
      <w:r w:rsidRPr="00F80744">
        <w:rPr>
          <w:spacing w:val="-5"/>
        </w:rPr>
        <w:t xml:space="preserve">engagement would not </w:t>
      </w:r>
      <w:r w:rsidRPr="00F80744">
        <w:rPr>
          <w:spacing w:val="-3"/>
        </w:rPr>
        <w:t xml:space="preserve">be </w:t>
      </w:r>
      <w:r w:rsidRPr="00F80744">
        <w:rPr>
          <w:spacing w:val="-5"/>
        </w:rPr>
        <w:t xml:space="preserve">accepted </w:t>
      </w:r>
      <w:r w:rsidRPr="00F80744">
        <w:t xml:space="preserve">or </w:t>
      </w:r>
      <w:r w:rsidRPr="00F80744">
        <w:rPr>
          <w:spacing w:val="-5"/>
        </w:rPr>
        <w:t xml:space="preserve">continued, </w:t>
      </w:r>
      <w:r w:rsidRPr="00F80744">
        <w:t xml:space="preserve">or one of the </w:t>
      </w:r>
      <w:r w:rsidRPr="00F80744">
        <w:rPr>
          <w:spacing w:val="-5"/>
        </w:rPr>
        <w:t xml:space="preserve">assignments would </w:t>
      </w:r>
      <w:r w:rsidRPr="00F80744">
        <w:t>be</w:t>
      </w:r>
      <w:r w:rsidRPr="00F80744">
        <w:rPr>
          <w:spacing w:val="55"/>
        </w:rPr>
        <w:t xml:space="preserve"> </w:t>
      </w:r>
      <w:r w:rsidRPr="00F80744">
        <w:rPr>
          <w:spacing w:val="-5"/>
        </w:rPr>
        <w:t>discontinued.</w:t>
      </w:r>
    </w:p>
    <w:p w14:paraId="40255585" w14:textId="77777777" w:rsidR="00F80744" w:rsidRPr="00F80744" w:rsidRDefault="00F80744" w:rsidP="00E73CFA">
      <w:pPr>
        <w:ind w:left="709"/>
        <w:jc w:val="both"/>
        <w:rPr>
          <w:spacing w:val="-5"/>
        </w:rPr>
      </w:pPr>
    </w:p>
    <w:p w14:paraId="734EB8AA" w14:textId="77777777" w:rsidR="00F80744" w:rsidRPr="00F80744" w:rsidRDefault="00F80744" w:rsidP="00E73CFA">
      <w:pPr>
        <w:ind w:left="709"/>
        <w:jc w:val="both"/>
      </w:pPr>
      <w:r w:rsidRPr="00F80744">
        <w:rPr>
          <w:spacing w:val="-5"/>
        </w:rPr>
        <w:t xml:space="preserve">Where constraints </w:t>
      </w:r>
      <w:r w:rsidRPr="00F80744">
        <w:t xml:space="preserve">of </w:t>
      </w:r>
      <w:r w:rsidRPr="00F80744">
        <w:rPr>
          <w:spacing w:val="-5"/>
        </w:rPr>
        <w:t xml:space="preserve">confidentiality preclude adequate </w:t>
      </w:r>
      <w:r w:rsidRPr="00F80744">
        <w:rPr>
          <w:spacing w:val="-6"/>
        </w:rPr>
        <w:t xml:space="preserve">disclosure </w:t>
      </w:r>
      <w:r w:rsidRPr="00F80744">
        <w:t xml:space="preserve">of a </w:t>
      </w:r>
      <w:r w:rsidRPr="00F80744">
        <w:rPr>
          <w:spacing w:val="-5"/>
        </w:rPr>
        <w:t xml:space="preserve">potential conflict </w:t>
      </w:r>
      <w:r w:rsidRPr="00F80744">
        <w:t xml:space="preserve">of </w:t>
      </w:r>
      <w:r w:rsidRPr="00F80744">
        <w:rPr>
          <w:spacing w:val="-5"/>
        </w:rPr>
        <w:t xml:space="preserve">interest </w:t>
      </w:r>
      <w:r w:rsidRPr="00F80744">
        <w:t>the Firm would</w:t>
      </w:r>
      <w:r w:rsidRPr="00F80744">
        <w:rPr>
          <w:spacing w:val="55"/>
        </w:rPr>
        <w:t xml:space="preserve"> </w:t>
      </w:r>
      <w:r w:rsidRPr="00F80744">
        <w:rPr>
          <w:spacing w:val="-5"/>
        </w:rPr>
        <w:t xml:space="preserve">disengage </w:t>
      </w:r>
      <w:r w:rsidRPr="00F80744">
        <w:t>from</w:t>
      </w:r>
      <w:r w:rsidRPr="00F80744">
        <w:rPr>
          <w:spacing w:val="55"/>
        </w:rPr>
        <w:t xml:space="preserve"> </w:t>
      </w:r>
      <w:r w:rsidRPr="00F80744">
        <w:t>the</w:t>
      </w:r>
      <w:r w:rsidRPr="00F80744">
        <w:rPr>
          <w:spacing w:val="55"/>
        </w:rPr>
        <w:t xml:space="preserve"> </w:t>
      </w:r>
      <w:r w:rsidRPr="00F80744">
        <w:rPr>
          <w:spacing w:val="-5"/>
        </w:rPr>
        <w:t>relevant assignment.</w:t>
      </w:r>
    </w:p>
    <w:p w14:paraId="2E0F3A6F" w14:textId="77777777" w:rsidR="00F80744" w:rsidRPr="00F80744" w:rsidRDefault="00F80744" w:rsidP="00E73CFA">
      <w:pPr>
        <w:ind w:left="709"/>
        <w:jc w:val="both"/>
      </w:pPr>
    </w:p>
    <w:p w14:paraId="194184BA" w14:textId="4617F6FE" w:rsidR="00F80744" w:rsidRPr="00F80744" w:rsidRDefault="00F80744" w:rsidP="00E73CFA">
      <w:pPr>
        <w:ind w:left="709"/>
        <w:jc w:val="both"/>
      </w:pPr>
      <w:r w:rsidRPr="00F80744">
        <w:t xml:space="preserve">The Firm </w:t>
      </w:r>
      <w:r w:rsidRPr="00F80744">
        <w:rPr>
          <w:spacing w:val="-5"/>
        </w:rPr>
        <w:t xml:space="preserve">will ensure </w:t>
      </w:r>
      <w:r w:rsidRPr="00F80744">
        <w:t xml:space="preserve">that </w:t>
      </w:r>
      <w:r w:rsidRPr="00F80744">
        <w:rPr>
          <w:spacing w:val="-3"/>
        </w:rPr>
        <w:t xml:space="preserve">its </w:t>
      </w:r>
      <w:r w:rsidRPr="00F80744">
        <w:rPr>
          <w:spacing w:val="-5"/>
        </w:rPr>
        <w:t xml:space="preserve">remuneration arrangements </w:t>
      </w:r>
      <w:r w:rsidRPr="00F80744">
        <w:t>with</w:t>
      </w:r>
      <w:r w:rsidRPr="00F80744">
        <w:rPr>
          <w:spacing w:val="55"/>
        </w:rPr>
        <w:t xml:space="preserve"> </w:t>
      </w:r>
      <w:r w:rsidRPr="00F80744">
        <w:t xml:space="preserve">its </w:t>
      </w:r>
      <w:r w:rsidRPr="00F80744">
        <w:rPr>
          <w:spacing w:val="-5"/>
        </w:rPr>
        <w:t xml:space="preserve">employees </w:t>
      </w:r>
      <w:r w:rsidRPr="00F80744">
        <w:t xml:space="preserve">who </w:t>
      </w:r>
      <w:r w:rsidRPr="00F80744">
        <w:rPr>
          <w:spacing w:val="-5"/>
        </w:rPr>
        <w:t xml:space="preserve">are </w:t>
      </w:r>
      <w:r w:rsidRPr="00F80744">
        <w:rPr>
          <w:spacing w:val="-6"/>
        </w:rPr>
        <w:t xml:space="preserve">engaged </w:t>
      </w:r>
      <w:r w:rsidRPr="00F80744">
        <w:t xml:space="preserve">in </w:t>
      </w:r>
      <w:r w:rsidRPr="00F80744">
        <w:rPr>
          <w:spacing w:val="-5"/>
        </w:rPr>
        <w:t xml:space="preserve">providing investment advice and/or in the provision of insurance intermediary services </w:t>
      </w:r>
      <w:r w:rsidRPr="00F80744">
        <w:t xml:space="preserve">are </w:t>
      </w:r>
      <w:r w:rsidRPr="00F80744">
        <w:rPr>
          <w:spacing w:val="-5"/>
        </w:rPr>
        <w:t xml:space="preserve">not structured </w:t>
      </w:r>
      <w:r w:rsidRPr="00F80744">
        <w:t xml:space="preserve">in </w:t>
      </w:r>
      <w:r w:rsidRPr="00F80744">
        <w:rPr>
          <w:spacing w:val="-5"/>
        </w:rPr>
        <w:t xml:space="preserve">such </w:t>
      </w:r>
      <w:r w:rsidRPr="00F80744">
        <w:t xml:space="preserve">a way </w:t>
      </w:r>
      <w:r w:rsidRPr="00F80744">
        <w:rPr>
          <w:spacing w:val="-3"/>
        </w:rPr>
        <w:t xml:space="preserve">as </w:t>
      </w:r>
      <w:r w:rsidRPr="00F80744">
        <w:t xml:space="preserve">to </w:t>
      </w:r>
      <w:r w:rsidRPr="00F80744">
        <w:rPr>
          <w:spacing w:val="-5"/>
        </w:rPr>
        <w:t xml:space="preserve">impair </w:t>
      </w:r>
      <w:r w:rsidRPr="00F80744">
        <w:t xml:space="preserve">the </w:t>
      </w:r>
      <w:r w:rsidRPr="00F80744">
        <w:rPr>
          <w:spacing w:val="-5"/>
        </w:rPr>
        <w:t xml:space="preserve">Firm’s obligations </w:t>
      </w:r>
      <w:r w:rsidRPr="00F80744">
        <w:t>to</w:t>
      </w:r>
      <w:r w:rsidRPr="00F80744">
        <w:rPr>
          <w:spacing w:val="55"/>
        </w:rPr>
        <w:t xml:space="preserve"> </w:t>
      </w:r>
      <w:r w:rsidRPr="00F80744">
        <w:t>act</w:t>
      </w:r>
      <w:r w:rsidRPr="00F80744">
        <w:rPr>
          <w:spacing w:val="55"/>
        </w:rPr>
        <w:t xml:space="preserve"> </w:t>
      </w:r>
      <w:r w:rsidRPr="00F80744">
        <w:t xml:space="preserve">in </w:t>
      </w:r>
      <w:r w:rsidRPr="00F80744">
        <w:rPr>
          <w:spacing w:val="-3"/>
        </w:rPr>
        <w:t xml:space="preserve">its </w:t>
      </w:r>
      <w:r w:rsidRPr="00F80744">
        <w:rPr>
          <w:spacing w:val="-5"/>
        </w:rPr>
        <w:t>clients</w:t>
      </w:r>
      <w:r w:rsidR="00EF65EE">
        <w:rPr>
          <w:spacing w:val="-5"/>
        </w:rPr>
        <w:t>’</w:t>
      </w:r>
      <w:r w:rsidRPr="00F80744">
        <w:rPr>
          <w:spacing w:val="-5"/>
        </w:rPr>
        <w:t xml:space="preserve"> best interests </w:t>
      </w:r>
      <w:r w:rsidRPr="00F80744">
        <w:t xml:space="preserve">and to </w:t>
      </w:r>
      <w:r w:rsidRPr="00F80744">
        <w:rPr>
          <w:spacing w:val="-5"/>
        </w:rPr>
        <w:t>satisfy the suitability requirement.</w:t>
      </w:r>
    </w:p>
    <w:p w14:paraId="018D833B" w14:textId="77777777" w:rsidR="00F80744" w:rsidRPr="00F80744" w:rsidRDefault="00F80744" w:rsidP="00E73CFA">
      <w:pPr>
        <w:ind w:left="709"/>
        <w:jc w:val="both"/>
      </w:pPr>
    </w:p>
    <w:p w14:paraId="2CF00FA1" w14:textId="77777777" w:rsidR="00F80744" w:rsidRPr="00F80744" w:rsidRDefault="00F80744" w:rsidP="00E73CFA">
      <w:pPr>
        <w:ind w:left="709"/>
        <w:jc w:val="both"/>
      </w:pPr>
      <w:r w:rsidRPr="00F80744">
        <w:t xml:space="preserve">The </w:t>
      </w:r>
      <w:proofErr w:type="gramStart"/>
      <w:r w:rsidRPr="00F80744">
        <w:t>conflict of interest</w:t>
      </w:r>
      <w:proofErr w:type="gramEnd"/>
      <w:r w:rsidRPr="00F80744">
        <w:t xml:space="preserve"> procedures, which are designed to ensure the required level of independence, are the subject of ongoing monitoring and review processes.</w:t>
      </w:r>
    </w:p>
    <w:p w14:paraId="109458E0" w14:textId="77777777" w:rsidR="00F80744" w:rsidRPr="00F80744" w:rsidRDefault="00F80744" w:rsidP="00E73CFA">
      <w:pPr>
        <w:ind w:left="709"/>
        <w:jc w:val="both"/>
      </w:pPr>
    </w:p>
    <w:p w14:paraId="26224FFF" w14:textId="77777777" w:rsidR="00F80744" w:rsidRPr="00F80744" w:rsidRDefault="00F80744" w:rsidP="00E73CFA">
      <w:pPr>
        <w:ind w:left="709"/>
        <w:jc w:val="both"/>
      </w:pPr>
      <w:r w:rsidRPr="00F80744">
        <w:t>Written, email and oral instructions will only be accepted from you, and the person(s) authorised by you as instructed to us in writing. Unless otherwise notified, we will assume that written instructions signed by any of the authorised persons to be valid instructions and that we will be entitled to act upon them.</w:t>
      </w:r>
    </w:p>
    <w:p w14:paraId="0D63B7D4" w14:textId="77777777" w:rsidR="00F80744" w:rsidRPr="00F80744" w:rsidRDefault="00F80744" w:rsidP="00E73CFA">
      <w:pPr>
        <w:ind w:left="709"/>
        <w:jc w:val="both"/>
      </w:pPr>
    </w:p>
    <w:p w14:paraId="458FF51A" w14:textId="77777777" w:rsidR="00F80744" w:rsidRPr="00F80744" w:rsidRDefault="00F80744" w:rsidP="00E73CFA">
      <w:pPr>
        <w:ind w:left="709"/>
        <w:jc w:val="both"/>
      </w:pPr>
      <w:r w:rsidRPr="00F80744">
        <w:t>Written instructions must be addressed to our office at 67 Merrion Square South, Dublin 2, D02 CK11. We will also act pursuant to telephone instructions where we reasonably believe these to be given by you or any of the authorised persons.</w:t>
      </w:r>
    </w:p>
    <w:p w14:paraId="3EBAC7AA" w14:textId="77777777" w:rsidR="00F80744" w:rsidRPr="00F80744" w:rsidRDefault="00F80744" w:rsidP="00E73CFA">
      <w:pPr>
        <w:ind w:left="709"/>
        <w:jc w:val="both"/>
      </w:pPr>
    </w:p>
    <w:p w14:paraId="1E8AA56B" w14:textId="77777777" w:rsidR="00F80744" w:rsidRPr="00F80744" w:rsidRDefault="00F80744" w:rsidP="00E73CFA">
      <w:pPr>
        <w:ind w:left="709"/>
        <w:jc w:val="both"/>
      </w:pPr>
      <w:r w:rsidRPr="00F80744">
        <w:t>Where written/email instructions are subsequently received which differ from the oral/telephone instructions previously given, we will carry out the written/email instructions as and from the date of their receipt, and we will have no liability for any losses, actions or other liabilities arising as a result of our compliance with the prior oral/telephone instructions. Our records with respect to the content of any oral/telephone instructions will be binding and conclusive.</w:t>
      </w:r>
    </w:p>
    <w:p w14:paraId="47F8B97C" w14:textId="77777777" w:rsidR="00F80744" w:rsidRPr="00F80744" w:rsidRDefault="00F80744" w:rsidP="00E73CFA">
      <w:pPr>
        <w:ind w:left="709"/>
        <w:jc w:val="both"/>
      </w:pPr>
    </w:p>
    <w:p w14:paraId="2BF0AC0E" w14:textId="592A33FB" w:rsidR="00F80744" w:rsidRPr="00F80744" w:rsidRDefault="00F80744" w:rsidP="00E73CFA">
      <w:pPr>
        <w:ind w:left="709"/>
        <w:jc w:val="both"/>
      </w:pPr>
      <w:r w:rsidRPr="00F80744">
        <w:t xml:space="preserve">Information and various news updates are sent to our clients from time to </w:t>
      </w:r>
      <w:r w:rsidRPr="00F80744">
        <w:lastRenderedPageBreak/>
        <w:t xml:space="preserve">time. These may include market updates and other investment/pensions/insurance related articles which may be of interest to our clients. You will need to opt-in in order to receive these items. Should you wish to opt-out you may do so at any time by letter, email, telephone or by clicking on the ‘Unsubscribe’ icon included in </w:t>
      </w:r>
      <w:r w:rsidR="00B12C78" w:rsidRPr="00F80744">
        <w:t>these communications</w:t>
      </w:r>
      <w:r w:rsidRPr="00F80744">
        <w:t>.</w:t>
      </w:r>
    </w:p>
    <w:p w14:paraId="4B055F0A" w14:textId="77777777" w:rsidR="00F80744" w:rsidRPr="00F80744" w:rsidRDefault="00F80744" w:rsidP="00DF5E99"/>
    <w:p w14:paraId="281BE730" w14:textId="77777777" w:rsidR="00F80744" w:rsidRPr="00AB501E" w:rsidRDefault="00F80744" w:rsidP="000A4498">
      <w:pPr>
        <w:pStyle w:val="Heading1"/>
        <w:rPr>
          <w:u w:val="double"/>
        </w:rPr>
      </w:pPr>
      <w:bookmarkStart w:id="226" w:name="_BPDC_LN_INS_1015"/>
      <w:bookmarkStart w:id="227" w:name="_BPDC_PR_INS_1016"/>
      <w:bookmarkStart w:id="228" w:name="_Toc5626594"/>
      <w:bookmarkStart w:id="229" w:name="_Toc21612600"/>
      <w:bookmarkStart w:id="230" w:name="_Toc97122792"/>
      <w:bookmarkEnd w:id="226"/>
      <w:bookmarkEnd w:id="227"/>
      <w:r w:rsidRPr="00F80744">
        <w:t>Client</w:t>
      </w:r>
      <w:r w:rsidRPr="00AB501E">
        <w:rPr>
          <w:spacing w:val="-8"/>
        </w:rPr>
        <w:t xml:space="preserve"> </w:t>
      </w:r>
      <w:r w:rsidRPr="00F80744">
        <w:t>Assets</w:t>
      </w:r>
      <w:bookmarkEnd w:id="228"/>
      <w:bookmarkEnd w:id="229"/>
      <w:bookmarkEnd w:id="230"/>
    </w:p>
    <w:p w14:paraId="5180ED22" w14:textId="77777777" w:rsidR="00F80744" w:rsidRPr="00F80744" w:rsidRDefault="00F80744" w:rsidP="00E73CFA">
      <w:pPr>
        <w:jc w:val="both"/>
      </w:pPr>
    </w:p>
    <w:p w14:paraId="5A16233E" w14:textId="77777777" w:rsidR="00F80744" w:rsidRPr="00F80744" w:rsidRDefault="00F80744" w:rsidP="00E73CFA">
      <w:pPr>
        <w:ind w:left="709"/>
        <w:jc w:val="both"/>
      </w:pPr>
      <w:r w:rsidRPr="00F80744">
        <w:t>Acuvest is not authorised to hold client funds or client financial instruments.</w:t>
      </w:r>
    </w:p>
    <w:p w14:paraId="1E52DEF6" w14:textId="7D0F885D" w:rsidR="00F80744" w:rsidRDefault="00F80744" w:rsidP="00E73CFA">
      <w:pPr>
        <w:jc w:val="both"/>
      </w:pPr>
    </w:p>
    <w:p w14:paraId="6C404A3F" w14:textId="77777777" w:rsidR="00F80744" w:rsidRPr="00AB501E" w:rsidRDefault="00F80744" w:rsidP="000A4498">
      <w:pPr>
        <w:pStyle w:val="Heading1"/>
        <w:rPr>
          <w:u w:val="double"/>
        </w:rPr>
      </w:pPr>
      <w:bookmarkStart w:id="231" w:name="_BPDC_LN_INS_1013"/>
      <w:bookmarkStart w:id="232" w:name="_BPDC_PR_INS_1014"/>
      <w:bookmarkStart w:id="233" w:name="_Toc5626595"/>
      <w:bookmarkStart w:id="234" w:name="_Toc21612601"/>
      <w:bookmarkStart w:id="235" w:name="_Toc97122793"/>
      <w:bookmarkEnd w:id="231"/>
      <w:bookmarkEnd w:id="232"/>
      <w:r w:rsidRPr="00F80744">
        <w:t>Instructions &amp;</w:t>
      </w:r>
      <w:r w:rsidRPr="00AB501E">
        <w:rPr>
          <w:spacing w:val="-15"/>
        </w:rPr>
        <w:t xml:space="preserve"> </w:t>
      </w:r>
      <w:r w:rsidRPr="00F80744">
        <w:t>Language</w:t>
      </w:r>
      <w:bookmarkEnd w:id="233"/>
      <w:bookmarkEnd w:id="234"/>
      <w:bookmarkEnd w:id="235"/>
    </w:p>
    <w:p w14:paraId="796D4CA4" w14:textId="77777777" w:rsidR="00F80744" w:rsidRPr="00F80744" w:rsidRDefault="00F80744" w:rsidP="00E73CFA">
      <w:pPr>
        <w:jc w:val="both"/>
      </w:pPr>
    </w:p>
    <w:p w14:paraId="71223639" w14:textId="77777777" w:rsidR="00F80744" w:rsidRPr="00F80744" w:rsidRDefault="00F80744" w:rsidP="00E73CFA">
      <w:pPr>
        <w:ind w:left="709"/>
        <w:jc w:val="both"/>
      </w:pPr>
      <w:r w:rsidRPr="00F80744">
        <w:t xml:space="preserve">Our </w:t>
      </w:r>
      <w:r w:rsidRPr="00F80744">
        <w:rPr>
          <w:spacing w:val="-5"/>
        </w:rPr>
        <w:t xml:space="preserve">dealings with </w:t>
      </w:r>
      <w:r w:rsidRPr="00F80744">
        <w:t xml:space="preserve">you </w:t>
      </w:r>
      <w:r w:rsidRPr="00F80744">
        <w:rPr>
          <w:spacing w:val="-5"/>
        </w:rPr>
        <w:t xml:space="preserve">will </w:t>
      </w:r>
      <w:r w:rsidRPr="00F80744">
        <w:rPr>
          <w:spacing w:val="-3"/>
        </w:rPr>
        <w:t xml:space="preserve">be </w:t>
      </w:r>
      <w:r w:rsidRPr="00F80744">
        <w:rPr>
          <w:spacing w:val="-6"/>
        </w:rPr>
        <w:t xml:space="preserve">conducted </w:t>
      </w:r>
      <w:r w:rsidRPr="00F80744">
        <w:t>in</w:t>
      </w:r>
      <w:r w:rsidRPr="00F80744">
        <w:rPr>
          <w:spacing w:val="-13"/>
        </w:rPr>
        <w:t xml:space="preserve"> </w:t>
      </w:r>
      <w:r w:rsidRPr="00F80744">
        <w:rPr>
          <w:spacing w:val="-5"/>
        </w:rPr>
        <w:t>English.</w:t>
      </w:r>
    </w:p>
    <w:p w14:paraId="48871248" w14:textId="77777777" w:rsidR="00F80744" w:rsidRPr="00F80744" w:rsidRDefault="00F80744" w:rsidP="00E73CFA">
      <w:pPr>
        <w:ind w:left="709"/>
        <w:jc w:val="both"/>
      </w:pPr>
    </w:p>
    <w:p w14:paraId="00D52B74" w14:textId="77777777" w:rsidR="00F80744" w:rsidRPr="00F80744" w:rsidRDefault="00F80744" w:rsidP="00E73CFA">
      <w:pPr>
        <w:ind w:left="709"/>
        <w:jc w:val="both"/>
        <w:rPr>
          <w:spacing w:val="-5"/>
        </w:rPr>
      </w:pPr>
      <w:r w:rsidRPr="00F80744">
        <w:rPr>
          <w:spacing w:val="-5"/>
        </w:rPr>
        <w:t xml:space="preserve">We will only accept instructions from you in relation to this appointment, unless you instruct us in writing to the contrary. We are authorised to rely and act on such instructions or </w:t>
      </w:r>
      <w:proofErr w:type="gramStart"/>
      <w:r w:rsidRPr="00F80744">
        <w:rPr>
          <w:spacing w:val="-5"/>
        </w:rPr>
        <w:t>communication</w:t>
      </w:r>
      <w:proofErr w:type="gramEnd"/>
      <w:r w:rsidRPr="00F80744">
        <w:rPr>
          <w:spacing w:val="-5"/>
        </w:rPr>
        <w:t xml:space="preserve"> and we are not required to acknowledge such instructions.</w:t>
      </w:r>
    </w:p>
    <w:p w14:paraId="0CF0A5B6" w14:textId="77777777" w:rsidR="00F80744" w:rsidRPr="00F80744" w:rsidRDefault="00F80744" w:rsidP="00E73CFA">
      <w:pPr>
        <w:jc w:val="both"/>
      </w:pPr>
    </w:p>
    <w:p w14:paraId="0711DCD0" w14:textId="77777777" w:rsidR="00F80744" w:rsidRPr="00AB501E" w:rsidRDefault="00F80744" w:rsidP="000A4498">
      <w:pPr>
        <w:pStyle w:val="Heading1"/>
        <w:rPr>
          <w:u w:val="double"/>
        </w:rPr>
      </w:pPr>
      <w:bookmarkStart w:id="236" w:name="_BPDC_LN_INS_1011"/>
      <w:bookmarkStart w:id="237" w:name="_BPDC_PR_INS_1012"/>
      <w:bookmarkStart w:id="238" w:name="_Toc5626596"/>
      <w:bookmarkStart w:id="239" w:name="_Toc21612602"/>
      <w:bookmarkStart w:id="240" w:name="_Toc97122794"/>
      <w:bookmarkEnd w:id="236"/>
      <w:bookmarkEnd w:id="237"/>
      <w:r w:rsidRPr="00F80744">
        <w:t>Tax and Legal</w:t>
      </w:r>
      <w:r w:rsidRPr="00AB501E">
        <w:rPr>
          <w:spacing w:val="-10"/>
        </w:rPr>
        <w:t xml:space="preserve"> </w:t>
      </w:r>
      <w:r w:rsidRPr="00F80744">
        <w:t>Matters</w:t>
      </w:r>
      <w:bookmarkEnd w:id="238"/>
      <w:bookmarkEnd w:id="239"/>
      <w:bookmarkEnd w:id="240"/>
    </w:p>
    <w:p w14:paraId="5350BE30" w14:textId="77777777" w:rsidR="00F80744" w:rsidRPr="00F80744" w:rsidRDefault="00F80744" w:rsidP="00E73CFA">
      <w:pPr>
        <w:jc w:val="both"/>
      </w:pPr>
    </w:p>
    <w:p w14:paraId="5B9D167C" w14:textId="77777777" w:rsidR="00F80744" w:rsidRPr="00F80744" w:rsidRDefault="00F80744" w:rsidP="00E73CFA">
      <w:pPr>
        <w:ind w:left="709"/>
        <w:jc w:val="both"/>
      </w:pPr>
      <w:r w:rsidRPr="00F80744">
        <w:rPr>
          <w:spacing w:val="-3"/>
        </w:rPr>
        <w:t xml:space="preserve">As </w:t>
      </w:r>
      <w:r w:rsidRPr="00F80744">
        <w:t xml:space="preserve">part of our </w:t>
      </w:r>
      <w:r w:rsidRPr="00F80744">
        <w:rPr>
          <w:spacing w:val="-6"/>
        </w:rPr>
        <w:t xml:space="preserve">engagement </w:t>
      </w:r>
      <w:r w:rsidRPr="00F80744">
        <w:t xml:space="preserve">with you, </w:t>
      </w:r>
      <w:r w:rsidRPr="00F80744">
        <w:rPr>
          <w:spacing w:val="-5"/>
        </w:rPr>
        <w:t xml:space="preserve">opinions </w:t>
      </w:r>
      <w:r w:rsidRPr="00F80744">
        <w:t xml:space="preserve">or </w:t>
      </w:r>
      <w:r w:rsidRPr="00F80744">
        <w:rPr>
          <w:spacing w:val="-5"/>
        </w:rPr>
        <w:t xml:space="preserve">views </w:t>
      </w:r>
      <w:r w:rsidRPr="00F80744">
        <w:t xml:space="preserve">may be </w:t>
      </w:r>
      <w:r w:rsidRPr="00F80744">
        <w:rPr>
          <w:spacing w:val="-6"/>
        </w:rPr>
        <w:t xml:space="preserve">expressed </w:t>
      </w:r>
      <w:r w:rsidRPr="00F80744">
        <w:t xml:space="preserve">from time to time </w:t>
      </w:r>
      <w:r w:rsidRPr="00F80744">
        <w:rPr>
          <w:spacing w:val="-5"/>
        </w:rPr>
        <w:t xml:space="preserve">related </w:t>
      </w:r>
      <w:r w:rsidRPr="00F80744">
        <w:t xml:space="preserve">to </w:t>
      </w:r>
      <w:r w:rsidRPr="00F80744">
        <w:rPr>
          <w:spacing w:val="-5"/>
        </w:rPr>
        <w:t xml:space="preserve">taxation and/or legal matters. Such opinions </w:t>
      </w:r>
      <w:r w:rsidRPr="00F80744">
        <w:t xml:space="preserve">or </w:t>
      </w:r>
      <w:r w:rsidRPr="00F80744">
        <w:rPr>
          <w:spacing w:val="-5"/>
        </w:rPr>
        <w:t xml:space="preserve">views should not </w:t>
      </w:r>
      <w:r w:rsidRPr="00F80744">
        <w:t xml:space="preserve">be </w:t>
      </w:r>
      <w:r w:rsidRPr="00F80744">
        <w:rPr>
          <w:spacing w:val="-6"/>
        </w:rPr>
        <w:t xml:space="preserve">construed </w:t>
      </w:r>
      <w:r w:rsidRPr="00F80744">
        <w:rPr>
          <w:spacing w:val="-3"/>
        </w:rPr>
        <w:t xml:space="preserve">as </w:t>
      </w:r>
      <w:r w:rsidRPr="00F80744">
        <w:rPr>
          <w:spacing w:val="-5"/>
        </w:rPr>
        <w:t xml:space="preserve">advice </w:t>
      </w:r>
      <w:r w:rsidRPr="00F80744">
        <w:t xml:space="preserve">or </w:t>
      </w:r>
      <w:r w:rsidRPr="00F80744">
        <w:rPr>
          <w:spacing w:val="-3"/>
        </w:rPr>
        <w:t xml:space="preserve">as </w:t>
      </w:r>
      <w:r w:rsidRPr="00F80744">
        <w:rPr>
          <w:spacing w:val="-5"/>
        </w:rPr>
        <w:t xml:space="preserve">being </w:t>
      </w:r>
      <w:r w:rsidRPr="00F80744">
        <w:t xml:space="preserve">a </w:t>
      </w:r>
      <w:r w:rsidRPr="00F80744">
        <w:rPr>
          <w:spacing w:val="-5"/>
        </w:rPr>
        <w:t xml:space="preserve">part </w:t>
      </w:r>
      <w:r w:rsidRPr="00F80744">
        <w:t>of our</w:t>
      </w:r>
      <w:r w:rsidRPr="00F80744">
        <w:rPr>
          <w:spacing w:val="55"/>
        </w:rPr>
        <w:t xml:space="preserve"> </w:t>
      </w:r>
      <w:r w:rsidRPr="00F80744">
        <w:rPr>
          <w:spacing w:val="-5"/>
        </w:rPr>
        <w:t xml:space="preserve">financial advice/planning service. </w:t>
      </w:r>
      <w:r w:rsidRPr="00F80744">
        <w:rPr>
          <w:spacing w:val="-6"/>
        </w:rPr>
        <w:t xml:space="preserve">Acuvest </w:t>
      </w:r>
      <w:r w:rsidRPr="00F80744">
        <w:t xml:space="preserve">is </w:t>
      </w:r>
      <w:r w:rsidRPr="00F80744">
        <w:rPr>
          <w:spacing w:val="-5"/>
        </w:rPr>
        <w:t xml:space="preserve">not </w:t>
      </w:r>
      <w:r w:rsidRPr="00F80744">
        <w:t xml:space="preserve">a </w:t>
      </w:r>
      <w:r w:rsidRPr="00F80744">
        <w:rPr>
          <w:spacing w:val="-3"/>
        </w:rPr>
        <w:t xml:space="preserve">tax </w:t>
      </w:r>
      <w:r w:rsidRPr="00F80744">
        <w:t xml:space="preserve">or </w:t>
      </w:r>
      <w:r w:rsidRPr="00F80744">
        <w:rPr>
          <w:spacing w:val="-5"/>
        </w:rPr>
        <w:t xml:space="preserve">legal adviser </w:t>
      </w:r>
      <w:r w:rsidRPr="00F80744">
        <w:t xml:space="preserve">and </w:t>
      </w:r>
      <w:r w:rsidRPr="00F80744">
        <w:rPr>
          <w:spacing w:val="-5"/>
        </w:rPr>
        <w:t xml:space="preserve">strongly advises </w:t>
      </w:r>
      <w:r w:rsidRPr="00F80744">
        <w:t xml:space="preserve">you to </w:t>
      </w:r>
      <w:r w:rsidRPr="00F80744">
        <w:rPr>
          <w:spacing w:val="-5"/>
        </w:rPr>
        <w:t xml:space="preserve">obtain such </w:t>
      </w:r>
      <w:r w:rsidRPr="00F80744">
        <w:rPr>
          <w:spacing w:val="-3"/>
        </w:rPr>
        <w:t xml:space="preserve">tax and </w:t>
      </w:r>
      <w:r w:rsidRPr="00F80744">
        <w:t xml:space="preserve">legal </w:t>
      </w:r>
      <w:r w:rsidRPr="00F80744">
        <w:rPr>
          <w:spacing w:val="-5"/>
        </w:rPr>
        <w:t xml:space="preserve">advice, </w:t>
      </w:r>
      <w:r w:rsidRPr="00F80744">
        <w:rPr>
          <w:spacing w:val="-3"/>
        </w:rPr>
        <w:t xml:space="preserve">as </w:t>
      </w:r>
      <w:r w:rsidRPr="00F80744">
        <w:t xml:space="preserve">you </w:t>
      </w:r>
      <w:r w:rsidRPr="00F80744">
        <w:rPr>
          <w:spacing w:val="-5"/>
        </w:rPr>
        <w:t xml:space="preserve">consider </w:t>
      </w:r>
      <w:r w:rsidRPr="00F80744">
        <w:rPr>
          <w:spacing w:val="-6"/>
        </w:rPr>
        <w:t xml:space="preserve">necessary, </w:t>
      </w:r>
      <w:r w:rsidRPr="00F80744">
        <w:t xml:space="preserve">from </w:t>
      </w:r>
      <w:r w:rsidRPr="00F80744">
        <w:rPr>
          <w:spacing w:val="-5"/>
        </w:rPr>
        <w:t>appropriate</w:t>
      </w:r>
      <w:r w:rsidRPr="00F80744">
        <w:rPr>
          <w:spacing w:val="-8"/>
        </w:rPr>
        <w:t xml:space="preserve"> </w:t>
      </w:r>
      <w:r w:rsidRPr="00F80744">
        <w:rPr>
          <w:spacing w:val="-5"/>
        </w:rPr>
        <w:t>sources.</w:t>
      </w:r>
    </w:p>
    <w:p w14:paraId="34746984" w14:textId="77777777" w:rsidR="00F80744" w:rsidRPr="00F80744" w:rsidRDefault="00F80744" w:rsidP="00E73CFA">
      <w:pPr>
        <w:ind w:left="709"/>
        <w:jc w:val="both"/>
      </w:pPr>
    </w:p>
    <w:p w14:paraId="7100B7F4" w14:textId="77777777" w:rsidR="00F80744" w:rsidRPr="00AB501E" w:rsidRDefault="00F80744" w:rsidP="000A4498">
      <w:pPr>
        <w:pStyle w:val="Heading1"/>
        <w:rPr>
          <w:u w:val="double"/>
        </w:rPr>
      </w:pPr>
      <w:bookmarkStart w:id="241" w:name="_BPDC_LN_INS_1009"/>
      <w:bookmarkStart w:id="242" w:name="_BPDC_PR_INS_1010"/>
      <w:bookmarkStart w:id="243" w:name="_Toc5626597"/>
      <w:bookmarkStart w:id="244" w:name="_Toc21612603"/>
      <w:bookmarkStart w:id="245" w:name="_Toc97122795"/>
      <w:bookmarkEnd w:id="241"/>
      <w:bookmarkEnd w:id="242"/>
      <w:r w:rsidRPr="00F80744">
        <w:t>Force</w:t>
      </w:r>
      <w:r w:rsidRPr="00AB501E">
        <w:rPr>
          <w:spacing w:val="-12"/>
        </w:rPr>
        <w:t xml:space="preserve"> </w:t>
      </w:r>
      <w:r w:rsidRPr="00F80744">
        <w:t>Majeure</w:t>
      </w:r>
      <w:bookmarkEnd w:id="243"/>
      <w:bookmarkEnd w:id="244"/>
      <w:bookmarkEnd w:id="245"/>
    </w:p>
    <w:p w14:paraId="439E0506" w14:textId="77777777" w:rsidR="00F80744" w:rsidRPr="00F80744" w:rsidRDefault="00F80744" w:rsidP="00E73CFA">
      <w:pPr>
        <w:jc w:val="both"/>
      </w:pPr>
    </w:p>
    <w:p w14:paraId="20339AE9" w14:textId="425C0B3D" w:rsidR="00F80744" w:rsidRDefault="00F80744" w:rsidP="00E73CFA">
      <w:pPr>
        <w:ind w:left="709"/>
        <w:jc w:val="both"/>
        <w:rPr>
          <w:spacing w:val="-5"/>
        </w:rPr>
      </w:pPr>
      <w:r w:rsidRPr="00F80744">
        <w:rPr>
          <w:spacing w:val="-5"/>
        </w:rPr>
        <w:t xml:space="preserve">Neither </w:t>
      </w:r>
      <w:r w:rsidRPr="00F80744">
        <w:t xml:space="preserve">of </w:t>
      </w:r>
      <w:r w:rsidRPr="00F80744">
        <w:rPr>
          <w:spacing w:val="-3"/>
        </w:rPr>
        <w:t xml:space="preserve">us </w:t>
      </w:r>
      <w:r w:rsidRPr="00F80744">
        <w:rPr>
          <w:spacing w:val="-5"/>
        </w:rPr>
        <w:t xml:space="preserve">shall </w:t>
      </w:r>
      <w:r w:rsidRPr="00F80744">
        <w:rPr>
          <w:spacing w:val="-3"/>
        </w:rPr>
        <w:t xml:space="preserve">be </w:t>
      </w:r>
      <w:r w:rsidRPr="00F80744">
        <w:rPr>
          <w:spacing w:val="-5"/>
        </w:rPr>
        <w:t xml:space="preserve">liable </w:t>
      </w:r>
      <w:r w:rsidRPr="00F80744">
        <w:t>for any</w:t>
      </w:r>
      <w:r w:rsidRPr="00F80744">
        <w:rPr>
          <w:spacing w:val="55"/>
        </w:rPr>
        <w:t xml:space="preserve"> </w:t>
      </w:r>
      <w:r w:rsidRPr="00F80744">
        <w:rPr>
          <w:spacing w:val="-5"/>
        </w:rPr>
        <w:t xml:space="preserve">delays </w:t>
      </w:r>
      <w:r w:rsidRPr="00F80744">
        <w:t xml:space="preserve">or </w:t>
      </w:r>
      <w:r w:rsidRPr="00F80744">
        <w:rPr>
          <w:spacing w:val="-5"/>
        </w:rPr>
        <w:t xml:space="preserve">failures </w:t>
      </w:r>
      <w:r w:rsidRPr="00F80744">
        <w:t xml:space="preserve">to </w:t>
      </w:r>
      <w:r w:rsidRPr="00F80744">
        <w:rPr>
          <w:spacing w:val="-5"/>
        </w:rPr>
        <w:t xml:space="preserve">perform </w:t>
      </w:r>
      <w:r w:rsidRPr="00F80744">
        <w:t xml:space="preserve">due to </w:t>
      </w:r>
      <w:r w:rsidRPr="00F80744">
        <w:rPr>
          <w:spacing w:val="-5"/>
        </w:rPr>
        <w:t xml:space="preserve">causes beyond </w:t>
      </w:r>
      <w:r w:rsidRPr="00F80744">
        <w:t>our</w:t>
      </w:r>
      <w:r w:rsidRPr="00F80744">
        <w:rPr>
          <w:spacing w:val="-10"/>
        </w:rPr>
        <w:t xml:space="preserve"> </w:t>
      </w:r>
      <w:r w:rsidRPr="00F80744">
        <w:rPr>
          <w:spacing w:val="-5"/>
        </w:rPr>
        <w:t>control.</w:t>
      </w:r>
    </w:p>
    <w:p w14:paraId="6027EB9D" w14:textId="77777777" w:rsidR="00FA179A" w:rsidRPr="00F80744" w:rsidRDefault="00FA179A" w:rsidP="00E73CFA">
      <w:pPr>
        <w:ind w:left="709"/>
        <w:jc w:val="both"/>
      </w:pPr>
    </w:p>
    <w:p w14:paraId="586BB45E" w14:textId="193DF2B0" w:rsidR="00F80744" w:rsidRPr="00AB501E" w:rsidRDefault="00F80744" w:rsidP="000A4498">
      <w:pPr>
        <w:pStyle w:val="Heading1"/>
        <w:rPr>
          <w:u w:val="double"/>
        </w:rPr>
      </w:pPr>
      <w:bookmarkStart w:id="246" w:name="_BPDC_LN_INS_1007"/>
      <w:bookmarkStart w:id="247" w:name="_BPDC_PR_INS_1008"/>
      <w:bookmarkStart w:id="248" w:name="_Toc5626598"/>
      <w:bookmarkStart w:id="249" w:name="_Toc21612604"/>
      <w:bookmarkStart w:id="250" w:name="_Toc97122796"/>
      <w:bookmarkEnd w:id="246"/>
      <w:bookmarkEnd w:id="247"/>
      <w:r w:rsidRPr="00F80744">
        <w:t>Entire</w:t>
      </w:r>
      <w:r w:rsidRPr="00AB501E">
        <w:rPr>
          <w:spacing w:val="-10"/>
        </w:rPr>
        <w:t xml:space="preserve"> </w:t>
      </w:r>
      <w:r w:rsidRPr="00F80744">
        <w:t>Agreement</w:t>
      </w:r>
      <w:bookmarkEnd w:id="248"/>
      <w:bookmarkEnd w:id="249"/>
      <w:bookmarkEnd w:id="250"/>
    </w:p>
    <w:p w14:paraId="36F3538A" w14:textId="77777777" w:rsidR="00F80744" w:rsidRPr="00F80744" w:rsidRDefault="00F80744" w:rsidP="00E73CFA">
      <w:pPr>
        <w:jc w:val="both"/>
      </w:pPr>
    </w:p>
    <w:p w14:paraId="2FD8A35C" w14:textId="77777777" w:rsidR="00F80744" w:rsidRPr="00F80744" w:rsidRDefault="00F80744" w:rsidP="00E73CFA">
      <w:pPr>
        <w:ind w:left="709"/>
        <w:jc w:val="both"/>
      </w:pPr>
      <w:r w:rsidRPr="00F80744">
        <w:t xml:space="preserve">This </w:t>
      </w:r>
      <w:proofErr w:type="spellStart"/>
      <w:r w:rsidRPr="00F80744">
        <w:t>ToB</w:t>
      </w:r>
      <w:proofErr w:type="spellEnd"/>
      <w:r w:rsidRPr="00F80744">
        <w:t xml:space="preserve"> </w:t>
      </w:r>
      <w:r w:rsidRPr="00F80744">
        <w:rPr>
          <w:spacing w:val="-5"/>
        </w:rPr>
        <w:t xml:space="preserve">supersede </w:t>
      </w:r>
      <w:r w:rsidRPr="00F80744">
        <w:rPr>
          <w:spacing w:val="-3"/>
        </w:rPr>
        <w:t xml:space="preserve">all </w:t>
      </w:r>
      <w:r w:rsidRPr="00F80744">
        <w:rPr>
          <w:spacing w:val="-5"/>
        </w:rPr>
        <w:t xml:space="preserve">previous </w:t>
      </w:r>
      <w:r w:rsidRPr="00F80744">
        <w:rPr>
          <w:spacing w:val="-6"/>
        </w:rPr>
        <w:t xml:space="preserve">discussions </w:t>
      </w:r>
      <w:r w:rsidRPr="00F80744">
        <w:t xml:space="preserve">and </w:t>
      </w:r>
      <w:r w:rsidRPr="00F80744">
        <w:rPr>
          <w:spacing w:val="-5"/>
        </w:rPr>
        <w:t xml:space="preserve">communications relating </w:t>
      </w:r>
      <w:r w:rsidRPr="00F80744">
        <w:t xml:space="preserve">to the </w:t>
      </w:r>
      <w:r w:rsidRPr="00F80744">
        <w:rPr>
          <w:spacing w:val="-6"/>
        </w:rPr>
        <w:t xml:space="preserve">subject matter </w:t>
      </w:r>
      <w:r w:rsidRPr="00F80744">
        <w:t xml:space="preserve">of this </w:t>
      </w:r>
      <w:r w:rsidRPr="00F80744">
        <w:rPr>
          <w:spacing w:val="-5"/>
        </w:rPr>
        <w:t>engagement.</w:t>
      </w:r>
    </w:p>
    <w:p w14:paraId="24FFCC2D" w14:textId="77777777" w:rsidR="00F80744" w:rsidRPr="00F80744" w:rsidRDefault="00F80744" w:rsidP="00E73CFA">
      <w:pPr>
        <w:jc w:val="both"/>
      </w:pPr>
    </w:p>
    <w:p w14:paraId="0448A654" w14:textId="76C8E99C" w:rsidR="00F80744" w:rsidRDefault="00F80744" w:rsidP="000A4498">
      <w:pPr>
        <w:pStyle w:val="Heading1"/>
      </w:pPr>
      <w:bookmarkStart w:id="251" w:name="_BPDC_LN_INS_1005"/>
      <w:bookmarkStart w:id="252" w:name="_BPDC_PR_INS_1006"/>
      <w:bookmarkStart w:id="253" w:name="_Toc5626599"/>
      <w:bookmarkStart w:id="254" w:name="_Toc21612605"/>
      <w:bookmarkStart w:id="255" w:name="_Toc97122797"/>
      <w:bookmarkEnd w:id="251"/>
      <w:bookmarkEnd w:id="252"/>
      <w:r w:rsidRPr="00F80744">
        <w:t>Governing</w:t>
      </w:r>
      <w:r w:rsidRPr="00AB501E">
        <w:rPr>
          <w:spacing w:val="-9"/>
        </w:rPr>
        <w:t xml:space="preserve"> </w:t>
      </w:r>
      <w:r w:rsidRPr="00F80744">
        <w:t>Law</w:t>
      </w:r>
      <w:bookmarkEnd w:id="253"/>
      <w:bookmarkEnd w:id="254"/>
      <w:bookmarkEnd w:id="255"/>
    </w:p>
    <w:p w14:paraId="14B70F9E" w14:textId="77777777" w:rsidR="00FA179A" w:rsidRPr="00FA179A" w:rsidRDefault="00FA179A" w:rsidP="00E73CFA">
      <w:pPr>
        <w:jc w:val="both"/>
        <w:rPr>
          <w:lang w:val="en-IE"/>
        </w:rPr>
      </w:pPr>
    </w:p>
    <w:p w14:paraId="72219F08" w14:textId="77777777" w:rsidR="00F80744" w:rsidRPr="00F80744" w:rsidRDefault="00F80744" w:rsidP="00E73CFA">
      <w:pPr>
        <w:ind w:left="709"/>
        <w:jc w:val="both"/>
      </w:pPr>
      <w:r w:rsidRPr="00F80744">
        <w:t xml:space="preserve">This </w:t>
      </w:r>
      <w:proofErr w:type="spellStart"/>
      <w:r w:rsidRPr="00F80744">
        <w:t>ToB</w:t>
      </w:r>
      <w:proofErr w:type="spellEnd"/>
      <w:r w:rsidRPr="00F80744">
        <w:t xml:space="preserve"> and the </w:t>
      </w:r>
      <w:r w:rsidRPr="00F80744">
        <w:rPr>
          <w:spacing w:val="-5"/>
        </w:rPr>
        <w:t xml:space="preserve">provisions hereof shall </w:t>
      </w:r>
      <w:r w:rsidRPr="00F80744">
        <w:rPr>
          <w:spacing w:val="-3"/>
        </w:rPr>
        <w:t xml:space="preserve">be </w:t>
      </w:r>
      <w:r w:rsidRPr="00F80744">
        <w:rPr>
          <w:spacing w:val="-5"/>
        </w:rPr>
        <w:t xml:space="preserve">governed </w:t>
      </w:r>
      <w:r w:rsidRPr="00F80744">
        <w:rPr>
          <w:spacing w:val="-3"/>
        </w:rPr>
        <w:t xml:space="preserve">by </w:t>
      </w:r>
      <w:r w:rsidRPr="00F80744">
        <w:t>and</w:t>
      </w:r>
      <w:r w:rsidRPr="00F80744">
        <w:rPr>
          <w:spacing w:val="55"/>
        </w:rPr>
        <w:t xml:space="preserve"> </w:t>
      </w:r>
      <w:r w:rsidRPr="00F80744">
        <w:rPr>
          <w:spacing w:val="-5"/>
        </w:rPr>
        <w:t xml:space="preserve">construed </w:t>
      </w:r>
      <w:r w:rsidRPr="00F80744">
        <w:t xml:space="preserve">in </w:t>
      </w:r>
      <w:r w:rsidRPr="00F80744">
        <w:rPr>
          <w:spacing w:val="-5"/>
        </w:rPr>
        <w:t xml:space="preserve">accordance with </w:t>
      </w:r>
      <w:r w:rsidRPr="00F80744">
        <w:t xml:space="preserve">the laws of </w:t>
      </w:r>
      <w:r w:rsidRPr="00F80744">
        <w:rPr>
          <w:spacing w:val="-5"/>
        </w:rPr>
        <w:t>Ireland.</w:t>
      </w:r>
    </w:p>
    <w:p w14:paraId="0EDEF0CB" w14:textId="77777777" w:rsidR="00F80744" w:rsidRPr="00F80744" w:rsidRDefault="00F80744" w:rsidP="00E73CFA">
      <w:pPr>
        <w:ind w:left="709"/>
        <w:jc w:val="both"/>
      </w:pPr>
    </w:p>
    <w:p w14:paraId="19C84B07" w14:textId="77777777" w:rsidR="00F80744" w:rsidRPr="00F80744" w:rsidRDefault="00F80744" w:rsidP="00E73CFA">
      <w:pPr>
        <w:ind w:left="709"/>
        <w:jc w:val="both"/>
      </w:pPr>
      <w:r w:rsidRPr="00F80744">
        <w:t xml:space="preserve">The </w:t>
      </w:r>
      <w:r w:rsidRPr="00F80744">
        <w:rPr>
          <w:spacing w:val="-5"/>
        </w:rPr>
        <w:t xml:space="preserve">courts </w:t>
      </w:r>
      <w:r w:rsidRPr="00F80744">
        <w:t xml:space="preserve">of </w:t>
      </w:r>
      <w:r w:rsidRPr="00F80744">
        <w:rPr>
          <w:spacing w:val="-5"/>
        </w:rPr>
        <w:t xml:space="preserve">Ireland shall have exclusive jurisdiction </w:t>
      </w:r>
      <w:r w:rsidRPr="00F80744">
        <w:t xml:space="preserve">to hear and </w:t>
      </w:r>
      <w:r w:rsidRPr="00F80744">
        <w:rPr>
          <w:spacing w:val="-5"/>
        </w:rPr>
        <w:t xml:space="preserve">determine </w:t>
      </w:r>
      <w:r w:rsidRPr="00F80744">
        <w:t xml:space="preserve">any suit, </w:t>
      </w:r>
      <w:r w:rsidRPr="00F80744">
        <w:rPr>
          <w:spacing w:val="-5"/>
        </w:rPr>
        <w:t xml:space="preserve">action </w:t>
      </w:r>
      <w:r w:rsidRPr="00F80744">
        <w:t xml:space="preserve">or </w:t>
      </w:r>
      <w:r w:rsidRPr="00F80744">
        <w:rPr>
          <w:spacing w:val="-5"/>
        </w:rPr>
        <w:t xml:space="preserve">proceedings that </w:t>
      </w:r>
      <w:r w:rsidRPr="00F80744">
        <w:t>may</w:t>
      </w:r>
      <w:r w:rsidRPr="00F80744">
        <w:rPr>
          <w:spacing w:val="-37"/>
        </w:rPr>
        <w:t xml:space="preserve"> </w:t>
      </w:r>
      <w:r w:rsidRPr="00F80744">
        <w:rPr>
          <w:spacing w:val="-5"/>
        </w:rPr>
        <w:t xml:space="preserve">arise </w:t>
      </w:r>
      <w:r w:rsidRPr="00F80744">
        <w:t xml:space="preserve">out of or in </w:t>
      </w:r>
      <w:r w:rsidRPr="00F80744">
        <w:rPr>
          <w:spacing w:val="-5"/>
        </w:rPr>
        <w:t xml:space="preserve">connection </w:t>
      </w:r>
      <w:r w:rsidRPr="00F80744">
        <w:t xml:space="preserve">with this </w:t>
      </w:r>
      <w:proofErr w:type="spellStart"/>
      <w:r w:rsidRPr="00F80744">
        <w:t>ToB</w:t>
      </w:r>
      <w:proofErr w:type="spellEnd"/>
      <w:r w:rsidRPr="00F80744">
        <w:t>,</w:t>
      </w:r>
      <w:r w:rsidRPr="00F80744">
        <w:rPr>
          <w:spacing w:val="-43"/>
        </w:rPr>
        <w:t xml:space="preserve"> </w:t>
      </w:r>
      <w:r w:rsidRPr="00F80744">
        <w:t xml:space="preserve">and for </w:t>
      </w:r>
      <w:r w:rsidRPr="00F80744">
        <w:rPr>
          <w:spacing w:val="-5"/>
        </w:rPr>
        <w:t xml:space="preserve">such purposes </w:t>
      </w:r>
      <w:r w:rsidRPr="00F80744">
        <w:t xml:space="preserve">each party </w:t>
      </w:r>
      <w:r w:rsidRPr="00F80744">
        <w:rPr>
          <w:spacing w:val="-5"/>
        </w:rPr>
        <w:t xml:space="preserve">hereby irrevocably submits </w:t>
      </w:r>
      <w:r w:rsidRPr="00F80744">
        <w:t xml:space="preserve">to the </w:t>
      </w:r>
      <w:r w:rsidRPr="00F80744">
        <w:rPr>
          <w:spacing w:val="-5"/>
        </w:rPr>
        <w:t xml:space="preserve">jurisdiction </w:t>
      </w:r>
      <w:r w:rsidRPr="00F80744">
        <w:t xml:space="preserve">of </w:t>
      </w:r>
      <w:r w:rsidRPr="00F80744">
        <w:rPr>
          <w:spacing w:val="-5"/>
        </w:rPr>
        <w:t>such</w:t>
      </w:r>
      <w:r w:rsidRPr="00F80744">
        <w:rPr>
          <w:spacing w:val="-6"/>
        </w:rPr>
        <w:t xml:space="preserve"> </w:t>
      </w:r>
      <w:r w:rsidRPr="00F80744">
        <w:rPr>
          <w:spacing w:val="-5"/>
        </w:rPr>
        <w:t>courts.</w:t>
      </w:r>
    </w:p>
    <w:p w14:paraId="33F3169F" w14:textId="77777777" w:rsidR="00F80744" w:rsidRPr="00F80744" w:rsidRDefault="00F80744" w:rsidP="00E73CFA">
      <w:pPr>
        <w:jc w:val="both"/>
      </w:pPr>
    </w:p>
    <w:p w14:paraId="0FB7ABC1" w14:textId="4DDEE34F" w:rsidR="00F80744" w:rsidRDefault="00F80744" w:rsidP="000A4498">
      <w:pPr>
        <w:pStyle w:val="Heading1"/>
      </w:pPr>
      <w:bookmarkStart w:id="256" w:name="_BPDC_LN_INS_1003"/>
      <w:bookmarkStart w:id="257" w:name="_BPDC_PR_INS_1004"/>
      <w:bookmarkStart w:id="258" w:name="_Toc5626600"/>
      <w:bookmarkStart w:id="259" w:name="_Toc21612606"/>
      <w:bookmarkStart w:id="260" w:name="_Toc97122798"/>
      <w:bookmarkEnd w:id="256"/>
      <w:bookmarkEnd w:id="257"/>
      <w:r w:rsidRPr="00F80744">
        <w:t>Termination</w:t>
      </w:r>
      <w:bookmarkEnd w:id="258"/>
      <w:bookmarkEnd w:id="259"/>
      <w:bookmarkEnd w:id="260"/>
    </w:p>
    <w:p w14:paraId="7AC32F67" w14:textId="77777777" w:rsidR="00FA179A" w:rsidRPr="00FA179A" w:rsidRDefault="00FA179A" w:rsidP="00E73CFA">
      <w:pPr>
        <w:jc w:val="both"/>
        <w:rPr>
          <w:lang w:val="en-IE"/>
        </w:rPr>
      </w:pPr>
    </w:p>
    <w:p w14:paraId="1444C45D" w14:textId="77777777" w:rsidR="00F80744" w:rsidRPr="00F80744" w:rsidRDefault="00F80744" w:rsidP="00E73CFA">
      <w:pPr>
        <w:ind w:left="709"/>
        <w:jc w:val="both"/>
      </w:pPr>
      <w:r w:rsidRPr="00F80744">
        <w:t xml:space="preserve">You </w:t>
      </w:r>
      <w:r w:rsidRPr="00F80744">
        <w:rPr>
          <w:spacing w:val="-5"/>
        </w:rPr>
        <w:t xml:space="preserve">have </w:t>
      </w:r>
      <w:r w:rsidRPr="00F80744">
        <w:t xml:space="preserve">the right to </w:t>
      </w:r>
      <w:r w:rsidRPr="00F80744">
        <w:rPr>
          <w:spacing w:val="-5"/>
        </w:rPr>
        <w:t xml:space="preserve">terminate </w:t>
      </w:r>
      <w:r w:rsidRPr="00F80744">
        <w:t>this</w:t>
      </w:r>
      <w:r w:rsidRPr="00F80744">
        <w:rPr>
          <w:spacing w:val="55"/>
        </w:rPr>
        <w:t xml:space="preserve"> </w:t>
      </w:r>
      <w:r w:rsidRPr="00F80744">
        <w:rPr>
          <w:spacing w:val="-5"/>
        </w:rPr>
        <w:t xml:space="preserve">agreement </w:t>
      </w:r>
      <w:r w:rsidRPr="00F80744">
        <w:t xml:space="preserve">at any time </w:t>
      </w:r>
      <w:r w:rsidRPr="00F80744">
        <w:rPr>
          <w:spacing w:val="-3"/>
        </w:rPr>
        <w:t xml:space="preserve">by </w:t>
      </w:r>
      <w:r w:rsidRPr="00F80744">
        <w:rPr>
          <w:spacing w:val="-5"/>
        </w:rPr>
        <w:t xml:space="preserve">giving </w:t>
      </w:r>
      <w:r w:rsidRPr="00F80744">
        <w:rPr>
          <w:spacing w:val="-3"/>
        </w:rPr>
        <w:t xml:space="preserve">us </w:t>
      </w:r>
      <w:r w:rsidRPr="00F80744">
        <w:t xml:space="preserve">30 </w:t>
      </w:r>
      <w:r w:rsidRPr="00F80744">
        <w:rPr>
          <w:spacing w:val="-5"/>
        </w:rPr>
        <w:t xml:space="preserve">days’ notice </w:t>
      </w:r>
      <w:r w:rsidRPr="00F80744">
        <w:t xml:space="preserve">in </w:t>
      </w:r>
      <w:r w:rsidRPr="00F80744">
        <w:rPr>
          <w:spacing w:val="-5"/>
        </w:rPr>
        <w:t xml:space="preserve">writing. </w:t>
      </w:r>
      <w:r w:rsidRPr="00F80744">
        <w:t xml:space="preserve">We </w:t>
      </w:r>
      <w:r w:rsidRPr="00F80744">
        <w:rPr>
          <w:spacing w:val="-5"/>
        </w:rPr>
        <w:t xml:space="preserve">have </w:t>
      </w:r>
      <w:r w:rsidRPr="00F80744">
        <w:t xml:space="preserve">the </w:t>
      </w:r>
      <w:r w:rsidRPr="00F80744">
        <w:rPr>
          <w:spacing w:val="-5"/>
        </w:rPr>
        <w:t xml:space="preserve">right </w:t>
      </w:r>
      <w:r w:rsidRPr="00F80744">
        <w:t xml:space="preserve">to </w:t>
      </w:r>
      <w:r w:rsidRPr="00F80744">
        <w:rPr>
          <w:spacing w:val="-5"/>
        </w:rPr>
        <w:t xml:space="preserve">terminate this </w:t>
      </w:r>
      <w:r w:rsidRPr="00F80744">
        <w:rPr>
          <w:spacing w:val="-6"/>
        </w:rPr>
        <w:t xml:space="preserve">agreement </w:t>
      </w:r>
      <w:r w:rsidRPr="00F80744">
        <w:rPr>
          <w:spacing w:val="-3"/>
        </w:rPr>
        <w:t xml:space="preserve">at </w:t>
      </w:r>
      <w:r w:rsidRPr="00F80744">
        <w:t xml:space="preserve">any time </w:t>
      </w:r>
      <w:r w:rsidRPr="00F80744">
        <w:rPr>
          <w:spacing w:val="-3"/>
        </w:rPr>
        <w:t xml:space="preserve">by </w:t>
      </w:r>
      <w:r w:rsidRPr="00F80744">
        <w:rPr>
          <w:spacing w:val="-5"/>
        </w:rPr>
        <w:t xml:space="preserve">giving </w:t>
      </w:r>
      <w:r w:rsidRPr="00F80744">
        <w:t xml:space="preserve">you </w:t>
      </w:r>
      <w:r w:rsidRPr="00F80744">
        <w:rPr>
          <w:spacing w:val="-3"/>
        </w:rPr>
        <w:t xml:space="preserve">at </w:t>
      </w:r>
      <w:r w:rsidRPr="00F80744">
        <w:rPr>
          <w:spacing w:val="-5"/>
        </w:rPr>
        <w:t xml:space="preserve">least </w:t>
      </w:r>
      <w:r w:rsidRPr="00F80744">
        <w:t xml:space="preserve">30 </w:t>
      </w:r>
      <w:r w:rsidRPr="00F80744">
        <w:rPr>
          <w:spacing w:val="-5"/>
        </w:rPr>
        <w:t xml:space="preserve">days’ </w:t>
      </w:r>
      <w:r w:rsidRPr="00F80744">
        <w:t xml:space="preserve">notice in </w:t>
      </w:r>
      <w:r w:rsidRPr="00F80744">
        <w:rPr>
          <w:spacing w:val="-5"/>
        </w:rPr>
        <w:t>writing.</w:t>
      </w:r>
    </w:p>
    <w:p w14:paraId="2D2DCE92" w14:textId="77777777" w:rsidR="00F80744" w:rsidRPr="00F80744" w:rsidRDefault="00F80744" w:rsidP="00E73CFA">
      <w:pPr>
        <w:ind w:left="709"/>
        <w:jc w:val="both"/>
      </w:pPr>
    </w:p>
    <w:p w14:paraId="515A8603" w14:textId="77777777" w:rsidR="00F80744" w:rsidRPr="00F80744" w:rsidRDefault="00F80744" w:rsidP="00E73CFA">
      <w:pPr>
        <w:ind w:left="709"/>
        <w:jc w:val="both"/>
      </w:pPr>
      <w:r w:rsidRPr="00F80744">
        <w:rPr>
          <w:spacing w:val="-5"/>
        </w:rPr>
        <w:t xml:space="preserve">Termination will </w:t>
      </w:r>
      <w:r w:rsidRPr="00F80744">
        <w:t xml:space="preserve">not </w:t>
      </w:r>
      <w:r w:rsidRPr="00F80744">
        <w:rPr>
          <w:spacing w:val="-5"/>
        </w:rPr>
        <w:t xml:space="preserve">affect </w:t>
      </w:r>
      <w:r w:rsidRPr="00F80744">
        <w:t xml:space="preserve">our </w:t>
      </w:r>
      <w:r w:rsidRPr="00F80744">
        <w:rPr>
          <w:spacing w:val="-5"/>
        </w:rPr>
        <w:t xml:space="preserve">rights </w:t>
      </w:r>
      <w:r w:rsidRPr="00F80744">
        <w:t xml:space="preserve">to </w:t>
      </w:r>
      <w:r w:rsidRPr="00F80744">
        <w:rPr>
          <w:spacing w:val="-5"/>
        </w:rPr>
        <w:t xml:space="preserve">fees, </w:t>
      </w:r>
      <w:r w:rsidRPr="00F80744">
        <w:rPr>
          <w:spacing w:val="-3"/>
        </w:rPr>
        <w:t xml:space="preserve">as </w:t>
      </w:r>
      <w:r w:rsidRPr="00F80744">
        <w:t xml:space="preserve">set out in this </w:t>
      </w:r>
      <w:r w:rsidRPr="00F80744">
        <w:rPr>
          <w:spacing w:val="-5"/>
        </w:rPr>
        <w:t xml:space="preserve">letter, </w:t>
      </w:r>
      <w:r w:rsidRPr="00F80744">
        <w:t>or to any other</w:t>
      </w:r>
      <w:r w:rsidRPr="00F80744">
        <w:rPr>
          <w:spacing w:val="55"/>
        </w:rPr>
        <w:t xml:space="preserve"> </w:t>
      </w:r>
      <w:r w:rsidRPr="00F80744">
        <w:rPr>
          <w:spacing w:val="-5"/>
        </w:rPr>
        <w:t xml:space="preserve">accrued rights, including </w:t>
      </w:r>
      <w:r w:rsidRPr="00F80744">
        <w:t xml:space="preserve">any </w:t>
      </w:r>
      <w:r w:rsidRPr="00F80744">
        <w:rPr>
          <w:spacing w:val="-5"/>
        </w:rPr>
        <w:t xml:space="preserve">charges which </w:t>
      </w:r>
      <w:r w:rsidRPr="00F80744">
        <w:rPr>
          <w:spacing w:val="-3"/>
        </w:rPr>
        <w:t xml:space="preserve">we </w:t>
      </w:r>
      <w:r w:rsidRPr="00F80744">
        <w:t xml:space="preserve">may </w:t>
      </w:r>
      <w:r w:rsidRPr="00F80744">
        <w:rPr>
          <w:spacing w:val="-5"/>
        </w:rPr>
        <w:t xml:space="preserve">incur </w:t>
      </w:r>
      <w:r w:rsidRPr="00F80744">
        <w:t xml:space="preserve">in </w:t>
      </w:r>
      <w:r w:rsidRPr="00F80744">
        <w:rPr>
          <w:spacing w:val="-5"/>
        </w:rPr>
        <w:t xml:space="preserve">arranging </w:t>
      </w:r>
      <w:r w:rsidRPr="00F80744">
        <w:t>the transfer of your investment(s) to you or to another party, which we may have upon termination. Our right to fees shall be proportionate to the work completed up to the point of termination.</w:t>
      </w:r>
    </w:p>
    <w:p w14:paraId="18D40C2A" w14:textId="77777777" w:rsidR="00F80744" w:rsidRPr="00F80744" w:rsidRDefault="00F80744" w:rsidP="00E73CFA">
      <w:pPr>
        <w:ind w:left="709"/>
        <w:jc w:val="both"/>
      </w:pPr>
    </w:p>
    <w:p w14:paraId="455B6A98" w14:textId="6CC80950" w:rsidR="00F80744" w:rsidRPr="00F80744" w:rsidRDefault="00F80744" w:rsidP="00E73CFA">
      <w:pPr>
        <w:ind w:left="709"/>
        <w:jc w:val="both"/>
      </w:pPr>
      <w:r w:rsidRPr="00F80744">
        <w:t xml:space="preserve">In the event of death or incapacity of a client, this </w:t>
      </w:r>
      <w:proofErr w:type="spellStart"/>
      <w:r w:rsidRPr="00F80744">
        <w:t>ToB</w:t>
      </w:r>
      <w:proofErr w:type="spellEnd"/>
      <w:r w:rsidRPr="00F80744">
        <w:t xml:space="preserve"> as </w:t>
      </w:r>
      <w:proofErr w:type="gramStart"/>
      <w:r w:rsidRPr="00F80744">
        <w:t>entered into</w:t>
      </w:r>
      <w:proofErr w:type="gramEnd"/>
      <w:r w:rsidRPr="00F80744">
        <w:t xml:space="preserve"> by the client with the Firm will not terminate. The appointed representatives of the</w:t>
      </w:r>
      <w:r w:rsidR="004F1DDF">
        <w:t xml:space="preserve"> </w:t>
      </w:r>
      <w:r w:rsidRPr="00F80744">
        <w:t>client shall be subject</w:t>
      </w:r>
      <w:r w:rsidRPr="00F80744">
        <w:rPr>
          <w:spacing w:val="-5"/>
        </w:rPr>
        <w:t xml:space="preserve"> </w:t>
      </w:r>
      <w:r w:rsidRPr="00F80744">
        <w:t xml:space="preserve">to </w:t>
      </w:r>
      <w:r w:rsidRPr="00F80744">
        <w:rPr>
          <w:spacing w:val="-5"/>
        </w:rPr>
        <w:t xml:space="preserve">these </w:t>
      </w:r>
      <w:proofErr w:type="spellStart"/>
      <w:r w:rsidRPr="00F80744">
        <w:t>ToB</w:t>
      </w:r>
      <w:proofErr w:type="spellEnd"/>
      <w:r w:rsidRPr="00F80744">
        <w:t>.</w:t>
      </w:r>
    </w:p>
    <w:p w14:paraId="5F1520E2" w14:textId="77777777" w:rsidR="00F80744" w:rsidRPr="00F80744" w:rsidRDefault="00F80744" w:rsidP="00E73CFA">
      <w:pPr>
        <w:ind w:left="709"/>
        <w:jc w:val="both"/>
      </w:pPr>
    </w:p>
    <w:p w14:paraId="489B6BDF" w14:textId="77777777" w:rsidR="00F80744" w:rsidRPr="00F80744" w:rsidRDefault="00F80744" w:rsidP="00E73CFA">
      <w:pPr>
        <w:ind w:left="709"/>
        <w:jc w:val="both"/>
        <w:rPr>
          <w:spacing w:val="-5"/>
        </w:rPr>
      </w:pPr>
      <w:r w:rsidRPr="00F80744">
        <w:t>The f</w:t>
      </w:r>
      <w:r w:rsidRPr="00F80744">
        <w:rPr>
          <w:spacing w:val="-5"/>
        </w:rPr>
        <w:t xml:space="preserve">ollowing </w:t>
      </w:r>
      <w:r w:rsidRPr="00F80744">
        <w:rPr>
          <w:spacing w:val="-6"/>
        </w:rPr>
        <w:t xml:space="preserve">procedures </w:t>
      </w:r>
      <w:r w:rsidRPr="00F80744">
        <w:t xml:space="preserve">will </w:t>
      </w:r>
      <w:r w:rsidRPr="00F80744">
        <w:rPr>
          <w:spacing w:val="-3"/>
        </w:rPr>
        <w:t xml:space="preserve">be </w:t>
      </w:r>
      <w:r w:rsidRPr="00F80744">
        <w:rPr>
          <w:spacing w:val="-5"/>
        </w:rPr>
        <w:t>followed:</w:t>
      </w:r>
    </w:p>
    <w:p w14:paraId="0D8627D3" w14:textId="77777777" w:rsidR="00F80744" w:rsidRPr="00F80744" w:rsidRDefault="00F80744" w:rsidP="00E73CFA">
      <w:pPr>
        <w:ind w:left="709"/>
        <w:jc w:val="both"/>
      </w:pPr>
    </w:p>
    <w:p w14:paraId="6EB28D03" w14:textId="77777777" w:rsidR="00F80744" w:rsidRPr="00BD4B77" w:rsidRDefault="00F80744" w:rsidP="00E73CFA">
      <w:pPr>
        <w:pStyle w:val="ListParagraph"/>
        <w:numPr>
          <w:ilvl w:val="0"/>
          <w:numId w:val="15"/>
        </w:numPr>
        <w:spacing w:after="0"/>
        <w:jc w:val="both"/>
        <w:rPr>
          <w:b w:val="0"/>
          <w:bCs/>
          <w:u w:val="none"/>
        </w:rPr>
      </w:pPr>
      <w:r w:rsidRPr="00BD4B77">
        <w:rPr>
          <w:b w:val="0"/>
          <w:bCs/>
          <w:u w:val="none"/>
        </w:rPr>
        <w:lastRenderedPageBreak/>
        <w:t xml:space="preserve">In the </w:t>
      </w:r>
      <w:r w:rsidRPr="00BD4B77">
        <w:rPr>
          <w:b w:val="0"/>
          <w:bCs/>
          <w:spacing w:val="-5"/>
          <w:u w:val="none"/>
        </w:rPr>
        <w:t xml:space="preserve">case </w:t>
      </w:r>
      <w:r w:rsidRPr="00BD4B77">
        <w:rPr>
          <w:b w:val="0"/>
          <w:bCs/>
          <w:u w:val="none"/>
        </w:rPr>
        <w:t xml:space="preserve">of </w:t>
      </w:r>
      <w:r w:rsidRPr="00BD4B77">
        <w:rPr>
          <w:b w:val="0"/>
          <w:bCs/>
          <w:spacing w:val="-5"/>
          <w:u w:val="none"/>
        </w:rPr>
        <w:t xml:space="preserve">death, confirmed </w:t>
      </w:r>
      <w:r w:rsidRPr="00BD4B77">
        <w:rPr>
          <w:b w:val="0"/>
          <w:bCs/>
          <w:spacing w:val="-3"/>
          <w:u w:val="none"/>
        </w:rPr>
        <w:t xml:space="preserve">by </w:t>
      </w:r>
      <w:r w:rsidRPr="00BD4B77">
        <w:rPr>
          <w:b w:val="0"/>
          <w:bCs/>
          <w:spacing w:val="-5"/>
          <w:u w:val="none"/>
        </w:rPr>
        <w:t xml:space="preserve">receipt </w:t>
      </w:r>
      <w:r w:rsidRPr="00BD4B77">
        <w:rPr>
          <w:b w:val="0"/>
          <w:bCs/>
          <w:u w:val="none"/>
        </w:rPr>
        <w:t xml:space="preserve">of a </w:t>
      </w:r>
      <w:r w:rsidRPr="00BD4B77">
        <w:rPr>
          <w:b w:val="0"/>
          <w:bCs/>
          <w:spacing w:val="-6"/>
          <w:u w:val="none"/>
        </w:rPr>
        <w:t xml:space="preserve">certified </w:t>
      </w:r>
      <w:r w:rsidRPr="00BD4B77">
        <w:rPr>
          <w:b w:val="0"/>
          <w:bCs/>
          <w:spacing w:val="-5"/>
          <w:u w:val="none"/>
        </w:rPr>
        <w:t xml:space="preserve">copy </w:t>
      </w:r>
      <w:r w:rsidRPr="00BD4B77">
        <w:rPr>
          <w:b w:val="0"/>
          <w:bCs/>
          <w:u w:val="none"/>
        </w:rPr>
        <w:t>of your</w:t>
      </w:r>
      <w:r w:rsidRPr="00BD4B77">
        <w:rPr>
          <w:b w:val="0"/>
          <w:bCs/>
          <w:spacing w:val="55"/>
          <w:u w:val="none"/>
        </w:rPr>
        <w:t xml:space="preserve"> </w:t>
      </w:r>
      <w:r w:rsidRPr="00BD4B77">
        <w:rPr>
          <w:b w:val="0"/>
          <w:bCs/>
          <w:u w:val="none"/>
        </w:rPr>
        <w:t xml:space="preserve">death </w:t>
      </w:r>
      <w:r w:rsidRPr="00BD4B77">
        <w:rPr>
          <w:b w:val="0"/>
          <w:bCs/>
          <w:spacing w:val="-6"/>
          <w:u w:val="none"/>
        </w:rPr>
        <w:t xml:space="preserve">certificate, </w:t>
      </w:r>
      <w:r w:rsidRPr="00BD4B77">
        <w:rPr>
          <w:b w:val="0"/>
          <w:bCs/>
          <w:spacing w:val="-3"/>
          <w:u w:val="none"/>
        </w:rPr>
        <w:t xml:space="preserve">we </w:t>
      </w:r>
      <w:r w:rsidRPr="00BD4B77">
        <w:rPr>
          <w:b w:val="0"/>
          <w:bCs/>
          <w:spacing w:val="-5"/>
          <w:u w:val="none"/>
        </w:rPr>
        <w:t xml:space="preserve">will only accept further instructions </w:t>
      </w:r>
      <w:r w:rsidRPr="00BD4B77">
        <w:rPr>
          <w:b w:val="0"/>
          <w:bCs/>
          <w:u w:val="none"/>
        </w:rPr>
        <w:t xml:space="preserve">on your </w:t>
      </w:r>
      <w:r w:rsidRPr="00BD4B77">
        <w:rPr>
          <w:b w:val="0"/>
          <w:bCs/>
          <w:spacing w:val="-5"/>
          <w:u w:val="none"/>
        </w:rPr>
        <w:t xml:space="preserve">account </w:t>
      </w:r>
      <w:r w:rsidRPr="00BD4B77">
        <w:rPr>
          <w:b w:val="0"/>
          <w:bCs/>
          <w:u w:val="none"/>
        </w:rPr>
        <w:t xml:space="preserve">from your </w:t>
      </w:r>
      <w:r w:rsidRPr="00BD4B77">
        <w:rPr>
          <w:b w:val="0"/>
          <w:bCs/>
          <w:spacing w:val="-6"/>
          <w:u w:val="none"/>
        </w:rPr>
        <w:t xml:space="preserve">appointed representative </w:t>
      </w:r>
      <w:r w:rsidRPr="00BD4B77">
        <w:rPr>
          <w:b w:val="0"/>
          <w:bCs/>
          <w:u w:val="none"/>
        </w:rPr>
        <w:t>upon</w:t>
      </w:r>
      <w:r w:rsidRPr="00BD4B77">
        <w:rPr>
          <w:b w:val="0"/>
          <w:bCs/>
          <w:spacing w:val="-12"/>
          <w:u w:val="none"/>
        </w:rPr>
        <w:t xml:space="preserve"> </w:t>
      </w:r>
      <w:r w:rsidRPr="00BD4B77">
        <w:rPr>
          <w:b w:val="0"/>
          <w:bCs/>
          <w:spacing w:val="-5"/>
          <w:u w:val="none"/>
        </w:rPr>
        <w:t>receipt</w:t>
      </w:r>
      <w:r w:rsidRPr="00BD4B77">
        <w:rPr>
          <w:b w:val="0"/>
          <w:bCs/>
          <w:spacing w:val="-10"/>
          <w:u w:val="none"/>
        </w:rPr>
        <w:t xml:space="preserve"> </w:t>
      </w:r>
      <w:r w:rsidRPr="00BD4B77">
        <w:rPr>
          <w:b w:val="0"/>
          <w:bCs/>
          <w:u w:val="none"/>
        </w:rPr>
        <w:t>of</w:t>
      </w:r>
      <w:r w:rsidRPr="00BD4B77">
        <w:rPr>
          <w:b w:val="0"/>
          <w:bCs/>
          <w:spacing w:val="-12"/>
          <w:u w:val="none"/>
        </w:rPr>
        <w:t xml:space="preserve"> </w:t>
      </w:r>
      <w:r w:rsidRPr="00BD4B77">
        <w:rPr>
          <w:b w:val="0"/>
          <w:bCs/>
          <w:u w:val="none"/>
        </w:rPr>
        <w:t>a</w:t>
      </w:r>
      <w:r w:rsidRPr="00BD4B77">
        <w:rPr>
          <w:b w:val="0"/>
          <w:bCs/>
          <w:spacing w:val="-11"/>
          <w:u w:val="none"/>
        </w:rPr>
        <w:t xml:space="preserve"> </w:t>
      </w:r>
      <w:r w:rsidRPr="00BD4B77">
        <w:rPr>
          <w:b w:val="0"/>
          <w:bCs/>
          <w:spacing w:val="-5"/>
          <w:u w:val="none"/>
        </w:rPr>
        <w:t>certified</w:t>
      </w:r>
      <w:r w:rsidRPr="00BD4B77">
        <w:rPr>
          <w:b w:val="0"/>
          <w:bCs/>
          <w:spacing w:val="-10"/>
          <w:u w:val="none"/>
        </w:rPr>
        <w:t xml:space="preserve"> </w:t>
      </w:r>
      <w:r w:rsidRPr="00BD4B77">
        <w:rPr>
          <w:b w:val="0"/>
          <w:bCs/>
          <w:spacing w:val="-5"/>
          <w:u w:val="none"/>
        </w:rPr>
        <w:t>copy</w:t>
      </w:r>
      <w:r w:rsidRPr="00BD4B77">
        <w:rPr>
          <w:b w:val="0"/>
          <w:bCs/>
          <w:spacing w:val="-12"/>
          <w:u w:val="none"/>
        </w:rPr>
        <w:t xml:space="preserve"> </w:t>
      </w:r>
      <w:r w:rsidRPr="00BD4B77">
        <w:rPr>
          <w:b w:val="0"/>
          <w:bCs/>
          <w:u w:val="none"/>
        </w:rPr>
        <w:t>of</w:t>
      </w:r>
      <w:r w:rsidRPr="00BD4B77">
        <w:rPr>
          <w:b w:val="0"/>
          <w:bCs/>
          <w:spacing w:val="-12"/>
          <w:u w:val="none"/>
        </w:rPr>
        <w:t xml:space="preserve"> </w:t>
      </w:r>
      <w:r w:rsidRPr="00BD4B77">
        <w:rPr>
          <w:b w:val="0"/>
          <w:bCs/>
          <w:u w:val="none"/>
        </w:rPr>
        <w:t xml:space="preserve">the </w:t>
      </w:r>
      <w:r w:rsidRPr="00BD4B77">
        <w:rPr>
          <w:b w:val="0"/>
          <w:bCs/>
          <w:spacing w:val="-5"/>
          <w:u w:val="none"/>
        </w:rPr>
        <w:t xml:space="preserve">grant </w:t>
      </w:r>
      <w:r w:rsidRPr="00BD4B77">
        <w:rPr>
          <w:b w:val="0"/>
          <w:bCs/>
          <w:u w:val="none"/>
        </w:rPr>
        <w:t xml:space="preserve">of </w:t>
      </w:r>
      <w:r w:rsidRPr="00BD4B77">
        <w:rPr>
          <w:b w:val="0"/>
          <w:bCs/>
          <w:spacing w:val="-5"/>
          <w:u w:val="none"/>
        </w:rPr>
        <w:t xml:space="preserve">probate </w:t>
      </w:r>
      <w:r w:rsidRPr="00BD4B77">
        <w:rPr>
          <w:b w:val="0"/>
          <w:bCs/>
          <w:u w:val="none"/>
        </w:rPr>
        <w:t xml:space="preserve">or </w:t>
      </w:r>
      <w:r w:rsidRPr="00BD4B77">
        <w:rPr>
          <w:b w:val="0"/>
          <w:bCs/>
          <w:spacing w:val="-5"/>
          <w:u w:val="none"/>
        </w:rPr>
        <w:t xml:space="preserve">letters </w:t>
      </w:r>
      <w:r w:rsidRPr="00BD4B77">
        <w:rPr>
          <w:b w:val="0"/>
          <w:bCs/>
          <w:u w:val="none"/>
        </w:rPr>
        <w:t xml:space="preserve">of </w:t>
      </w:r>
      <w:r w:rsidRPr="00BD4B77">
        <w:rPr>
          <w:b w:val="0"/>
          <w:bCs/>
          <w:spacing w:val="-5"/>
          <w:u w:val="none"/>
        </w:rPr>
        <w:t>administration.</w:t>
      </w:r>
    </w:p>
    <w:p w14:paraId="52D8913E" w14:textId="77777777" w:rsidR="00F80744" w:rsidRPr="00BD4B77" w:rsidRDefault="00F80744" w:rsidP="00E73CFA">
      <w:pPr>
        <w:ind w:left="709"/>
        <w:jc w:val="both"/>
        <w:rPr>
          <w:bCs/>
        </w:rPr>
      </w:pPr>
    </w:p>
    <w:p w14:paraId="5948D9C1" w14:textId="63E72AAE" w:rsidR="00F80744" w:rsidRPr="00BD4B77" w:rsidRDefault="00F80744" w:rsidP="0040208C">
      <w:pPr>
        <w:pStyle w:val="ListParagraph"/>
        <w:numPr>
          <w:ilvl w:val="0"/>
          <w:numId w:val="15"/>
        </w:numPr>
        <w:spacing w:after="0"/>
        <w:jc w:val="both"/>
        <w:rPr>
          <w:b w:val="0"/>
          <w:bCs/>
          <w:u w:val="none"/>
        </w:rPr>
      </w:pPr>
      <w:r w:rsidRPr="00BD4B77">
        <w:rPr>
          <w:b w:val="0"/>
          <w:bCs/>
          <w:u w:val="none"/>
        </w:rPr>
        <w:t xml:space="preserve">In the </w:t>
      </w:r>
      <w:r w:rsidRPr="00BD4B77">
        <w:rPr>
          <w:b w:val="0"/>
          <w:bCs/>
          <w:spacing w:val="-5"/>
          <w:u w:val="none"/>
        </w:rPr>
        <w:t xml:space="preserve">case </w:t>
      </w:r>
      <w:r w:rsidRPr="00BD4B77">
        <w:rPr>
          <w:b w:val="0"/>
          <w:bCs/>
          <w:u w:val="none"/>
        </w:rPr>
        <w:t xml:space="preserve">of </w:t>
      </w:r>
      <w:r w:rsidRPr="00BD4B77">
        <w:rPr>
          <w:b w:val="0"/>
          <w:bCs/>
          <w:spacing w:val="-5"/>
          <w:u w:val="none"/>
        </w:rPr>
        <w:t xml:space="preserve">incapacity, </w:t>
      </w:r>
      <w:r w:rsidRPr="00BD4B77">
        <w:rPr>
          <w:b w:val="0"/>
          <w:bCs/>
          <w:spacing w:val="-3"/>
          <w:u w:val="none"/>
        </w:rPr>
        <w:t xml:space="preserve">we </w:t>
      </w:r>
      <w:r w:rsidRPr="00BD4B77">
        <w:rPr>
          <w:b w:val="0"/>
          <w:bCs/>
          <w:spacing w:val="-5"/>
          <w:u w:val="none"/>
        </w:rPr>
        <w:t xml:space="preserve">will not accept </w:t>
      </w:r>
      <w:r w:rsidRPr="00BD4B77">
        <w:rPr>
          <w:b w:val="0"/>
          <w:bCs/>
          <w:u w:val="none"/>
        </w:rPr>
        <w:t xml:space="preserve">any </w:t>
      </w:r>
      <w:r w:rsidRPr="00BD4B77">
        <w:rPr>
          <w:b w:val="0"/>
          <w:bCs/>
          <w:spacing w:val="-5"/>
          <w:u w:val="none"/>
        </w:rPr>
        <w:t xml:space="preserve">further instructions </w:t>
      </w:r>
      <w:r w:rsidRPr="00BD4B77">
        <w:rPr>
          <w:b w:val="0"/>
          <w:bCs/>
          <w:u w:val="none"/>
        </w:rPr>
        <w:t xml:space="preserve">on your </w:t>
      </w:r>
      <w:r w:rsidRPr="00BD4B77">
        <w:rPr>
          <w:b w:val="0"/>
          <w:bCs/>
          <w:spacing w:val="-5"/>
          <w:u w:val="none"/>
        </w:rPr>
        <w:t xml:space="preserve">account </w:t>
      </w:r>
      <w:r w:rsidRPr="00BD4B77">
        <w:rPr>
          <w:b w:val="0"/>
          <w:bCs/>
          <w:u w:val="none"/>
        </w:rPr>
        <w:t xml:space="preserve">until </w:t>
      </w:r>
      <w:r w:rsidRPr="00BD4B77">
        <w:rPr>
          <w:b w:val="0"/>
          <w:bCs/>
          <w:spacing w:val="-5"/>
          <w:u w:val="none"/>
        </w:rPr>
        <w:t xml:space="preserve">we have received written notice confirming </w:t>
      </w:r>
      <w:r w:rsidRPr="00BD4B77">
        <w:rPr>
          <w:b w:val="0"/>
          <w:bCs/>
          <w:u w:val="none"/>
        </w:rPr>
        <w:t>that</w:t>
      </w:r>
      <w:r w:rsidRPr="00BD4B77">
        <w:rPr>
          <w:b w:val="0"/>
          <w:bCs/>
          <w:spacing w:val="55"/>
          <w:u w:val="none"/>
        </w:rPr>
        <w:t xml:space="preserve"> </w:t>
      </w:r>
      <w:r w:rsidRPr="00BD4B77">
        <w:rPr>
          <w:b w:val="0"/>
          <w:bCs/>
          <w:u w:val="none"/>
        </w:rPr>
        <w:t xml:space="preserve">a </w:t>
      </w:r>
      <w:r w:rsidRPr="00BD4B77">
        <w:rPr>
          <w:b w:val="0"/>
          <w:bCs/>
          <w:spacing w:val="-5"/>
          <w:u w:val="none"/>
        </w:rPr>
        <w:t xml:space="preserve">validly appointed </w:t>
      </w:r>
      <w:r w:rsidRPr="00BD4B77">
        <w:rPr>
          <w:b w:val="0"/>
          <w:bCs/>
          <w:spacing w:val="-6"/>
          <w:u w:val="none"/>
        </w:rPr>
        <w:t xml:space="preserve">representative </w:t>
      </w:r>
      <w:r w:rsidRPr="00BD4B77">
        <w:rPr>
          <w:b w:val="0"/>
          <w:bCs/>
          <w:u w:val="none"/>
        </w:rPr>
        <w:t xml:space="preserve">has been </w:t>
      </w:r>
      <w:r w:rsidRPr="00BD4B77">
        <w:rPr>
          <w:b w:val="0"/>
          <w:bCs/>
          <w:spacing w:val="-5"/>
          <w:u w:val="none"/>
        </w:rPr>
        <w:t xml:space="preserve">appointed </w:t>
      </w:r>
      <w:r w:rsidRPr="00BD4B77">
        <w:rPr>
          <w:b w:val="0"/>
          <w:bCs/>
          <w:u w:val="none"/>
        </w:rPr>
        <w:t xml:space="preserve">on your </w:t>
      </w:r>
      <w:r w:rsidRPr="00BD4B77">
        <w:rPr>
          <w:b w:val="0"/>
          <w:bCs/>
          <w:spacing w:val="-5"/>
          <w:u w:val="none"/>
        </w:rPr>
        <w:t xml:space="preserve">behalf </w:t>
      </w:r>
      <w:r w:rsidRPr="00BD4B77">
        <w:rPr>
          <w:b w:val="0"/>
          <w:bCs/>
          <w:u w:val="none"/>
        </w:rPr>
        <w:t xml:space="preserve">to </w:t>
      </w:r>
      <w:r w:rsidRPr="00BD4B77">
        <w:rPr>
          <w:b w:val="0"/>
          <w:bCs/>
          <w:spacing w:val="-5"/>
          <w:u w:val="none"/>
        </w:rPr>
        <w:t xml:space="preserve">handle </w:t>
      </w:r>
      <w:r w:rsidRPr="00BD4B77">
        <w:rPr>
          <w:b w:val="0"/>
          <w:bCs/>
          <w:u w:val="none"/>
        </w:rPr>
        <w:t xml:space="preserve">your </w:t>
      </w:r>
      <w:r w:rsidRPr="00BD4B77">
        <w:rPr>
          <w:b w:val="0"/>
          <w:bCs/>
          <w:spacing w:val="-5"/>
          <w:u w:val="none"/>
        </w:rPr>
        <w:t xml:space="preserve">affairs, </w:t>
      </w:r>
      <w:r w:rsidRPr="00BD4B77">
        <w:rPr>
          <w:b w:val="0"/>
          <w:bCs/>
          <w:u w:val="none"/>
        </w:rPr>
        <w:t xml:space="preserve">or </w:t>
      </w:r>
      <w:r w:rsidRPr="00BD4B77">
        <w:rPr>
          <w:b w:val="0"/>
          <w:bCs/>
          <w:spacing w:val="-5"/>
          <w:u w:val="none"/>
        </w:rPr>
        <w:t xml:space="preserve">written formal notification that </w:t>
      </w:r>
      <w:r w:rsidRPr="00BD4B77">
        <w:rPr>
          <w:b w:val="0"/>
          <w:bCs/>
          <w:u w:val="none"/>
        </w:rPr>
        <w:t xml:space="preserve">you are </w:t>
      </w:r>
      <w:r w:rsidRPr="00BD4B77">
        <w:rPr>
          <w:b w:val="0"/>
          <w:bCs/>
          <w:spacing w:val="-5"/>
          <w:u w:val="none"/>
        </w:rPr>
        <w:t xml:space="preserve">no longer suffering </w:t>
      </w:r>
      <w:r w:rsidRPr="00BD4B77">
        <w:rPr>
          <w:b w:val="0"/>
          <w:bCs/>
          <w:u w:val="none"/>
        </w:rPr>
        <w:t xml:space="preserve">from </w:t>
      </w:r>
      <w:r w:rsidRPr="00BD4B77">
        <w:rPr>
          <w:b w:val="0"/>
          <w:bCs/>
          <w:spacing w:val="-5"/>
          <w:u w:val="none"/>
        </w:rPr>
        <w:t>such</w:t>
      </w:r>
      <w:r w:rsidRPr="00BD4B77">
        <w:rPr>
          <w:b w:val="0"/>
          <w:bCs/>
          <w:spacing w:val="-16"/>
          <w:u w:val="none"/>
        </w:rPr>
        <w:t xml:space="preserve"> </w:t>
      </w:r>
      <w:r w:rsidRPr="00BD4B77">
        <w:rPr>
          <w:b w:val="0"/>
          <w:bCs/>
          <w:spacing w:val="-5"/>
          <w:u w:val="none"/>
        </w:rPr>
        <w:t>incapacity.</w:t>
      </w:r>
    </w:p>
    <w:p w14:paraId="5AD69FF9" w14:textId="77777777" w:rsidR="00F80744" w:rsidRPr="00F80744" w:rsidRDefault="00F80744" w:rsidP="00E73CFA">
      <w:pPr>
        <w:jc w:val="both"/>
      </w:pPr>
    </w:p>
    <w:p w14:paraId="76C3EBA5" w14:textId="42776675" w:rsidR="00F80744" w:rsidRDefault="00F80744" w:rsidP="000A4498">
      <w:pPr>
        <w:pStyle w:val="Heading1"/>
      </w:pPr>
      <w:bookmarkStart w:id="261" w:name="_BPDC_LN_INS_1001"/>
      <w:bookmarkStart w:id="262" w:name="_BPDC_PR_INS_1002"/>
      <w:bookmarkStart w:id="263" w:name="_Toc5626601"/>
      <w:bookmarkStart w:id="264" w:name="_Toc21612607"/>
      <w:bookmarkStart w:id="265" w:name="_Toc97122799"/>
      <w:bookmarkEnd w:id="261"/>
      <w:bookmarkEnd w:id="262"/>
      <w:r w:rsidRPr="00F80744">
        <w:t>Client Acknowledgement</w:t>
      </w:r>
      <w:r w:rsidRPr="00AB501E">
        <w:rPr>
          <w:spacing w:val="-17"/>
        </w:rPr>
        <w:t xml:space="preserve"> </w:t>
      </w:r>
      <w:r w:rsidRPr="00F80744">
        <w:t>and Consent</w:t>
      </w:r>
      <w:bookmarkEnd w:id="263"/>
      <w:bookmarkEnd w:id="264"/>
      <w:bookmarkEnd w:id="265"/>
    </w:p>
    <w:p w14:paraId="79A26566" w14:textId="2B6A85E1" w:rsidR="00FA179A" w:rsidRPr="00FA179A" w:rsidRDefault="00FA179A" w:rsidP="00E73CFA">
      <w:pPr>
        <w:jc w:val="both"/>
        <w:rPr>
          <w:lang w:val="en-IE"/>
        </w:rPr>
      </w:pPr>
    </w:p>
    <w:p w14:paraId="55341120" w14:textId="77777777" w:rsidR="00F80744" w:rsidRPr="00F80744" w:rsidRDefault="00F80744" w:rsidP="00E73CFA">
      <w:pPr>
        <w:ind w:left="709"/>
        <w:jc w:val="both"/>
      </w:pPr>
      <w:r w:rsidRPr="00F80744">
        <w:rPr>
          <w:spacing w:val="-5"/>
        </w:rPr>
        <w:t xml:space="preserve">I/we confirm </w:t>
      </w:r>
      <w:r w:rsidRPr="00F80744">
        <w:t>that</w:t>
      </w:r>
      <w:r w:rsidRPr="00F80744">
        <w:rPr>
          <w:spacing w:val="55"/>
        </w:rPr>
        <w:t xml:space="preserve"> </w:t>
      </w:r>
      <w:r w:rsidRPr="00F80744">
        <w:rPr>
          <w:spacing w:val="-5"/>
        </w:rPr>
        <w:t xml:space="preserve">I/we have </w:t>
      </w:r>
      <w:r w:rsidRPr="00F80744">
        <w:t xml:space="preserve">read, </w:t>
      </w:r>
      <w:r w:rsidRPr="00F80744">
        <w:rPr>
          <w:spacing w:val="-5"/>
        </w:rPr>
        <w:t xml:space="preserve">understand </w:t>
      </w:r>
      <w:r w:rsidRPr="00F80744">
        <w:t xml:space="preserve">and </w:t>
      </w:r>
      <w:r w:rsidRPr="00F80744">
        <w:rPr>
          <w:spacing w:val="-5"/>
        </w:rPr>
        <w:t xml:space="preserve">accept </w:t>
      </w:r>
      <w:r w:rsidRPr="00F80744">
        <w:t xml:space="preserve">this </w:t>
      </w:r>
      <w:proofErr w:type="spellStart"/>
      <w:r w:rsidRPr="00F80744">
        <w:t>ToB</w:t>
      </w:r>
      <w:proofErr w:type="spellEnd"/>
      <w:r w:rsidRPr="00F80744">
        <w:t>.</w:t>
      </w:r>
    </w:p>
    <w:p w14:paraId="4981DFF3" w14:textId="77777777" w:rsidR="00F80744" w:rsidRPr="00F80744" w:rsidRDefault="00F80744" w:rsidP="00E73CFA">
      <w:pPr>
        <w:ind w:left="709"/>
        <w:jc w:val="both"/>
      </w:pPr>
    </w:p>
    <w:p w14:paraId="167959A0" w14:textId="47B4D99E" w:rsidR="00F80744" w:rsidRPr="00F80744" w:rsidRDefault="00F80744" w:rsidP="00E73CFA">
      <w:pPr>
        <w:ind w:left="709"/>
        <w:jc w:val="both"/>
      </w:pPr>
      <w:r w:rsidRPr="00F80744">
        <w:t>I/we confirm my/our agreement to Acuvest acting as my/our Financial Adviser.</w:t>
      </w:r>
    </w:p>
    <w:p w14:paraId="48701BA0" w14:textId="77777777" w:rsidR="00F80744" w:rsidRPr="00F80744" w:rsidRDefault="00F80744" w:rsidP="00E73CFA">
      <w:pPr>
        <w:ind w:left="709"/>
        <w:jc w:val="both"/>
      </w:pPr>
    </w:p>
    <w:p w14:paraId="0FE0B46D" w14:textId="77777777" w:rsidR="00F80744" w:rsidRPr="00F80744" w:rsidRDefault="00F80744" w:rsidP="00E73CFA">
      <w:pPr>
        <w:ind w:left="709"/>
        <w:jc w:val="both"/>
      </w:pPr>
      <w:r w:rsidRPr="00F80744">
        <w:rPr>
          <w:spacing w:val="-5"/>
        </w:rPr>
        <w:t xml:space="preserve">I/we </w:t>
      </w:r>
      <w:proofErr w:type="spellStart"/>
      <w:r w:rsidRPr="00F80744">
        <w:rPr>
          <w:spacing w:val="-5"/>
        </w:rPr>
        <w:t>authorise</w:t>
      </w:r>
      <w:proofErr w:type="spellEnd"/>
      <w:r w:rsidRPr="00F80744">
        <w:rPr>
          <w:spacing w:val="-5"/>
        </w:rPr>
        <w:t xml:space="preserve"> </w:t>
      </w:r>
      <w:proofErr w:type="spellStart"/>
      <w:r w:rsidRPr="00F80744">
        <w:rPr>
          <w:spacing w:val="-5"/>
        </w:rPr>
        <w:t>Acuvest</w:t>
      </w:r>
      <w:proofErr w:type="spellEnd"/>
      <w:r w:rsidRPr="00F80744">
        <w:rPr>
          <w:spacing w:val="-5"/>
        </w:rPr>
        <w:t xml:space="preserve"> </w:t>
      </w:r>
      <w:r w:rsidRPr="00F80744">
        <w:t xml:space="preserve">to hold </w:t>
      </w:r>
      <w:r w:rsidRPr="00F80744">
        <w:rPr>
          <w:spacing w:val="-5"/>
        </w:rPr>
        <w:t xml:space="preserve">my/our personal data </w:t>
      </w:r>
      <w:r w:rsidRPr="00F80744">
        <w:t xml:space="preserve">on </w:t>
      </w:r>
      <w:r w:rsidRPr="00F80744">
        <w:rPr>
          <w:spacing w:val="-5"/>
        </w:rPr>
        <w:t xml:space="preserve">file, </w:t>
      </w:r>
      <w:r w:rsidRPr="00F80744">
        <w:t xml:space="preserve">to </w:t>
      </w:r>
      <w:r w:rsidRPr="00F80744">
        <w:rPr>
          <w:spacing w:val="-5"/>
        </w:rPr>
        <w:t xml:space="preserve">contact me/us </w:t>
      </w:r>
      <w:r w:rsidRPr="00F80744">
        <w:t xml:space="preserve">in </w:t>
      </w:r>
      <w:r w:rsidRPr="00F80744">
        <w:rPr>
          <w:spacing w:val="-5"/>
        </w:rPr>
        <w:t xml:space="preserve">writing </w:t>
      </w:r>
      <w:r w:rsidRPr="00F80744">
        <w:t xml:space="preserve">or </w:t>
      </w:r>
      <w:r w:rsidRPr="00F80744">
        <w:rPr>
          <w:spacing w:val="-3"/>
        </w:rPr>
        <w:t xml:space="preserve">by </w:t>
      </w:r>
      <w:r w:rsidRPr="00F80744">
        <w:rPr>
          <w:spacing w:val="-5"/>
        </w:rPr>
        <w:t xml:space="preserve">email </w:t>
      </w:r>
      <w:r w:rsidRPr="00F80744">
        <w:t xml:space="preserve">in </w:t>
      </w:r>
      <w:r w:rsidRPr="00F80744">
        <w:rPr>
          <w:spacing w:val="-6"/>
        </w:rPr>
        <w:t xml:space="preserve">respect </w:t>
      </w:r>
      <w:r w:rsidRPr="00F80744">
        <w:t xml:space="preserve">of </w:t>
      </w:r>
      <w:r w:rsidRPr="00F80744">
        <w:rPr>
          <w:spacing w:val="-5"/>
        </w:rPr>
        <w:t xml:space="preserve">financial services </w:t>
      </w:r>
      <w:r w:rsidRPr="00F80744">
        <w:t xml:space="preserve">and </w:t>
      </w:r>
      <w:r w:rsidRPr="00F80744">
        <w:rPr>
          <w:spacing w:val="-5"/>
        </w:rPr>
        <w:t xml:space="preserve">insurance matters, </w:t>
      </w:r>
      <w:r w:rsidRPr="00F80744">
        <w:t xml:space="preserve">and to </w:t>
      </w:r>
      <w:r w:rsidRPr="00F80744">
        <w:rPr>
          <w:spacing w:val="-5"/>
        </w:rPr>
        <w:t xml:space="preserve">obtain </w:t>
      </w:r>
      <w:r w:rsidRPr="00F80744">
        <w:t xml:space="preserve">or </w:t>
      </w:r>
      <w:r w:rsidRPr="00F80744">
        <w:rPr>
          <w:spacing w:val="-5"/>
        </w:rPr>
        <w:t xml:space="preserve">provide any relevant information </w:t>
      </w:r>
      <w:r w:rsidRPr="00F80744">
        <w:t xml:space="preserve">in </w:t>
      </w:r>
      <w:r w:rsidRPr="00F80744">
        <w:rPr>
          <w:spacing w:val="-5"/>
        </w:rPr>
        <w:t xml:space="preserve">respect </w:t>
      </w:r>
      <w:r w:rsidRPr="00F80744">
        <w:t xml:space="preserve">of </w:t>
      </w:r>
      <w:r w:rsidRPr="00F80744">
        <w:rPr>
          <w:spacing w:val="-5"/>
        </w:rPr>
        <w:t>my/our existing policies</w:t>
      </w:r>
      <w:r w:rsidRPr="00F80744">
        <w:rPr>
          <w:spacing w:val="-11"/>
        </w:rPr>
        <w:t xml:space="preserve"> </w:t>
      </w:r>
      <w:r w:rsidRPr="00F80744">
        <w:t>or</w:t>
      </w:r>
      <w:r w:rsidRPr="00F80744">
        <w:rPr>
          <w:spacing w:val="-11"/>
        </w:rPr>
        <w:t xml:space="preserve"> </w:t>
      </w:r>
      <w:r w:rsidRPr="00F80744">
        <w:rPr>
          <w:spacing w:val="-5"/>
        </w:rPr>
        <w:t>investments</w:t>
      </w:r>
      <w:r w:rsidRPr="00F80744">
        <w:rPr>
          <w:spacing w:val="-11"/>
        </w:rPr>
        <w:t xml:space="preserve"> </w:t>
      </w:r>
      <w:r w:rsidRPr="00F80744">
        <w:rPr>
          <w:spacing w:val="-5"/>
        </w:rPr>
        <w:t>directly</w:t>
      </w:r>
      <w:r w:rsidRPr="00F80744">
        <w:rPr>
          <w:spacing w:val="-12"/>
        </w:rPr>
        <w:t xml:space="preserve"> </w:t>
      </w:r>
      <w:r w:rsidRPr="00F80744">
        <w:t>from</w:t>
      </w:r>
      <w:r w:rsidRPr="00F80744">
        <w:rPr>
          <w:spacing w:val="-11"/>
        </w:rPr>
        <w:t xml:space="preserve"> </w:t>
      </w:r>
      <w:r w:rsidRPr="00F80744">
        <w:t>or</w:t>
      </w:r>
      <w:r w:rsidRPr="00F80744">
        <w:rPr>
          <w:spacing w:val="-11"/>
        </w:rPr>
        <w:t xml:space="preserve"> </w:t>
      </w:r>
      <w:r w:rsidRPr="00F80744">
        <w:t xml:space="preserve">to data </w:t>
      </w:r>
      <w:r w:rsidRPr="00F80744">
        <w:rPr>
          <w:spacing w:val="-5"/>
        </w:rPr>
        <w:t xml:space="preserve">processors, product </w:t>
      </w:r>
      <w:r w:rsidRPr="00F80744">
        <w:t xml:space="preserve">or </w:t>
      </w:r>
      <w:r w:rsidRPr="00F80744">
        <w:rPr>
          <w:spacing w:val="-5"/>
        </w:rPr>
        <w:t xml:space="preserve">investment providers where I/we maintain products, policies </w:t>
      </w:r>
      <w:r w:rsidRPr="00F80744">
        <w:t>or</w:t>
      </w:r>
      <w:r w:rsidRPr="00F80744">
        <w:rPr>
          <w:spacing w:val="-17"/>
        </w:rPr>
        <w:t xml:space="preserve"> </w:t>
      </w:r>
      <w:r w:rsidRPr="00F80744">
        <w:rPr>
          <w:spacing w:val="-5"/>
        </w:rPr>
        <w:t>holdings.</w:t>
      </w:r>
    </w:p>
    <w:p w14:paraId="3A767145" w14:textId="77777777" w:rsidR="00F80744" w:rsidRPr="00F80744" w:rsidRDefault="00F80744" w:rsidP="00E73CFA">
      <w:pPr>
        <w:ind w:left="709"/>
        <w:jc w:val="both"/>
      </w:pPr>
    </w:p>
    <w:p w14:paraId="6CE43C54" w14:textId="6214ACB0" w:rsidR="00F80744" w:rsidRDefault="00F80744" w:rsidP="00E73CFA">
      <w:pPr>
        <w:ind w:left="709"/>
        <w:jc w:val="both"/>
        <w:rPr>
          <w:spacing w:val="-5"/>
        </w:rPr>
      </w:pPr>
      <w:r w:rsidRPr="00F80744">
        <w:rPr>
          <w:spacing w:val="-3"/>
        </w:rPr>
        <w:t xml:space="preserve">By </w:t>
      </w:r>
      <w:r w:rsidRPr="00F80744">
        <w:rPr>
          <w:spacing w:val="-5"/>
        </w:rPr>
        <w:t xml:space="preserve">signing </w:t>
      </w:r>
      <w:r w:rsidRPr="00F80744">
        <w:t xml:space="preserve">this </w:t>
      </w:r>
      <w:proofErr w:type="gramStart"/>
      <w:r w:rsidRPr="00F80744">
        <w:rPr>
          <w:spacing w:val="-6"/>
        </w:rPr>
        <w:t>Declaration</w:t>
      </w:r>
      <w:proofErr w:type="gramEnd"/>
      <w:r w:rsidRPr="00F80744">
        <w:rPr>
          <w:spacing w:val="-6"/>
        </w:rPr>
        <w:t xml:space="preserve"> </w:t>
      </w:r>
      <w:r w:rsidRPr="00F80744">
        <w:rPr>
          <w:spacing w:val="-5"/>
        </w:rPr>
        <w:t xml:space="preserve">I/we </w:t>
      </w:r>
      <w:r w:rsidRPr="00F80744">
        <w:t>give</w:t>
      </w:r>
      <w:r w:rsidRPr="00F80744">
        <w:rPr>
          <w:spacing w:val="55"/>
        </w:rPr>
        <w:t xml:space="preserve"> </w:t>
      </w:r>
      <w:r w:rsidRPr="00F80744">
        <w:rPr>
          <w:spacing w:val="-5"/>
        </w:rPr>
        <w:t xml:space="preserve">my/our explicit </w:t>
      </w:r>
      <w:r w:rsidRPr="00F80744">
        <w:rPr>
          <w:spacing w:val="-6"/>
        </w:rPr>
        <w:t xml:space="preserve">consent </w:t>
      </w:r>
      <w:r w:rsidRPr="00F80744">
        <w:t xml:space="preserve">to any </w:t>
      </w:r>
      <w:r w:rsidRPr="00F80744">
        <w:rPr>
          <w:spacing w:val="-5"/>
        </w:rPr>
        <w:t xml:space="preserve">information about me/us, including where relevant, </w:t>
      </w:r>
      <w:r w:rsidRPr="00F80744">
        <w:t xml:space="preserve">any </w:t>
      </w:r>
      <w:r w:rsidRPr="00F80744">
        <w:rPr>
          <w:spacing w:val="-5"/>
        </w:rPr>
        <w:t xml:space="preserve">sensitive personal </w:t>
      </w:r>
      <w:r w:rsidRPr="00F80744">
        <w:t xml:space="preserve">data, </w:t>
      </w:r>
      <w:r w:rsidRPr="00F80744">
        <w:rPr>
          <w:spacing w:val="-5"/>
        </w:rPr>
        <w:t xml:space="preserve">being </w:t>
      </w:r>
      <w:r w:rsidRPr="00F80744">
        <w:rPr>
          <w:spacing w:val="-6"/>
        </w:rPr>
        <w:t xml:space="preserve">processed </w:t>
      </w:r>
      <w:r w:rsidRPr="00F80744">
        <w:rPr>
          <w:spacing w:val="-3"/>
        </w:rPr>
        <w:t xml:space="preserve">by </w:t>
      </w:r>
      <w:r w:rsidRPr="00F80744">
        <w:rPr>
          <w:spacing w:val="-5"/>
        </w:rPr>
        <w:t xml:space="preserve">Acuvest </w:t>
      </w:r>
      <w:r w:rsidRPr="00F80744">
        <w:t xml:space="preserve">and any </w:t>
      </w:r>
      <w:r w:rsidRPr="00F80744">
        <w:rPr>
          <w:spacing w:val="-5"/>
        </w:rPr>
        <w:t xml:space="preserve">service providers appointed </w:t>
      </w:r>
      <w:r w:rsidRPr="00F80744">
        <w:t xml:space="preserve">and </w:t>
      </w:r>
      <w:proofErr w:type="spellStart"/>
      <w:r w:rsidRPr="00F80744">
        <w:rPr>
          <w:spacing w:val="-5"/>
        </w:rPr>
        <w:t>utilised</w:t>
      </w:r>
      <w:proofErr w:type="spellEnd"/>
      <w:r w:rsidRPr="00F80744">
        <w:rPr>
          <w:spacing w:val="-5"/>
        </w:rPr>
        <w:t xml:space="preserve"> </w:t>
      </w:r>
      <w:r w:rsidRPr="00F80744">
        <w:rPr>
          <w:spacing w:val="-3"/>
        </w:rPr>
        <w:t xml:space="preserve">by </w:t>
      </w:r>
      <w:proofErr w:type="spellStart"/>
      <w:r w:rsidRPr="00F80744">
        <w:rPr>
          <w:spacing w:val="-5"/>
        </w:rPr>
        <w:t>Acuvest</w:t>
      </w:r>
      <w:proofErr w:type="spellEnd"/>
      <w:r w:rsidRPr="00F80744">
        <w:rPr>
          <w:spacing w:val="-5"/>
        </w:rPr>
        <w:t xml:space="preserve"> </w:t>
      </w:r>
      <w:r w:rsidRPr="00F80744">
        <w:t xml:space="preserve">for the </w:t>
      </w:r>
      <w:r w:rsidRPr="00F80744">
        <w:rPr>
          <w:spacing w:val="-5"/>
        </w:rPr>
        <w:t xml:space="preserve">purposes </w:t>
      </w:r>
      <w:r w:rsidRPr="00F80744">
        <w:t xml:space="preserve">of </w:t>
      </w:r>
      <w:r w:rsidRPr="00F80744">
        <w:rPr>
          <w:spacing w:val="-5"/>
        </w:rPr>
        <w:t xml:space="preserve">advising me/us appropriately </w:t>
      </w:r>
      <w:r w:rsidRPr="00F80744">
        <w:rPr>
          <w:spacing w:val="-3"/>
        </w:rPr>
        <w:t xml:space="preserve">as </w:t>
      </w:r>
      <w:r w:rsidRPr="00F80744">
        <w:t xml:space="preserve">to the </w:t>
      </w:r>
      <w:r w:rsidRPr="00F80744">
        <w:rPr>
          <w:spacing w:val="-6"/>
        </w:rPr>
        <w:t xml:space="preserve">products/services </w:t>
      </w:r>
      <w:r w:rsidRPr="00F80744">
        <w:rPr>
          <w:spacing w:val="-5"/>
        </w:rPr>
        <w:t xml:space="preserve">that will </w:t>
      </w:r>
      <w:r w:rsidRPr="00F80744">
        <w:t xml:space="preserve">suit </w:t>
      </w:r>
      <w:r w:rsidRPr="00F80744">
        <w:rPr>
          <w:spacing w:val="-5"/>
        </w:rPr>
        <w:t xml:space="preserve">my/our needs based </w:t>
      </w:r>
      <w:r w:rsidRPr="00F80744">
        <w:t xml:space="preserve">on the </w:t>
      </w:r>
      <w:r w:rsidRPr="00F80744">
        <w:rPr>
          <w:spacing w:val="-5"/>
        </w:rPr>
        <w:t xml:space="preserve">information I/we have provided </w:t>
      </w:r>
      <w:r w:rsidRPr="00F80744">
        <w:t xml:space="preserve">to </w:t>
      </w:r>
      <w:r w:rsidRPr="00F80744">
        <w:rPr>
          <w:spacing w:val="-5"/>
        </w:rPr>
        <w:t xml:space="preserve">Acuvest. </w:t>
      </w:r>
      <w:r w:rsidRPr="00F80744">
        <w:t xml:space="preserve">This may </w:t>
      </w:r>
      <w:r w:rsidRPr="00F80744">
        <w:rPr>
          <w:spacing w:val="-5"/>
        </w:rPr>
        <w:t xml:space="preserve">include information about me/us </w:t>
      </w:r>
      <w:r w:rsidRPr="00F80744">
        <w:t xml:space="preserve">being </w:t>
      </w:r>
      <w:r w:rsidRPr="00F80744">
        <w:rPr>
          <w:spacing w:val="-5"/>
        </w:rPr>
        <w:t xml:space="preserve">used where </w:t>
      </w:r>
      <w:r w:rsidRPr="00F80744">
        <w:rPr>
          <w:spacing w:val="-6"/>
        </w:rPr>
        <w:t xml:space="preserve">appropriate </w:t>
      </w:r>
      <w:r w:rsidRPr="00F80744">
        <w:rPr>
          <w:spacing w:val="-5"/>
        </w:rPr>
        <w:t xml:space="preserve">for underwriting, administration, advisory, customer service, business analysis </w:t>
      </w:r>
      <w:r w:rsidRPr="00F80744">
        <w:t>and</w:t>
      </w:r>
      <w:r w:rsidRPr="00F80744">
        <w:rPr>
          <w:spacing w:val="55"/>
        </w:rPr>
        <w:t xml:space="preserve"> </w:t>
      </w:r>
      <w:r w:rsidRPr="00F80744">
        <w:t xml:space="preserve">anti- money </w:t>
      </w:r>
      <w:r w:rsidRPr="00F80744">
        <w:rPr>
          <w:spacing w:val="-5"/>
        </w:rPr>
        <w:t xml:space="preserve">laundering </w:t>
      </w:r>
      <w:r w:rsidRPr="00F80744">
        <w:t xml:space="preserve">and </w:t>
      </w:r>
      <w:r w:rsidRPr="00F80744">
        <w:rPr>
          <w:spacing w:val="-6"/>
        </w:rPr>
        <w:t xml:space="preserve">countering </w:t>
      </w:r>
      <w:r w:rsidRPr="00F80744">
        <w:rPr>
          <w:spacing w:val="-5"/>
        </w:rPr>
        <w:t xml:space="preserve">the financing </w:t>
      </w:r>
      <w:r w:rsidRPr="00F80744">
        <w:t xml:space="preserve">of </w:t>
      </w:r>
      <w:r w:rsidRPr="00F80744">
        <w:rPr>
          <w:spacing w:val="-5"/>
        </w:rPr>
        <w:t>terrorism.</w:t>
      </w:r>
    </w:p>
    <w:p w14:paraId="0AEB61AC" w14:textId="0185B795" w:rsidR="00F80744" w:rsidRDefault="00F80744" w:rsidP="00E73CFA">
      <w:pPr>
        <w:ind w:left="709"/>
        <w:jc w:val="both"/>
        <w:rPr>
          <w:spacing w:val="-3"/>
        </w:rPr>
      </w:pPr>
    </w:p>
    <w:p w14:paraId="030EC068" w14:textId="37A8C111" w:rsidR="00F80744" w:rsidRPr="00F80744" w:rsidRDefault="00F80744" w:rsidP="00E73CFA">
      <w:pPr>
        <w:ind w:left="709"/>
        <w:jc w:val="both"/>
      </w:pPr>
      <w:r w:rsidRPr="00F80744">
        <w:rPr>
          <w:spacing w:val="-3"/>
        </w:rPr>
        <w:t xml:space="preserve">By </w:t>
      </w:r>
      <w:r w:rsidRPr="00F80744">
        <w:rPr>
          <w:spacing w:val="-5"/>
        </w:rPr>
        <w:t xml:space="preserve">signing </w:t>
      </w:r>
      <w:r w:rsidRPr="00F80744">
        <w:t xml:space="preserve">this </w:t>
      </w:r>
      <w:proofErr w:type="gramStart"/>
      <w:r w:rsidRPr="00F80744">
        <w:rPr>
          <w:spacing w:val="-6"/>
        </w:rPr>
        <w:t>Declaration</w:t>
      </w:r>
      <w:proofErr w:type="gramEnd"/>
      <w:r w:rsidRPr="00F80744">
        <w:rPr>
          <w:spacing w:val="-6"/>
        </w:rPr>
        <w:t xml:space="preserve"> </w:t>
      </w:r>
      <w:r w:rsidRPr="00F80744">
        <w:rPr>
          <w:spacing w:val="-5"/>
        </w:rPr>
        <w:t xml:space="preserve">I/we </w:t>
      </w:r>
      <w:r w:rsidRPr="00F80744">
        <w:t>give</w:t>
      </w:r>
      <w:r w:rsidRPr="00F80744">
        <w:rPr>
          <w:spacing w:val="55"/>
        </w:rPr>
        <w:t xml:space="preserve"> </w:t>
      </w:r>
      <w:r w:rsidRPr="00F80744">
        <w:rPr>
          <w:spacing w:val="-5"/>
        </w:rPr>
        <w:t xml:space="preserve">my/our explicit </w:t>
      </w:r>
      <w:r w:rsidRPr="00F80744">
        <w:rPr>
          <w:spacing w:val="-6"/>
        </w:rPr>
        <w:t xml:space="preserve">consent </w:t>
      </w:r>
      <w:r w:rsidRPr="00F80744">
        <w:t xml:space="preserve">to any </w:t>
      </w:r>
      <w:r w:rsidRPr="00F80744">
        <w:rPr>
          <w:spacing w:val="-5"/>
        </w:rPr>
        <w:t xml:space="preserve">information about me/us, including where relevant, </w:t>
      </w:r>
      <w:r w:rsidRPr="00F80744">
        <w:t xml:space="preserve">any </w:t>
      </w:r>
      <w:r w:rsidRPr="00F80744">
        <w:rPr>
          <w:spacing w:val="-5"/>
        </w:rPr>
        <w:t xml:space="preserve">sensitive personal </w:t>
      </w:r>
      <w:r w:rsidRPr="00F80744">
        <w:t xml:space="preserve">data, </w:t>
      </w:r>
      <w:r w:rsidRPr="00F80744">
        <w:rPr>
          <w:spacing w:val="-5"/>
        </w:rPr>
        <w:t xml:space="preserve">being transferred </w:t>
      </w:r>
      <w:r w:rsidRPr="00F80744">
        <w:rPr>
          <w:spacing w:val="-3"/>
        </w:rPr>
        <w:t xml:space="preserve">by </w:t>
      </w:r>
      <w:r w:rsidRPr="00F80744">
        <w:rPr>
          <w:spacing w:val="-6"/>
        </w:rPr>
        <w:t xml:space="preserve">Acuvest </w:t>
      </w:r>
      <w:r w:rsidRPr="00F80744">
        <w:t xml:space="preserve">to the </w:t>
      </w:r>
      <w:r w:rsidRPr="00F80744">
        <w:rPr>
          <w:spacing w:val="-5"/>
        </w:rPr>
        <w:t xml:space="preserve">relevant insurance company </w:t>
      </w:r>
      <w:r w:rsidRPr="00F80744">
        <w:t>for</w:t>
      </w:r>
      <w:r w:rsidRPr="00F80744">
        <w:rPr>
          <w:spacing w:val="55"/>
        </w:rPr>
        <w:t xml:space="preserve"> </w:t>
      </w:r>
      <w:r w:rsidRPr="00F80744">
        <w:t xml:space="preserve">the </w:t>
      </w:r>
      <w:r w:rsidRPr="00F80744">
        <w:rPr>
          <w:spacing w:val="-5"/>
        </w:rPr>
        <w:t xml:space="preserve">purposes </w:t>
      </w:r>
      <w:r w:rsidRPr="00F80744">
        <w:t xml:space="preserve">of </w:t>
      </w:r>
      <w:r w:rsidRPr="00F80744">
        <w:rPr>
          <w:spacing w:val="-5"/>
        </w:rPr>
        <w:t xml:space="preserve">arranging </w:t>
      </w:r>
      <w:r w:rsidRPr="00F80744">
        <w:t>an</w:t>
      </w:r>
      <w:r w:rsidRPr="00F80744">
        <w:rPr>
          <w:spacing w:val="55"/>
        </w:rPr>
        <w:t xml:space="preserve"> </w:t>
      </w:r>
      <w:r w:rsidRPr="00F80744">
        <w:rPr>
          <w:spacing w:val="-5"/>
        </w:rPr>
        <w:t xml:space="preserve">insurance contract with </w:t>
      </w:r>
      <w:r w:rsidRPr="00F80744">
        <w:t xml:space="preserve">that </w:t>
      </w:r>
      <w:r w:rsidRPr="00F80744">
        <w:rPr>
          <w:spacing w:val="-5"/>
        </w:rPr>
        <w:t>insurance company</w:t>
      </w:r>
      <w:r w:rsidR="00C70F65">
        <w:rPr>
          <w:spacing w:val="-5"/>
        </w:rPr>
        <w:t>.</w:t>
      </w:r>
    </w:p>
    <w:p w14:paraId="67F7FCBE" w14:textId="0A8931C9" w:rsidR="00F80744" w:rsidRDefault="00C70F65" w:rsidP="00E73CFA">
      <w:pPr>
        <w:ind w:left="709"/>
        <w:jc w:val="both"/>
      </w:pPr>
      <w:r>
        <w:rPr>
          <w:noProof/>
          <w:spacing w:val="-3"/>
        </w:rPr>
        <mc:AlternateContent>
          <mc:Choice Requires="wps">
            <w:drawing>
              <wp:anchor distT="0" distB="0" distL="114300" distR="114300" simplePos="0" relativeHeight="251659264" behindDoc="0" locked="0" layoutInCell="1" allowOverlap="1" wp14:anchorId="21C7927C" wp14:editId="7F586498">
                <wp:simplePos x="0" y="0"/>
                <wp:positionH relativeFrom="column">
                  <wp:posOffset>493395</wp:posOffset>
                </wp:positionH>
                <wp:positionV relativeFrom="paragraph">
                  <wp:posOffset>32385</wp:posOffset>
                </wp:positionV>
                <wp:extent cx="228600" cy="219075"/>
                <wp:effectExtent l="57150" t="19050" r="76200" b="104775"/>
                <wp:wrapNone/>
                <wp:docPr id="3" name="Rectangle 3"/>
                <wp:cNvGraphicFramePr/>
                <a:graphic xmlns:a="http://schemas.openxmlformats.org/drawingml/2006/main">
                  <a:graphicData uri="http://schemas.microsoft.com/office/word/2010/wordprocessingShape">
                    <wps:wsp>
                      <wps:cNvSpPr/>
                      <wps:spPr>
                        <a:xfrm>
                          <a:off x="0" y="0"/>
                          <a:ext cx="228600" cy="219075"/>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1EE53" id="Rectangle 3" o:spid="_x0000_s1026" style="position:absolute;margin-left:38.85pt;margin-top:2.55pt;width:18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" fillcolor="#d8d8d8 [2732]" strokecolor="black [3213]">
                <v:shadow on="t" color="black" opacity="22937f" origin=",.5" offset="0,.63889mm"/>
              </v:rect>
            </w:pict>
          </mc:Fallback>
        </mc:AlternateContent>
      </w:r>
    </w:p>
    <w:p w14:paraId="59F1CB26" w14:textId="19212822" w:rsidR="00AF49BE" w:rsidRDefault="00AF49BE" w:rsidP="00E73CFA">
      <w:pPr>
        <w:ind w:left="709"/>
        <w:jc w:val="both"/>
      </w:pPr>
    </w:p>
    <w:p w14:paraId="2FA7F040" w14:textId="09510C14" w:rsidR="00F80744" w:rsidRDefault="00F80744" w:rsidP="00E73CFA">
      <w:pPr>
        <w:ind w:left="709"/>
        <w:jc w:val="both"/>
        <w:rPr>
          <w:spacing w:val="-5"/>
        </w:rPr>
      </w:pPr>
      <w:r w:rsidRPr="00F80744">
        <w:rPr>
          <w:spacing w:val="-5"/>
        </w:rPr>
        <w:t xml:space="preserve">I/we consent </w:t>
      </w:r>
      <w:r w:rsidRPr="00F80744">
        <w:t>to</w:t>
      </w:r>
      <w:r w:rsidRPr="00F80744">
        <w:rPr>
          <w:spacing w:val="55"/>
        </w:rPr>
        <w:t xml:space="preserve"> </w:t>
      </w:r>
      <w:r w:rsidRPr="00F80744">
        <w:rPr>
          <w:spacing w:val="-6"/>
        </w:rPr>
        <w:t xml:space="preserve">Acuvest contacting </w:t>
      </w:r>
      <w:r w:rsidRPr="00F80744">
        <w:rPr>
          <w:spacing w:val="-5"/>
        </w:rPr>
        <w:t xml:space="preserve">me/us regarding </w:t>
      </w:r>
      <w:r w:rsidRPr="00F80744">
        <w:t xml:space="preserve">any </w:t>
      </w:r>
      <w:r w:rsidRPr="00F80744">
        <w:rPr>
          <w:spacing w:val="-5"/>
        </w:rPr>
        <w:t xml:space="preserve">services </w:t>
      </w:r>
      <w:r w:rsidRPr="00F80744">
        <w:t xml:space="preserve">or </w:t>
      </w:r>
      <w:r w:rsidRPr="00F80744">
        <w:rPr>
          <w:spacing w:val="-5"/>
        </w:rPr>
        <w:t xml:space="preserve">Instruments which Acuvest considers </w:t>
      </w:r>
      <w:r w:rsidRPr="00F80744">
        <w:t xml:space="preserve">may </w:t>
      </w:r>
      <w:r w:rsidRPr="00F80744">
        <w:rPr>
          <w:spacing w:val="-3"/>
        </w:rPr>
        <w:t xml:space="preserve">be </w:t>
      </w:r>
      <w:r w:rsidRPr="00F80744">
        <w:t xml:space="preserve">of </w:t>
      </w:r>
      <w:r w:rsidRPr="00F80744">
        <w:rPr>
          <w:spacing w:val="-5"/>
        </w:rPr>
        <w:t xml:space="preserve">interest </w:t>
      </w:r>
      <w:r w:rsidRPr="00F80744">
        <w:t xml:space="preserve">to </w:t>
      </w:r>
      <w:r w:rsidRPr="00F80744">
        <w:rPr>
          <w:spacing w:val="-5"/>
        </w:rPr>
        <w:t xml:space="preserve">me/us. Please tick </w:t>
      </w:r>
      <w:r w:rsidRPr="00F80744">
        <w:t xml:space="preserve">this box if you wish </w:t>
      </w:r>
      <w:r w:rsidRPr="00F80744">
        <w:rPr>
          <w:spacing w:val="-5"/>
        </w:rPr>
        <w:t xml:space="preserve">your data </w:t>
      </w:r>
      <w:r w:rsidRPr="00F80744">
        <w:t xml:space="preserve">to be </w:t>
      </w:r>
      <w:r w:rsidRPr="00F80744">
        <w:rPr>
          <w:spacing w:val="-5"/>
        </w:rPr>
        <w:t xml:space="preserve">used </w:t>
      </w:r>
      <w:r w:rsidRPr="00F80744">
        <w:t xml:space="preserve">in this </w:t>
      </w:r>
      <w:r w:rsidRPr="00F80744">
        <w:rPr>
          <w:spacing w:val="-5"/>
        </w:rPr>
        <w:t>manner</w:t>
      </w:r>
      <w:r w:rsidR="00C70F65">
        <w:rPr>
          <w:spacing w:val="-5"/>
        </w:rPr>
        <w:t>.</w:t>
      </w:r>
    </w:p>
    <w:p w14:paraId="2B95AF5E" w14:textId="2F191E4B" w:rsidR="00C70F65" w:rsidRPr="00F80744" w:rsidRDefault="00C70F65" w:rsidP="00E73CFA">
      <w:pPr>
        <w:ind w:left="709"/>
        <w:jc w:val="both"/>
      </w:pPr>
      <w:r>
        <w:rPr>
          <w:noProof/>
          <w:spacing w:val="-3"/>
        </w:rPr>
        <mc:AlternateContent>
          <mc:Choice Requires="wps">
            <w:drawing>
              <wp:anchor distT="0" distB="0" distL="114300" distR="114300" simplePos="0" relativeHeight="251661312" behindDoc="0" locked="0" layoutInCell="1" allowOverlap="1" wp14:anchorId="35323554" wp14:editId="6DFF27D3">
                <wp:simplePos x="0" y="0"/>
                <wp:positionH relativeFrom="column">
                  <wp:posOffset>462280</wp:posOffset>
                </wp:positionH>
                <wp:positionV relativeFrom="paragraph">
                  <wp:posOffset>25400</wp:posOffset>
                </wp:positionV>
                <wp:extent cx="228600" cy="219075"/>
                <wp:effectExtent l="57150" t="19050" r="76200" b="104775"/>
                <wp:wrapNone/>
                <wp:docPr id="5" name="Rectangle 5"/>
                <wp:cNvGraphicFramePr/>
                <a:graphic xmlns:a="http://schemas.openxmlformats.org/drawingml/2006/main">
                  <a:graphicData uri="http://schemas.microsoft.com/office/word/2010/wordprocessingShape">
                    <wps:wsp>
                      <wps:cNvSpPr/>
                      <wps:spPr>
                        <a:xfrm>
                          <a:off x="0" y="0"/>
                          <a:ext cx="228600" cy="219075"/>
                        </a:xfrm>
                        <a:prstGeom prst="rect">
                          <a:avLst/>
                        </a:prstGeom>
                        <a:solidFill>
                          <a:sysClr val="window" lastClr="FFFFFF">
                            <a:lumMod val="85000"/>
                          </a:sys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73543" id="Rectangle 5" o:spid="_x0000_s1026" style="position:absolute;margin-left:36.4pt;margin-top:2pt;width:18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" fillcolor="#d9d9d9" strokecolor="windowText">
                <v:shadow on="t" color="black" opacity="22937f" origin=",.5" offset="0,.63889mm"/>
              </v:rect>
            </w:pict>
          </mc:Fallback>
        </mc:AlternateContent>
      </w:r>
    </w:p>
    <w:p w14:paraId="58B88EF5" w14:textId="1950FFBE" w:rsidR="00F80744" w:rsidRPr="00F80744" w:rsidRDefault="00F80744" w:rsidP="00E73CFA">
      <w:pPr>
        <w:ind w:left="709"/>
        <w:jc w:val="both"/>
      </w:pPr>
    </w:p>
    <w:p w14:paraId="3B512053" w14:textId="2708D00F" w:rsidR="00F80744" w:rsidRDefault="007B7DDF" w:rsidP="00E73CFA">
      <w:pPr>
        <w:ind w:left="709"/>
        <w:jc w:val="both"/>
        <w:rPr>
          <w:spacing w:val="-13"/>
        </w:rPr>
      </w:pPr>
      <w:r>
        <w:rPr>
          <w:noProof/>
          <w:spacing w:val="-3"/>
        </w:rPr>
        <mc:AlternateContent>
          <mc:Choice Requires="wps">
            <w:drawing>
              <wp:anchor distT="0" distB="0" distL="114300" distR="114300" simplePos="0" relativeHeight="251663360" behindDoc="0" locked="0" layoutInCell="1" allowOverlap="1" wp14:anchorId="3C27E9FB" wp14:editId="1BA81AAB">
                <wp:simplePos x="0" y="0"/>
                <wp:positionH relativeFrom="column">
                  <wp:posOffset>4295775</wp:posOffset>
                </wp:positionH>
                <wp:positionV relativeFrom="paragraph">
                  <wp:posOffset>331470</wp:posOffset>
                </wp:positionV>
                <wp:extent cx="228600" cy="219075"/>
                <wp:effectExtent l="57150" t="19050" r="76200" b="104775"/>
                <wp:wrapNone/>
                <wp:docPr id="6" name="Rectangle 6"/>
                <wp:cNvGraphicFramePr/>
                <a:graphic xmlns:a="http://schemas.openxmlformats.org/drawingml/2006/main">
                  <a:graphicData uri="http://schemas.microsoft.com/office/word/2010/wordprocessingShape">
                    <wps:wsp>
                      <wps:cNvSpPr/>
                      <wps:spPr>
                        <a:xfrm>
                          <a:off x="0" y="0"/>
                          <a:ext cx="228600" cy="219075"/>
                        </a:xfrm>
                        <a:prstGeom prst="rect">
                          <a:avLst/>
                        </a:prstGeom>
                        <a:solidFill>
                          <a:sysClr val="window" lastClr="FFFFFF">
                            <a:lumMod val="85000"/>
                          </a:sys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F4406" id="Rectangle 6" o:spid="_x0000_s1026" style="position:absolute;margin-left:338.25pt;margin-top:26.1pt;width:18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" fillcolor="#d9d9d9" strokecolor="windowText">
                <v:shadow on="t" color="black" opacity="22937f" origin=",.5" offset="0,.63889mm"/>
              </v:rect>
            </w:pict>
          </mc:Fallback>
        </mc:AlternateContent>
      </w:r>
      <w:r w:rsidR="00F80744" w:rsidRPr="00F80744">
        <w:rPr>
          <w:spacing w:val="-5"/>
        </w:rPr>
        <w:t xml:space="preserve">I/we consent </w:t>
      </w:r>
      <w:r w:rsidR="00F80744" w:rsidRPr="00F80744">
        <w:t>to</w:t>
      </w:r>
      <w:r w:rsidR="00F80744" w:rsidRPr="00F80744">
        <w:rPr>
          <w:spacing w:val="55"/>
        </w:rPr>
        <w:t xml:space="preserve"> </w:t>
      </w:r>
      <w:r w:rsidR="00F80744" w:rsidRPr="00F80744">
        <w:rPr>
          <w:spacing w:val="-6"/>
        </w:rPr>
        <w:t xml:space="preserve">Acuvest contacting </w:t>
      </w:r>
      <w:r w:rsidR="00F80744" w:rsidRPr="00F80744">
        <w:rPr>
          <w:spacing w:val="-5"/>
        </w:rPr>
        <w:t xml:space="preserve">me/us regarding market updates </w:t>
      </w:r>
      <w:r w:rsidR="00F80744" w:rsidRPr="00F80744">
        <w:t>and other</w:t>
      </w:r>
      <w:r w:rsidR="00F80744" w:rsidRPr="00F80744">
        <w:rPr>
          <w:spacing w:val="55"/>
        </w:rPr>
        <w:t xml:space="preserve"> </w:t>
      </w:r>
      <w:r w:rsidR="00F80744" w:rsidRPr="00F80744">
        <w:rPr>
          <w:spacing w:val="-6"/>
        </w:rPr>
        <w:t xml:space="preserve">investment/pensions </w:t>
      </w:r>
      <w:r w:rsidR="00F80744" w:rsidRPr="00F80744">
        <w:rPr>
          <w:spacing w:val="-5"/>
        </w:rPr>
        <w:t xml:space="preserve">related items/articles which </w:t>
      </w:r>
      <w:r w:rsidR="00F80744" w:rsidRPr="00F80744">
        <w:t xml:space="preserve">they </w:t>
      </w:r>
      <w:r w:rsidR="00F80744" w:rsidRPr="00F80744">
        <w:rPr>
          <w:spacing w:val="-5"/>
        </w:rPr>
        <w:t xml:space="preserve">consider </w:t>
      </w:r>
      <w:r w:rsidR="00F80744" w:rsidRPr="00F80744">
        <w:t xml:space="preserve">may </w:t>
      </w:r>
      <w:r w:rsidR="00F80744" w:rsidRPr="00F80744">
        <w:rPr>
          <w:spacing w:val="-3"/>
        </w:rPr>
        <w:t xml:space="preserve">be </w:t>
      </w:r>
      <w:r w:rsidR="00F80744" w:rsidRPr="00F80744">
        <w:t xml:space="preserve">of </w:t>
      </w:r>
      <w:r w:rsidR="00F80744" w:rsidRPr="00F80744">
        <w:rPr>
          <w:spacing w:val="-5"/>
        </w:rPr>
        <w:t xml:space="preserve">interest </w:t>
      </w:r>
      <w:r w:rsidR="00F80744" w:rsidRPr="00F80744">
        <w:t xml:space="preserve">to </w:t>
      </w:r>
      <w:r w:rsidR="00F80744" w:rsidRPr="00F80744">
        <w:rPr>
          <w:spacing w:val="-5"/>
        </w:rPr>
        <w:t xml:space="preserve">me/us. Please tick </w:t>
      </w:r>
      <w:r w:rsidR="00F80744" w:rsidRPr="00F80744">
        <w:t>this</w:t>
      </w:r>
      <w:r w:rsidR="00F80744" w:rsidRPr="00F80744">
        <w:rPr>
          <w:spacing w:val="55"/>
        </w:rPr>
        <w:t xml:space="preserve"> </w:t>
      </w:r>
      <w:r w:rsidR="00F80744" w:rsidRPr="00F80744">
        <w:rPr>
          <w:spacing w:val="-3"/>
        </w:rPr>
        <w:t xml:space="preserve">box </w:t>
      </w:r>
      <w:r w:rsidR="00F80744" w:rsidRPr="00F80744">
        <w:t xml:space="preserve">if you wish your </w:t>
      </w:r>
      <w:r w:rsidR="00F80744" w:rsidRPr="00F80744">
        <w:rPr>
          <w:spacing w:val="-5"/>
        </w:rPr>
        <w:t xml:space="preserve">data </w:t>
      </w:r>
      <w:r w:rsidR="00F80744" w:rsidRPr="00F80744">
        <w:t xml:space="preserve">to </w:t>
      </w:r>
      <w:r w:rsidR="00F80744" w:rsidRPr="00F80744">
        <w:rPr>
          <w:spacing w:val="-3"/>
        </w:rPr>
        <w:t xml:space="preserve">be </w:t>
      </w:r>
      <w:r w:rsidR="00F80744" w:rsidRPr="00F80744">
        <w:rPr>
          <w:spacing w:val="-5"/>
        </w:rPr>
        <w:t xml:space="preserve">used </w:t>
      </w:r>
      <w:r w:rsidR="00F80744" w:rsidRPr="00F80744">
        <w:t xml:space="preserve">in this </w:t>
      </w:r>
      <w:r w:rsidR="00F80744" w:rsidRPr="00F80744">
        <w:rPr>
          <w:spacing w:val="-5"/>
        </w:rPr>
        <w:t>manner</w:t>
      </w:r>
      <w:r w:rsidR="00C70F65">
        <w:rPr>
          <w:spacing w:val="-13"/>
        </w:rPr>
        <w:t>.</w:t>
      </w:r>
    </w:p>
    <w:p w14:paraId="1822A04D" w14:textId="6535FF54" w:rsidR="00D65076" w:rsidRDefault="00D65076" w:rsidP="00E73CFA">
      <w:pPr>
        <w:ind w:left="709"/>
        <w:jc w:val="both"/>
        <w:rPr>
          <w:spacing w:val="-13"/>
        </w:rPr>
      </w:pPr>
      <w:r>
        <w:rPr>
          <w:noProof/>
          <w:spacing w:val="-3"/>
        </w:rPr>
        <mc:AlternateContent>
          <mc:Choice Requires="wps">
            <w:drawing>
              <wp:anchor distT="0" distB="0" distL="114300" distR="114300" simplePos="0" relativeHeight="251671552" behindDoc="0" locked="0" layoutInCell="1" allowOverlap="1" wp14:anchorId="732DBDC3" wp14:editId="5923C546">
                <wp:simplePos x="0" y="0"/>
                <wp:positionH relativeFrom="column">
                  <wp:posOffset>457200</wp:posOffset>
                </wp:positionH>
                <wp:positionV relativeFrom="paragraph">
                  <wp:posOffset>27305</wp:posOffset>
                </wp:positionV>
                <wp:extent cx="228600" cy="219075"/>
                <wp:effectExtent l="57150" t="19050" r="76200" b="104775"/>
                <wp:wrapNone/>
                <wp:docPr id="27" name="Rectangle 27"/>
                <wp:cNvGraphicFramePr/>
                <a:graphic xmlns:a="http://schemas.openxmlformats.org/drawingml/2006/main">
                  <a:graphicData uri="http://schemas.microsoft.com/office/word/2010/wordprocessingShape">
                    <wps:wsp>
                      <wps:cNvSpPr/>
                      <wps:spPr>
                        <a:xfrm>
                          <a:off x="0" y="0"/>
                          <a:ext cx="228600" cy="219075"/>
                        </a:xfrm>
                        <a:prstGeom prst="rect">
                          <a:avLst/>
                        </a:prstGeom>
                        <a:solidFill>
                          <a:sysClr val="window" lastClr="FFFFFF">
                            <a:lumMod val="85000"/>
                          </a:sys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8995E" id="Rectangle 27" o:spid="_x0000_s1026" style="position:absolute;margin-left:36pt;margin-top:2.15pt;width:18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" fillcolor="#d9d9d9" strokecolor="windowText">
                <v:shadow on="t" color="black" opacity="22937f" origin=",.5" offset="0,.63889mm"/>
              </v:rect>
            </w:pict>
          </mc:Fallback>
        </mc:AlternateContent>
      </w:r>
    </w:p>
    <w:p w14:paraId="6F3B7718" w14:textId="77777777" w:rsidR="00D65076" w:rsidRPr="00F80744" w:rsidRDefault="00D65076" w:rsidP="00E73CFA">
      <w:pPr>
        <w:ind w:left="709"/>
        <w:jc w:val="both"/>
      </w:pPr>
    </w:p>
    <w:p w14:paraId="3251E965" w14:textId="7DEF6D03" w:rsidR="00F80744" w:rsidRPr="00F80744" w:rsidRDefault="00F80744" w:rsidP="00E73CFA">
      <w:pPr>
        <w:jc w:val="both"/>
      </w:pPr>
    </w:p>
    <w:p w14:paraId="30E04C2D" w14:textId="77777777" w:rsidR="00032B26" w:rsidRDefault="00032B26" w:rsidP="00E73CFA">
      <w:pPr>
        <w:jc w:val="both"/>
        <w:sectPr w:rsidR="00032B26" w:rsidSect="00032B26">
          <w:pgSz w:w="11907" w:h="16840" w:code="9"/>
          <w:pgMar w:top="1440" w:right="1440" w:bottom="1440" w:left="1440" w:header="709" w:footer="709" w:gutter="0"/>
          <w:cols w:num="2" w:space="708"/>
          <w:titlePg/>
          <w:docGrid w:linePitch="360"/>
        </w:sectPr>
      </w:pPr>
    </w:p>
    <w:p w14:paraId="0B7387FC" w14:textId="7EE517E1" w:rsidR="00F80744" w:rsidRDefault="00F80744" w:rsidP="00E73CFA">
      <w:pPr>
        <w:jc w:val="both"/>
      </w:pPr>
    </w:p>
    <w:p w14:paraId="35D210C5" w14:textId="77777777" w:rsidR="009065A3" w:rsidRPr="00F80744" w:rsidRDefault="009065A3" w:rsidP="00E73CFA">
      <w:pPr>
        <w:jc w:val="both"/>
      </w:pPr>
    </w:p>
    <w:tbl>
      <w:tblPr>
        <w:tblStyle w:val="TableGrid"/>
        <w:tblW w:w="0" w:type="auto"/>
        <w:tblLook w:val="04A0" w:firstRow="1" w:lastRow="0" w:firstColumn="1" w:lastColumn="0" w:noHBand="0" w:noVBand="1"/>
      </w:tblPr>
      <w:tblGrid>
        <w:gridCol w:w="8904"/>
      </w:tblGrid>
      <w:tr w:rsidR="009065A3" w14:paraId="6EA31392" w14:textId="77777777" w:rsidTr="009065A3">
        <w:trPr>
          <w:cnfStyle w:val="100000000000" w:firstRow="1" w:lastRow="0" w:firstColumn="0" w:lastColumn="0" w:oddVBand="0" w:evenVBand="0" w:oddHBand="0" w:evenHBand="0" w:firstRowFirstColumn="0" w:firstRowLastColumn="0" w:lastRowFirstColumn="0" w:lastRowLastColumn="0"/>
        </w:trPr>
        <w:tc>
          <w:tcPr>
            <w:tcW w:w="9017" w:type="dxa"/>
          </w:tcPr>
          <w:p w14:paraId="5596BF7F" w14:textId="77777777" w:rsidR="009065A3" w:rsidRPr="009065A3" w:rsidRDefault="009065A3" w:rsidP="00CD6A5E">
            <w:pPr>
              <w:rPr>
                <w:bCs/>
              </w:rPr>
            </w:pPr>
          </w:p>
          <w:p w14:paraId="335D7C08" w14:textId="77777777" w:rsidR="009065A3" w:rsidRPr="009065A3" w:rsidRDefault="009065A3" w:rsidP="00CD6A5E">
            <w:pPr>
              <w:rPr>
                <w:bCs/>
              </w:rPr>
            </w:pPr>
          </w:p>
          <w:p w14:paraId="71914F7B" w14:textId="16C04F9A" w:rsidR="009065A3" w:rsidRPr="009065A3" w:rsidRDefault="009065A3" w:rsidP="00CD6A5E">
            <w:pPr>
              <w:rPr>
                <w:bCs/>
              </w:rPr>
            </w:pPr>
            <w:r w:rsidRPr="009065A3">
              <w:rPr>
                <w:bCs/>
              </w:rPr>
              <w:t>Print Name:</w:t>
            </w:r>
          </w:p>
        </w:tc>
      </w:tr>
      <w:tr w:rsidR="009065A3" w14:paraId="14C2BE11" w14:textId="77777777" w:rsidTr="009065A3">
        <w:tc>
          <w:tcPr>
            <w:tcW w:w="9017" w:type="dxa"/>
          </w:tcPr>
          <w:p w14:paraId="62238760" w14:textId="77777777" w:rsidR="009065A3" w:rsidRPr="009065A3" w:rsidRDefault="009065A3" w:rsidP="00CD6A5E">
            <w:pPr>
              <w:rPr>
                <w:b/>
                <w:bCs/>
              </w:rPr>
            </w:pPr>
          </w:p>
          <w:p w14:paraId="03EC01F8" w14:textId="77777777" w:rsidR="009065A3" w:rsidRPr="009065A3" w:rsidRDefault="009065A3" w:rsidP="00CD6A5E">
            <w:pPr>
              <w:rPr>
                <w:b/>
                <w:bCs/>
              </w:rPr>
            </w:pPr>
          </w:p>
          <w:p w14:paraId="0132CBD8" w14:textId="70AB681E" w:rsidR="009065A3" w:rsidRPr="009065A3" w:rsidRDefault="009065A3" w:rsidP="00CD6A5E">
            <w:pPr>
              <w:rPr>
                <w:b/>
                <w:bCs/>
              </w:rPr>
            </w:pPr>
            <w:r w:rsidRPr="009065A3">
              <w:rPr>
                <w:b/>
                <w:bCs/>
              </w:rPr>
              <w:t>Signed:</w:t>
            </w:r>
          </w:p>
        </w:tc>
      </w:tr>
      <w:tr w:rsidR="009065A3" w14:paraId="084B13F1" w14:textId="77777777" w:rsidTr="009065A3">
        <w:tc>
          <w:tcPr>
            <w:tcW w:w="9017" w:type="dxa"/>
          </w:tcPr>
          <w:p w14:paraId="759E879C" w14:textId="7AC64453" w:rsidR="009065A3" w:rsidRPr="009065A3" w:rsidRDefault="009065A3" w:rsidP="00CD6A5E">
            <w:pPr>
              <w:rPr>
                <w:b/>
                <w:bCs/>
              </w:rPr>
            </w:pPr>
          </w:p>
          <w:p w14:paraId="2338270E" w14:textId="3C3F0426" w:rsidR="009065A3" w:rsidRPr="009065A3" w:rsidRDefault="009065A3" w:rsidP="00CD6A5E">
            <w:pPr>
              <w:rPr>
                <w:b/>
                <w:bCs/>
              </w:rPr>
            </w:pPr>
          </w:p>
          <w:p w14:paraId="0E02462E" w14:textId="51492A35" w:rsidR="009065A3" w:rsidRPr="009065A3" w:rsidRDefault="009065A3" w:rsidP="00CD6A5E">
            <w:pPr>
              <w:rPr>
                <w:b/>
                <w:bCs/>
              </w:rPr>
            </w:pPr>
            <w:r w:rsidRPr="009065A3">
              <w:rPr>
                <w:b/>
                <w:bCs/>
              </w:rPr>
              <w:t>Date:</w:t>
            </w:r>
          </w:p>
        </w:tc>
      </w:tr>
    </w:tbl>
    <w:p w14:paraId="401F5880" w14:textId="77777777" w:rsidR="006526B4" w:rsidRDefault="006526B4" w:rsidP="00CD6A5E">
      <w:pPr>
        <w:sectPr w:rsidR="006526B4" w:rsidSect="00DF5E99">
          <w:pgSz w:w="11907" w:h="16840" w:code="9"/>
          <w:pgMar w:top="1440" w:right="1440" w:bottom="1440" w:left="1440" w:header="709" w:footer="709" w:gutter="0"/>
          <w:cols w:space="708"/>
          <w:titlePg/>
          <w:docGrid w:linePitch="360"/>
        </w:sectPr>
      </w:pPr>
    </w:p>
    <w:p w14:paraId="35D3D4AE" w14:textId="6A43EA7F" w:rsidR="00F80744" w:rsidRPr="00F80744" w:rsidRDefault="006526B4" w:rsidP="00CD6A5E">
      <w:r>
        <w:rPr>
          <w:noProof/>
        </w:rPr>
        <w:lastRenderedPageBreak/>
        <mc:AlternateContent>
          <mc:Choice Requires="wps">
            <w:drawing>
              <wp:anchor distT="45720" distB="45720" distL="114300" distR="114300" simplePos="0" relativeHeight="251673600" behindDoc="0" locked="0" layoutInCell="1" allowOverlap="1" wp14:anchorId="4A87E938" wp14:editId="1C57C11F">
                <wp:simplePos x="0" y="0"/>
                <wp:positionH relativeFrom="margin">
                  <wp:posOffset>-524510</wp:posOffset>
                </wp:positionH>
                <wp:positionV relativeFrom="paragraph">
                  <wp:posOffset>6764020</wp:posOffset>
                </wp:positionV>
                <wp:extent cx="6781800" cy="1771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771650"/>
                        </a:xfrm>
                        <a:prstGeom prst="rect">
                          <a:avLst/>
                        </a:prstGeom>
                        <a:noFill/>
                        <a:ln w="9525">
                          <a:noFill/>
                          <a:miter lim="800000"/>
                          <a:headEnd/>
                          <a:tailEnd/>
                        </a:ln>
                      </wps:spPr>
                      <wps:txbx>
                        <w:txbxContent>
                          <w:p w14:paraId="2CC24D6F" w14:textId="77777777" w:rsidR="006526B4" w:rsidRPr="00A611B3" w:rsidRDefault="006526B4" w:rsidP="006526B4">
                            <w:pPr>
                              <w:rPr>
                                <w:rFonts w:cs="Calibri"/>
                                <w:b/>
                                <w:bCs/>
                                <w:color w:val="6C0000"/>
                                <w:sz w:val="24"/>
                              </w:rPr>
                            </w:pPr>
                            <w:r w:rsidRPr="00A611B3">
                              <w:rPr>
                                <w:rFonts w:cs="Calibri"/>
                                <w:b/>
                                <w:bCs/>
                                <w:color w:val="6C0000"/>
                                <w:sz w:val="24"/>
                              </w:rPr>
                              <w:t>Acuvest Limited</w:t>
                            </w:r>
                          </w:p>
                          <w:p w14:paraId="352153D2" w14:textId="77777777" w:rsidR="006526B4" w:rsidRPr="004A01C2" w:rsidRDefault="006526B4" w:rsidP="006526B4">
                            <w:pPr>
                              <w:rPr>
                                <w:rFonts w:cs="Calibri"/>
                                <w:sz w:val="24"/>
                              </w:rPr>
                            </w:pPr>
                            <w:r w:rsidRPr="004A01C2">
                              <w:rPr>
                                <w:rFonts w:cs="Calibri"/>
                                <w:sz w:val="24"/>
                              </w:rPr>
                              <w:t>67 Merrion Square South</w:t>
                            </w:r>
                          </w:p>
                          <w:p w14:paraId="5A99777A" w14:textId="77777777" w:rsidR="006526B4" w:rsidRPr="004A01C2" w:rsidRDefault="006526B4" w:rsidP="006526B4">
                            <w:pPr>
                              <w:rPr>
                                <w:rFonts w:cs="Calibri"/>
                                <w:sz w:val="24"/>
                              </w:rPr>
                            </w:pPr>
                            <w:r w:rsidRPr="004A01C2">
                              <w:rPr>
                                <w:rFonts w:cs="Calibri"/>
                                <w:sz w:val="24"/>
                              </w:rPr>
                              <w:t>Dublin 2</w:t>
                            </w:r>
                          </w:p>
                          <w:p w14:paraId="4C897B81" w14:textId="77777777" w:rsidR="006526B4" w:rsidRPr="004A01C2" w:rsidRDefault="006526B4" w:rsidP="006526B4">
                            <w:pPr>
                              <w:rPr>
                                <w:rFonts w:cs="Calibri"/>
                                <w:sz w:val="24"/>
                              </w:rPr>
                            </w:pPr>
                            <w:r w:rsidRPr="004A01C2">
                              <w:rPr>
                                <w:rFonts w:cs="Calibri"/>
                                <w:sz w:val="24"/>
                              </w:rPr>
                              <w:t>D02 CK11</w:t>
                            </w:r>
                          </w:p>
                          <w:p w14:paraId="5153EB30" w14:textId="77777777" w:rsidR="006526B4" w:rsidRPr="004A01C2" w:rsidRDefault="006526B4" w:rsidP="006526B4">
                            <w:pPr>
                              <w:rPr>
                                <w:rFonts w:cs="Calibri"/>
                                <w:sz w:val="24"/>
                              </w:rPr>
                            </w:pPr>
                            <w:r w:rsidRPr="004A01C2">
                              <w:rPr>
                                <w:rFonts w:cs="Calibri"/>
                                <w:sz w:val="24"/>
                              </w:rPr>
                              <w:t>Ireland</w:t>
                            </w:r>
                          </w:p>
                          <w:p w14:paraId="1B727CC9" w14:textId="77777777" w:rsidR="006526B4" w:rsidRPr="00A611B3" w:rsidRDefault="006526B4" w:rsidP="006526B4">
                            <w:pPr>
                              <w:ind w:firstLine="720"/>
                              <w:rPr>
                                <w:rFonts w:cs="Calibri"/>
                                <w:b/>
                                <w:bCs/>
                                <w:color w:val="595959" w:themeColor="text1" w:themeTint="A6"/>
                                <w:sz w:val="24"/>
                              </w:rPr>
                            </w:pPr>
                          </w:p>
                          <w:p w14:paraId="1229F786" w14:textId="77777777" w:rsidR="006526B4" w:rsidRPr="00A611B3" w:rsidRDefault="006526B4" w:rsidP="006526B4">
                            <w:pPr>
                              <w:rPr>
                                <w:rFonts w:cs="Calibri"/>
                                <w:b/>
                                <w:bCs/>
                                <w:color w:val="595959" w:themeColor="text1" w:themeTint="A6"/>
                                <w:sz w:val="24"/>
                              </w:rPr>
                            </w:pPr>
                            <w:r w:rsidRPr="00A611B3">
                              <w:rPr>
                                <w:rFonts w:cs="Calibri"/>
                                <w:b/>
                                <w:bCs/>
                                <w:color w:val="6C0000"/>
                                <w:sz w:val="24"/>
                              </w:rPr>
                              <w:t>W:</w:t>
                            </w:r>
                            <w:r w:rsidRPr="004A01C2">
                              <w:rPr>
                                <w:rFonts w:cs="Calibri"/>
                                <w:b/>
                                <w:bCs/>
                                <w:sz w:val="24"/>
                              </w:rPr>
                              <w:t xml:space="preserve"> </w:t>
                            </w:r>
                            <w:r w:rsidRPr="004A01C2">
                              <w:rPr>
                                <w:rFonts w:cs="Calibri"/>
                                <w:sz w:val="24"/>
                              </w:rPr>
                              <w:t>www.acuvest.ie</w:t>
                            </w:r>
                          </w:p>
                          <w:p w14:paraId="6F09949C" w14:textId="77777777" w:rsidR="006526B4" w:rsidRPr="00A611B3" w:rsidRDefault="006526B4" w:rsidP="006526B4">
                            <w:pPr>
                              <w:rPr>
                                <w:rFonts w:cs="Calibri"/>
                                <w:b/>
                                <w:bCs/>
                                <w:color w:val="595959" w:themeColor="text1" w:themeTint="A6"/>
                                <w:sz w:val="24"/>
                              </w:rPr>
                            </w:pPr>
                            <w:r w:rsidRPr="00A611B3">
                              <w:rPr>
                                <w:rFonts w:cs="Calibri"/>
                                <w:b/>
                                <w:bCs/>
                                <w:color w:val="6C0000"/>
                                <w:sz w:val="24"/>
                              </w:rPr>
                              <w:t xml:space="preserve">E: </w:t>
                            </w:r>
                            <w:r w:rsidRPr="004A01C2">
                              <w:rPr>
                                <w:rFonts w:cs="Calibri"/>
                                <w:sz w:val="24"/>
                              </w:rPr>
                              <w:t>info@acuvest.ie</w:t>
                            </w:r>
                          </w:p>
                          <w:p w14:paraId="5D972912" w14:textId="77777777" w:rsidR="006526B4" w:rsidRPr="00A611B3" w:rsidRDefault="006526B4" w:rsidP="006526B4">
                            <w:pPr>
                              <w:rPr>
                                <w:rFonts w:cs="Calibri"/>
                                <w:color w:val="595959" w:themeColor="text1" w:themeTint="A6"/>
                                <w:sz w:val="24"/>
                              </w:rPr>
                            </w:pPr>
                            <w:r w:rsidRPr="00A611B3">
                              <w:rPr>
                                <w:rFonts w:cs="Calibri"/>
                                <w:b/>
                                <w:bCs/>
                                <w:color w:val="6C0000"/>
                                <w:sz w:val="24"/>
                              </w:rPr>
                              <w:t>T:</w:t>
                            </w:r>
                            <w:r w:rsidRPr="00A611B3">
                              <w:rPr>
                                <w:rFonts w:cs="Calibri"/>
                                <w:b/>
                                <w:bCs/>
                                <w:color w:val="595959" w:themeColor="text1" w:themeTint="A6"/>
                                <w:sz w:val="24"/>
                              </w:rPr>
                              <w:t xml:space="preserve"> </w:t>
                            </w:r>
                            <w:r w:rsidRPr="004A01C2">
                              <w:rPr>
                                <w:rFonts w:cs="Calibri"/>
                                <w:sz w:val="24"/>
                              </w:rPr>
                              <w:t>+353 1 634 4510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7E938" id="Text Box 2" o:spid="_x0000_s1034" type="#_x0000_t202" style="position:absolute;margin-left:-41.3pt;margin-top:532.6pt;width:534pt;height:139.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" filled="f" stroked="f">
                <v:textbox>
                  <w:txbxContent>
                    <w:p w14:paraId="2CC24D6F" w14:textId="77777777" w:rsidR="006526B4" w:rsidRPr="00A611B3" w:rsidRDefault="006526B4" w:rsidP="006526B4">
                      <w:pPr>
                        <w:rPr>
                          <w:rFonts w:cs="Calibri"/>
                          <w:b/>
                          <w:bCs/>
                          <w:color w:val="6C0000"/>
                          <w:sz w:val="24"/>
                        </w:rPr>
                      </w:pPr>
                      <w:r w:rsidRPr="00A611B3">
                        <w:rPr>
                          <w:rFonts w:cs="Calibri"/>
                          <w:b/>
                          <w:bCs/>
                          <w:color w:val="6C0000"/>
                          <w:sz w:val="24"/>
                        </w:rPr>
                        <w:t>Acuvest Limited</w:t>
                      </w:r>
                    </w:p>
                    <w:p w14:paraId="352153D2" w14:textId="77777777" w:rsidR="006526B4" w:rsidRPr="004A01C2" w:rsidRDefault="006526B4" w:rsidP="006526B4">
                      <w:pPr>
                        <w:rPr>
                          <w:rFonts w:cs="Calibri"/>
                          <w:sz w:val="24"/>
                        </w:rPr>
                      </w:pPr>
                      <w:r w:rsidRPr="004A01C2">
                        <w:rPr>
                          <w:rFonts w:cs="Calibri"/>
                          <w:sz w:val="24"/>
                        </w:rPr>
                        <w:t>67 Merrion Square South</w:t>
                      </w:r>
                    </w:p>
                    <w:p w14:paraId="5A99777A" w14:textId="77777777" w:rsidR="006526B4" w:rsidRPr="004A01C2" w:rsidRDefault="006526B4" w:rsidP="006526B4">
                      <w:pPr>
                        <w:rPr>
                          <w:rFonts w:cs="Calibri"/>
                          <w:sz w:val="24"/>
                        </w:rPr>
                      </w:pPr>
                      <w:r w:rsidRPr="004A01C2">
                        <w:rPr>
                          <w:rFonts w:cs="Calibri"/>
                          <w:sz w:val="24"/>
                        </w:rPr>
                        <w:t>Dublin 2</w:t>
                      </w:r>
                    </w:p>
                    <w:p w14:paraId="4C897B81" w14:textId="77777777" w:rsidR="006526B4" w:rsidRPr="004A01C2" w:rsidRDefault="006526B4" w:rsidP="006526B4">
                      <w:pPr>
                        <w:rPr>
                          <w:rFonts w:cs="Calibri"/>
                          <w:sz w:val="24"/>
                        </w:rPr>
                      </w:pPr>
                      <w:r w:rsidRPr="004A01C2">
                        <w:rPr>
                          <w:rFonts w:cs="Calibri"/>
                          <w:sz w:val="24"/>
                        </w:rPr>
                        <w:t>D02 CK11</w:t>
                      </w:r>
                    </w:p>
                    <w:p w14:paraId="5153EB30" w14:textId="77777777" w:rsidR="006526B4" w:rsidRPr="004A01C2" w:rsidRDefault="006526B4" w:rsidP="006526B4">
                      <w:pPr>
                        <w:rPr>
                          <w:rFonts w:cs="Calibri"/>
                          <w:sz w:val="24"/>
                        </w:rPr>
                      </w:pPr>
                      <w:r w:rsidRPr="004A01C2">
                        <w:rPr>
                          <w:rFonts w:cs="Calibri"/>
                          <w:sz w:val="24"/>
                        </w:rPr>
                        <w:t>Ireland</w:t>
                      </w:r>
                    </w:p>
                    <w:p w14:paraId="1B727CC9" w14:textId="77777777" w:rsidR="006526B4" w:rsidRPr="00A611B3" w:rsidRDefault="006526B4" w:rsidP="006526B4">
                      <w:pPr>
                        <w:ind w:firstLine="720"/>
                        <w:rPr>
                          <w:rFonts w:cs="Calibri"/>
                          <w:b/>
                          <w:bCs/>
                          <w:color w:val="595959" w:themeColor="text1" w:themeTint="A6"/>
                          <w:sz w:val="24"/>
                        </w:rPr>
                      </w:pPr>
                    </w:p>
                    <w:p w14:paraId="1229F786" w14:textId="77777777" w:rsidR="006526B4" w:rsidRPr="00A611B3" w:rsidRDefault="006526B4" w:rsidP="006526B4">
                      <w:pPr>
                        <w:rPr>
                          <w:rFonts w:cs="Calibri"/>
                          <w:b/>
                          <w:bCs/>
                          <w:color w:val="595959" w:themeColor="text1" w:themeTint="A6"/>
                          <w:sz w:val="24"/>
                        </w:rPr>
                      </w:pPr>
                      <w:r w:rsidRPr="00A611B3">
                        <w:rPr>
                          <w:rFonts w:cs="Calibri"/>
                          <w:b/>
                          <w:bCs/>
                          <w:color w:val="6C0000"/>
                          <w:sz w:val="24"/>
                        </w:rPr>
                        <w:t>W:</w:t>
                      </w:r>
                      <w:r w:rsidRPr="004A01C2">
                        <w:rPr>
                          <w:rFonts w:cs="Calibri"/>
                          <w:b/>
                          <w:bCs/>
                          <w:sz w:val="24"/>
                        </w:rPr>
                        <w:t xml:space="preserve"> </w:t>
                      </w:r>
                      <w:r w:rsidRPr="004A01C2">
                        <w:rPr>
                          <w:rFonts w:cs="Calibri"/>
                          <w:sz w:val="24"/>
                        </w:rPr>
                        <w:t>www.acuvest.ie</w:t>
                      </w:r>
                    </w:p>
                    <w:p w14:paraId="6F09949C" w14:textId="77777777" w:rsidR="006526B4" w:rsidRPr="00A611B3" w:rsidRDefault="006526B4" w:rsidP="006526B4">
                      <w:pPr>
                        <w:rPr>
                          <w:rFonts w:cs="Calibri"/>
                          <w:b/>
                          <w:bCs/>
                          <w:color w:val="595959" w:themeColor="text1" w:themeTint="A6"/>
                          <w:sz w:val="24"/>
                        </w:rPr>
                      </w:pPr>
                      <w:r w:rsidRPr="00A611B3">
                        <w:rPr>
                          <w:rFonts w:cs="Calibri"/>
                          <w:b/>
                          <w:bCs/>
                          <w:color w:val="6C0000"/>
                          <w:sz w:val="24"/>
                        </w:rPr>
                        <w:t xml:space="preserve">E: </w:t>
                      </w:r>
                      <w:r w:rsidRPr="004A01C2">
                        <w:rPr>
                          <w:rFonts w:cs="Calibri"/>
                          <w:sz w:val="24"/>
                        </w:rPr>
                        <w:t>info@acuvest.ie</w:t>
                      </w:r>
                    </w:p>
                    <w:p w14:paraId="5D972912" w14:textId="77777777" w:rsidR="006526B4" w:rsidRPr="00A611B3" w:rsidRDefault="006526B4" w:rsidP="006526B4">
                      <w:pPr>
                        <w:rPr>
                          <w:rFonts w:cs="Calibri"/>
                          <w:color w:val="595959" w:themeColor="text1" w:themeTint="A6"/>
                          <w:sz w:val="24"/>
                        </w:rPr>
                      </w:pPr>
                      <w:r w:rsidRPr="00A611B3">
                        <w:rPr>
                          <w:rFonts w:cs="Calibri"/>
                          <w:b/>
                          <w:bCs/>
                          <w:color w:val="6C0000"/>
                          <w:sz w:val="24"/>
                        </w:rPr>
                        <w:t>T:</w:t>
                      </w:r>
                      <w:r w:rsidRPr="00A611B3">
                        <w:rPr>
                          <w:rFonts w:cs="Calibri"/>
                          <w:b/>
                          <w:bCs/>
                          <w:color w:val="595959" w:themeColor="text1" w:themeTint="A6"/>
                          <w:sz w:val="24"/>
                        </w:rPr>
                        <w:t xml:space="preserve"> </w:t>
                      </w:r>
                      <w:r w:rsidRPr="004A01C2">
                        <w:rPr>
                          <w:rFonts w:cs="Calibri"/>
                          <w:sz w:val="24"/>
                        </w:rPr>
                        <w:t>+353 1 634 4510</w:t>
                      </w:r>
                    </w:p>
                  </w:txbxContent>
                </v:textbox>
                <w10:wrap type="square" anchorx="margin"/>
              </v:shape>
            </w:pict>
          </mc:Fallback>
        </mc:AlternateContent>
      </w:r>
    </w:p>
    <w:sectPr w:rsidR="00F80744" w:rsidRPr="00F80744" w:rsidSect="00DF5E99">
      <w:footerReference w:type="first" r:id="rId16"/>
      <w:pgSz w:w="11907" w:h="16840"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8846F" w14:textId="77777777" w:rsidR="00FC72A6" w:rsidRDefault="00FC72A6">
      <w:r>
        <w:separator/>
      </w:r>
    </w:p>
  </w:endnote>
  <w:endnote w:type="continuationSeparator" w:id="0">
    <w:p w14:paraId="1636E3CF" w14:textId="77777777" w:rsidR="00FC72A6" w:rsidRDefault="00FC7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ight">
    <w:altName w:val="Malgun Gothic"/>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810A" w14:textId="5B765C21" w:rsidR="00341B30" w:rsidRDefault="00341B30" w:rsidP="00C50271">
    <w:pPr>
      <w:rPr>
        <w:rFonts w:ascii="Verdana" w:hAnsi="Verdana" w:cs="Verdana"/>
        <w:color w:val="595959" w:themeColor="text1" w:themeTint="A6"/>
        <w:sz w:val="12"/>
        <w:szCs w:val="12"/>
        <w:lang w:val="en-GB"/>
      </w:rPr>
    </w:pPr>
    <w:r w:rsidRPr="00354978">
      <w:rPr>
        <w:rFonts w:ascii="Verdana" w:hAnsi="Verdana" w:cs="Verdana"/>
        <w:noProof/>
        <w:color w:val="6C0000"/>
        <w:sz w:val="12"/>
        <w:szCs w:val="12"/>
        <w:lang w:val="en-IE" w:eastAsia="en-IE"/>
      </w:rPr>
      <mc:AlternateContent>
        <mc:Choice Requires="wps">
          <w:drawing>
            <wp:anchor distT="0" distB="0" distL="114300" distR="114300" simplePos="0" relativeHeight="251660288" behindDoc="0" locked="0" layoutInCell="1" allowOverlap="1" wp14:anchorId="5FBCE100" wp14:editId="4BB89CDF">
              <wp:simplePos x="0" y="0"/>
              <wp:positionH relativeFrom="column">
                <wp:posOffset>-570865</wp:posOffset>
              </wp:positionH>
              <wp:positionV relativeFrom="paragraph">
                <wp:posOffset>87630</wp:posOffset>
              </wp:positionV>
              <wp:extent cx="67824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782400" cy="0"/>
                      </a:xfrm>
                      <a:prstGeom prst="line">
                        <a:avLst/>
                      </a:prstGeom>
                      <a:ln w="12700">
                        <a:solidFill>
                          <a:srgbClr val="6C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1898E"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5pt,6.9pt" to="489.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" strokecolor="#6c0000" strokeweight="1pt"/>
          </w:pict>
        </mc:Fallback>
      </mc:AlternateContent>
    </w:r>
  </w:p>
  <w:p w14:paraId="3987308E" w14:textId="77777777" w:rsidR="00341B30" w:rsidRDefault="00341B30" w:rsidP="00C50271">
    <w:pPr>
      <w:rPr>
        <w:rFonts w:ascii="Verdana" w:hAnsi="Verdana" w:cs="Verdana"/>
        <w:color w:val="595959" w:themeColor="text1" w:themeTint="A6"/>
        <w:sz w:val="12"/>
        <w:szCs w:val="12"/>
        <w:lang w:val="en-GB"/>
      </w:rPr>
    </w:pPr>
  </w:p>
  <w:p w14:paraId="125E7BD9" w14:textId="77777777" w:rsidR="00341B30" w:rsidRDefault="00341B30" w:rsidP="00C50271">
    <w:pPr>
      <w:rPr>
        <w:rFonts w:ascii="Verdana" w:hAnsi="Verdana" w:cs="Verdana"/>
        <w:color w:val="595959" w:themeColor="text1" w:themeTint="A6"/>
        <w:sz w:val="12"/>
        <w:szCs w:val="12"/>
        <w:lang w:val="en-GB"/>
      </w:rPr>
    </w:pPr>
  </w:p>
  <w:p w14:paraId="4DC1F984" w14:textId="77777777" w:rsidR="00341B30" w:rsidRPr="005A1A25" w:rsidRDefault="00341B30" w:rsidP="00C50271">
    <w:pPr>
      <w:jc w:val="center"/>
      <w:rPr>
        <w:color w:val="444444"/>
        <w:sz w:val="13"/>
        <w:szCs w:val="28"/>
      </w:rPr>
    </w:pPr>
    <w:r w:rsidRPr="005A1A25">
      <w:rPr>
        <w:rFonts w:cs="Verdana"/>
        <w:color w:val="444444"/>
        <w:sz w:val="14"/>
        <w:szCs w:val="14"/>
        <w:lang w:val="en-GB"/>
      </w:rPr>
      <w:t>Acuvest Limited is regulated by the Central Bank of Ireland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0A3BB" w14:textId="77777777" w:rsidR="00341B30" w:rsidRDefault="00341B30" w:rsidP="008A1C11">
    <w:pPr>
      <w:widowControl w:val="0"/>
      <w:autoSpaceDE w:val="0"/>
      <w:autoSpaceDN w:val="0"/>
      <w:adjustRightInd w:val="0"/>
      <w:spacing w:after="227" w:line="288" w:lineRule="auto"/>
      <w:textAlignment w:val="center"/>
      <w:rPr>
        <w:rFonts w:ascii="Verdana" w:hAnsi="Verdana" w:cs="Verdana"/>
        <w:color w:val="595959" w:themeColor="text1" w:themeTint="A6"/>
        <w:sz w:val="14"/>
        <w:szCs w:val="14"/>
        <w:lang w:val="en-GB"/>
      </w:rPr>
    </w:pPr>
    <w:r>
      <w:rPr>
        <w:rFonts w:ascii="Verdana" w:hAnsi="Verdana" w:cs="Verdana"/>
        <w:noProof/>
        <w:color w:val="595959" w:themeColor="text1" w:themeTint="A6"/>
        <w:sz w:val="14"/>
        <w:szCs w:val="14"/>
        <w:lang w:val="en-IE" w:eastAsia="en-IE"/>
      </w:rPr>
      <mc:AlternateContent>
        <mc:Choice Requires="wps">
          <w:drawing>
            <wp:anchor distT="0" distB="0" distL="114300" distR="114300" simplePos="0" relativeHeight="251659264" behindDoc="0" locked="0" layoutInCell="1" allowOverlap="1" wp14:anchorId="25BEF552" wp14:editId="453D500F">
              <wp:simplePos x="0" y="0"/>
              <wp:positionH relativeFrom="column">
                <wp:posOffset>-524786</wp:posOffset>
              </wp:positionH>
              <wp:positionV relativeFrom="paragraph">
                <wp:posOffset>91854</wp:posOffset>
              </wp:positionV>
              <wp:extent cx="6781883"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781883" cy="0"/>
                      </a:xfrm>
                      <a:prstGeom prst="line">
                        <a:avLst/>
                      </a:prstGeom>
                      <a:ln w="12700">
                        <a:solidFill>
                          <a:srgbClr val="6C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A8BF1"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7.25pt" to="492.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" strokecolor="#6c0000" strokeweight="1pt"/>
          </w:pict>
        </mc:Fallback>
      </mc:AlternateContent>
    </w:r>
  </w:p>
  <w:p w14:paraId="77761EDD" w14:textId="51FD15EE" w:rsidR="00341B30" w:rsidRPr="008D055A" w:rsidRDefault="00341B30" w:rsidP="002971E7">
    <w:pPr>
      <w:widowControl w:val="0"/>
      <w:autoSpaceDE w:val="0"/>
      <w:autoSpaceDN w:val="0"/>
      <w:adjustRightInd w:val="0"/>
      <w:spacing w:after="227" w:line="288" w:lineRule="auto"/>
      <w:jc w:val="center"/>
      <w:textAlignment w:val="center"/>
      <w:rPr>
        <w:rFonts w:cs="Calibri"/>
        <w:color w:val="444444"/>
        <w:sz w:val="14"/>
        <w:szCs w:val="14"/>
        <w:lang w:val="en-GB"/>
      </w:rPr>
    </w:pPr>
    <w:r w:rsidRPr="008D055A">
      <w:rPr>
        <w:rFonts w:cs="Calibri"/>
        <w:color w:val="444444"/>
        <w:sz w:val="16"/>
        <w:szCs w:val="16"/>
        <w:lang w:val="en-GB"/>
      </w:rPr>
      <w:t>Directors: David Kingston, John Tuohy, Damian Cooper, Willie Holmes.</w:t>
    </w:r>
    <w:r w:rsidRPr="008D055A">
      <w:rPr>
        <w:rFonts w:cs="Calibri"/>
        <w:color w:val="444444"/>
        <w:sz w:val="16"/>
        <w:szCs w:val="16"/>
        <w:lang w:val="en-GB"/>
      </w:rPr>
      <w:br/>
      <w:t>Registered in Ireland No. 363280. Registered Office: 67 Merrion Square South, Dublin 2, D02 CK11, Ireland.</w:t>
    </w:r>
  </w:p>
  <w:p w14:paraId="098AEDA3" w14:textId="77777777" w:rsidR="00341B30" w:rsidRPr="008D055A" w:rsidRDefault="00341B30" w:rsidP="002971E7">
    <w:pPr>
      <w:jc w:val="center"/>
      <w:rPr>
        <w:rFonts w:cs="Calibri"/>
        <w:color w:val="444444"/>
        <w:sz w:val="13"/>
        <w:szCs w:val="28"/>
      </w:rPr>
    </w:pPr>
    <w:r w:rsidRPr="008D055A">
      <w:rPr>
        <w:rFonts w:cs="Calibri"/>
        <w:color w:val="444444"/>
        <w:sz w:val="14"/>
        <w:szCs w:val="14"/>
        <w:lang w:val="en-GB"/>
      </w:rPr>
      <w:t>Acuvest Limited is regulated by the Central Bank of Ireland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8E14" w14:textId="77777777" w:rsidR="00341B30" w:rsidRDefault="00341B30" w:rsidP="008A1C11">
    <w:pPr>
      <w:widowControl w:val="0"/>
      <w:autoSpaceDE w:val="0"/>
      <w:autoSpaceDN w:val="0"/>
      <w:adjustRightInd w:val="0"/>
      <w:spacing w:after="227" w:line="288" w:lineRule="auto"/>
      <w:textAlignment w:val="center"/>
      <w:rPr>
        <w:rFonts w:ascii="Verdana" w:hAnsi="Verdana" w:cs="Verdana"/>
        <w:color w:val="595959" w:themeColor="text1" w:themeTint="A6"/>
        <w:sz w:val="14"/>
        <w:szCs w:val="14"/>
        <w:lang w:val="en-GB"/>
      </w:rPr>
    </w:pPr>
    <w:r>
      <w:rPr>
        <w:rFonts w:ascii="Verdana" w:hAnsi="Verdana" w:cs="Verdana"/>
        <w:noProof/>
        <w:color w:val="595959" w:themeColor="text1" w:themeTint="A6"/>
        <w:sz w:val="14"/>
        <w:szCs w:val="14"/>
        <w:lang w:val="en-IE" w:eastAsia="en-IE"/>
      </w:rPr>
      <mc:AlternateContent>
        <mc:Choice Requires="wps">
          <w:drawing>
            <wp:anchor distT="0" distB="0" distL="114300" distR="114300" simplePos="0" relativeHeight="251662336" behindDoc="0" locked="0" layoutInCell="1" allowOverlap="1" wp14:anchorId="61F3BA6A" wp14:editId="7F6C62D1">
              <wp:simplePos x="0" y="0"/>
              <wp:positionH relativeFrom="column">
                <wp:posOffset>-524786</wp:posOffset>
              </wp:positionH>
              <wp:positionV relativeFrom="paragraph">
                <wp:posOffset>91854</wp:posOffset>
              </wp:positionV>
              <wp:extent cx="6781883"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781883" cy="0"/>
                      </a:xfrm>
                      <a:prstGeom prst="line">
                        <a:avLst/>
                      </a:prstGeom>
                      <a:ln w="12700">
                        <a:solidFill>
                          <a:srgbClr val="6C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53291"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7.25pt" to="492.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" strokecolor="#6c0000" strokeweight="1pt"/>
          </w:pict>
        </mc:Fallback>
      </mc:AlternateContent>
    </w:r>
  </w:p>
  <w:p w14:paraId="17597C6E" w14:textId="77777777" w:rsidR="00341B30" w:rsidRDefault="00341B30" w:rsidP="002971E7">
    <w:pPr>
      <w:jc w:val="center"/>
      <w:rPr>
        <w:rFonts w:cs="Calibri"/>
        <w:color w:val="595959" w:themeColor="text1" w:themeTint="A6"/>
        <w:sz w:val="14"/>
        <w:szCs w:val="14"/>
        <w:lang w:val="en-GB"/>
      </w:rPr>
    </w:pPr>
  </w:p>
  <w:p w14:paraId="35857215" w14:textId="77777777" w:rsidR="00341B30" w:rsidRDefault="00341B30" w:rsidP="002971E7">
    <w:pPr>
      <w:jc w:val="center"/>
      <w:rPr>
        <w:rFonts w:cs="Calibri"/>
        <w:color w:val="595959" w:themeColor="text1" w:themeTint="A6"/>
        <w:sz w:val="14"/>
        <w:szCs w:val="14"/>
        <w:lang w:val="en-GB"/>
      </w:rPr>
    </w:pPr>
  </w:p>
  <w:p w14:paraId="61DC77FB" w14:textId="5F0748EC" w:rsidR="00341B30" w:rsidRPr="008D055A" w:rsidRDefault="00341B30" w:rsidP="002971E7">
    <w:pPr>
      <w:jc w:val="center"/>
      <w:rPr>
        <w:rFonts w:cs="Calibri"/>
        <w:color w:val="444444"/>
        <w:sz w:val="13"/>
        <w:szCs w:val="28"/>
      </w:rPr>
    </w:pPr>
    <w:r w:rsidRPr="008D055A">
      <w:rPr>
        <w:rFonts w:cs="Calibri"/>
        <w:color w:val="444444"/>
        <w:sz w:val="14"/>
        <w:szCs w:val="14"/>
        <w:lang w:val="en-GB"/>
      </w:rPr>
      <w:t>Acuvest Limited is regulated by the Central Bank of Ireland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BBA1" w14:textId="77777777" w:rsidR="006526B4" w:rsidRDefault="006526B4" w:rsidP="008A1C11">
    <w:pPr>
      <w:widowControl w:val="0"/>
      <w:autoSpaceDE w:val="0"/>
      <w:autoSpaceDN w:val="0"/>
      <w:adjustRightInd w:val="0"/>
      <w:spacing w:after="227" w:line="288" w:lineRule="auto"/>
      <w:textAlignment w:val="center"/>
      <w:rPr>
        <w:rFonts w:ascii="Verdana" w:hAnsi="Verdana" w:cs="Verdana"/>
        <w:color w:val="595959" w:themeColor="text1" w:themeTint="A6"/>
        <w:sz w:val="14"/>
        <w:szCs w:val="14"/>
        <w:lang w:val="en-GB"/>
      </w:rPr>
    </w:pPr>
    <w:r>
      <w:rPr>
        <w:rFonts w:ascii="Verdana" w:hAnsi="Verdana" w:cs="Verdana"/>
        <w:noProof/>
        <w:color w:val="595959" w:themeColor="text1" w:themeTint="A6"/>
        <w:sz w:val="14"/>
        <w:szCs w:val="14"/>
        <w:lang w:val="en-IE" w:eastAsia="en-IE"/>
      </w:rPr>
      <mc:AlternateContent>
        <mc:Choice Requires="wps">
          <w:drawing>
            <wp:anchor distT="0" distB="0" distL="114300" distR="114300" simplePos="0" relativeHeight="251664384" behindDoc="0" locked="0" layoutInCell="1" allowOverlap="1" wp14:anchorId="62A8155B" wp14:editId="65483C2B">
              <wp:simplePos x="0" y="0"/>
              <wp:positionH relativeFrom="column">
                <wp:posOffset>-524786</wp:posOffset>
              </wp:positionH>
              <wp:positionV relativeFrom="paragraph">
                <wp:posOffset>91854</wp:posOffset>
              </wp:positionV>
              <wp:extent cx="6781883"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781883" cy="0"/>
                      </a:xfrm>
                      <a:prstGeom prst="line">
                        <a:avLst/>
                      </a:prstGeom>
                      <a:ln w="12700">
                        <a:solidFill>
                          <a:srgbClr val="6C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0AC64"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7.25pt" to="492.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" strokecolor="#6c0000" strokeweight="1pt"/>
          </w:pict>
        </mc:Fallback>
      </mc:AlternateContent>
    </w:r>
  </w:p>
  <w:p w14:paraId="72850754" w14:textId="5BF50417" w:rsidR="006526B4" w:rsidRPr="0010734E" w:rsidRDefault="006526B4" w:rsidP="006526B4">
    <w:pPr>
      <w:widowControl w:val="0"/>
      <w:autoSpaceDE w:val="0"/>
      <w:autoSpaceDN w:val="0"/>
      <w:adjustRightInd w:val="0"/>
      <w:spacing w:after="227" w:line="288" w:lineRule="auto"/>
      <w:jc w:val="center"/>
      <w:textAlignment w:val="center"/>
      <w:rPr>
        <w:rFonts w:cs="Calibri"/>
        <w:color w:val="444444"/>
        <w:sz w:val="16"/>
        <w:szCs w:val="16"/>
        <w:lang w:val="en-GB"/>
      </w:rPr>
    </w:pPr>
    <w:r w:rsidRPr="0010734E">
      <w:rPr>
        <w:rFonts w:cs="Calibri"/>
        <w:color w:val="444444"/>
        <w:sz w:val="16"/>
        <w:szCs w:val="16"/>
        <w:lang w:val="en-GB"/>
      </w:rPr>
      <w:t>Directors: David Kingston, John Tuohy, Damian Cooper, Willie Holmes.</w:t>
    </w:r>
    <w:r w:rsidRPr="0010734E">
      <w:rPr>
        <w:rFonts w:cs="Calibri"/>
        <w:color w:val="444444"/>
        <w:sz w:val="16"/>
        <w:szCs w:val="16"/>
        <w:lang w:val="en-GB"/>
      </w:rPr>
      <w:br/>
      <w:t>Registered in Ireland No. 363280. Registered Office: 67 Merrion Square South, Dublin 2, D02 CK11, Ireland.</w:t>
    </w:r>
  </w:p>
  <w:p w14:paraId="78D6C748" w14:textId="3E5575BA" w:rsidR="006526B4" w:rsidRPr="006526B4" w:rsidRDefault="006526B4" w:rsidP="006526B4">
    <w:pPr>
      <w:jc w:val="center"/>
      <w:rPr>
        <w:rFonts w:cs="Calibri"/>
        <w:color w:val="444444"/>
        <w:sz w:val="16"/>
        <w:szCs w:val="16"/>
      </w:rPr>
    </w:pPr>
    <w:r w:rsidRPr="0010734E">
      <w:rPr>
        <w:rFonts w:cs="Calibri"/>
        <w:color w:val="444444"/>
        <w:sz w:val="16"/>
        <w:szCs w:val="16"/>
        <w:lang w:val="en-GB"/>
      </w:rPr>
      <w:t xml:space="preserve">Acuvest Limited is regulated by the Central Bank of Ireland </w:t>
    </w:r>
    <w:bookmarkStart w:id="266" w:name="_Hlk26263591"/>
    <w:r w:rsidRPr="0010734E">
      <w:rPr>
        <w:rFonts w:cs="Calibri"/>
        <w:color w:val="444444"/>
        <w:sz w:val="16"/>
        <w:szCs w:val="16"/>
        <w:lang w:val="en-GB"/>
      </w:rPr>
      <w:t xml:space="preserve">- </w:t>
    </w:r>
    <w:r w:rsidRPr="0010734E">
      <w:rPr>
        <w:rFonts w:cs="Calibri"/>
        <w:color w:val="444444"/>
        <w:sz w:val="16"/>
        <w:szCs w:val="16"/>
      </w:rPr>
      <w:t>Reference No. C29617</w:t>
    </w:r>
    <w:bookmarkEnd w:id="26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A6C54" w14:textId="77777777" w:rsidR="00FC72A6" w:rsidRDefault="00FC72A6">
      <w:r>
        <w:separator/>
      </w:r>
    </w:p>
  </w:footnote>
  <w:footnote w:type="continuationSeparator" w:id="0">
    <w:p w14:paraId="388E360D" w14:textId="77777777" w:rsidR="00FC72A6" w:rsidRDefault="00FC72A6">
      <w:r>
        <w:continuationSeparator/>
      </w:r>
    </w:p>
  </w:footnote>
  <w:footnote w:id="1">
    <w:p w14:paraId="1A92DFBE" w14:textId="77777777" w:rsidR="00341B30" w:rsidRPr="00032B26" w:rsidRDefault="00341B30" w:rsidP="007C1686">
      <w:pPr>
        <w:pStyle w:val="FootnoteText"/>
        <w:ind w:left="0"/>
        <w:rPr>
          <w:rFonts w:ascii="Calibri" w:hAnsi="Calibri" w:cs="Calibri"/>
          <w:sz w:val="18"/>
          <w:szCs w:val="18"/>
          <w:lang w:val="en-IE"/>
        </w:rPr>
      </w:pPr>
      <w:r w:rsidRPr="00032B26">
        <w:rPr>
          <w:rStyle w:val="FootnoteReference"/>
          <w:rFonts w:ascii="Calibri" w:hAnsi="Calibri" w:cs="Calibri"/>
          <w:sz w:val="18"/>
          <w:szCs w:val="18"/>
        </w:rPr>
        <w:footnoteRef/>
      </w:r>
      <w:r w:rsidRPr="00032B26">
        <w:rPr>
          <w:rFonts w:ascii="Calibri" w:hAnsi="Calibri" w:cs="Calibri"/>
          <w:sz w:val="18"/>
          <w:szCs w:val="18"/>
        </w:rPr>
        <w:t xml:space="preserve"> </w:t>
      </w:r>
      <w:r w:rsidRPr="00032B26">
        <w:rPr>
          <w:rFonts w:ascii="Calibri" w:hAnsi="Calibri" w:cs="Calibri"/>
          <w:sz w:val="18"/>
          <w:szCs w:val="18"/>
          <w:lang w:val="en-IE"/>
        </w:rPr>
        <w:t>Please note that any reference to an Insurance Product in the ToB will also encapsulate an IBIP.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38B40" w14:textId="77777777" w:rsidR="00341B30" w:rsidRPr="008A1C11" w:rsidRDefault="00341B30" w:rsidP="00C64EEC">
    <w:pPr>
      <w:pStyle w:val="Header"/>
      <w:jc w:val="center"/>
      <w:rPr>
        <w:sz w:val="14"/>
        <w:szCs w:val="14"/>
      </w:rPr>
    </w:pPr>
  </w:p>
  <w:p w14:paraId="1E51D977" w14:textId="77777777" w:rsidR="00341B30" w:rsidRDefault="00341B30" w:rsidP="00C64EEC">
    <w:pPr>
      <w:pStyle w:val="Header"/>
      <w:jc w:val="center"/>
    </w:pPr>
    <w:r>
      <w:rPr>
        <w:noProof/>
        <w:sz w:val="14"/>
        <w:lang w:val="en-IE" w:eastAsia="en-IE"/>
      </w:rPr>
      <w:drawing>
        <wp:inline distT="0" distB="0" distL="0" distR="0" wp14:anchorId="1F0E3FFB" wp14:editId="00B94C9D">
          <wp:extent cx="1456042" cy="3774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vestLogoRGBPos.eps"/>
                  <pic:cNvPicPr/>
                </pic:nvPicPr>
                <pic:blipFill>
                  <a:blip r:embed="rId1">
                    <a:extLst>
                      <a:ext uri="{28A0092B-C50C-407E-A947-70E740481C1C}">
                        <a14:useLocalDpi xmlns:a14="http://schemas.microsoft.com/office/drawing/2010/main" val="0"/>
                      </a:ext>
                    </a:extLst>
                  </a:blip>
                  <a:stretch>
                    <a:fillRect/>
                  </a:stretch>
                </pic:blipFill>
                <pic:spPr>
                  <a:xfrm>
                    <a:off x="0" y="0"/>
                    <a:ext cx="1456884" cy="377656"/>
                  </a:xfrm>
                  <a:prstGeom prst="rect">
                    <a:avLst/>
                  </a:prstGeom>
                </pic:spPr>
              </pic:pic>
            </a:graphicData>
          </a:graphic>
        </wp:inline>
      </w:drawing>
    </w:r>
  </w:p>
  <w:p w14:paraId="45105B15" w14:textId="77777777" w:rsidR="00341B30" w:rsidRDefault="00341B30" w:rsidP="00C64EE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00055" w14:textId="77777777" w:rsidR="00341B30" w:rsidRDefault="00341B30" w:rsidP="009F7C1D">
    <w:pPr>
      <w:pStyle w:val="Header"/>
      <w:jc w:val="center"/>
      <w:rPr>
        <w:noProof/>
        <w:sz w:val="14"/>
      </w:rPr>
    </w:pPr>
  </w:p>
  <w:p w14:paraId="5339996A" w14:textId="77777777" w:rsidR="00341B30" w:rsidRDefault="00341B30" w:rsidP="009F7C1D">
    <w:pPr>
      <w:pStyle w:val="Header"/>
      <w:jc w:val="center"/>
      <w:rPr>
        <w:noProof/>
        <w:sz w:val="14"/>
      </w:rPr>
    </w:pPr>
    <w:r>
      <w:rPr>
        <w:noProof/>
        <w:sz w:val="14"/>
        <w:lang w:val="en-IE" w:eastAsia="en-IE"/>
      </w:rPr>
      <w:drawing>
        <wp:inline distT="0" distB="0" distL="0" distR="0" wp14:anchorId="54B6A4E3" wp14:editId="7DE06CE8">
          <wp:extent cx="1456042" cy="3774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vestLogoRGBPos.eps"/>
                  <pic:cNvPicPr/>
                </pic:nvPicPr>
                <pic:blipFill>
                  <a:blip r:embed="rId1">
                    <a:extLst>
                      <a:ext uri="{28A0092B-C50C-407E-A947-70E740481C1C}">
                        <a14:useLocalDpi xmlns:a14="http://schemas.microsoft.com/office/drawing/2010/main" val="0"/>
                      </a:ext>
                    </a:extLst>
                  </a:blip>
                  <a:stretch>
                    <a:fillRect/>
                  </a:stretch>
                </pic:blipFill>
                <pic:spPr>
                  <a:xfrm>
                    <a:off x="0" y="0"/>
                    <a:ext cx="1456884" cy="377656"/>
                  </a:xfrm>
                  <a:prstGeom prst="rect">
                    <a:avLst/>
                  </a:prstGeom>
                </pic:spPr>
              </pic:pic>
            </a:graphicData>
          </a:graphic>
        </wp:inline>
      </w:drawing>
    </w:r>
  </w:p>
  <w:p w14:paraId="63BF5DDC" w14:textId="77777777" w:rsidR="00341B30" w:rsidRDefault="00341B30" w:rsidP="009F7C1D">
    <w:pPr>
      <w:pStyle w:val="Header"/>
      <w:jc w:val="center"/>
      <w:rPr>
        <w:noProof/>
        <w:sz w:val="14"/>
      </w:rPr>
    </w:pPr>
  </w:p>
  <w:p w14:paraId="3F809F68" w14:textId="77777777" w:rsidR="00341B30" w:rsidRDefault="00341B30" w:rsidP="009F7C1D">
    <w:pPr>
      <w:pStyle w:val="Header"/>
      <w:jc w:val="center"/>
      <w:rPr>
        <w:noProof/>
        <w:sz w:val="14"/>
      </w:rPr>
    </w:pPr>
  </w:p>
  <w:p w14:paraId="4470347E" w14:textId="77777777" w:rsidR="00341B30" w:rsidRPr="005A1A25" w:rsidRDefault="00341B30" w:rsidP="009F7C1D">
    <w:pPr>
      <w:pStyle w:val="Header"/>
      <w:jc w:val="center"/>
      <w:rPr>
        <w:rFonts w:asciiTheme="majorHAnsi" w:hAnsiTheme="majorHAnsi" w:cstheme="majorHAnsi"/>
        <w:color w:val="444444"/>
        <w:sz w:val="16"/>
        <w:szCs w:val="28"/>
      </w:rPr>
    </w:pPr>
  </w:p>
  <w:p w14:paraId="1F9AAC34" w14:textId="07F46CA0" w:rsidR="00341B30" w:rsidRPr="005A1A25" w:rsidRDefault="00341B30" w:rsidP="002971E7">
    <w:pPr>
      <w:widowControl w:val="0"/>
      <w:autoSpaceDE w:val="0"/>
      <w:autoSpaceDN w:val="0"/>
      <w:adjustRightInd w:val="0"/>
      <w:spacing w:line="288" w:lineRule="auto"/>
      <w:jc w:val="center"/>
      <w:textAlignment w:val="center"/>
      <w:rPr>
        <w:rFonts w:asciiTheme="majorHAnsi" w:hAnsiTheme="majorHAnsi" w:cstheme="majorHAnsi"/>
        <w:color w:val="444444"/>
        <w:sz w:val="16"/>
        <w:szCs w:val="16"/>
        <w:lang w:val="en-GB"/>
      </w:rPr>
    </w:pPr>
    <w:r w:rsidRPr="005A1A25">
      <w:rPr>
        <w:rFonts w:asciiTheme="majorHAnsi" w:hAnsiTheme="majorHAnsi" w:cstheme="majorHAnsi"/>
        <w:color w:val="444444"/>
        <w:sz w:val="16"/>
        <w:szCs w:val="16"/>
        <w:lang w:val="en-GB"/>
      </w:rPr>
      <w:t xml:space="preserve">67 Merrion Square South, Dublin 2, D02 CK11, Ireland  </w:t>
    </w:r>
    <w:r w:rsidRPr="005A1A25">
      <w:rPr>
        <w:rFonts w:asciiTheme="majorHAnsi" w:hAnsiTheme="majorHAnsi" w:cstheme="majorHAnsi"/>
        <w:color w:val="6C0000"/>
        <w:sz w:val="16"/>
        <w:szCs w:val="16"/>
        <w:lang w:val="en-GB"/>
      </w:rPr>
      <w:t>T:</w:t>
    </w:r>
    <w:r w:rsidRPr="005A1A25">
      <w:rPr>
        <w:rFonts w:asciiTheme="majorHAnsi" w:hAnsiTheme="majorHAnsi" w:cstheme="majorHAnsi"/>
        <w:color w:val="444444"/>
        <w:sz w:val="16"/>
        <w:szCs w:val="16"/>
        <w:lang w:val="en-GB"/>
      </w:rPr>
      <w:t xml:space="preserve"> +353 1 634 4510  </w:t>
    </w:r>
    <w:r w:rsidRPr="005A1A25">
      <w:rPr>
        <w:rFonts w:asciiTheme="majorHAnsi" w:hAnsiTheme="majorHAnsi" w:cstheme="majorHAnsi"/>
        <w:color w:val="6C0000"/>
        <w:sz w:val="16"/>
        <w:szCs w:val="16"/>
        <w:lang w:val="en-GB"/>
      </w:rPr>
      <w:t>W:</w:t>
    </w:r>
    <w:r w:rsidRPr="005A1A25">
      <w:rPr>
        <w:rFonts w:asciiTheme="majorHAnsi" w:hAnsiTheme="majorHAnsi" w:cstheme="majorHAnsi"/>
        <w:color w:val="444444"/>
        <w:sz w:val="16"/>
        <w:szCs w:val="16"/>
        <w:lang w:val="en-GB"/>
      </w:rPr>
      <w:t xml:space="preserve"> www.acuvest.ie</w:t>
    </w:r>
  </w:p>
  <w:p w14:paraId="0BCD05FC" w14:textId="77777777" w:rsidR="00341B30" w:rsidRPr="004A7CF6" w:rsidRDefault="00341B30" w:rsidP="009F7C1D">
    <w:pPr>
      <w:pStyle w:val="BasicParagraph"/>
      <w:jc w:val="center"/>
      <w:rPr>
        <w:rFonts w:ascii="Helvetica Light" w:hAnsi="Helvetica Light"/>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3908" w14:textId="77777777" w:rsidR="00341B30" w:rsidRDefault="00341B30" w:rsidP="009F7C1D">
    <w:pPr>
      <w:pStyle w:val="Header"/>
      <w:jc w:val="center"/>
      <w:rPr>
        <w:noProof/>
        <w:sz w:val="14"/>
      </w:rPr>
    </w:pPr>
  </w:p>
  <w:p w14:paraId="49B8BBC0" w14:textId="77777777" w:rsidR="00341B30" w:rsidRDefault="00341B30" w:rsidP="009F7C1D">
    <w:pPr>
      <w:pStyle w:val="Header"/>
      <w:jc w:val="center"/>
      <w:rPr>
        <w:noProof/>
        <w:sz w:val="14"/>
      </w:rPr>
    </w:pPr>
    <w:r>
      <w:rPr>
        <w:noProof/>
        <w:sz w:val="14"/>
        <w:lang w:val="en-IE" w:eastAsia="en-IE"/>
      </w:rPr>
      <w:drawing>
        <wp:inline distT="0" distB="0" distL="0" distR="0" wp14:anchorId="6208178A" wp14:editId="6B7BF939">
          <wp:extent cx="1456042" cy="3774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vestLogoRGBPos.eps"/>
                  <pic:cNvPicPr/>
                </pic:nvPicPr>
                <pic:blipFill>
                  <a:blip r:embed="rId1">
                    <a:extLst>
                      <a:ext uri="{28A0092B-C50C-407E-A947-70E740481C1C}">
                        <a14:useLocalDpi xmlns:a14="http://schemas.microsoft.com/office/drawing/2010/main" val="0"/>
                      </a:ext>
                    </a:extLst>
                  </a:blip>
                  <a:stretch>
                    <a:fillRect/>
                  </a:stretch>
                </pic:blipFill>
                <pic:spPr>
                  <a:xfrm>
                    <a:off x="0" y="0"/>
                    <a:ext cx="1456884" cy="377656"/>
                  </a:xfrm>
                  <a:prstGeom prst="rect">
                    <a:avLst/>
                  </a:prstGeom>
                </pic:spPr>
              </pic:pic>
            </a:graphicData>
          </a:graphic>
        </wp:inline>
      </w:drawing>
    </w:r>
  </w:p>
  <w:p w14:paraId="4F079867" w14:textId="77777777" w:rsidR="00341B30" w:rsidRDefault="00341B30" w:rsidP="009F7C1D">
    <w:pPr>
      <w:pStyle w:val="Header"/>
      <w:jc w:val="center"/>
      <w:rPr>
        <w:noProof/>
        <w:sz w:val="14"/>
      </w:rPr>
    </w:pPr>
  </w:p>
  <w:p w14:paraId="716E9795" w14:textId="77777777" w:rsidR="00341B30" w:rsidRDefault="00341B30" w:rsidP="009F7C1D">
    <w:pPr>
      <w:pStyle w:val="Header"/>
      <w:jc w:val="center"/>
      <w:rPr>
        <w:noProof/>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5229EC"/>
    <w:lvl w:ilvl="0">
      <w:start w:val="1"/>
      <w:numFmt w:val="bullet"/>
      <w:pStyle w:val="ListParagraph"/>
      <w:lvlText w:val=""/>
      <w:lvlJc w:val="left"/>
      <w:pPr>
        <w:tabs>
          <w:tab w:val="num" w:pos="360"/>
        </w:tabs>
        <w:ind w:left="360" w:hanging="360"/>
      </w:pPr>
      <w:rPr>
        <w:rFonts w:ascii="Symbol" w:hAnsi="Symbol" w:hint="default"/>
      </w:rPr>
    </w:lvl>
  </w:abstractNum>
  <w:abstractNum w:abstractNumId="1" w15:restartNumberingAfterBreak="0">
    <w:nsid w:val="0554111D"/>
    <w:multiLevelType w:val="hybridMultilevel"/>
    <w:tmpl w:val="5E1CE310"/>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2" w15:restartNumberingAfterBreak="0">
    <w:nsid w:val="0F584761"/>
    <w:multiLevelType w:val="hybridMultilevel"/>
    <w:tmpl w:val="1C343F8A"/>
    <w:lvl w:ilvl="0" w:tplc="18090017">
      <w:start w:val="1"/>
      <w:numFmt w:val="lowerLetter"/>
      <w:lvlText w:val="%1)"/>
      <w:lvlJc w:val="left"/>
      <w:pPr>
        <w:ind w:left="1429" w:hanging="360"/>
      </w:pPr>
    </w:lvl>
    <w:lvl w:ilvl="1" w:tplc="18090019" w:tentative="1">
      <w:start w:val="1"/>
      <w:numFmt w:val="lowerLetter"/>
      <w:lvlText w:val="%2."/>
      <w:lvlJc w:val="left"/>
      <w:pPr>
        <w:ind w:left="2149" w:hanging="360"/>
      </w:pPr>
    </w:lvl>
    <w:lvl w:ilvl="2" w:tplc="1809001B" w:tentative="1">
      <w:start w:val="1"/>
      <w:numFmt w:val="lowerRoman"/>
      <w:lvlText w:val="%3."/>
      <w:lvlJc w:val="right"/>
      <w:pPr>
        <w:ind w:left="2869" w:hanging="180"/>
      </w:pPr>
    </w:lvl>
    <w:lvl w:ilvl="3" w:tplc="1809000F" w:tentative="1">
      <w:start w:val="1"/>
      <w:numFmt w:val="decimal"/>
      <w:lvlText w:val="%4."/>
      <w:lvlJc w:val="left"/>
      <w:pPr>
        <w:ind w:left="3589" w:hanging="360"/>
      </w:pPr>
    </w:lvl>
    <w:lvl w:ilvl="4" w:tplc="18090019" w:tentative="1">
      <w:start w:val="1"/>
      <w:numFmt w:val="lowerLetter"/>
      <w:lvlText w:val="%5."/>
      <w:lvlJc w:val="left"/>
      <w:pPr>
        <w:ind w:left="4309" w:hanging="360"/>
      </w:pPr>
    </w:lvl>
    <w:lvl w:ilvl="5" w:tplc="1809001B" w:tentative="1">
      <w:start w:val="1"/>
      <w:numFmt w:val="lowerRoman"/>
      <w:lvlText w:val="%6."/>
      <w:lvlJc w:val="right"/>
      <w:pPr>
        <w:ind w:left="5029" w:hanging="180"/>
      </w:pPr>
    </w:lvl>
    <w:lvl w:ilvl="6" w:tplc="1809000F" w:tentative="1">
      <w:start w:val="1"/>
      <w:numFmt w:val="decimal"/>
      <w:lvlText w:val="%7."/>
      <w:lvlJc w:val="left"/>
      <w:pPr>
        <w:ind w:left="5749" w:hanging="360"/>
      </w:pPr>
    </w:lvl>
    <w:lvl w:ilvl="7" w:tplc="18090019" w:tentative="1">
      <w:start w:val="1"/>
      <w:numFmt w:val="lowerLetter"/>
      <w:lvlText w:val="%8."/>
      <w:lvlJc w:val="left"/>
      <w:pPr>
        <w:ind w:left="6469" w:hanging="360"/>
      </w:pPr>
    </w:lvl>
    <w:lvl w:ilvl="8" w:tplc="1809001B" w:tentative="1">
      <w:start w:val="1"/>
      <w:numFmt w:val="lowerRoman"/>
      <w:lvlText w:val="%9."/>
      <w:lvlJc w:val="right"/>
      <w:pPr>
        <w:ind w:left="7189" w:hanging="180"/>
      </w:pPr>
    </w:lvl>
  </w:abstractNum>
  <w:abstractNum w:abstractNumId="3" w15:restartNumberingAfterBreak="0">
    <w:nsid w:val="100F51DB"/>
    <w:multiLevelType w:val="hybridMultilevel"/>
    <w:tmpl w:val="BB36C182"/>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400020A"/>
    <w:multiLevelType w:val="hybridMultilevel"/>
    <w:tmpl w:val="3190CD16"/>
    <w:lvl w:ilvl="0" w:tplc="65FC13C8">
      <w:start w:val="1"/>
      <w:numFmt w:val="decimal"/>
      <w:pStyle w:val="ListNumbers"/>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45A4588"/>
    <w:multiLevelType w:val="hybridMultilevel"/>
    <w:tmpl w:val="64E060D2"/>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6" w15:restartNumberingAfterBreak="0">
    <w:nsid w:val="359F5FF0"/>
    <w:multiLevelType w:val="hybridMultilevel"/>
    <w:tmpl w:val="838E75EE"/>
    <w:lvl w:ilvl="0" w:tplc="E3B6601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6F755E2"/>
    <w:multiLevelType w:val="hybridMultilevel"/>
    <w:tmpl w:val="D46488AA"/>
    <w:lvl w:ilvl="0" w:tplc="4522A488">
      <w:start w:val="1"/>
      <w:numFmt w:val="lowerLetter"/>
      <w:lvlText w:val="(%1)"/>
      <w:lvlJc w:val="left"/>
      <w:pPr>
        <w:ind w:left="1440" w:hanging="360"/>
      </w:pPr>
      <w:rPr>
        <w:rFonts w:ascii="Calibri" w:hAnsi="Calibri" w:cs="Verdana" w:hint="default"/>
        <w:color w:val="auto"/>
        <w:spacing w:val="-30"/>
        <w:w w:val="100"/>
        <w:sz w:val="22"/>
        <w:szCs w:val="18"/>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8" w15:restartNumberingAfterBreak="0">
    <w:nsid w:val="43317860"/>
    <w:multiLevelType w:val="hybridMultilevel"/>
    <w:tmpl w:val="E462287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9" w15:restartNumberingAfterBreak="0">
    <w:nsid w:val="476C48C6"/>
    <w:multiLevelType w:val="hybridMultilevel"/>
    <w:tmpl w:val="CF4C37B0"/>
    <w:lvl w:ilvl="0" w:tplc="9FE0C840">
      <w:start w:val="1"/>
      <w:numFmt w:val="lowerLetter"/>
      <w:pStyle w:val="ListLetters"/>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57951D0"/>
    <w:multiLevelType w:val="hybridMultilevel"/>
    <w:tmpl w:val="BBAC6382"/>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11" w15:restartNumberingAfterBreak="0">
    <w:nsid w:val="558225A9"/>
    <w:multiLevelType w:val="hybridMultilevel"/>
    <w:tmpl w:val="EAD485BE"/>
    <w:lvl w:ilvl="0" w:tplc="5656953E">
      <w:start w:val="1"/>
      <w:numFmt w:val="lowerRoman"/>
      <w:lvlText w:val="(%1)"/>
      <w:lvlJc w:val="left"/>
      <w:pPr>
        <w:ind w:left="1440" w:hanging="360"/>
      </w:pPr>
      <w:rPr>
        <w:rFonts w:ascii="Verdana" w:eastAsia="Verdana" w:hAnsi="Verdana" w:cs="Verdana" w:hint="default"/>
        <w:b w:val="0"/>
        <w:spacing w:val="-31"/>
        <w:w w:val="100"/>
        <w:sz w:val="18"/>
        <w:szCs w:val="18"/>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2" w15:restartNumberingAfterBreak="0">
    <w:nsid w:val="56346027"/>
    <w:multiLevelType w:val="hybridMultilevel"/>
    <w:tmpl w:val="066A6076"/>
    <w:lvl w:ilvl="0" w:tplc="1809001B">
      <w:start w:val="1"/>
      <w:numFmt w:val="lowerRoman"/>
      <w:lvlText w:val="%1."/>
      <w:lvlJc w:val="righ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13" w15:restartNumberingAfterBreak="0">
    <w:nsid w:val="5D7E6A3E"/>
    <w:multiLevelType w:val="hybridMultilevel"/>
    <w:tmpl w:val="02F25C64"/>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96E5DCF"/>
    <w:multiLevelType w:val="hybridMultilevel"/>
    <w:tmpl w:val="2DF43278"/>
    <w:lvl w:ilvl="0" w:tplc="AE8CBE16">
      <w:start w:val="5"/>
      <w:numFmt w:val="lowerLetter"/>
      <w:lvlText w:val="(%1)"/>
      <w:lvlJc w:val="left"/>
      <w:pPr>
        <w:ind w:left="1080" w:hanging="360"/>
      </w:pPr>
      <w:rPr>
        <w:rFonts w:ascii="Verdana" w:eastAsia="Verdana" w:hAnsi="Verdana" w:cs="Verdana" w:hint="default"/>
        <w:spacing w:val="-30"/>
        <w:w w:val="100"/>
        <w:sz w:val="18"/>
        <w:szCs w:val="18"/>
      </w:rPr>
    </w:lvl>
    <w:lvl w:ilvl="1" w:tplc="18090019" w:tentative="1">
      <w:start w:val="1"/>
      <w:numFmt w:val="lowerLetter"/>
      <w:lvlText w:val="%2."/>
      <w:lvlJc w:val="left"/>
      <w:pPr>
        <w:ind w:left="360" w:hanging="360"/>
      </w:pPr>
    </w:lvl>
    <w:lvl w:ilvl="2" w:tplc="1809001B" w:tentative="1">
      <w:start w:val="1"/>
      <w:numFmt w:val="lowerRoman"/>
      <w:lvlText w:val="%3."/>
      <w:lvlJc w:val="right"/>
      <w:pPr>
        <w:ind w:left="1080" w:hanging="180"/>
      </w:pPr>
    </w:lvl>
    <w:lvl w:ilvl="3" w:tplc="1809000F" w:tentative="1">
      <w:start w:val="1"/>
      <w:numFmt w:val="decimal"/>
      <w:lvlText w:val="%4."/>
      <w:lvlJc w:val="left"/>
      <w:pPr>
        <w:ind w:left="1800" w:hanging="360"/>
      </w:pPr>
    </w:lvl>
    <w:lvl w:ilvl="4" w:tplc="18090019" w:tentative="1">
      <w:start w:val="1"/>
      <w:numFmt w:val="lowerLetter"/>
      <w:lvlText w:val="%5."/>
      <w:lvlJc w:val="left"/>
      <w:pPr>
        <w:ind w:left="2520" w:hanging="360"/>
      </w:pPr>
    </w:lvl>
    <w:lvl w:ilvl="5" w:tplc="1809001B" w:tentative="1">
      <w:start w:val="1"/>
      <w:numFmt w:val="lowerRoman"/>
      <w:lvlText w:val="%6."/>
      <w:lvlJc w:val="right"/>
      <w:pPr>
        <w:ind w:left="3240" w:hanging="180"/>
      </w:pPr>
    </w:lvl>
    <w:lvl w:ilvl="6" w:tplc="1809000F" w:tentative="1">
      <w:start w:val="1"/>
      <w:numFmt w:val="decimal"/>
      <w:lvlText w:val="%7."/>
      <w:lvlJc w:val="left"/>
      <w:pPr>
        <w:ind w:left="3960" w:hanging="360"/>
      </w:pPr>
    </w:lvl>
    <w:lvl w:ilvl="7" w:tplc="18090019" w:tentative="1">
      <w:start w:val="1"/>
      <w:numFmt w:val="lowerLetter"/>
      <w:lvlText w:val="%8."/>
      <w:lvlJc w:val="left"/>
      <w:pPr>
        <w:ind w:left="4680" w:hanging="360"/>
      </w:pPr>
    </w:lvl>
    <w:lvl w:ilvl="8" w:tplc="1809001B" w:tentative="1">
      <w:start w:val="1"/>
      <w:numFmt w:val="lowerRoman"/>
      <w:lvlText w:val="%9."/>
      <w:lvlJc w:val="right"/>
      <w:pPr>
        <w:ind w:left="5400" w:hanging="180"/>
      </w:pPr>
    </w:lvl>
  </w:abstractNum>
  <w:abstractNum w:abstractNumId="15" w15:restartNumberingAfterBreak="0">
    <w:nsid w:val="7571516B"/>
    <w:multiLevelType w:val="hybridMultilevel"/>
    <w:tmpl w:val="ACD27A06"/>
    <w:lvl w:ilvl="0" w:tplc="BD200C12">
      <w:start w:val="1"/>
      <w:numFmt w:val="decimal"/>
      <w:pStyle w:val="Heading1"/>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558587845">
    <w:abstractNumId w:val="0"/>
  </w:num>
  <w:num w:numId="2" w16cid:durableId="1229917558">
    <w:abstractNumId w:val="4"/>
  </w:num>
  <w:num w:numId="3" w16cid:durableId="1284069300">
    <w:abstractNumId w:val="9"/>
  </w:num>
  <w:num w:numId="4" w16cid:durableId="41713171">
    <w:abstractNumId w:val="3"/>
  </w:num>
  <w:num w:numId="5" w16cid:durableId="818425037">
    <w:abstractNumId w:val="6"/>
  </w:num>
  <w:num w:numId="6" w16cid:durableId="63307852">
    <w:abstractNumId w:val="7"/>
  </w:num>
  <w:num w:numId="7" w16cid:durableId="64573202">
    <w:abstractNumId w:val="12"/>
  </w:num>
  <w:num w:numId="8" w16cid:durableId="79108966">
    <w:abstractNumId w:val="11"/>
  </w:num>
  <w:num w:numId="9" w16cid:durableId="1930776341">
    <w:abstractNumId w:val="13"/>
  </w:num>
  <w:num w:numId="10" w16cid:durableId="743991693">
    <w:abstractNumId w:val="14"/>
  </w:num>
  <w:num w:numId="11" w16cid:durableId="928974453">
    <w:abstractNumId w:val="8"/>
  </w:num>
  <w:num w:numId="12" w16cid:durableId="119153199">
    <w:abstractNumId w:val="1"/>
  </w:num>
  <w:num w:numId="13" w16cid:durableId="133527692">
    <w:abstractNumId w:val="5"/>
  </w:num>
  <w:num w:numId="14" w16cid:durableId="1861812935">
    <w:abstractNumId w:val="2"/>
  </w:num>
  <w:num w:numId="15" w16cid:durableId="1086414855">
    <w:abstractNumId w:val="10"/>
  </w:num>
  <w:num w:numId="16" w16cid:durableId="2015691613">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drawingGridHorizontalSpacing w:val="57"/>
  <w:displayVerticalDrawingGridEvery w:val="2"/>
  <w:noPunctuationKerning/>
  <w:characterSpacingControl w:val="doNotCompress"/>
  <w:doNotValidateAgainstSchema/>
  <w:doNotDemarcateInvalidXml/>
  <w:hdrShapeDefaults>
    <o:shapedefaults v:ext="edit" spidmax="2050">
      <o:colormru v:ext="edit" colors="#3c3c3b,#d804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icrosoftWorksTaskID" w:val="0"/>
  </w:docVars>
  <w:rsids>
    <w:rsidRoot w:val="00252269"/>
    <w:rsid w:val="00001705"/>
    <w:rsid w:val="00017747"/>
    <w:rsid w:val="00032B26"/>
    <w:rsid w:val="000340F6"/>
    <w:rsid w:val="00034DBF"/>
    <w:rsid w:val="00047258"/>
    <w:rsid w:val="00054663"/>
    <w:rsid w:val="00055F94"/>
    <w:rsid w:val="000656A6"/>
    <w:rsid w:val="000853B3"/>
    <w:rsid w:val="00086741"/>
    <w:rsid w:val="00096181"/>
    <w:rsid w:val="000A4498"/>
    <w:rsid w:val="000C21B6"/>
    <w:rsid w:val="000E5C80"/>
    <w:rsid w:val="001023E4"/>
    <w:rsid w:val="00111A3E"/>
    <w:rsid w:val="00116C17"/>
    <w:rsid w:val="001251BD"/>
    <w:rsid w:val="0012637B"/>
    <w:rsid w:val="001579AA"/>
    <w:rsid w:val="00166D60"/>
    <w:rsid w:val="00194832"/>
    <w:rsid w:val="0019733C"/>
    <w:rsid w:val="001D543B"/>
    <w:rsid w:val="001D6C97"/>
    <w:rsid w:val="001E4C38"/>
    <w:rsid w:val="001F23AA"/>
    <w:rsid w:val="001F2430"/>
    <w:rsid w:val="001F497E"/>
    <w:rsid w:val="00250CA5"/>
    <w:rsid w:val="00251A4F"/>
    <w:rsid w:val="00252269"/>
    <w:rsid w:val="0027059D"/>
    <w:rsid w:val="002807CC"/>
    <w:rsid w:val="002971E7"/>
    <w:rsid w:val="002D0F1E"/>
    <w:rsid w:val="002F330F"/>
    <w:rsid w:val="003015D6"/>
    <w:rsid w:val="00305BB4"/>
    <w:rsid w:val="00324819"/>
    <w:rsid w:val="00341B30"/>
    <w:rsid w:val="00343C7D"/>
    <w:rsid w:val="00354978"/>
    <w:rsid w:val="00391F62"/>
    <w:rsid w:val="003C0BAB"/>
    <w:rsid w:val="003C4222"/>
    <w:rsid w:val="003D033C"/>
    <w:rsid w:val="003F2C3F"/>
    <w:rsid w:val="0040208C"/>
    <w:rsid w:val="004077B1"/>
    <w:rsid w:val="00423308"/>
    <w:rsid w:val="00444CED"/>
    <w:rsid w:val="0046657A"/>
    <w:rsid w:val="004B4996"/>
    <w:rsid w:val="004C52D0"/>
    <w:rsid w:val="004D2984"/>
    <w:rsid w:val="004D5932"/>
    <w:rsid w:val="004D6755"/>
    <w:rsid w:val="004F1DDF"/>
    <w:rsid w:val="00501893"/>
    <w:rsid w:val="00501AD7"/>
    <w:rsid w:val="00511511"/>
    <w:rsid w:val="00540351"/>
    <w:rsid w:val="005511FB"/>
    <w:rsid w:val="00557E38"/>
    <w:rsid w:val="00561D7F"/>
    <w:rsid w:val="0056452B"/>
    <w:rsid w:val="00567618"/>
    <w:rsid w:val="00570C9C"/>
    <w:rsid w:val="00595B74"/>
    <w:rsid w:val="005A1A25"/>
    <w:rsid w:val="005B040A"/>
    <w:rsid w:val="005C265E"/>
    <w:rsid w:val="005C32C1"/>
    <w:rsid w:val="005E69DF"/>
    <w:rsid w:val="005F4088"/>
    <w:rsid w:val="00602AF6"/>
    <w:rsid w:val="0062396D"/>
    <w:rsid w:val="00632973"/>
    <w:rsid w:val="00644C4F"/>
    <w:rsid w:val="006526B4"/>
    <w:rsid w:val="006635C5"/>
    <w:rsid w:val="006638E9"/>
    <w:rsid w:val="006755F3"/>
    <w:rsid w:val="00682E76"/>
    <w:rsid w:val="00692587"/>
    <w:rsid w:val="00693B2A"/>
    <w:rsid w:val="006C200A"/>
    <w:rsid w:val="006D545F"/>
    <w:rsid w:val="006D7692"/>
    <w:rsid w:val="006E5435"/>
    <w:rsid w:val="006E7A34"/>
    <w:rsid w:val="00706C9B"/>
    <w:rsid w:val="00712826"/>
    <w:rsid w:val="00715BDB"/>
    <w:rsid w:val="007222F2"/>
    <w:rsid w:val="00722D8B"/>
    <w:rsid w:val="00733903"/>
    <w:rsid w:val="00751BAF"/>
    <w:rsid w:val="0075222F"/>
    <w:rsid w:val="00773D4F"/>
    <w:rsid w:val="007941FE"/>
    <w:rsid w:val="00794377"/>
    <w:rsid w:val="00794799"/>
    <w:rsid w:val="007B7DDF"/>
    <w:rsid w:val="007C1686"/>
    <w:rsid w:val="007D615F"/>
    <w:rsid w:val="007E3C55"/>
    <w:rsid w:val="007E5CA6"/>
    <w:rsid w:val="0080115B"/>
    <w:rsid w:val="00837071"/>
    <w:rsid w:val="008423DB"/>
    <w:rsid w:val="00863E8A"/>
    <w:rsid w:val="00880EDD"/>
    <w:rsid w:val="00890478"/>
    <w:rsid w:val="008A1C11"/>
    <w:rsid w:val="008C59AA"/>
    <w:rsid w:val="008D055A"/>
    <w:rsid w:val="008D5D9F"/>
    <w:rsid w:val="008E2CD0"/>
    <w:rsid w:val="008E59EA"/>
    <w:rsid w:val="009065A3"/>
    <w:rsid w:val="009369BA"/>
    <w:rsid w:val="00941827"/>
    <w:rsid w:val="00952630"/>
    <w:rsid w:val="00962AB0"/>
    <w:rsid w:val="00964CC7"/>
    <w:rsid w:val="00990F5F"/>
    <w:rsid w:val="009C28E7"/>
    <w:rsid w:val="009E4EBA"/>
    <w:rsid w:val="009F6747"/>
    <w:rsid w:val="009F6A8A"/>
    <w:rsid w:val="009F6D8A"/>
    <w:rsid w:val="009F7C1D"/>
    <w:rsid w:val="00A03CB0"/>
    <w:rsid w:val="00A042DF"/>
    <w:rsid w:val="00A14B83"/>
    <w:rsid w:val="00A3336E"/>
    <w:rsid w:val="00A455BE"/>
    <w:rsid w:val="00A502E8"/>
    <w:rsid w:val="00A600B9"/>
    <w:rsid w:val="00A63FF5"/>
    <w:rsid w:val="00A97D9C"/>
    <w:rsid w:val="00AB501E"/>
    <w:rsid w:val="00AD0965"/>
    <w:rsid w:val="00AE43D0"/>
    <w:rsid w:val="00AE4EF6"/>
    <w:rsid w:val="00AF49BE"/>
    <w:rsid w:val="00B10547"/>
    <w:rsid w:val="00B12C78"/>
    <w:rsid w:val="00B14925"/>
    <w:rsid w:val="00B2024B"/>
    <w:rsid w:val="00B41978"/>
    <w:rsid w:val="00B719E2"/>
    <w:rsid w:val="00B759E6"/>
    <w:rsid w:val="00BA7E7C"/>
    <w:rsid w:val="00BC23A7"/>
    <w:rsid w:val="00BC3C40"/>
    <w:rsid w:val="00BD4B77"/>
    <w:rsid w:val="00BF78DE"/>
    <w:rsid w:val="00C04B18"/>
    <w:rsid w:val="00C3056F"/>
    <w:rsid w:val="00C50271"/>
    <w:rsid w:val="00C552E6"/>
    <w:rsid w:val="00C577A5"/>
    <w:rsid w:val="00C64EEC"/>
    <w:rsid w:val="00C70F65"/>
    <w:rsid w:val="00C80EB4"/>
    <w:rsid w:val="00C87673"/>
    <w:rsid w:val="00CA3B20"/>
    <w:rsid w:val="00CD667B"/>
    <w:rsid w:val="00CD6A5E"/>
    <w:rsid w:val="00CE5E21"/>
    <w:rsid w:val="00CF7849"/>
    <w:rsid w:val="00D0671A"/>
    <w:rsid w:val="00D13997"/>
    <w:rsid w:val="00D14C80"/>
    <w:rsid w:val="00D428A6"/>
    <w:rsid w:val="00D4751B"/>
    <w:rsid w:val="00D515B3"/>
    <w:rsid w:val="00D65076"/>
    <w:rsid w:val="00D72674"/>
    <w:rsid w:val="00D75D44"/>
    <w:rsid w:val="00D87482"/>
    <w:rsid w:val="00DA1ACA"/>
    <w:rsid w:val="00DD0BED"/>
    <w:rsid w:val="00DD11FF"/>
    <w:rsid w:val="00DE4080"/>
    <w:rsid w:val="00DF5E99"/>
    <w:rsid w:val="00E1445C"/>
    <w:rsid w:val="00E1589E"/>
    <w:rsid w:val="00E17F0A"/>
    <w:rsid w:val="00E22BF1"/>
    <w:rsid w:val="00E27FE3"/>
    <w:rsid w:val="00E569B4"/>
    <w:rsid w:val="00E6619C"/>
    <w:rsid w:val="00E73CFA"/>
    <w:rsid w:val="00E855B0"/>
    <w:rsid w:val="00EA22E7"/>
    <w:rsid w:val="00EA36F0"/>
    <w:rsid w:val="00EA5863"/>
    <w:rsid w:val="00EB7257"/>
    <w:rsid w:val="00EF230C"/>
    <w:rsid w:val="00EF65EE"/>
    <w:rsid w:val="00F06211"/>
    <w:rsid w:val="00F21B1A"/>
    <w:rsid w:val="00F41FD4"/>
    <w:rsid w:val="00F53FB8"/>
    <w:rsid w:val="00F67AC8"/>
    <w:rsid w:val="00F80744"/>
    <w:rsid w:val="00FA179A"/>
    <w:rsid w:val="00FB1FB0"/>
    <w:rsid w:val="00FC112D"/>
    <w:rsid w:val="00FC72A6"/>
    <w:rsid w:val="00FD5A8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3c3c3b,#d8041d"/>
    </o:shapedefaults>
    <o:shapelayout v:ext="edit">
      <o:idmap v:ext="edit" data="2"/>
    </o:shapelayout>
  </w:shapeDefaults>
  <w:decimalSymbol w:val="."/>
  <w:listSeparator w:val=","/>
  <w14:docId w14:val="729F4397"/>
  <w15:docId w15:val="{6DA9C881-2D78-4B46-9B3F-4751CCF5A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7E38"/>
    <w:pPr>
      <w:contextualSpacing/>
    </w:pPr>
    <w:rPr>
      <w:rFonts w:ascii="Calibri" w:hAnsi="Calibri"/>
      <w:sz w:val="22"/>
    </w:rPr>
  </w:style>
  <w:style w:type="paragraph" w:styleId="Heading1">
    <w:name w:val="heading 1"/>
    <w:basedOn w:val="Normal"/>
    <w:next w:val="Normal"/>
    <w:link w:val="Heading1Char"/>
    <w:autoRedefine/>
    <w:uiPriority w:val="9"/>
    <w:qFormat/>
    <w:rsid w:val="000A4498"/>
    <w:pPr>
      <w:keepNext/>
      <w:keepLines/>
      <w:numPr>
        <w:numId w:val="16"/>
      </w:numPr>
      <w:tabs>
        <w:tab w:val="left" w:pos="1352"/>
      </w:tabs>
      <w:ind w:right="511"/>
      <w:outlineLvl w:val="0"/>
    </w:pPr>
    <w:rPr>
      <w:rFonts w:eastAsiaTheme="majorEastAsia" w:cstheme="majorBidi"/>
      <w:b/>
      <w:bCs/>
      <w:szCs w:val="28"/>
      <w:u w:val="single"/>
      <w:lang w:val="en-IE"/>
    </w:rPr>
  </w:style>
  <w:style w:type="paragraph" w:styleId="Heading2">
    <w:name w:val="heading 2"/>
    <w:basedOn w:val="Normal"/>
    <w:next w:val="Normal"/>
    <w:link w:val="Heading2Char"/>
    <w:autoRedefine/>
    <w:uiPriority w:val="9"/>
    <w:unhideWhenUsed/>
    <w:qFormat/>
    <w:rsid w:val="00C64EEC"/>
    <w:pPr>
      <w:keepNext/>
      <w:keepLines/>
      <w:spacing w:before="200" w:line="276" w:lineRule="auto"/>
      <w:outlineLvl w:val="1"/>
    </w:pPr>
    <w:rPr>
      <w:rFonts w:ascii="Arial Bold" w:eastAsiaTheme="majorEastAsia" w:hAnsi="Arial Bold" w:cstheme="majorBidi"/>
      <w:bCs/>
      <w:szCs w:val="26"/>
      <w:lang w:val="en-IE"/>
    </w:rPr>
  </w:style>
  <w:style w:type="paragraph" w:styleId="Heading3">
    <w:name w:val="heading 3"/>
    <w:basedOn w:val="Normal"/>
    <w:next w:val="Normal"/>
    <w:link w:val="Heading3Char"/>
    <w:autoRedefine/>
    <w:uiPriority w:val="9"/>
    <w:unhideWhenUsed/>
    <w:qFormat/>
    <w:rsid w:val="00C64EEC"/>
    <w:pPr>
      <w:keepNext/>
      <w:keepLines/>
      <w:spacing w:before="200" w:line="276" w:lineRule="auto"/>
      <w:outlineLvl w:val="2"/>
    </w:pPr>
    <w:rPr>
      <w:rFonts w:ascii="Arial" w:eastAsiaTheme="majorEastAsia" w:hAnsi="Arial" w:cstheme="majorBidi"/>
      <w:b/>
      <w:bCs/>
      <w:color w:val="808080" w:themeColor="background1" w:themeShade="80"/>
      <w:sz w:val="20"/>
      <w:szCs w:val="22"/>
      <w:lang w:val="en-IE"/>
    </w:rPr>
  </w:style>
  <w:style w:type="paragraph" w:styleId="Heading4">
    <w:name w:val="heading 4"/>
    <w:basedOn w:val="Normal"/>
    <w:next w:val="Normal"/>
    <w:link w:val="Heading4Char"/>
    <w:autoRedefine/>
    <w:rsid w:val="00C64EEC"/>
    <w:pPr>
      <w:keepNext/>
      <w:keepLines/>
      <w:spacing w:before="200" w:line="276" w:lineRule="auto"/>
      <w:outlineLvl w:val="3"/>
    </w:pPr>
    <w:rPr>
      <w:rFonts w:ascii="Arial" w:eastAsiaTheme="majorEastAsia" w:hAnsi="Arial" w:cstheme="majorBidi"/>
      <w:b/>
      <w:bCs/>
      <w:iCs/>
      <w:caps/>
      <w:sz w:val="18"/>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1D76"/>
    <w:pPr>
      <w:tabs>
        <w:tab w:val="center" w:pos="4320"/>
        <w:tab w:val="right" w:pos="8640"/>
      </w:tabs>
    </w:pPr>
  </w:style>
  <w:style w:type="paragraph" w:styleId="Footer">
    <w:name w:val="footer"/>
    <w:basedOn w:val="Normal"/>
    <w:link w:val="FooterChar"/>
    <w:uiPriority w:val="99"/>
    <w:rsid w:val="003B1D76"/>
    <w:pPr>
      <w:tabs>
        <w:tab w:val="center" w:pos="4320"/>
        <w:tab w:val="right" w:pos="8640"/>
      </w:tabs>
    </w:pPr>
  </w:style>
  <w:style w:type="paragraph" w:customStyle="1" w:styleId="BodyCopy">
    <w:name w:val="Body Copy"/>
    <w:basedOn w:val="Normal"/>
    <w:uiPriority w:val="99"/>
    <w:rsid w:val="004A7CF6"/>
    <w:pPr>
      <w:widowControl w:val="0"/>
      <w:tabs>
        <w:tab w:val="left" w:pos="283"/>
      </w:tabs>
      <w:suppressAutoHyphens/>
      <w:autoSpaceDE w:val="0"/>
      <w:autoSpaceDN w:val="0"/>
      <w:adjustRightInd w:val="0"/>
      <w:spacing w:after="170" w:line="300" w:lineRule="atLeast"/>
      <w:textAlignment w:val="baseline"/>
    </w:pPr>
    <w:rPr>
      <w:rFonts w:ascii="HelveticaNeue-Light" w:hAnsi="HelveticaNeue-Light" w:cs="HelveticaNeue-Light"/>
      <w:color w:val="000000"/>
      <w:szCs w:val="22"/>
      <w:lang w:val="en-GB"/>
    </w:rPr>
  </w:style>
  <w:style w:type="paragraph" w:customStyle="1" w:styleId="BasicParagraph">
    <w:name w:val="[Basic Paragraph]"/>
    <w:basedOn w:val="Normal"/>
    <w:uiPriority w:val="99"/>
    <w:rsid w:val="004A7CF6"/>
    <w:pPr>
      <w:widowControl w:val="0"/>
      <w:autoSpaceDE w:val="0"/>
      <w:autoSpaceDN w:val="0"/>
      <w:adjustRightInd w:val="0"/>
      <w:spacing w:line="288" w:lineRule="auto"/>
      <w:textAlignment w:val="center"/>
    </w:pPr>
    <w:rPr>
      <w:rFonts w:ascii="Times-Roman" w:hAnsi="Times-Roman" w:cs="Times-Roman"/>
      <w:color w:val="000000"/>
      <w:lang w:val="en-GB"/>
    </w:rPr>
  </w:style>
  <w:style w:type="character" w:customStyle="1" w:styleId="Heading1Char">
    <w:name w:val="Heading 1 Char"/>
    <w:basedOn w:val="DefaultParagraphFont"/>
    <w:link w:val="Heading1"/>
    <w:uiPriority w:val="9"/>
    <w:rsid w:val="000A4498"/>
    <w:rPr>
      <w:rFonts w:ascii="Calibri" w:eastAsiaTheme="majorEastAsia" w:hAnsi="Calibri" w:cstheme="majorBidi"/>
      <w:b/>
      <w:bCs/>
      <w:sz w:val="22"/>
      <w:szCs w:val="28"/>
      <w:u w:val="single"/>
      <w:lang w:val="en-IE"/>
    </w:rPr>
  </w:style>
  <w:style w:type="character" w:customStyle="1" w:styleId="Heading2Char">
    <w:name w:val="Heading 2 Char"/>
    <w:basedOn w:val="DefaultParagraphFont"/>
    <w:link w:val="Heading2"/>
    <w:uiPriority w:val="9"/>
    <w:rsid w:val="00C64EEC"/>
    <w:rPr>
      <w:rFonts w:ascii="Arial Bold" w:eastAsiaTheme="majorEastAsia" w:hAnsi="Arial Bold" w:cstheme="majorBidi"/>
      <w:bCs/>
      <w:szCs w:val="26"/>
      <w:lang w:val="en-IE"/>
    </w:rPr>
  </w:style>
  <w:style w:type="character" w:customStyle="1" w:styleId="Heading3Char">
    <w:name w:val="Heading 3 Char"/>
    <w:basedOn w:val="DefaultParagraphFont"/>
    <w:link w:val="Heading3"/>
    <w:uiPriority w:val="9"/>
    <w:rsid w:val="00C64EEC"/>
    <w:rPr>
      <w:rFonts w:ascii="Arial" w:eastAsiaTheme="majorEastAsia" w:hAnsi="Arial" w:cstheme="majorBidi"/>
      <w:b/>
      <w:bCs/>
      <w:color w:val="808080" w:themeColor="background1" w:themeShade="80"/>
      <w:sz w:val="20"/>
      <w:szCs w:val="22"/>
      <w:lang w:val="en-IE"/>
    </w:rPr>
  </w:style>
  <w:style w:type="character" w:customStyle="1" w:styleId="Heading4Char">
    <w:name w:val="Heading 4 Char"/>
    <w:basedOn w:val="DefaultParagraphFont"/>
    <w:link w:val="Heading4"/>
    <w:rsid w:val="00C64EEC"/>
    <w:rPr>
      <w:rFonts w:ascii="Arial" w:eastAsiaTheme="majorEastAsia" w:hAnsi="Arial" w:cstheme="majorBidi"/>
      <w:b/>
      <w:bCs/>
      <w:iCs/>
      <w:caps/>
      <w:sz w:val="18"/>
      <w:szCs w:val="22"/>
      <w:lang w:val="en-IE"/>
    </w:rPr>
  </w:style>
  <w:style w:type="paragraph" w:customStyle="1" w:styleId="ListLetters">
    <w:name w:val="List Letters"/>
    <w:basedOn w:val="ListParagraph"/>
    <w:qFormat/>
    <w:rsid w:val="00C64EEC"/>
    <w:pPr>
      <w:numPr>
        <w:numId w:val="3"/>
      </w:numPr>
    </w:pPr>
  </w:style>
  <w:style w:type="table" w:styleId="TableGrid">
    <w:name w:val="Table Grid"/>
    <w:basedOn w:val="TableNormal"/>
    <w:uiPriority w:val="59"/>
    <w:rsid w:val="00C64EEC"/>
    <w:rPr>
      <w:rFonts w:ascii="Arial" w:eastAsiaTheme="minorHAnsi" w:hAnsi="Arial" w:cstheme="minorBidi"/>
      <w:sz w:val="18"/>
      <w:szCs w:val="22"/>
      <w:lang w:val="en-I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Helvetica" w:hAnsi="Helvetica"/>
        <w:b/>
        <w:i w:val="0"/>
      </w:rPr>
    </w:tblStylePr>
  </w:style>
  <w:style w:type="paragraph" w:customStyle="1" w:styleId="ListNumbers">
    <w:name w:val="List Numbers"/>
    <w:basedOn w:val="Normal"/>
    <w:qFormat/>
    <w:rsid w:val="00C64EEC"/>
    <w:pPr>
      <w:numPr>
        <w:numId w:val="2"/>
      </w:numPr>
      <w:spacing w:after="200" w:line="276" w:lineRule="auto"/>
      <w:ind w:left="714" w:hanging="357"/>
    </w:pPr>
    <w:rPr>
      <w:rFonts w:ascii="Arial" w:eastAsiaTheme="minorHAnsi" w:hAnsi="Arial" w:cstheme="minorBidi"/>
      <w:sz w:val="20"/>
      <w:szCs w:val="22"/>
      <w:lang w:val="en-IE"/>
    </w:rPr>
  </w:style>
  <w:style w:type="paragraph" w:styleId="ListParagraph">
    <w:name w:val="List Paragraph"/>
    <w:aliases w:val="List Bullets"/>
    <w:basedOn w:val="Normal"/>
    <w:uiPriority w:val="1"/>
    <w:qFormat/>
    <w:rsid w:val="00557E38"/>
    <w:pPr>
      <w:numPr>
        <w:numId w:val="1"/>
      </w:numPr>
      <w:spacing w:after="200" w:line="276" w:lineRule="auto"/>
      <w:ind w:left="720"/>
    </w:pPr>
    <w:rPr>
      <w:rFonts w:eastAsiaTheme="minorHAnsi" w:cstheme="minorBidi"/>
      <w:b/>
      <w:szCs w:val="22"/>
      <w:u w:val="single"/>
      <w:lang w:val="en-IE"/>
    </w:rPr>
  </w:style>
  <w:style w:type="paragraph" w:styleId="BalloonText">
    <w:name w:val="Balloon Text"/>
    <w:basedOn w:val="Normal"/>
    <w:link w:val="BalloonTextChar"/>
    <w:uiPriority w:val="99"/>
    <w:rsid w:val="000E5C80"/>
    <w:rPr>
      <w:rFonts w:ascii="Tahoma" w:hAnsi="Tahoma" w:cs="Tahoma"/>
      <w:sz w:val="16"/>
      <w:szCs w:val="16"/>
    </w:rPr>
  </w:style>
  <w:style w:type="character" w:customStyle="1" w:styleId="BalloonTextChar">
    <w:name w:val="Balloon Text Char"/>
    <w:basedOn w:val="DefaultParagraphFont"/>
    <w:link w:val="BalloonText"/>
    <w:uiPriority w:val="99"/>
    <w:rsid w:val="000E5C80"/>
    <w:rPr>
      <w:rFonts w:ascii="Tahoma" w:hAnsi="Tahoma" w:cs="Tahoma"/>
      <w:sz w:val="16"/>
      <w:szCs w:val="16"/>
    </w:rPr>
  </w:style>
  <w:style w:type="paragraph" w:styleId="NormalWeb">
    <w:name w:val="Normal (Web)"/>
    <w:basedOn w:val="Normal"/>
    <w:uiPriority w:val="99"/>
    <w:unhideWhenUsed/>
    <w:rsid w:val="00B41978"/>
    <w:pPr>
      <w:spacing w:before="75" w:after="100" w:afterAutospacing="1"/>
    </w:pPr>
    <w:rPr>
      <w:rFonts w:ascii="Times New Roman" w:hAnsi="Times New Roman"/>
      <w:color w:val="FFFFFF"/>
      <w:sz w:val="18"/>
      <w:szCs w:val="18"/>
    </w:rPr>
  </w:style>
  <w:style w:type="character" w:styleId="Hyperlink">
    <w:name w:val="Hyperlink"/>
    <w:basedOn w:val="DefaultParagraphFont"/>
    <w:uiPriority w:val="99"/>
    <w:unhideWhenUsed/>
    <w:rsid w:val="00D515B3"/>
    <w:rPr>
      <w:color w:val="0000FF" w:themeColor="hyperlink"/>
      <w:u w:val="single"/>
    </w:rPr>
  </w:style>
  <w:style w:type="character" w:customStyle="1" w:styleId="FooterChar">
    <w:name w:val="Footer Char"/>
    <w:basedOn w:val="DefaultParagraphFont"/>
    <w:link w:val="Footer"/>
    <w:uiPriority w:val="99"/>
    <w:rsid w:val="00D14C80"/>
    <w:rPr>
      <w:rFonts w:ascii="Helvetica" w:hAnsi="Helvetica"/>
    </w:rPr>
  </w:style>
  <w:style w:type="paragraph" w:styleId="TOC1">
    <w:name w:val="toc 1"/>
    <w:aliases w:val="Table of Contents 1"/>
    <w:basedOn w:val="Normal"/>
    <w:uiPriority w:val="39"/>
    <w:qFormat/>
    <w:rsid w:val="00E855B0"/>
    <w:pPr>
      <w:spacing w:before="360"/>
    </w:pPr>
    <w:rPr>
      <w:rFonts w:cstheme="majorHAnsi"/>
      <w:bCs/>
    </w:rPr>
  </w:style>
  <w:style w:type="paragraph" w:styleId="BodyText">
    <w:name w:val="Body Text"/>
    <w:basedOn w:val="Normal"/>
    <w:link w:val="BodyTextChar"/>
    <w:uiPriority w:val="1"/>
    <w:qFormat/>
    <w:rsid w:val="00F80744"/>
    <w:pPr>
      <w:ind w:left="1418" w:right="1469"/>
    </w:pPr>
    <w:rPr>
      <w:rFonts w:ascii="Verdana" w:eastAsia="Verdana" w:hAnsi="Verdana" w:cs="Verdana"/>
      <w:sz w:val="18"/>
      <w:szCs w:val="18"/>
    </w:rPr>
  </w:style>
  <w:style w:type="character" w:customStyle="1" w:styleId="BodyTextChar">
    <w:name w:val="Body Text Char"/>
    <w:basedOn w:val="DefaultParagraphFont"/>
    <w:link w:val="BodyText"/>
    <w:uiPriority w:val="1"/>
    <w:rsid w:val="00F80744"/>
    <w:rPr>
      <w:rFonts w:ascii="Verdana" w:eastAsia="Verdana" w:hAnsi="Verdana" w:cs="Verdana"/>
      <w:sz w:val="18"/>
      <w:szCs w:val="18"/>
    </w:rPr>
  </w:style>
  <w:style w:type="paragraph" w:customStyle="1" w:styleId="TableParagraph">
    <w:name w:val="Table Paragraph"/>
    <w:basedOn w:val="Normal"/>
    <w:uiPriority w:val="1"/>
    <w:qFormat/>
    <w:rsid w:val="00F80744"/>
    <w:pPr>
      <w:spacing w:before="1"/>
      <w:ind w:left="103" w:right="1469"/>
    </w:pPr>
    <w:rPr>
      <w:rFonts w:ascii="Verdana" w:eastAsia="Verdana" w:hAnsi="Verdana" w:cs="Verdana"/>
      <w:szCs w:val="22"/>
    </w:rPr>
  </w:style>
  <w:style w:type="character" w:customStyle="1" w:styleId="HeaderChar">
    <w:name w:val="Header Char"/>
    <w:basedOn w:val="DefaultParagraphFont"/>
    <w:link w:val="Header"/>
    <w:uiPriority w:val="99"/>
    <w:rsid w:val="00F80744"/>
    <w:rPr>
      <w:rFonts w:ascii="Helvetica" w:hAnsi="Helvetica"/>
    </w:rPr>
  </w:style>
  <w:style w:type="character" w:styleId="CommentReference">
    <w:name w:val="annotation reference"/>
    <w:basedOn w:val="DefaultParagraphFont"/>
    <w:uiPriority w:val="99"/>
    <w:semiHidden/>
    <w:unhideWhenUsed/>
    <w:rsid w:val="00F80744"/>
    <w:rPr>
      <w:sz w:val="16"/>
      <w:szCs w:val="16"/>
    </w:rPr>
  </w:style>
  <w:style w:type="paragraph" w:styleId="CommentText">
    <w:name w:val="annotation text"/>
    <w:basedOn w:val="Normal"/>
    <w:link w:val="CommentTextChar"/>
    <w:uiPriority w:val="99"/>
    <w:semiHidden/>
    <w:unhideWhenUsed/>
    <w:rsid w:val="00F80744"/>
    <w:pPr>
      <w:ind w:left="1418" w:right="1469"/>
    </w:pPr>
    <w:rPr>
      <w:rFonts w:ascii="Verdana" w:eastAsia="Verdana" w:hAnsi="Verdana" w:cs="Verdana"/>
      <w:sz w:val="20"/>
      <w:szCs w:val="20"/>
    </w:rPr>
  </w:style>
  <w:style w:type="character" w:customStyle="1" w:styleId="CommentTextChar">
    <w:name w:val="Comment Text Char"/>
    <w:basedOn w:val="DefaultParagraphFont"/>
    <w:link w:val="CommentText"/>
    <w:uiPriority w:val="99"/>
    <w:semiHidden/>
    <w:rsid w:val="00F80744"/>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F80744"/>
    <w:rPr>
      <w:b/>
      <w:bCs/>
    </w:rPr>
  </w:style>
  <w:style w:type="character" w:customStyle="1" w:styleId="CommentSubjectChar">
    <w:name w:val="Comment Subject Char"/>
    <w:basedOn w:val="CommentTextChar"/>
    <w:link w:val="CommentSubject"/>
    <w:uiPriority w:val="99"/>
    <w:semiHidden/>
    <w:rsid w:val="00F80744"/>
    <w:rPr>
      <w:rFonts w:ascii="Verdana" w:eastAsia="Verdana" w:hAnsi="Verdana" w:cs="Verdana"/>
      <w:b/>
      <w:bCs/>
      <w:sz w:val="20"/>
      <w:szCs w:val="20"/>
    </w:rPr>
  </w:style>
  <w:style w:type="paragraph" w:styleId="FootnoteText">
    <w:name w:val="footnote text"/>
    <w:basedOn w:val="Normal"/>
    <w:link w:val="FootnoteTextChar"/>
    <w:uiPriority w:val="99"/>
    <w:semiHidden/>
    <w:unhideWhenUsed/>
    <w:rsid w:val="00F80744"/>
    <w:pPr>
      <w:ind w:left="1418" w:right="1469"/>
    </w:pPr>
    <w:rPr>
      <w:rFonts w:ascii="Verdana" w:eastAsia="Verdana" w:hAnsi="Verdana" w:cs="Verdana"/>
      <w:sz w:val="20"/>
      <w:szCs w:val="20"/>
    </w:rPr>
  </w:style>
  <w:style w:type="character" w:customStyle="1" w:styleId="FootnoteTextChar">
    <w:name w:val="Footnote Text Char"/>
    <w:basedOn w:val="DefaultParagraphFont"/>
    <w:link w:val="FootnoteText"/>
    <w:uiPriority w:val="99"/>
    <w:semiHidden/>
    <w:rsid w:val="00F80744"/>
    <w:rPr>
      <w:rFonts w:ascii="Verdana" w:eastAsia="Verdana" w:hAnsi="Verdana" w:cs="Verdana"/>
      <w:sz w:val="20"/>
      <w:szCs w:val="20"/>
    </w:rPr>
  </w:style>
  <w:style w:type="character" w:styleId="FootnoteReference">
    <w:name w:val="footnote reference"/>
    <w:basedOn w:val="DefaultParagraphFont"/>
    <w:uiPriority w:val="99"/>
    <w:semiHidden/>
    <w:unhideWhenUsed/>
    <w:rsid w:val="00F80744"/>
    <w:rPr>
      <w:vertAlign w:val="superscript"/>
    </w:rPr>
  </w:style>
  <w:style w:type="paragraph" w:styleId="Revision">
    <w:name w:val="Revision"/>
    <w:hidden/>
    <w:uiPriority w:val="99"/>
    <w:semiHidden/>
    <w:rsid w:val="00F80744"/>
    <w:pPr>
      <w:ind w:left="1418" w:right="1469"/>
    </w:pPr>
    <w:rPr>
      <w:rFonts w:ascii="Verdana" w:eastAsia="Verdana" w:hAnsi="Verdana" w:cs="Verdana"/>
      <w:sz w:val="22"/>
      <w:szCs w:val="22"/>
    </w:rPr>
  </w:style>
  <w:style w:type="paragraph" w:styleId="TOCHeading">
    <w:name w:val="TOC Heading"/>
    <w:basedOn w:val="Heading1"/>
    <w:next w:val="Normal"/>
    <w:uiPriority w:val="39"/>
    <w:unhideWhenUsed/>
    <w:qFormat/>
    <w:rsid w:val="004D2984"/>
    <w:pPr>
      <w:tabs>
        <w:tab w:val="clear" w:pos="1352"/>
      </w:tabs>
      <w:spacing w:before="240" w:line="259" w:lineRule="auto"/>
      <w:ind w:right="0"/>
      <w:contextualSpacing w:val="0"/>
      <w:outlineLvl w:val="9"/>
    </w:pPr>
    <w:rPr>
      <w:rFonts w:asciiTheme="majorHAnsi" w:hAnsiTheme="majorHAnsi"/>
      <w:bCs w:val="0"/>
      <w:color w:val="365F91" w:themeColor="accent1" w:themeShade="BF"/>
      <w:sz w:val="32"/>
      <w:szCs w:val="32"/>
      <w:lang w:val="en-US"/>
    </w:rPr>
  </w:style>
  <w:style w:type="paragraph" w:styleId="TOC2">
    <w:name w:val="toc 2"/>
    <w:basedOn w:val="Normal"/>
    <w:next w:val="Normal"/>
    <w:autoRedefine/>
    <w:unhideWhenUsed/>
    <w:rsid w:val="00E855B0"/>
    <w:pPr>
      <w:spacing w:before="240"/>
    </w:pPr>
    <w:rPr>
      <w:rFonts w:asciiTheme="minorHAnsi" w:hAnsiTheme="minorHAnsi"/>
      <w:b/>
      <w:bCs/>
      <w:sz w:val="20"/>
      <w:szCs w:val="20"/>
    </w:rPr>
  </w:style>
  <w:style w:type="paragraph" w:styleId="TOC3">
    <w:name w:val="toc 3"/>
    <w:basedOn w:val="Normal"/>
    <w:next w:val="Normal"/>
    <w:autoRedefine/>
    <w:unhideWhenUsed/>
    <w:rsid w:val="00E855B0"/>
    <w:pPr>
      <w:ind w:left="220"/>
    </w:pPr>
    <w:rPr>
      <w:rFonts w:asciiTheme="minorHAnsi" w:hAnsiTheme="minorHAnsi"/>
      <w:sz w:val="20"/>
      <w:szCs w:val="20"/>
    </w:rPr>
  </w:style>
  <w:style w:type="paragraph" w:styleId="TOC4">
    <w:name w:val="toc 4"/>
    <w:basedOn w:val="Normal"/>
    <w:next w:val="Normal"/>
    <w:autoRedefine/>
    <w:unhideWhenUsed/>
    <w:rsid w:val="00E855B0"/>
    <w:pPr>
      <w:ind w:left="440"/>
    </w:pPr>
    <w:rPr>
      <w:rFonts w:asciiTheme="minorHAnsi" w:hAnsiTheme="minorHAnsi"/>
      <w:sz w:val="20"/>
      <w:szCs w:val="20"/>
    </w:rPr>
  </w:style>
  <w:style w:type="paragraph" w:styleId="TOC5">
    <w:name w:val="toc 5"/>
    <w:basedOn w:val="Normal"/>
    <w:next w:val="Normal"/>
    <w:autoRedefine/>
    <w:unhideWhenUsed/>
    <w:rsid w:val="00E855B0"/>
    <w:pPr>
      <w:ind w:left="660"/>
    </w:pPr>
    <w:rPr>
      <w:rFonts w:asciiTheme="minorHAnsi" w:hAnsiTheme="minorHAnsi"/>
      <w:sz w:val="20"/>
      <w:szCs w:val="20"/>
    </w:rPr>
  </w:style>
  <w:style w:type="paragraph" w:styleId="TOC6">
    <w:name w:val="toc 6"/>
    <w:basedOn w:val="Normal"/>
    <w:next w:val="Normal"/>
    <w:autoRedefine/>
    <w:unhideWhenUsed/>
    <w:rsid w:val="00E855B0"/>
    <w:pPr>
      <w:ind w:left="880"/>
    </w:pPr>
    <w:rPr>
      <w:rFonts w:asciiTheme="minorHAnsi" w:hAnsiTheme="minorHAnsi"/>
      <w:sz w:val="20"/>
      <w:szCs w:val="20"/>
    </w:rPr>
  </w:style>
  <w:style w:type="paragraph" w:styleId="TOC7">
    <w:name w:val="toc 7"/>
    <w:basedOn w:val="Normal"/>
    <w:next w:val="Normal"/>
    <w:autoRedefine/>
    <w:unhideWhenUsed/>
    <w:rsid w:val="00E855B0"/>
    <w:pPr>
      <w:ind w:left="1100"/>
    </w:pPr>
    <w:rPr>
      <w:rFonts w:asciiTheme="minorHAnsi" w:hAnsiTheme="minorHAnsi"/>
      <w:sz w:val="20"/>
      <w:szCs w:val="20"/>
    </w:rPr>
  </w:style>
  <w:style w:type="paragraph" w:styleId="TOC8">
    <w:name w:val="toc 8"/>
    <w:basedOn w:val="Normal"/>
    <w:next w:val="Normal"/>
    <w:autoRedefine/>
    <w:unhideWhenUsed/>
    <w:rsid w:val="00E855B0"/>
    <w:pPr>
      <w:ind w:left="1320"/>
    </w:pPr>
    <w:rPr>
      <w:rFonts w:asciiTheme="minorHAnsi" w:hAnsiTheme="minorHAnsi"/>
      <w:sz w:val="20"/>
      <w:szCs w:val="20"/>
    </w:rPr>
  </w:style>
  <w:style w:type="paragraph" w:styleId="TOC9">
    <w:name w:val="toc 9"/>
    <w:basedOn w:val="Normal"/>
    <w:next w:val="Normal"/>
    <w:autoRedefine/>
    <w:unhideWhenUsed/>
    <w:rsid w:val="00E855B0"/>
    <w:pPr>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3092">
      <w:bodyDiv w:val="1"/>
      <w:marLeft w:val="0"/>
      <w:marRight w:val="0"/>
      <w:marTop w:val="0"/>
      <w:marBottom w:val="0"/>
      <w:divBdr>
        <w:top w:val="none" w:sz="0" w:space="0" w:color="auto"/>
        <w:left w:val="none" w:sz="0" w:space="0" w:color="auto"/>
        <w:bottom w:val="none" w:sz="0" w:space="0" w:color="auto"/>
        <w:right w:val="none" w:sz="0" w:space="0" w:color="auto"/>
      </w:divBdr>
    </w:div>
    <w:div w:id="1263341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k\AppData\Local\Microsoft\Windows\Temporary%20Internet%20Files\Content.Outlook\5K7KZULM\Acuvest%20Limited%20Electronic%20Letterhead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33CDA-44F2-494B-A00B-2E855502A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Acuvest Limited Electronic Letterhead2016</Template>
  <TotalTime>0</TotalTime>
  <Pages>23</Pages>
  <Words>8693</Words>
  <Characters>49552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58129</CharactersWithSpaces>
  <SharedDoc>false</SharedDoc>
  <HLinks>
    <vt:vector size="18" baseType="variant">
      <vt:variant>
        <vt:i4>4194341</vt:i4>
      </vt:variant>
      <vt:variant>
        <vt:i4>2105</vt:i4>
      </vt:variant>
      <vt:variant>
        <vt:i4>1027</vt:i4>
      </vt:variant>
      <vt:variant>
        <vt:i4>1</vt:i4>
      </vt:variant>
      <vt:variant>
        <vt:lpwstr>acuvest_header_continuation</vt:lpwstr>
      </vt:variant>
      <vt:variant>
        <vt:lpwstr/>
      </vt:variant>
      <vt:variant>
        <vt:i4>4849769</vt:i4>
      </vt:variant>
      <vt:variant>
        <vt:i4>2108</vt:i4>
      </vt:variant>
      <vt:variant>
        <vt:i4>1025</vt:i4>
      </vt:variant>
      <vt:variant>
        <vt:i4>1</vt:i4>
      </vt:variant>
      <vt:variant>
        <vt:lpwstr>acuvest_header</vt:lpwstr>
      </vt:variant>
      <vt:variant>
        <vt:lpwstr/>
      </vt:variant>
      <vt:variant>
        <vt:i4>5242985</vt:i4>
      </vt:variant>
      <vt:variant>
        <vt:i4>2111</vt:i4>
      </vt:variant>
      <vt:variant>
        <vt:i4>1026</vt:i4>
      </vt:variant>
      <vt:variant>
        <vt:i4>1</vt:i4>
      </vt:variant>
      <vt:variant>
        <vt:lpwstr>acuvest_footer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Kondos</dc:creator>
  <cp:lastModifiedBy>Ian Jackson</cp:lastModifiedBy>
  <cp:revision>2</cp:revision>
  <cp:lastPrinted>2019-10-10T15:04:00Z</cp:lastPrinted>
  <dcterms:created xsi:type="dcterms:W3CDTF">2022-04-06T17:41:00Z</dcterms:created>
  <dcterms:modified xsi:type="dcterms:W3CDTF">2022-04-06T17:41:00Z</dcterms:modified>
</cp:coreProperties>
</file>