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371D77" w14:textId="02D872F3" w:rsidR="005A1A25" w:rsidRDefault="00C87673" w:rsidP="005A1A25">
      <w:r>
        <w:rPr>
          <w:noProof/>
        </w:rPr>
        <mc:AlternateContent>
          <mc:Choice Requires="wpg">
            <w:drawing>
              <wp:anchor distT="0" distB="0" distL="114300" distR="114300" simplePos="0" relativeHeight="251665408" behindDoc="0" locked="0" layoutInCell="1" allowOverlap="1" wp14:anchorId="78303B9F" wp14:editId="73369906">
                <wp:simplePos x="0" y="0"/>
                <wp:positionH relativeFrom="page">
                  <wp:posOffset>0</wp:posOffset>
                </wp:positionH>
                <wp:positionV relativeFrom="paragraph">
                  <wp:posOffset>-67310</wp:posOffset>
                </wp:positionV>
                <wp:extent cx="7543801" cy="6705601"/>
                <wp:effectExtent l="0" t="0" r="0" b="0"/>
                <wp:wrapNone/>
                <wp:docPr id="18" name="Group 18"/>
                <wp:cNvGraphicFramePr/>
                <a:graphic xmlns:a="http://schemas.openxmlformats.org/drawingml/2006/main">
                  <a:graphicData uri="http://schemas.microsoft.com/office/word/2010/wordprocessingGroup">
                    <wpg:wgp>
                      <wpg:cNvGrpSpPr/>
                      <wpg:grpSpPr>
                        <a:xfrm>
                          <a:off x="0" y="0"/>
                          <a:ext cx="7543801" cy="6705601"/>
                          <a:chOff x="0" y="-1"/>
                          <a:chExt cx="7543801" cy="6705601"/>
                        </a:xfrm>
                      </wpg:grpSpPr>
                      <wps:wsp>
                        <wps:cNvPr id="19" name="Text Box 2"/>
                        <wps:cNvSpPr txBox="1">
                          <a:spLocks noChangeArrowheads="1"/>
                        </wps:cNvSpPr>
                        <wps:spPr bwMode="auto">
                          <a:xfrm>
                            <a:off x="4171951" y="-1"/>
                            <a:ext cx="3371850" cy="6696075"/>
                          </a:xfrm>
                          <a:prstGeom prst="rect">
                            <a:avLst/>
                          </a:prstGeom>
                          <a:solidFill>
                            <a:schemeClr val="tx1">
                              <a:lumMod val="95000"/>
                              <a:lumOff val="5000"/>
                              <a:alpha val="71000"/>
                            </a:schemeClr>
                          </a:solidFill>
                          <a:ln w="9525">
                            <a:noFill/>
                            <a:miter lim="800000"/>
                            <a:headEnd/>
                            <a:tailEnd/>
                          </a:ln>
                        </wps:spPr>
                        <wps:txbx>
                          <w:txbxContent>
                            <w:p w14:paraId="2952BCC4" w14:textId="77777777" w:rsidR="00341B30" w:rsidRPr="004E2DEB" w:rsidRDefault="00341B30" w:rsidP="00C87673">
                              <w:pPr>
                                <w:rPr>
                                  <w14:textOutline w14:w="9525" w14:cap="rnd" w14:cmpd="sng" w14:algn="ctr">
                                    <w14:solidFill>
                                      <w14:srgbClr w14:val="444444"/>
                                    </w14:solidFill>
                                    <w14:prstDash w14:val="solid"/>
                                    <w14:bevel/>
                                  </w14:textOutline>
                                </w:rPr>
                              </w:pPr>
                            </w:p>
                          </w:txbxContent>
                        </wps:txbx>
                        <wps:bodyPr rot="0" vert="horz" wrap="square" lIns="91440" tIns="45720" rIns="91440" bIns="45720" anchor="t" anchorCtr="0">
                          <a:noAutofit/>
                        </wps:bodyPr>
                      </wps:wsp>
                      <pic:pic xmlns:pic="http://schemas.openxmlformats.org/drawingml/2006/picture">
                        <pic:nvPicPr>
                          <pic:cNvPr id="20" name="Picture 20"/>
                          <pic:cNvPicPr>
                            <a:picLocks noChangeAspect="1"/>
                          </pic:cNvPicPr>
                        </pic:nvPicPr>
                        <pic:blipFill>
                          <a:blip r:embed="rId8">
                            <a:alphaModFix/>
                            <a:extLst>
                              <a:ext uri="{28A0092B-C50C-407E-A947-70E740481C1C}">
                                <a14:useLocalDpi xmlns:a14="http://schemas.microsoft.com/office/drawing/2010/main" val="0"/>
                              </a:ext>
                            </a:extLst>
                          </a:blip>
                          <a:srcRect/>
                          <a:stretch>
                            <a:fillRect/>
                          </a:stretch>
                        </pic:blipFill>
                        <pic:spPr bwMode="auto">
                          <a:xfrm>
                            <a:off x="0" y="0"/>
                            <a:ext cx="4486275" cy="6705600"/>
                          </a:xfrm>
                          <a:prstGeom prst="rect">
                            <a:avLst/>
                          </a:prstGeom>
                          <a:noFill/>
                        </pic:spPr>
                      </pic:pic>
                      <wpg:grpSp>
                        <wpg:cNvPr id="21" name="Group 21"/>
                        <wpg:cNvGrpSpPr/>
                        <wpg:grpSpPr>
                          <a:xfrm>
                            <a:off x="638175" y="1714500"/>
                            <a:ext cx="6325235" cy="4010025"/>
                            <a:chOff x="0" y="0"/>
                            <a:chExt cx="6325235" cy="4943475"/>
                          </a:xfrm>
                        </wpg:grpSpPr>
                        <wps:wsp>
                          <wps:cNvPr id="22" name="Freeform: Shape 22"/>
                          <wps:cNvSpPr>
                            <a:spLocks/>
                          </wps:cNvSpPr>
                          <wps:spPr>
                            <a:xfrm flipH="1">
                              <a:off x="3000375" y="0"/>
                              <a:ext cx="3324860" cy="4943475"/>
                            </a:xfrm>
                            <a:custGeom>
                              <a:avLst/>
                              <a:gdLst>
                                <a:gd name="connsiteX0" fmla="*/ 0 w 2996588"/>
                                <a:gd name="connsiteY0" fmla="*/ 0 h 143219"/>
                                <a:gd name="connsiteX1" fmla="*/ 2996588 w 2996588"/>
                                <a:gd name="connsiteY1" fmla="*/ 0 h 143219"/>
                                <a:gd name="connsiteX2" fmla="*/ 2996588 w 2996588"/>
                                <a:gd name="connsiteY2" fmla="*/ 143219 h 143219"/>
                                <a:gd name="connsiteX3" fmla="*/ 0 w 2996588"/>
                                <a:gd name="connsiteY3" fmla="*/ 143219 h 143219"/>
                                <a:gd name="connsiteX4" fmla="*/ 0 w 2996588"/>
                                <a:gd name="connsiteY4" fmla="*/ 0 h 143219"/>
                                <a:gd name="connsiteX0" fmla="*/ 12757 w 3009345"/>
                                <a:gd name="connsiteY0" fmla="*/ 4799852 h 4943071"/>
                                <a:gd name="connsiteX1" fmla="*/ 20071 w 3009345"/>
                                <a:gd name="connsiteY1" fmla="*/ 0 h 4943071"/>
                                <a:gd name="connsiteX2" fmla="*/ 3009345 w 3009345"/>
                                <a:gd name="connsiteY2" fmla="*/ 4799852 h 4943071"/>
                                <a:gd name="connsiteX3" fmla="*/ 3009345 w 3009345"/>
                                <a:gd name="connsiteY3" fmla="*/ 4943071 h 4943071"/>
                                <a:gd name="connsiteX4" fmla="*/ 12757 w 3009345"/>
                                <a:gd name="connsiteY4" fmla="*/ 4943071 h 4943071"/>
                                <a:gd name="connsiteX5" fmla="*/ 12757 w 3009345"/>
                                <a:gd name="connsiteY5" fmla="*/ 4799852 h 4943071"/>
                                <a:gd name="connsiteX0" fmla="*/ 12757 w 3009345"/>
                                <a:gd name="connsiteY0" fmla="*/ 4799852 h 4943071"/>
                                <a:gd name="connsiteX1" fmla="*/ 20071 w 3009345"/>
                                <a:gd name="connsiteY1" fmla="*/ 0 h 4943071"/>
                                <a:gd name="connsiteX2" fmla="*/ 250593 w 3009345"/>
                                <a:gd name="connsiteY2" fmla="*/ 4779469 h 4943071"/>
                                <a:gd name="connsiteX3" fmla="*/ 3009345 w 3009345"/>
                                <a:gd name="connsiteY3" fmla="*/ 4799852 h 4943071"/>
                                <a:gd name="connsiteX4" fmla="*/ 3009345 w 3009345"/>
                                <a:gd name="connsiteY4" fmla="*/ 4943071 h 4943071"/>
                                <a:gd name="connsiteX5" fmla="*/ 12757 w 3009345"/>
                                <a:gd name="connsiteY5" fmla="*/ 4943071 h 4943071"/>
                                <a:gd name="connsiteX6" fmla="*/ 12757 w 3009345"/>
                                <a:gd name="connsiteY6" fmla="*/ 4799852 h 4943071"/>
                                <a:gd name="connsiteX0" fmla="*/ 12757 w 3009345"/>
                                <a:gd name="connsiteY0" fmla="*/ 4799852 h 4943071"/>
                                <a:gd name="connsiteX1" fmla="*/ 20071 w 3009345"/>
                                <a:gd name="connsiteY1" fmla="*/ 0 h 4943071"/>
                                <a:gd name="connsiteX2" fmla="*/ 189121 w 3009345"/>
                                <a:gd name="connsiteY2" fmla="*/ 4764101 h 4943071"/>
                                <a:gd name="connsiteX3" fmla="*/ 3009345 w 3009345"/>
                                <a:gd name="connsiteY3" fmla="*/ 4799852 h 4943071"/>
                                <a:gd name="connsiteX4" fmla="*/ 3009345 w 3009345"/>
                                <a:gd name="connsiteY4" fmla="*/ 4943071 h 4943071"/>
                                <a:gd name="connsiteX5" fmla="*/ 12757 w 3009345"/>
                                <a:gd name="connsiteY5" fmla="*/ 4943071 h 4943071"/>
                                <a:gd name="connsiteX6" fmla="*/ 12757 w 3009345"/>
                                <a:gd name="connsiteY6" fmla="*/ 4799852 h 4943071"/>
                                <a:gd name="connsiteX0" fmla="*/ 50240 w 3046828"/>
                                <a:gd name="connsiteY0" fmla="*/ 5365817 h 5509036"/>
                                <a:gd name="connsiteX1" fmla="*/ 57554 w 3046828"/>
                                <a:gd name="connsiteY1" fmla="*/ 565965 h 5509036"/>
                                <a:gd name="connsiteX2" fmla="*/ 172815 w 3046828"/>
                                <a:gd name="connsiteY2" fmla="*/ 565965 h 5509036"/>
                                <a:gd name="connsiteX3" fmla="*/ 226604 w 3046828"/>
                                <a:gd name="connsiteY3" fmla="*/ 5330066 h 5509036"/>
                                <a:gd name="connsiteX4" fmla="*/ 3046828 w 3046828"/>
                                <a:gd name="connsiteY4" fmla="*/ 5365817 h 5509036"/>
                                <a:gd name="connsiteX5" fmla="*/ 3046828 w 3046828"/>
                                <a:gd name="connsiteY5" fmla="*/ 5509036 h 5509036"/>
                                <a:gd name="connsiteX6" fmla="*/ 50240 w 3046828"/>
                                <a:gd name="connsiteY6" fmla="*/ 5509036 h 5509036"/>
                                <a:gd name="connsiteX7" fmla="*/ 50240 w 3046828"/>
                                <a:gd name="connsiteY7" fmla="*/ 5365817 h 5509036"/>
                                <a:gd name="connsiteX0" fmla="*/ 50240 w 3046828"/>
                                <a:gd name="connsiteY0" fmla="*/ 5112648 h 5255867"/>
                                <a:gd name="connsiteX1" fmla="*/ 57554 w 3046828"/>
                                <a:gd name="connsiteY1" fmla="*/ 312796 h 5255867"/>
                                <a:gd name="connsiteX2" fmla="*/ 172815 w 3046828"/>
                                <a:gd name="connsiteY2" fmla="*/ 312796 h 5255867"/>
                                <a:gd name="connsiteX3" fmla="*/ 226604 w 3046828"/>
                                <a:gd name="connsiteY3" fmla="*/ 5076897 h 5255867"/>
                                <a:gd name="connsiteX4" fmla="*/ 3046828 w 3046828"/>
                                <a:gd name="connsiteY4" fmla="*/ 5112648 h 5255867"/>
                                <a:gd name="connsiteX5" fmla="*/ 3046828 w 3046828"/>
                                <a:gd name="connsiteY5" fmla="*/ 5255867 h 5255867"/>
                                <a:gd name="connsiteX6" fmla="*/ 50240 w 3046828"/>
                                <a:gd name="connsiteY6" fmla="*/ 5255867 h 5255867"/>
                                <a:gd name="connsiteX7" fmla="*/ 50240 w 3046828"/>
                                <a:gd name="connsiteY7" fmla="*/ 5112648 h 5255867"/>
                                <a:gd name="connsiteX0" fmla="*/ 50240 w 3046828"/>
                                <a:gd name="connsiteY0" fmla="*/ 5116743 h 5259962"/>
                                <a:gd name="connsiteX1" fmla="*/ 57554 w 3046828"/>
                                <a:gd name="connsiteY1" fmla="*/ 316891 h 5259962"/>
                                <a:gd name="connsiteX2" fmla="*/ 172815 w 3046828"/>
                                <a:gd name="connsiteY2" fmla="*/ 316891 h 5259962"/>
                                <a:gd name="connsiteX3" fmla="*/ 226604 w 3046828"/>
                                <a:gd name="connsiteY3" fmla="*/ 5080992 h 5259962"/>
                                <a:gd name="connsiteX4" fmla="*/ 3046828 w 3046828"/>
                                <a:gd name="connsiteY4" fmla="*/ 5116743 h 5259962"/>
                                <a:gd name="connsiteX5" fmla="*/ 3046828 w 3046828"/>
                                <a:gd name="connsiteY5" fmla="*/ 5259962 h 5259962"/>
                                <a:gd name="connsiteX6" fmla="*/ 50240 w 3046828"/>
                                <a:gd name="connsiteY6" fmla="*/ 5259962 h 5259962"/>
                                <a:gd name="connsiteX7" fmla="*/ 50240 w 3046828"/>
                                <a:gd name="connsiteY7" fmla="*/ 5116743 h 5259962"/>
                                <a:gd name="connsiteX0" fmla="*/ 50240 w 3046828"/>
                                <a:gd name="connsiteY0" fmla="*/ 4800544 h 4943763"/>
                                <a:gd name="connsiteX1" fmla="*/ 57554 w 3046828"/>
                                <a:gd name="connsiteY1" fmla="*/ 692 h 4943763"/>
                                <a:gd name="connsiteX2" fmla="*/ 172815 w 3046828"/>
                                <a:gd name="connsiteY2" fmla="*/ 692 h 4943763"/>
                                <a:gd name="connsiteX3" fmla="*/ 226604 w 3046828"/>
                                <a:gd name="connsiteY3" fmla="*/ 4764793 h 4943763"/>
                                <a:gd name="connsiteX4" fmla="*/ 3046828 w 3046828"/>
                                <a:gd name="connsiteY4" fmla="*/ 4800544 h 4943763"/>
                                <a:gd name="connsiteX5" fmla="*/ 3046828 w 3046828"/>
                                <a:gd name="connsiteY5" fmla="*/ 4943763 h 4943763"/>
                                <a:gd name="connsiteX6" fmla="*/ 50240 w 3046828"/>
                                <a:gd name="connsiteY6" fmla="*/ 4943763 h 4943763"/>
                                <a:gd name="connsiteX7" fmla="*/ 50240 w 3046828"/>
                                <a:gd name="connsiteY7" fmla="*/ 4800544 h 4943763"/>
                                <a:gd name="connsiteX0" fmla="*/ 50240 w 3046828"/>
                                <a:gd name="connsiteY0" fmla="*/ 4800544 h 4943763"/>
                                <a:gd name="connsiteX1" fmla="*/ 57554 w 3046828"/>
                                <a:gd name="connsiteY1" fmla="*/ 692 h 4943763"/>
                                <a:gd name="connsiteX2" fmla="*/ 172815 w 3046828"/>
                                <a:gd name="connsiteY2" fmla="*/ 692 h 4943763"/>
                                <a:gd name="connsiteX3" fmla="*/ 226604 w 3046828"/>
                                <a:gd name="connsiteY3" fmla="*/ 4764793 h 4943763"/>
                                <a:gd name="connsiteX4" fmla="*/ 3046828 w 3046828"/>
                                <a:gd name="connsiteY4" fmla="*/ 4800544 h 4943763"/>
                                <a:gd name="connsiteX5" fmla="*/ 3046828 w 3046828"/>
                                <a:gd name="connsiteY5" fmla="*/ 4943763 h 4943763"/>
                                <a:gd name="connsiteX6" fmla="*/ 50240 w 3046828"/>
                                <a:gd name="connsiteY6" fmla="*/ 4943763 h 4943763"/>
                                <a:gd name="connsiteX7" fmla="*/ 50240 w 3046828"/>
                                <a:gd name="connsiteY7" fmla="*/ 4800544 h 4943763"/>
                                <a:gd name="connsiteX0" fmla="*/ 50240 w 3046828"/>
                                <a:gd name="connsiteY0" fmla="*/ 4800544 h 4943763"/>
                                <a:gd name="connsiteX1" fmla="*/ 57554 w 3046828"/>
                                <a:gd name="connsiteY1" fmla="*/ 692 h 4943763"/>
                                <a:gd name="connsiteX2" fmla="*/ 172815 w 3046828"/>
                                <a:gd name="connsiteY2" fmla="*/ 692 h 4943763"/>
                                <a:gd name="connsiteX3" fmla="*/ 226604 w 3046828"/>
                                <a:gd name="connsiteY3" fmla="*/ 4810113 h 4943763"/>
                                <a:gd name="connsiteX4" fmla="*/ 3046828 w 3046828"/>
                                <a:gd name="connsiteY4" fmla="*/ 4800544 h 4943763"/>
                                <a:gd name="connsiteX5" fmla="*/ 3046828 w 3046828"/>
                                <a:gd name="connsiteY5" fmla="*/ 4943763 h 4943763"/>
                                <a:gd name="connsiteX6" fmla="*/ 50240 w 3046828"/>
                                <a:gd name="connsiteY6" fmla="*/ 4943763 h 4943763"/>
                                <a:gd name="connsiteX7" fmla="*/ 50240 w 3046828"/>
                                <a:gd name="connsiteY7" fmla="*/ 4800544 h 4943763"/>
                                <a:gd name="connsiteX0" fmla="*/ 0 w 2996588"/>
                                <a:gd name="connsiteY0" fmla="*/ 4800544 h 4943763"/>
                                <a:gd name="connsiteX1" fmla="*/ 7314 w 2996588"/>
                                <a:gd name="connsiteY1" fmla="*/ 692 h 4943763"/>
                                <a:gd name="connsiteX2" fmla="*/ 122575 w 2996588"/>
                                <a:gd name="connsiteY2" fmla="*/ 692 h 4943763"/>
                                <a:gd name="connsiteX3" fmla="*/ 176364 w 2996588"/>
                                <a:gd name="connsiteY3" fmla="*/ 4810113 h 4943763"/>
                                <a:gd name="connsiteX4" fmla="*/ 2996588 w 2996588"/>
                                <a:gd name="connsiteY4" fmla="*/ 4800544 h 4943763"/>
                                <a:gd name="connsiteX5" fmla="*/ 2996588 w 2996588"/>
                                <a:gd name="connsiteY5" fmla="*/ 4943763 h 4943763"/>
                                <a:gd name="connsiteX6" fmla="*/ 0 w 2996588"/>
                                <a:gd name="connsiteY6" fmla="*/ 4943763 h 4943763"/>
                                <a:gd name="connsiteX7" fmla="*/ 0 w 2996588"/>
                                <a:gd name="connsiteY7" fmla="*/ 4800544 h 4943763"/>
                                <a:gd name="connsiteX0" fmla="*/ 0 w 2996588"/>
                                <a:gd name="connsiteY0" fmla="*/ 4943763 h 4943763"/>
                                <a:gd name="connsiteX1" fmla="*/ 7314 w 2996588"/>
                                <a:gd name="connsiteY1" fmla="*/ 692 h 4943763"/>
                                <a:gd name="connsiteX2" fmla="*/ 122575 w 2996588"/>
                                <a:gd name="connsiteY2" fmla="*/ 692 h 4943763"/>
                                <a:gd name="connsiteX3" fmla="*/ 176364 w 2996588"/>
                                <a:gd name="connsiteY3" fmla="*/ 4810113 h 4943763"/>
                                <a:gd name="connsiteX4" fmla="*/ 2996588 w 2996588"/>
                                <a:gd name="connsiteY4" fmla="*/ 4800544 h 4943763"/>
                                <a:gd name="connsiteX5" fmla="*/ 2996588 w 2996588"/>
                                <a:gd name="connsiteY5" fmla="*/ 4943763 h 4943763"/>
                                <a:gd name="connsiteX6" fmla="*/ 0 w 2996588"/>
                                <a:gd name="connsiteY6" fmla="*/ 4943763 h 4943763"/>
                                <a:gd name="connsiteX0" fmla="*/ 0 w 2996588"/>
                                <a:gd name="connsiteY0" fmla="*/ 4943763 h 4943763"/>
                                <a:gd name="connsiteX1" fmla="*/ 7314 w 2996588"/>
                                <a:gd name="connsiteY1" fmla="*/ 692 h 4943763"/>
                                <a:gd name="connsiteX2" fmla="*/ 199693 w 2996588"/>
                                <a:gd name="connsiteY2" fmla="*/ 692 h 4943763"/>
                                <a:gd name="connsiteX3" fmla="*/ 176364 w 2996588"/>
                                <a:gd name="connsiteY3" fmla="*/ 4810113 h 4943763"/>
                                <a:gd name="connsiteX4" fmla="*/ 2996588 w 2996588"/>
                                <a:gd name="connsiteY4" fmla="*/ 4800544 h 4943763"/>
                                <a:gd name="connsiteX5" fmla="*/ 2996588 w 2996588"/>
                                <a:gd name="connsiteY5" fmla="*/ 4943763 h 4943763"/>
                                <a:gd name="connsiteX6" fmla="*/ 0 w 2996588"/>
                                <a:gd name="connsiteY6" fmla="*/ 4943763 h 4943763"/>
                                <a:gd name="connsiteX0" fmla="*/ 0 w 2996588"/>
                                <a:gd name="connsiteY0" fmla="*/ 4943763 h 4943763"/>
                                <a:gd name="connsiteX1" fmla="*/ 7314 w 2996588"/>
                                <a:gd name="connsiteY1" fmla="*/ 692 h 4943763"/>
                                <a:gd name="connsiteX2" fmla="*/ 177659 w 2996588"/>
                                <a:gd name="connsiteY2" fmla="*/ 692 h 4943763"/>
                                <a:gd name="connsiteX3" fmla="*/ 176364 w 2996588"/>
                                <a:gd name="connsiteY3" fmla="*/ 4810113 h 4943763"/>
                                <a:gd name="connsiteX4" fmla="*/ 2996588 w 2996588"/>
                                <a:gd name="connsiteY4" fmla="*/ 4800544 h 4943763"/>
                                <a:gd name="connsiteX5" fmla="*/ 2996588 w 2996588"/>
                                <a:gd name="connsiteY5" fmla="*/ 4943763 h 4943763"/>
                                <a:gd name="connsiteX6" fmla="*/ 0 w 2996588"/>
                                <a:gd name="connsiteY6" fmla="*/ 4943763 h 4943763"/>
                                <a:gd name="connsiteX0" fmla="*/ 0 w 2996588"/>
                                <a:gd name="connsiteY0" fmla="*/ 4943763 h 4943763"/>
                                <a:gd name="connsiteX1" fmla="*/ 7314 w 2996588"/>
                                <a:gd name="connsiteY1" fmla="*/ 692 h 4943763"/>
                                <a:gd name="connsiteX2" fmla="*/ 177659 w 2996588"/>
                                <a:gd name="connsiteY2" fmla="*/ 692 h 4943763"/>
                                <a:gd name="connsiteX3" fmla="*/ 176364 w 2996588"/>
                                <a:gd name="connsiteY3" fmla="*/ 4810113 h 4943763"/>
                                <a:gd name="connsiteX4" fmla="*/ 2996588 w 2996588"/>
                                <a:gd name="connsiteY4" fmla="*/ 4800544 h 4943763"/>
                                <a:gd name="connsiteX5" fmla="*/ 2996588 w 2996588"/>
                                <a:gd name="connsiteY5" fmla="*/ 4943763 h 4943763"/>
                                <a:gd name="connsiteX6" fmla="*/ 0 w 2996588"/>
                                <a:gd name="connsiteY6" fmla="*/ 4943763 h 4943763"/>
                                <a:gd name="connsiteX0" fmla="*/ 0 w 2996588"/>
                                <a:gd name="connsiteY0" fmla="*/ 4943763 h 4943763"/>
                                <a:gd name="connsiteX1" fmla="*/ 7314 w 2996588"/>
                                <a:gd name="connsiteY1" fmla="*/ 692 h 4943763"/>
                                <a:gd name="connsiteX2" fmla="*/ 177659 w 2996588"/>
                                <a:gd name="connsiteY2" fmla="*/ 692 h 4943763"/>
                                <a:gd name="connsiteX3" fmla="*/ 176364 w 2996588"/>
                                <a:gd name="connsiteY3" fmla="*/ 4810113 h 4943763"/>
                                <a:gd name="connsiteX4" fmla="*/ 2996588 w 2996588"/>
                                <a:gd name="connsiteY4" fmla="*/ 4800544 h 4943763"/>
                                <a:gd name="connsiteX5" fmla="*/ 2996588 w 2996588"/>
                                <a:gd name="connsiteY5" fmla="*/ 4943763 h 4943763"/>
                                <a:gd name="connsiteX6" fmla="*/ 0 w 2996588"/>
                                <a:gd name="connsiteY6" fmla="*/ 4943763 h 4943763"/>
                                <a:gd name="connsiteX0" fmla="*/ 0 w 2996588"/>
                                <a:gd name="connsiteY0" fmla="*/ 4946337 h 4946337"/>
                                <a:gd name="connsiteX1" fmla="*/ 7314 w 2996588"/>
                                <a:gd name="connsiteY1" fmla="*/ 3266 h 4946337"/>
                                <a:gd name="connsiteX2" fmla="*/ 177659 w 2996588"/>
                                <a:gd name="connsiteY2" fmla="*/ 0 h 4946337"/>
                                <a:gd name="connsiteX3" fmla="*/ 176364 w 2996588"/>
                                <a:gd name="connsiteY3" fmla="*/ 4812687 h 4946337"/>
                                <a:gd name="connsiteX4" fmla="*/ 2996588 w 2996588"/>
                                <a:gd name="connsiteY4" fmla="*/ 4803118 h 4946337"/>
                                <a:gd name="connsiteX5" fmla="*/ 2996588 w 2996588"/>
                                <a:gd name="connsiteY5" fmla="*/ 4946337 h 4946337"/>
                                <a:gd name="connsiteX6" fmla="*/ 0 w 2996588"/>
                                <a:gd name="connsiteY6" fmla="*/ 4946337 h 4946337"/>
                                <a:gd name="connsiteX0" fmla="*/ 0 w 2996588"/>
                                <a:gd name="connsiteY0" fmla="*/ 4946337 h 4946337"/>
                                <a:gd name="connsiteX1" fmla="*/ 7314 w 2996588"/>
                                <a:gd name="connsiteY1" fmla="*/ 3266 h 4946337"/>
                                <a:gd name="connsiteX2" fmla="*/ 177659 w 2996588"/>
                                <a:gd name="connsiteY2" fmla="*/ 0 h 4946337"/>
                                <a:gd name="connsiteX3" fmla="*/ 176364 w 2996588"/>
                                <a:gd name="connsiteY3" fmla="*/ 4812687 h 4946337"/>
                                <a:gd name="connsiteX4" fmla="*/ 2996588 w 2996588"/>
                                <a:gd name="connsiteY4" fmla="*/ 4803118 h 4946337"/>
                                <a:gd name="connsiteX5" fmla="*/ 2996588 w 2996588"/>
                                <a:gd name="connsiteY5" fmla="*/ 4946337 h 4946337"/>
                                <a:gd name="connsiteX6" fmla="*/ 0 w 2996588"/>
                                <a:gd name="connsiteY6" fmla="*/ 4946337 h 4946337"/>
                                <a:gd name="connsiteX0" fmla="*/ 0 w 2996588"/>
                                <a:gd name="connsiteY0" fmla="*/ 4946337 h 4946337"/>
                                <a:gd name="connsiteX1" fmla="*/ 7314 w 2996588"/>
                                <a:gd name="connsiteY1" fmla="*/ 3266 h 4946337"/>
                                <a:gd name="connsiteX2" fmla="*/ 177659 w 2996588"/>
                                <a:gd name="connsiteY2" fmla="*/ 0 h 4946337"/>
                                <a:gd name="connsiteX3" fmla="*/ 176364 w 2996588"/>
                                <a:gd name="connsiteY3" fmla="*/ 4812687 h 4946337"/>
                                <a:gd name="connsiteX4" fmla="*/ 2996588 w 2996588"/>
                                <a:gd name="connsiteY4" fmla="*/ 4803118 h 4946337"/>
                                <a:gd name="connsiteX5" fmla="*/ 2996588 w 2996588"/>
                                <a:gd name="connsiteY5" fmla="*/ 4946337 h 4946337"/>
                                <a:gd name="connsiteX6" fmla="*/ 0 w 2996588"/>
                                <a:gd name="connsiteY6" fmla="*/ 4946337 h 4946337"/>
                                <a:gd name="connsiteX0" fmla="*/ 0 w 2996588"/>
                                <a:gd name="connsiteY0" fmla="*/ 4946337 h 4946337"/>
                                <a:gd name="connsiteX1" fmla="*/ 7314 w 2996588"/>
                                <a:gd name="connsiteY1" fmla="*/ 3266 h 4946337"/>
                                <a:gd name="connsiteX2" fmla="*/ 177659 w 2996588"/>
                                <a:gd name="connsiteY2" fmla="*/ 0 h 4946337"/>
                                <a:gd name="connsiteX3" fmla="*/ 176364 w 2996588"/>
                                <a:gd name="connsiteY3" fmla="*/ 4802890 h 4946337"/>
                                <a:gd name="connsiteX4" fmla="*/ 2996588 w 2996588"/>
                                <a:gd name="connsiteY4" fmla="*/ 4803118 h 4946337"/>
                                <a:gd name="connsiteX5" fmla="*/ 2996588 w 2996588"/>
                                <a:gd name="connsiteY5" fmla="*/ 4946337 h 4946337"/>
                                <a:gd name="connsiteX6" fmla="*/ 0 w 2996588"/>
                                <a:gd name="connsiteY6" fmla="*/ 4946337 h 4946337"/>
                                <a:gd name="connsiteX0" fmla="*/ 0 w 2996588"/>
                                <a:gd name="connsiteY0" fmla="*/ 4946337 h 4946337"/>
                                <a:gd name="connsiteX1" fmla="*/ 7314 w 2996588"/>
                                <a:gd name="connsiteY1" fmla="*/ 3266 h 4946337"/>
                                <a:gd name="connsiteX2" fmla="*/ 177659 w 2996588"/>
                                <a:gd name="connsiteY2" fmla="*/ 0 h 4946337"/>
                                <a:gd name="connsiteX3" fmla="*/ 150238 w 2996588"/>
                                <a:gd name="connsiteY3" fmla="*/ 4802890 h 4946337"/>
                                <a:gd name="connsiteX4" fmla="*/ 2996588 w 2996588"/>
                                <a:gd name="connsiteY4" fmla="*/ 4803118 h 4946337"/>
                                <a:gd name="connsiteX5" fmla="*/ 2996588 w 2996588"/>
                                <a:gd name="connsiteY5" fmla="*/ 4946337 h 4946337"/>
                                <a:gd name="connsiteX6" fmla="*/ 0 w 2996588"/>
                                <a:gd name="connsiteY6" fmla="*/ 4946337 h 4946337"/>
                                <a:gd name="connsiteX0" fmla="*/ 0 w 2996588"/>
                                <a:gd name="connsiteY0" fmla="*/ 4946337 h 4946337"/>
                                <a:gd name="connsiteX1" fmla="*/ 7314 w 2996588"/>
                                <a:gd name="connsiteY1" fmla="*/ 3266 h 4946337"/>
                                <a:gd name="connsiteX2" fmla="*/ 161330 w 2996588"/>
                                <a:gd name="connsiteY2" fmla="*/ 0 h 4946337"/>
                                <a:gd name="connsiteX3" fmla="*/ 150238 w 2996588"/>
                                <a:gd name="connsiteY3" fmla="*/ 4802890 h 4946337"/>
                                <a:gd name="connsiteX4" fmla="*/ 2996588 w 2996588"/>
                                <a:gd name="connsiteY4" fmla="*/ 4803118 h 4946337"/>
                                <a:gd name="connsiteX5" fmla="*/ 2996588 w 2996588"/>
                                <a:gd name="connsiteY5" fmla="*/ 4946337 h 4946337"/>
                                <a:gd name="connsiteX6" fmla="*/ 0 w 2996588"/>
                                <a:gd name="connsiteY6" fmla="*/ 4946337 h 4946337"/>
                                <a:gd name="connsiteX0" fmla="*/ 0 w 2996588"/>
                                <a:gd name="connsiteY0" fmla="*/ 4946337 h 4946337"/>
                                <a:gd name="connsiteX1" fmla="*/ 7314 w 2996588"/>
                                <a:gd name="connsiteY1" fmla="*/ 3266 h 4946337"/>
                                <a:gd name="connsiteX2" fmla="*/ 148267 w 2996588"/>
                                <a:gd name="connsiteY2" fmla="*/ 0 h 4946337"/>
                                <a:gd name="connsiteX3" fmla="*/ 150238 w 2996588"/>
                                <a:gd name="connsiteY3" fmla="*/ 4802890 h 4946337"/>
                                <a:gd name="connsiteX4" fmla="*/ 2996588 w 2996588"/>
                                <a:gd name="connsiteY4" fmla="*/ 4803118 h 4946337"/>
                                <a:gd name="connsiteX5" fmla="*/ 2996588 w 2996588"/>
                                <a:gd name="connsiteY5" fmla="*/ 4946337 h 4946337"/>
                                <a:gd name="connsiteX6" fmla="*/ 0 w 2996588"/>
                                <a:gd name="connsiteY6" fmla="*/ 4946337 h 4946337"/>
                                <a:gd name="connsiteX0" fmla="*/ 0 w 2996588"/>
                                <a:gd name="connsiteY0" fmla="*/ 4946337 h 4946337"/>
                                <a:gd name="connsiteX1" fmla="*/ 7314 w 2996588"/>
                                <a:gd name="connsiteY1" fmla="*/ 3266 h 4946337"/>
                                <a:gd name="connsiteX2" fmla="*/ 148267 w 2996588"/>
                                <a:gd name="connsiteY2" fmla="*/ 0 h 4946337"/>
                                <a:gd name="connsiteX3" fmla="*/ 150238 w 2996588"/>
                                <a:gd name="connsiteY3" fmla="*/ 4802890 h 4946337"/>
                                <a:gd name="connsiteX4" fmla="*/ 2996588 w 2996588"/>
                                <a:gd name="connsiteY4" fmla="*/ 4803118 h 4946337"/>
                                <a:gd name="connsiteX5" fmla="*/ 2996588 w 2996588"/>
                                <a:gd name="connsiteY5" fmla="*/ 4946337 h 4946337"/>
                                <a:gd name="connsiteX6" fmla="*/ 0 w 2996588"/>
                                <a:gd name="connsiteY6" fmla="*/ 4946337 h 4946337"/>
                                <a:gd name="connsiteX0" fmla="*/ 0 w 2996588"/>
                                <a:gd name="connsiteY0" fmla="*/ 4946337 h 4946337"/>
                                <a:gd name="connsiteX1" fmla="*/ 7314 w 2996588"/>
                                <a:gd name="connsiteY1" fmla="*/ 3266 h 4946337"/>
                                <a:gd name="connsiteX2" fmla="*/ 155994 w 2996588"/>
                                <a:gd name="connsiteY2" fmla="*/ 0 h 4946337"/>
                                <a:gd name="connsiteX3" fmla="*/ 150238 w 2996588"/>
                                <a:gd name="connsiteY3" fmla="*/ 4802890 h 4946337"/>
                                <a:gd name="connsiteX4" fmla="*/ 2996588 w 2996588"/>
                                <a:gd name="connsiteY4" fmla="*/ 4803118 h 4946337"/>
                                <a:gd name="connsiteX5" fmla="*/ 2996588 w 2996588"/>
                                <a:gd name="connsiteY5" fmla="*/ 4946337 h 4946337"/>
                                <a:gd name="connsiteX6" fmla="*/ 0 w 2996588"/>
                                <a:gd name="connsiteY6" fmla="*/ 4946337 h 4946337"/>
                                <a:gd name="connsiteX0" fmla="*/ 0 w 2996588"/>
                                <a:gd name="connsiteY0" fmla="*/ 4946337 h 4946337"/>
                                <a:gd name="connsiteX1" fmla="*/ 7314 w 2996588"/>
                                <a:gd name="connsiteY1" fmla="*/ 3266 h 4946337"/>
                                <a:gd name="connsiteX2" fmla="*/ 150843 w 2996588"/>
                                <a:gd name="connsiteY2" fmla="*/ 0 h 4946337"/>
                                <a:gd name="connsiteX3" fmla="*/ 150238 w 2996588"/>
                                <a:gd name="connsiteY3" fmla="*/ 4802890 h 4946337"/>
                                <a:gd name="connsiteX4" fmla="*/ 2996588 w 2996588"/>
                                <a:gd name="connsiteY4" fmla="*/ 4803118 h 4946337"/>
                                <a:gd name="connsiteX5" fmla="*/ 2996588 w 2996588"/>
                                <a:gd name="connsiteY5" fmla="*/ 4946337 h 4946337"/>
                                <a:gd name="connsiteX6" fmla="*/ 0 w 2996588"/>
                                <a:gd name="connsiteY6" fmla="*/ 4946337 h 4946337"/>
                                <a:gd name="connsiteX0" fmla="*/ 0 w 2996588"/>
                                <a:gd name="connsiteY0" fmla="*/ 4943625 h 4943625"/>
                                <a:gd name="connsiteX1" fmla="*/ 7314 w 2996588"/>
                                <a:gd name="connsiteY1" fmla="*/ 554 h 4943625"/>
                                <a:gd name="connsiteX2" fmla="*/ 150843 w 2996588"/>
                                <a:gd name="connsiteY2" fmla="*/ 2050 h 4943625"/>
                                <a:gd name="connsiteX3" fmla="*/ 150238 w 2996588"/>
                                <a:gd name="connsiteY3" fmla="*/ 4800178 h 4943625"/>
                                <a:gd name="connsiteX4" fmla="*/ 2996588 w 2996588"/>
                                <a:gd name="connsiteY4" fmla="*/ 4800406 h 4943625"/>
                                <a:gd name="connsiteX5" fmla="*/ 2996588 w 2996588"/>
                                <a:gd name="connsiteY5" fmla="*/ 4943625 h 4943625"/>
                                <a:gd name="connsiteX6" fmla="*/ 0 w 2996588"/>
                                <a:gd name="connsiteY6" fmla="*/ 4943625 h 4943625"/>
                                <a:gd name="connsiteX0" fmla="*/ 0 w 2996588"/>
                                <a:gd name="connsiteY0" fmla="*/ 4946337 h 4946337"/>
                                <a:gd name="connsiteX1" fmla="*/ 7314 w 2996588"/>
                                <a:gd name="connsiteY1" fmla="*/ 3266 h 4946337"/>
                                <a:gd name="connsiteX2" fmla="*/ 146081 w 2996588"/>
                                <a:gd name="connsiteY2" fmla="*/ 0 h 4946337"/>
                                <a:gd name="connsiteX3" fmla="*/ 150238 w 2996588"/>
                                <a:gd name="connsiteY3" fmla="*/ 4802890 h 4946337"/>
                                <a:gd name="connsiteX4" fmla="*/ 2996588 w 2996588"/>
                                <a:gd name="connsiteY4" fmla="*/ 4803118 h 4946337"/>
                                <a:gd name="connsiteX5" fmla="*/ 2996588 w 2996588"/>
                                <a:gd name="connsiteY5" fmla="*/ 4946337 h 4946337"/>
                                <a:gd name="connsiteX6" fmla="*/ 0 w 2996588"/>
                                <a:gd name="connsiteY6" fmla="*/ 4946337 h 4946337"/>
                                <a:gd name="connsiteX0" fmla="*/ 0 w 2996588"/>
                                <a:gd name="connsiteY0" fmla="*/ 4943624 h 4943624"/>
                                <a:gd name="connsiteX1" fmla="*/ 7314 w 2996588"/>
                                <a:gd name="connsiteY1" fmla="*/ 553 h 4943624"/>
                                <a:gd name="connsiteX2" fmla="*/ 146081 w 2996588"/>
                                <a:gd name="connsiteY2" fmla="*/ 2050 h 4943624"/>
                                <a:gd name="connsiteX3" fmla="*/ 150238 w 2996588"/>
                                <a:gd name="connsiteY3" fmla="*/ 4800177 h 4943624"/>
                                <a:gd name="connsiteX4" fmla="*/ 2996588 w 2996588"/>
                                <a:gd name="connsiteY4" fmla="*/ 4800405 h 4943624"/>
                                <a:gd name="connsiteX5" fmla="*/ 2996588 w 2996588"/>
                                <a:gd name="connsiteY5" fmla="*/ 4943624 h 4943624"/>
                                <a:gd name="connsiteX6" fmla="*/ 0 w 2996588"/>
                                <a:gd name="connsiteY6" fmla="*/ 4943624 h 4943624"/>
                                <a:gd name="connsiteX0" fmla="*/ 62259 w 3058847"/>
                                <a:gd name="connsiteY0" fmla="*/ 5199505 h 5199505"/>
                                <a:gd name="connsiteX1" fmla="*/ 69573 w 3058847"/>
                                <a:gd name="connsiteY1" fmla="*/ 256434 h 5199505"/>
                                <a:gd name="connsiteX2" fmla="*/ 208340 w 3058847"/>
                                <a:gd name="connsiteY2" fmla="*/ 257931 h 5199505"/>
                                <a:gd name="connsiteX3" fmla="*/ 207086 w 3058847"/>
                                <a:gd name="connsiteY3" fmla="*/ 386481 h 5199505"/>
                                <a:gd name="connsiteX4" fmla="*/ 212497 w 3058847"/>
                                <a:gd name="connsiteY4" fmla="*/ 5056058 h 5199505"/>
                                <a:gd name="connsiteX5" fmla="*/ 3058847 w 3058847"/>
                                <a:gd name="connsiteY5" fmla="*/ 5056286 h 5199505"/>
                                <a:gd name="connsiteX6" fmla="*/ 3058847 w 3058847"/>
                                <a:gd name="connsiteY6" fmla="*/ 5199505 h 5199505"/>
                                <a:gd name="connsiteX7" fmla="*/ 62259 w 3058847"/>
                                <a:gd name="connsiteY7" fmla="*/ 5199505 h 5199505"/>
                                <a:gd name="connsiteX0" fmla="*/ 0 w 2996588"/>
                                <a:gd name="connsiteY0" fmla="*/ 5199505 h 5199505"/>
                                <a:gd name="connsiteX1" fmla="*/ 7314 w 2996588"/>
                                <a:gd name="connsiteY1" fmla="*/ 256434 h 5199505"/>
                                <a:gd name="connsiteX2" fmla="*/ 146081 w 2996588"/>
                                <a:gd name="connsiteY2" fmla="*/ 257931 h 5199505"/>
                                <a:gd name="connsiteX3" fmla="*/ 144827 w 2996588"/>
                                <a:gd name="connsiteY3" fmla="*/ 386481 h 5199505"/>
                                <a:gd name="connsiteX4" fmla="*/ 150238 w 2996588"/>
                                <a:gd name="connsiteY4" fmla="*/ 5056058 h 5199505"/>
                                <a:gd name="connsiteX5" fmla="*/ 2996588 w 2996588"/>
                                <a:gd name="connsiteY5" fmla="*/ 5056286 h 5199505"/>
                                <a:gd name="connsiteX6" fmla="*/ 2996588 w 2996588"/>
                                <a:gd name="connsiteY6" fmla="*/ 5199505 h 5199505"/>
                                <a:gd name="connsiteX7" fmla="*/ 0 w 2996588"/>
                                <a:gd name="connsiteY7" fmla="*/ 5199505 h 5199505"/>
                                <a:gd name="connsiteX0" fmla="*/ 0 w 2996588"/>
                                <a:gd name="connsiteY0" fmla="*/ 5199505 h 5199505"/>
                                <a:gd name="connsiteX1" fmla="*/ 7314 w 2996588"/>
                                <a:gd name="connsiteY1" fmla="*/ 256434 h 5199505"/>
                                <a:gd name="connsiteX2" fmla="*/ 146081 w 2996588"/>
                                <a:gd name="connsiteY2" fmla="*/ 257931 h 5199505"/>
                                <a:gd name="connsiteX3" fmla="*/ 144827 w 2996588"/>
                                <a:gd name="connsiteY3" fmla="*/ 386481 h 5199505"/>
                                <a:gd name="connsiteX4" fmla="*/ 150238 w 2996588"/>
                                <a:gd name="connsiteY4" fmla="*/ 5056058 h 5199505"/>
                                <a:gd name="connsiteX5" fmla="*/ 2996588 w 2996588"/>
                                <a:gd name="connsiteY5" fmla="*/ 5056286 h 5199505"/>
                                <a:gd name="connsiteX6" fmla="*/ 2996588 w 2996588"/>
                                <a:gd name="connsiteY6" fmla="*/ 5199505 h 5199505"/>
                                <a:gd name="connsiteX7" fmla="*/ 0 w 2996588"/>
                                <a:gd name="connsiteY7" fmla="*/ 5199505 h 5199505"/>
                                <a:gd name="connsiteX0" fmla="*/ 0 w 2996588"/>
                                <a:gd name="connsiteY0" fmla="*/ 5199505 h 5199505"/>
                                <a:gd name="connsiteX1" fmla="*/ 7314 w 2996588"/>
                                <a:gd name="connsiteY1" fmla="*/ 256434 h 5199505"/>
                                <a:gd name="connsiteX2" fmla="*/ 146081 w 2996588"/>
                                <a:gd name="connsiteY2" fmla="*/ 257931 h 5199505"/>
                                <a:gd name="connsiteX3" fmla="*/ 144827 w 2996588"/>
                                <a:gd name="connsiteY3" fmla="*/ 386481 h 5199505"/>
                                <a:gd name="connsiteX4" fmla="*/ 150238 w 2996588"/>
                                <a:gd name="connsiteY4" fmla="*/ 5056058 h 5199505"/>
                                <a:gd name="connsiteX5" fmla="*/ 2996588 w 2996588"/>
                                <a:gd name="connsiteY5" fmla="*/ 5056286 h 5199505"/>
                                <a:gd name="connsiteX6" fmla="*/ 2996588 w 2996588"/>
                                <a:gd name="connsiteY6" fmla="*/ 5199505 h 5199505"/>
                                <a:gd name="connsiteX7" fmla="*/ 0 w 2996588"/>
                                <a:gd name="connsiteY7" fmla="*/ 5199505 h 5199505"/>
                                <a:gd name="connsiteX0" fmla="*/ 0 w 2996588"/>
                                <a:gd name="connsiteY0" fmla="*/ 5199505 h 5199505"/>
                                <a:gd name="connsiteX1" fmla="*/ 7314 w 2996588"/>
                                <a:gd name="connsiteY1" fmla="*/ 256434 h 5199505"/>
                                <a:gd name="connsiteX2" fmla="*/ 146081 w 2996588"/>
                                <a:gd name="connsiteY2" fmla="*/ 257931 h 5199505"/>
                                <a:gd name="connsiteX3" fmla="*/ 144827 w 2996588"/>
                                <a:gd name="connsiteY3" fmla="*/ 386481 h 5199505"/>
                                <a:gd name="connsiteX4" fmla="*/ 150238 w 2996588"/>
                                <a:gd name="connsiteY4" fmla="*/ 5056058 h 5199505"/>
                                <a:gd name="connsiteX5" fmla="*/ 2996588 w 2996588"/>
                                <a:gd name="connsiteY5" fmla="*/ 5056286 h 5199505"/>
                                <a:gd name="connsiteX6" fmla="*/ 2996588 w 2996588"/>
                                <a:gd name="connsiteY6" fmla="*/ 5199505 h 5199505"/>
                                <a:gd name="connsiteX7" fmla="*/ 0 w 2996588"/>
                                <a:gd name="connsiteY7" fmla="*/ 5199505 h 5199505"/>
                                <a:gd name="connsiteX0" fmla="*/ 0 w 2996588"/>
                                <a:gd name="connsiteY0" fmla="*/ 5197678 h 5197678"/>
                                <a:gd name="connsiteX1" fmla="*/ 7314 w 2996588"/>
                                <a:gd name="connsiteY1" fmla="*/ 254607 h 5197678"/>
                                <a:gd name="connsiteX2" fmla="*/ 146081 w 2996588"/>
                                <a:gd name="connsiteY2" fmla="*/ 256104 h 5197678"/>
                                <a:gd name="connsiteX3" fmla="*/ 144827 w 2996588"/>
                                <a:gd name="connsiteY3" fmla="*/ 384654 h 5197678"/>
                                <a:gd name="connsiteX4" fmla="*/ 150238 w 2996588"/>
                                <a:gd name="connsiteY4" fmla="*/ 5054231 h 5197678"/>
                                <a:gd name="connsiteX5" fmla="*/ 2996588 w 2996588"/>
                                <a:gd name="connsiteY5" fmla="*/ 5054459 h 5197678"/>
                                <a:gd name="connsiteX6" fmla="*/ 2996588 w 2996588"/>
                                <a:gd name="connsiteY6" fmla="*/ 5197678 h 5197678"/>
                                <a:gd name="connsiteX7" fmla="*/ 0 w 2996588"/>
                                <a:gd name="connsiteY7" fmla="*/ 5197678 h 5197678"/>
                                <a:gd name="connsiteX0" fmla="*/ 0 w 2996588"/>
                                <a:gd name="connsiteY0" fmla="*/ 5154391 h 5154391"/>
                                <a:gd name="connsiteX1" fmla="*/ 7314 w 2996588"/>
                                <a:gd name="connsiteY1" fmla="*/ 211320 h 5154391"/>
                                <a:gd name="connsiteX2" fmla="*/ 146081 w 2996588"/>
                                <a:gd name="connsiteY2" fmla="*/ 212817 h 5154391"/>
                                <a:gd name="connsiteX3" fmla="*/ 923496 w 2996588"/>
                                <a:gd name="connsiteY3" fmla="*/ 353274 h 5154391"/>
                                <a:gd name="connsiteX4" fmla="*/ 144827 w 2996588"/>
                                <a:gd name="connsiteY4" fmla="*/ 341367 h 5154391"/>
                                <a:gd name="connsiteX5" fmla="*/ 150238 w 2996588"/>
                                <a:gd name="connsiteY5" fmla="*/ 5010944 h 5154391"/>
                                <a:gd name="connsiteX6" fmla="*/ 2996588 w 2996588"/>
                                <a:gd name="connsiteY6" fmla="*/ 5011172 h 5154391"/>
                                <a:gd name="connsiteX7" fmla="*/ 2996588 w 2996588"/>
                                <a:gd name="connsiteY7" fmla="*/ 5154391 h 5154391"/>
                                <a:gd name="connsiteX8" fmla="*/ 0 w 2996588"/>
                                <a:gd name="connsiteY8" fmla="*/ 5154391 h 5154391"/>
                                <a:gd name="connsiteX0" fmla="*/ 0 w 2996588"/>
                                <a:gd name="connsiteY0" fmla="*/ 5173821 h 5173821"/>
                                <a:gd name="connsiteX1" fmla="*/ 7314 w 2996588"/>
                                <a:gd name="connsiteY1" fmla="*/ 230750 h 5173821"/>
                                <a:gd name="connsiteX2" fmla="*/ 146081 w 2996588"/>
                                <a:gd name="connsiteY2" fmla="*/ 232247 h 5173821"/>
                                <a:gd name="connsiteX3" fmla="*/ 923496 w 2996588"/>
                                <a:gd name="connsiteY3" fmla="*/ 372704 h 5173821"/>
                                <a:gd name="connsiteX4" fmla="*/ 387715 w 2996588"/>
                                <a:gd name="connsiteY4" fmla="*/ 401279 h 5173821"/>
                                <a:gd name="connsiteX5" fmla="*/ 144827 w 2996588"/>
                                <a:gd name="connsiteY5" fmla="*/ 360797 h 5173821"/>
                                <a:gd name="connsiteX6" fmla="*/ 150238 w 2996588"/>
                                <a:gd name="connsiteY6" fmla="*/ 5030374 h 5173821"/>
                                <a:gd name="connsiteX7" fmla="*/ 2996588 w 2996588"/>
                                <a:gd name="connsiteY7" fmla="*/ 5030602 h 5173821"/>
                                <a:gd name="connsiteX8" fmla="*/ 2996588 w 2996588"/>
                                <a:gd name="connsiteY8" fmla="*/ 5173821 h 5173821"/>
                                <a:gd name="connsiteX9" fmla="*/ 0 w 2996588"/>
                                <a:gd name="connsiteY9" fmla="*/ 5173821 h 5173821"/>
                                <a:gd name="connsiteX0" fmla="*/ 0 w 2996588"/>
                                <a:gd name="connsiteY0" fmla="*/ 4943624 h 4943624"/>
                                <a:gd name="connsiteX1" fmla="*/ 7314 w 2996588"/>
                                <a:gd name="connsiteY1" fmla="*/ 553 h 4943624"/>
                                <a:gd name="connsiteX2" fmla="*/ 146081 w 2996588"/>
                                <a:gd name="connsiteY2" fmla="*/ 2050 h 4943624"/>
                                <a:gd name="connsiteX3" fmla="*/ 923496 w 2996588"/>
                                <a:gd name="connsiteY3" fmla="*/ 142507 h 4943624"/>
                                <a:gd name="connsiteX4" fmla="*/ 387715 w 2996588"/>
                                <a:gd name="connsiteY4" fmla="*/ 171082 h 4943624"/>
                                <a:gd name="connsiteX5" fmla="*/ 144827 w 2996588"/>
                                <a:gd name="connsiteY5" fmla="*/ 130600 h 4943624"/>
                                <a:gd name="connsiteX6" fmla="*/ 150238 w 2996588"/>
                                <a:gd name="connsiteY6" fmla="*/ 4800177 h 4943624"/>
                                <a:gd name="connsiteX7" fmla="*/ 2996588 w 2996588"/>
                                <a:gd name="connsiteY7" fmla="*/ 4800405 h 4943624"/>
                                <a:gd name="connsiteX8" fmla="*/ 2996588 w 2996588"/>
                                <a:gd name="connsiteY8" fmla="*/ 4943624 h 4943624"/>
                                <a:gd name="connsiteX9" fmla="*/ 0 w 2996588"/>
                                <a:gd name="connsiteY9" fmla="*/ 4943624 h 4943624"/>
                                <a:gd name="connsiteX0" fmla="*/ 0 w 2996588"/>
                                <a:gd name="connsiteY0" fmla="*/ 4943624 h 4943624"/>
                                <a:gd name="connsiteX1" fmla="*/ 7314 w 2996588"/>
                                <a:gd name="connsiteY1" fmla="*/ 553 h 4943624"/>
                                <a:gd name="connsiteX2" fmla="*/ 146081 w 2996588"/>
                                <a:gd name="connsiteY2" fmla="*/ 2050 h 4943624"/>
                                <a:gd name="connsiteX3" fmla="*/ 923496 w 2996588"/>
                                <a:gd name="connsiteY3" fmla="*/ 142507 h 4943624"/>
                                <a:gd name="connsiteX4" fmla="*/ 387715 w 2996588"/>
                                <a:gd name="connsiteY4" fmla="*/ 171082 h 4943624"/>
                                <a:gd name="connsiteX5" fmla="*/ 144827 w 2996588"/>
                                <a:gd name="connsiteY5" fmla="*/ 130600 h 4943624"/>
                                <a:gd name="connsiteX6" fmla="*/ 150238 w 2996588"/>
                                <a:gd name="connsiteY6" fmla="*/ 4800177 h 4943624"/>
                                <a:gd name="connsiteX7" fmla="*/ 2996588 w 2996588"/>
                                <a:gd name="connsiteY7" fmla="*/ 4800405 h 4943624"/>
                                <a:gd name="connsiteX8" fmla="*/ 2996588 w 2996588"/>
                                <a:gd name="connsiteY8" fmla="*/ 4943624 h 4943624"/>
                                <a:gd name="connsiteX9" fmla="*/ 0 w 2996588"/>
                                <a:gd name="connsiteY9" fmla="*/ 4943624 h 4943624"/>
                                <a:gd name="connsiteX0" fmla="*/ 0 w 2996588"/>
                                <a:gd name="connsiteY0" fmla="*/ 4943624 h 4943624"/>
                                <a:gd name="connsiteX1" fmla="*/ 7314 w 2996588"/>
                                <a:gd name="connsiteY1" fmla="*/ 553 h 4943624"/>
                                <a:gd name="connsiteX2" fmla="*/ 146081 w 2996588"/>
                                <a:gd name="connsiteY2" fmla="*/ 2050 h 4943624"/>
                                <a:gd name="connsiteX3" fmla="*/ 923496 w 2996588"/>
                                <a:gd name="connsiteY3" fmla="*/ 142507 h 4943624"/>
                                <a:gd name="connsiteX4" fmla="*/ 387715 w 2996588"/>
                                <a:gd name="connsiteY4" fmla="*/ 171082 h 4943624"/>
                                <a:gd name="connsiteX5" fmla="*/ 144827 w 2996588"/>
                                <a:gd name="connsiteY5" fmla="*/ 130600 h 4943624"/>
                                <a:gd name="connsiteX6" fmla="*/ 150238 w 2996588"/>
                                <a:gd name="connsiteY6" fmla="*/ 4800177 h 4943624"/>
                                <a:gd name="connsiteX7" fmla="*/ 2996588 w 2996588"/>
                                <a:gd name="connsiteY7" fmla="*/ 4800405 h 4943624"/>
                                <a:gd name="connsiteX8" fmla="*/ 2996588 w 2996588"/>
                                <a:gd name="connsiteY8" fmla="*/ 4943624 h 4943624"/>
                                <a:gd name="connsiteX9" fmla="*/ 0 w 2996588"/>
                                <a:gd name="connsiteY9" fmla="*/ 4943624 h 4943624"/>
                                <a:gd name="connsiteX0" fmla="*/ 0 w 2996588"/>
                                <a:gd name="connsiteY0" fmla="*/ 4943624 h 4943624"/>
                                <a:gd name="connsiteX1" fmla="*/ 7314 w 2996588"/>
                                <a:gd name="connsiteY1" fmla="*/ 553 h 4943624"/>
                                <a:gd name="connsiteX2" fmla="*/ 146081 w 2996588"/>
                                <a:gd name="connsiteY2" fmla="*/ 2050 h 4943624"/>
                                <a:gd name="connsiteX3" fmla="*/ 923496 w 2996588"/>
                                <a:gd name="connsiteY3" fmla="*/ 142507 h 4943624"/>
                                <a:gd name="connsiteX4" fmla="*/ 856822 w 2996588"/>
                                <a:gd name="connsiteY4" fmla="*/ 211563 h 4943624"/>
                                <a:gd name="connsiteX5" fmla="*/ 144827 w 2996588"/>
                                <a:gd name="connsiteY5" fmla="*/ 130600 h 4943624"/>
                                <a:gd name="connsiteX6" fmla="*/ 150238 w 2996588"/>
                                <a:gd name="connsiteY6" fmla="*/ 4800177 h 4943624"/>
                                <a:gd name="connsiteX7" fmla="*/ 2996588 w 2996588"/>
                                <a:gd name="connsiteY7" fmla="*/ 4800405 h 4943624"/>
                                <a:gd name="connsiteX8" fmla="*/ 2996588 w 2996588"/>
                                <a:gd name="connsiteY8" fmla="*/ 4943624 h 4943624"/>
                                <a:gd name="connsiteX9" fmla="*/ 0 w 2996588"/>
                                <a:gd name="connsiteY9" fmla="*/ 4943624 h 4943624"/>
                                <a:gd name="connsiteX0" fmla="*/ 0 w 2996588"/>
                                <a:gd name="connsiteY0" fmla="*/ 4943624 h 4943624"/>
                                <a:gd name="connsiteX1" fmla="*/ 7314 w 2996588"/>
                                <a:gd name="connsiteY1" fmla="*/ 553 h 4943624"/>
                                <a:gd name="connsiteX2" fmla="*/ 146081 w 2996588"/>
                                <a:gd name="connsiteY2" fmla="*/ 2050 h 4943624"/>
                                <a:gd name="connsiteX3" fmla="*/ 1292590 w 2996588"/>
                                <a:gd name="connsiteY3" fmla="*/ 18682 h 4943624"/>
                                <a:gd name="connsiteX4" fmla="*/ 856822 w 2996588"/>
                                <a:gd name="connsiteY4" fmla="*/ 211563 h 4943624"/>
                                <a:gd name="connsiteX5" fmla="*/ 144827 w 2996588"/>
                                <a:gd name="connsiteY5" fmla="*/ 130600 h 4943624"/>
                                <a:gd name="connsiteX6" fmla="*/ 150238 w 2996588"/>
                                <a:gd name="connsiteY6" fmla="*/ 4800177 h 4943624"/>
                                <a:gd name="connsiteX7" fmla="*/ 2996588 w 2996588"/>
                                <a:gd name="connsiteY7" fmla="*/ 4800405 h 4943624"/>
                                <a:gd name="connsiteX8" fmla="*/ 2996588 w 2996588"/>
                                <a:gd name="connsiteY8" fmla="*/ 4943624 h 4943624"/>
                                <a:gd name="connsiteX9" fmla="*/ 0 w 2996588"/>
                                <a:gd name="connsiteY9" fmla="*/ 4943624 h 4943624"/>
                                <a:gd name="connsiteX0" fmla="*/ 0 w 2996588"/>
                                <a:gd name="connsiteY0" fmla="*/ 4948606 h 4948606"/>
                                <a:gd name="connsiteX1" fmla="*/ 7314 w 2996588"/>
                                <a:gd name="connsiteY1" fmla="*/ 5535 h 4948606"/>
                                <a:gd name="connsiteX2" fmla="*/ 146081 w 2996588"/>
                                <a:gd name="connsiteY2" fmla="*/ 7032 h 4948606"/>
                                <a:gd name="connsiteX3" fmla="*/ 2797540 w 2996588"/>
                                <a:gd name="connsiteY3" fmla="*/ 6996 h 4948606"/>
                                <a:gd name="connsiteX4" fmla="*/ 856822 w 2996588"/>
                                <a:gd name="connsiteY4" fmla="*/ 216545 h 4948606"/>
                                <a:gd name="connsiteX5" fmla="*/ 144827 w 2996588"/>
                                <a:gd name="connsiteY5" fmla="*/ 135582 h 4948606"/>
                                <a:gd name="connsiteX6" fmla="*/ 150238 w 2996588"/>
                                <a:gd name="connsiteY6" fmla="*/ 4805159 h 4948606"/>
                                <a:gd name="connsiteX7" fmla="*/ 2996588 w 2996588"/>
                                <a:gd name="connsiteY7" fmla="*/ 4805387 h 4948606"/>
                                <a:gd name="connsiteX8" fmla="*/ 2996588 w 2996588"/>
                                <a:gd name="connsiteY8" fmla="*/ 4948606 h 4948606"/>
                                <a:gd name="connsiteX9" fmla="*/ 0 w 2996588"/>
                                <a:gd name="connsiteY9" fmla="*/ 4948606 h 4948606"/>
                                <a:gd name="connsiteX0" fmla="*/ 0 w 2996588"/>
                                <a:gd name="connsiteY0" fmla="*/ 4948606 h 4948606"/>
                                <a:gd name="connsiteX1" fmla="*/ 7314 w 2996588"/>
                                <a:gd name="connsiteY1" fmla="*/ 5535 h 4948606"/>
                                <a:gd name="connsiteX2" fmla="*/ 146081 w 2996588"/>
                                <a:gd name="connsiteY2" fmla="*/ 7032 h 4948606"/>
                                <a:gd name="connsiteX3" fmla="*/ 2797540 w 2996588"/>
                                <a:gd name="connsiteY3" fmla="*/ 6996 h 4948606"/>
                                <a:gd name="connsiteX4" fmla="*/ 2790397 w 2996588"/>
                                <a:gd name="connsiteY4" fmla="*/ 152251 h 4948606"/>
                                <a:gd name="connsiteX5" fmla="*/ 144827 w 2996588"/>
                                <a:gd name="connsiteY5" fmla="*/ 135582 h 4948606"/>
                                <a:gd name="connsiteX6" fmla="*/ 150238 w 2996588"/>
                                <a:gd name="connsiteY6" fmla="*/ 4805159 h 4948606"/>
                                <a:gd name="connsiteX7" fmla="*/ 2996588 w 2996588"/>
                                <a:gd name="connsiteY7" fmla="*/ 4805387 h 4948606"/>
                                <a:gd name="connsiteX8" fmla="*/ 2996588 w 2996588"/>
                                <a:gd name="connsiteY8" fmla="*/ 4948606 h 4948606"/>
                                <a:gd name="connsiteX9" fmla="*/ 0 w 2996588"/>
                                <a:gd name="connsiteY9" fmla="*/ 4948606 h 4948606"/>
                                <a:gd name="connsiteX0" fmla="*/ 0 w 3002774"/>
                                <a:gd name="connsiteY0" fmla="*/ 4950655 h 4950655"/>
                                <a:gd name="connsiteX1" fmla="*/ 7314 w 3002774"/>
                                <a:gd name="connsiteY1" fmla="*/ 7584 h 4950655"/>
                                <a:gd name="connsiteX2" fmla="*/ 146081 w 3002774"/>
                                <a:gd name="connsiteY2" fmla="*/ 9081 h 4950655"/>
                                <a:gd name="connsiteX3" fmla="*/ 2999946 w 3002774"/>
                                <a:gd name="connsiteY3" fmla="*/ 6664 h 4950655"/>
                                <a:gd name="connsiteX4" fmla="*/ 2790397 w 3002774"/>
                                <a:gd name="connsiteY4" fmla="*/ 154300 h 4950655"/>
                                <a:gd name="connsiteX5" fmla="*/ 144827 w 3002774"/>
                                <a:gd name="connsiteY5" fmla="*/ 137631 h 4950655"/>
                                <a:gd name="connsiteX6" fmla="*/ 150238 w 3002774"/>
                                <a:gd name="connsiteY6" fmla="*/ 4807208 h 4950655"/>
                                <a:gd name="connsiteX7" fmla="*/ 2996588 w 3002774"/>
                                <a:gd name="connsiteY7" fmla="*/ 4807436 h 4950655"/>
                                <a:gd name="connsiteX8" fmla="*/ 2996588 w 3002774"/>
                                <a:gd name="connsiteY8" fmla="*/ 4950655 h 4950655"/>
                                <a:gd name="connsiteX9" fmla="*/ 0 w 3002774"/>
                                <a:gd name="connsiteY9" fmla="*/ 4950655 h 4950655"/>
                                <a:gd name="connsiteX0" fmla="*/ 0 w 3069443"/>
                                <a:gd name="connsiteY0" fmla="*/ 4950655 h 4950655"/>
                                <a:gd name="connsiteX1" fmla="*/ 7314 w 3069443"/>
                                <a:gd name="connsiteY1" fmla="*/ 7584 h 4950655"/>
                                <a:gd name="connsiteX2" fmla="*/ 146081 w 3069443"/>
                                <a:gd name="connsiteY2" fmla="*/ 9081 h 4950655"/>
                                <a:gd name="connsiteX3" fmla="*/ 2999946 w 3069443"/>
                                <a:gd name="connsiteY3" fmla="*/ 6664 h 4950655"/>
                                <a:gd name="connsiteX4" fmla="*/ 3009472 w 3069443"/>
                                <a:gd name="connsiteY4" fmla="*/ 147157 h 4950655"/>
                                <a:gd name="connsiteX5" fmla="*/ 144827 w 3069443"/>
                                <a:gd name="connsiteY5" fmla="*/ 137631 h 4950655"/>
                                <a:gd name="connsiteX6" fmla="*/ 150238 w 3069443"/>
                                <a:gd name="connsiteY6" fmla="*/ 4807208 h 4950655"/>
                                <a:gd name="connsiteX7" fmla="*/ 2996588 w 3069443"/>
                                <a:gd name="connsiteY7" fmla="*/ 4807436 h 4950655"/>
                                <a:gd name="connsiteX8" fmla="*/ 2996588 w 3069443"/>
                                <a:gd name="connsiteY8" fmla="*/ 4950655 h 4950655"/>
                                <a:gd name="connsiteX9" fmla="*/ 0 w 3069443"/>
                                <a:gd name="connsiteY9" fmla="*/ 4950655 h 4950655"/>
                                <a:gd name="connsiteX0" fmla="*/ 0 w 3012270"/>
                                <a:gd name="connsiteY0" fmla="*/ 4950655 h 4950655"/>
                                <a:gd name="connsiteX1" fmla="*/ 7314 w 3012270"/>
                                <a:gd name="connsiteY1" fmla="*/ 7584 h 4950655"/>
                                <a:gd name="connsiteX2" fmla="*/ 146081 w 3012270"/>
                                <a:gd name="connsiteY2" fmla="*/ 9081 h 4950655"/>
                                <a:gd name="connsiteX3" fmla="*/ 2999946 w 3012270"/>
                                <a:gd name="connsiteY3" fmla="*/ 6664 h 4950655"/>
                                <a:gd name="connsiteX4" fmla="*/ 3009472 w 3012270"/>
                                <a:gd name="connsiteY4" fmla="*/ 147157 h 4950655"/>
                                <a:gd name="connsiteX5" fmla="*/ 144827 w 3012270"/>
                                <a:gd name="connsiteY5" fmla="*/ 137631 h 4950655"/>
                                <a:gd name="connsiteX6" fmla="*/ 150238 w 3012270"/>
                                <a:gd name="connsiteY6" fmla="*/ 4807208 h 4950655"/>
                                <a:gd name="connsiteX7" fmla="*/ 2996588 w 3012270"/>
                                <a:gd name="connsiteY7" fmla="*/ 4807436 h 4950655"/>
                                <a:gd name="connsiteX8" fmla="*/ 2996588 w 3012270"/>
                                <a:gd name="connsiteY8" fmla="*/ 4950655 h 4950655"/>
                                <a:gd name="connsiteX9" fmla="*/ 0 w 3012270"/>
                                <a:gd name="connsiteY9" fmla="*/ 4950655 h 4950655"/>
                                <a:gd name="connsiteX0" fmla="*/ 0 w 3007637"/>
                                <a:gd name="connsiteY0" fmla="*/ 4950655 h 4950655"/>
                                <a:gd name="connsiteX1" fmla="*/ 7314 w 3007637"/>
                                <a:gd name="connsiteY1" fmla="*/ 7584 h 4950655"/>
                                <a:gd name="connsiteX2" fmla="*/ 146081 w 3007637"/>
                                <a:gd name="connsiteY2" fmla="*/ 9081 h 4950655"/>
                                <a:gd name="connsiteX3" fmla="*/ 2999946 w 3007637"/>
                                <a:gd name="connsiteY3" fmla="*/ 6664 h 4950655"/>
                                <a:gd name="connsiteX4" fmla="*/ 2992803 w 3007637"/>
                                <a:gd name="connsiteY4" fmla="*/ 147157 h 4950655"/>
                                <a:gd name="connsiteX5" fmla="*/ 144827 w 3007637"/>
                                <a:gd name="connsiteY5" fmla="*/ 137631 h 4950655"/>
                                <a:gd name="connsiteX6" fmla="*/ 150238 w 3007637"/>
                                <a:gd name="connsiteY6" fmla="*/ 4807208 h 4950655"/>
                                <a:gd name="connsiteX7" fmla="*/ 2996588 w 3007637"/>
                                <a:gd name="connsiteY7" fmla="*/ 4807436 h 4950655"/>
                                <a:gd name="connsiteX8" fmla="*/ 2996588 w 3007637"/>
                                <a:gd name="connsiteY8" fmla="*/ 4950655 h 4950655"/>
                                <a:gd name="connsiteX9" fmla="*/ 0 w 3007637"/>
                                <a:gd name="connsiteY9" fmla="*/ 4950655 h 4950655"/>
                                <a:gd name="connsiteX0" fmla="*/ 0 w 3000222"/>
                                <a:gd name="connsiteY0" fmla="*/ 4961293 h 4961293"/>
                                <a:gd name="connsiteX1" fmla="*/ 7314 w 3000222"/>
                                <a:gd name="connsiteY1" fmla="*/ 18222 h 4961293"/>
                                <a:gd name="connsiteX2" fmla="*/ 146081 w 3000222"/>
                                <a:gd name="connsiteY2" fmla="*/ 19719 h 4961293"/>
                                <a:gd name="connsiteX3" fmla="*/ 2990421 w 3000222"/>
                                <a:gd name="connsiteY3" fmla="*/ 5395 h 4961293"/>
                                <a:gd name="connsiteX4" fmla="*/ 2992803 w 3000222"/>
                                <a:gd name="connsiteY4" fmla="*/ 157795 h 4961293"/>
                                <a:gd name="connsiteX5" fmla="*/ 144827 w 3000222"/>
                                <a:gd name="connsiteY5" fmla="*/ 148269 h 4961293"/>
                                <a:gd name="connsiteX6" fmla="*/ 150238 w 3000222"/>
                                <a:gd name="connsiteY6" fmla="*/ 4817846 h 4961293"/>
                                <a:gd name="connsiteX7" fmla="*/ 2996588 w 3000222"/>
                                <a:gd name="connsiteY7" fmla="*/ 4818074 h 4961293"/>
                                <a:gd name="connsiteX8" fmla="*/ 2996588 w 3000222"/>
                                <a:gd name="connsiteY8" fmla="*/ 4961293 h 4961293"/>
                                <a:gd name="connsiteX9" fmla="*/ 0 w 3000222"/>
                                <a:gd name="connsiteY9" fmla="*/ 4961293 h 4961293"/>
                                <a:gd name="connsiteX0" fmla="*/ 0 w 3000222"/>
                                <a:gd name="connsiteY0" fmla="*/ 4952738 h 4952738"/>
                                <a:gd name="connsiteX1" fmla="*/ 7314 w 3000222"/>
                                <a:gd name="connsiteY1" fmla="*/ 9667 h 4952738"/>
                                <a:gd name="connsiteX2" fmla="*/ 146081 w 3000222"/>
                                <a:gd name="connsiteY2" fmla="*/ 11164 h 4952738"/>
                                <a:gd name="connsiteX3" fmla="*/ 2990421 w 3000222"/>
                                <a:gd name="connsiteY3" fmla="*/ 6365 h 4952738"/>
                                <a:gd name="connsiteX4" fmla="*/ 2992803 w 3000222"/>
                                <a:gd name="connsiteY4" fmla="*/ 149240 h 4952738"/>
                                <a:gd name="connsiteX5" fmla="*/ 144827 w 3000222"/>
                                <a:gd name="connsiteY5" fmla="*/ 139714 h 4952738"/>
                                <a:gd name="connsiteX6" fmla="*/ 150238 w 3000222"/>
                                <a:gd name="connsiteY6" fmla="*/ 4809291 h 4952738"/>
                                <a:gd name="connsiteX7" fmla="*/ 2996588 w 3000222"/>
                                <a:gd name="connsiteY7" fmla="*/ 4809519 h 4952738"/>
                                <a:gd name="connsiteX8" fmla="*/ 2996588 w 3000222"/>
                                <a:gd name="connsiteY8" fmla="*/ 4952738 h 4952738"/>
                                <a:gd name="connsiteX9" fmla="*/ 0 w 3000222"/>
                                <a:gd name="connsiteY9" fmla="*/ 4952738 h 4952738"/>
                                <a:gd name="connsiteX0" fmla="*/ 0 w 2996588"/>
                                <a:gd name="connsiteY0" fmla="*/ 4952738 h 4952738"/>
                                <a:gd name="connsiteX1" fmla="*/ 7314 w 2996588"/>
                                <a:gd name="connsiteY1" fmla="*/ 9667 h 4952738"/>
                                <a:gd name="connsiteX2" fmla="*/ 146081 w 2996588"/>
                                <a:gd name="connsiteY2" fmla="*/ 11164 h 4952738"/>
                                <a:gd name="connsiteX3" fmla="*/ 2990421 w 2996588"/>
                                <a:gd name="connsiteY3" fmla="*/ 6365 h 4952738"/>
                                <a:gd name="connsiteX4" fmla="*/ 2992803 w 2996588"/>
                                <a:gd name="connsiteY4" fmla="*/ 149240 h 4952738"/>
                                <a:gd name="connsiteX5" fmla="*/ 144827 w 2996588"/>
                                <a:gd name="connsiteY5" fmla="*/ 139714 h 4952738"/>
                                <a:gd name="connsiteX6" fmla="*/ 150238 w 2996588"/>
                                <a:gd name="connsiteY6" fmla="*/ 4809291 h 4952738"/>
                                <a:gd name="connsiteX7" fmla="*/ 2996588 w 2996588"/>
                                <a:gd name="connsiteY7" fmla="*/ 4809519 h 4952738"/>
                                <a:gd name="connsiteX8" fmla="*/ 2996588 w 2996588"/>
                                <a:gd name="connsiteY8" fmla="*/ 4952738 h 4952738"/>
                                <a:gd name="connsiteX9" fmla="*/ 0 w 2996588"/>
                                <a:gd name="connsiteY9" fmla="*/ 4952738 h 4952738"/>
                                <a:gd name="connsiteX0" fmla="*/ 0 w 2996588"/>
                                <a:gd name="connsiteY0" fmla="*/ 4946373 h 4946373"/>
                                <a:gd name="connsiteX1" fmla="*/ 7314 w 2996588"/>
                                <a:gd name="connsiteY1" fmla="*/ 3302 h 4946373"/>
                                <a:gd name="connsiteX2" fmla="*/ 146081 w 2996588"/>
                                <a:gd name="connsiteY2" fmla="*/ 4799 h 4946373"/>
                                <a:gd name="connsiteX3" fmla="*/ 2990421 w 2996588"/>
                                <a:gd name="connsiteY3" fmla="*/ 0 h 4946373"/>
                                <a:gd name="connsiteX4" fmla="*/ 2992803 w 2996588"/>
                                <a:gd name="connsiteY4" fmla="*/ 142875 h 4946373"/>
                                <a:gd name="connsiteX5" fmla="*/ 144827 w 2996588"/>
                                <a:gd name="connsiteY5" fmla="*/ 133349 h 4946373"/>
                                <a:gd name="connsiteX6" fmla="*/ 150238 w 2996588"/>
                                <a:gd name="connsiteY6" fmla="*/ 4802926 h 4946373"/>
                                <a:gd name="connsiteX7" fmla="*/ 2996588 w 2996588"/>
                                <a:gd name="connsiteY7" fmla="*/ 4803154 h 4946373"/>
                                <a:gd name="connsiteX8" fmla="*/ 2996588 w 2996588"/>
                                <a:gd name="connsiteY8" fmla="*/ 4946373 h 4946373"/>
                                <a:gd name="connsiteX9" fmla="*/ 0 w 2996588"/>
                                <a:gd name="connsiteY9" fmla="*/ 4946373 h 4946373"/>
                                <a:gd name="connsiteX0" fmla="*/ 0 w 2996588"/>
                                <a:gd name="connsiteY0" fmla="*/ 4946373 h 4946373"/>
                                <a:gd name="connsiteX1" fmla="*/ 7314 w 2996588"/>
                                <a:gd name="connsiteY1" fmla="*/ 3302 h 4946373"/>
                                <a:gd name="connsiteX2" fmla="*/ 146081 w 2996588"/>
                                <a:gd name="connsiteY2" fmla="*/ 4799 h 4946373"/>
                                <a:gd name="connsiteX3" fmla="*/ 2990421 w 2996588"/>
                                <a:gd name="connsiteY3" fmla="*/ 0 h 4946373"/>
                                <a:gd name="connsiteX4" fmla="*/ 2992803 w 2996588"/>
                                <a:gd name="connsiteY4" fmla="*/ 142875 h 4946373"/>
                                <a:gd name="connsiteX5" fmla="*/ 144827 w 2996588"/>
                                <a:gd name="connsiteY5" fmla="*/ 133349 h 4946373"/>
                                <a:gd name="connsiteX6" fmla="*/ 150238 w 2996588"/>
                                <a:gd name="connsiteY6" fmla="*/ 4802926 h 4946373"/>
                                <a:gd name="connsiteX7" fmla="*/ 2996588 w 2996588"/>
                                <a:gd name="connsiteY7" fmla="*/ 4803154 h 4946373"/>
                                <a:gd name="connsiteX8" fmla="*/ 2996588 w 2996588"/>
                                <a:gd name="connsiteY8" fmla="*/ 4946373 h 4946373"/>
                                <a:gd name="connsiteX9" fmla="*/ 0 w 2996588"/>
                                <a:gd name="connsiteY9" fmla="*/ 4946373 h 4946373"/>
                                <a:gd name="connsiteX0" fmla="*/ 0 w 2996588"/>
                                <a:gd name="connsiteY0" fmla="*/ 4946373 h 4946373"/>
                                <a:gd name="connsiteX1" fmla="*/ 7314 w 2996588"/>
                                <a:gd name="connsiteY1" fmla="*/ 3302 h 4946373"/>
                                <a:gd name="connsiteX2" fmla="*/ 146081 w 2996588"/>
                                <a:gd name="connsiteY2" fmla="*/ 4799 h 4946373"/>
                                <a:gd name="connsiteX3" fmla="*/ 2990421 w 2996588"/>
                                <a:gd name="connsiteY3" fmla="*/ 0 h 4946373"/>
                                <a:gd name="connsiteX4" fmla="*/ 2992803 w 2996588"/>
                                <a:gd name="connsiteY4" fmla="*/ 142875 h 4946373"/>
                                <a:gd name="connsiteX5" fmla="*/ 144827 w 2996588"/>
                                <a:gd name="connsiteY5" fmla="*/ 133349 h 4946373"/>
                                <a:gd name="connsiteX6" fmla="*/ 150238 w 2996588"/>
                                <a:gd name="connsiteY6" fmla="*/ 4802926 h 4946373"/>
                                <a:gd name="connsiteX7" fmla="*/ 2996588 w 2996588"/>
                                <a:gd name="connsiteY7" fmla="*/ 4803154 h 4946373"/>
                                <a:gd name="connsiteX8" fmla="*/ 2996588 w 2996588"/>
                                <a:gd name="connsiteY8" fmla="*/ 4946373 h 4946373"/>
                                <a:gd name="connsiteX9" fmla="*/ 0 w 2996588"/>
                                <a:gd name="connsiteY9" fmla="*/ 4946373 h 4946373"/>
                                <a:gd name="connsiteX0" fmla="*/ 0 w 2996588"/>
                                <a:gd name="connsiteY0" fmla="*/ 4946373 h 4946373"/>
                                <a:gd name="connsiteX1" fmla="*/ 7314 w 2996588"/>
                                <a:gd name="connsiteY1" fmla="*/ 3302 h 4946373"/>
                                <a:gd name="connsiteX2" fmla="*/ 146081 w 2996588"/>
                                <a:gd name="connsiteY2" fmla="*/ 4799 h 4946373"/>
                                <a:gd name="connsiteX3" fmla="*/ 2990421 w 2996588"/>
                                <a:gd name="connsiteY3" fmla="*/ 0 h 4946373"/>
                                <a:gd name="connsiteX4" fmla="*/ 2992803 w 2996588"/>
                                <a:gd name="connsiteY4" fmla="*/ 142875 h 4946373"/>
                                <a:gd name="connsiteX5" fmla="*/ 144827 w 2996588"/>
                                <a:gd name="connsiteY5" fmla="*/ 133349 h 4946373"/>
                                <a:gd name="connsiteX6" fmla="*/ 150238 w 2996588"/>
                                <a:gd name="connsiteY6" fmla="*/ 4802926 h 4946373"/>
                                <a:gd name="connsiteX7" fmla="*/ 2996588 w 2996588"/>
                                <a:gd name="connsiteY7" fmla="*/ 4803154 h 4946373"/>
                                <a:gd name="connsiteX8" fmla="*/ 2996588 w 2996588"/>
                                <a:gd name="connsiteY8" fmla="*/ 4946373 h 4946373"/>
                                <a:gd name="connsiteX9" fmla="*/ 0 w 2996588"/>
                                <a:gd name="connsiteY9" fmla="*/ 4946373 h 4946373"/>
                                <a:gd name="connsiteX0" fmla="*/ 0 w 2997564"/>
                                <a:gd name="connsiteY0" fmla="*/ 4946373 h 4946373"/>
                                <a:gd name="connsiteX1" fmla="*/ 7314 w 2997564"/>
                                <a:gd name="connsiteY1" fmla="*/ 3302 h 4946373"/>
                                <a:gd name="connsiteX2" fmla="*/ 146081 w 2997564"/>
                                <a:gd name="connsiteY2" fmla="*/ 4799 h 4946373"/>
                                <a:gd name="connsiteX3" fmla="*/ 2997564 w 2997564"/>
                                <a:gd name="connsiteY3" fmla="*/ 0 h 4946373"/>
                                <a:gd name="connsiteX4" fmla="*/ 2992803 w 2997564"/>
                                <a:gd name="connsiteY4" fmla="*/ 142875 h 4946373"/>
                                <a:gd name="connsiteX5" fmla="*/ 144827 w 2997564"/>
                                <a:gd name="connsiteY5" fmla="*/ 133349 h 4946373"/>
                                <a:gd name="connsiteX6" fmla="*/ 150238 w 2997564"/>
                                <a:gd name="connsiteY6" fmla="*/ 4802926 h 4946373"/>
                                <a:gd name="connsiteX7" fmla="*/ 2996588 w 2997564"/>
                                <a:gd name="connsiteY7" fmla="*/ 4803154 h 4946373"/>
                                <a:gd name="connsiteX8" fmla="*/ 2996588 w 2997564"/>
                                <a:gd name="connsiteY8" fmla="*/ 4946373 h 4946373"/>
                                <a:gd name="connsiteX9" fmla="*/ 0 w 2997564"/>
                                <a:gd name="connsiteY9" fmla="*/ 4946373 h 4946373"/>
                                <a:gd name="connsiteX0" fmla="*/ 0 w 2996588"/>
                                <a:gd name="connsiteY0" fmla="*/ 4946373 h 4946373"/>
                                <a:gd name="connsiteX1" fmla="*/ 7314 w 2996588"/>
                                <a:gd name="connsiteY1" fmla="*/ 3302 h 4946373"/>
                                <a:gd name="connsiteX2" fmla="*/ 146081 w 2996588"/>
                                <a:gd name="connsiteY2" fmla="*/ 4799 h 4946373"/>
                                <a:gd name="connsiteX3" fmla="*/ 2985658 w 2996588"/>
                                <a:gd name="connsiteY3" fmla="*/ 0 h 4946373"/>
                                <a:gd name="connsiteX4" fmla="*/ 2992803 w 2996588"/>
                                <a:gd name="connsiteY4" fmla="*/ 142875 h 4946373"/>
                                <a:gd name="connsiteX5" fmla="*/ 144827 w 2996588"/>
                                <a:gd name="connsiteY5" fmla="*/ 133349 h 4946373"/>
                                <a:gd name="connsiteX6" fmla="*/ 150238 w 2996588"/>
                                <a:gd name="connsiteY6" fmla="*/ 4802926 h 4946373"/>
                                <a:gd name="connsiteX7" fmla="*/ 2996588 w 2996588"/>
                                <a:gd name="connsiteY7" fmla="*/ 4803154 h 4946373"/>
                                <a:gd name="connsiteX8" fmla="*/ 2996588 w 2996588"/>
                                <a:gd name="connsiteY8" fmla="*/ 4946373 h 4946373"/>
                                <a:gd name="connsiteX9" fmla="*/ 0 w 2996588"/>
                                <a:gd name="connsiteY9" fmla="*/ 4946373 h 4946373"/>
                                <a:gd name="connsiteX0" fmla="*/ 0 w 2997564"/>
                                <a:gd name="connsiteY0" fmla="*/ 4943992 h 4943992"/>
                                <a:gd name="connsiteX1" fmla="*/ 7314 w 2997564"/>
                                <a:gd name="connsiteY1" fmla="*/ 921 h 4943992"/>
                                <a:gd name="connsiteX2" fmla="*/ 146081 w 2997564"/>
                                <a:gd name="connsiteY2" fmla="*/ 2418 h 4943992"/>
                                <a:gd name="connsiteX3" fmla="*/ 2997564 w 2997564"/>
                                <a:gd name="connsiteY3" fmla="*/ 0 h 4943992"/>
                                <a:gd name="connsiteX4" fmla="*/ 2992803 w 2997564"/>
                                <a:gd name="connsiteY4" fmla="*/ 140494 h 4943992"/>
                                <a:gd name="connsiteX5" fmla="*/ 144827 w 2997564"/>
                                <a:gd name="connsiteY5" fmla="*/ 130968 h 4943992"/>
                                <a:gd name="connsiteX6" fmla="*/ 150238 w 2997564"/>
                                <a:gd name="connsiteY6" fmla="*/ 4800545 h 4943992"/>
                                <a:gd name="connsiteX7" fmla="*/ 2996588 w 2997564"/>
                                <a:gd name="connsiteY7" fmla="*/ 4800773 h 4943992"/>
                                <a:gd name="connsiteX8" fmla="*/ 2996588 w 2997564"/>
                                <a:gd name="connsiteY8" fmla="*/ 4943992 h 4943992"/>
                                <a:gd name="connsiteX9" fmla="*/ 0 w 2997564"/>
                                <a:gd name="connsiteY9" fmla="*/ 4943992 h 4943992"/>
                                <a:gd name="connsiteX0" fmla="*/ 0 w 2997564"/>
                                <a:gd name="connsiteY0" fmla="*/ 4943624 h 4943624"/>
                                <a:gd name="connsiteX1" fmla="*/ 7314 w 2997564"/>
                                <a:gd name="connsiteY1" fmla="*/ 553 h 4943624"/>
                                <a:gd name="connsiteX2" fmla="*/ 146081 w 2997564"/>
                                <a:gd name="connsiteY2" fmla="*/ 2050 h 4943624"/>
                                <a:gd name="connsiteX3" fmla="*/ 2997564 w 2997564"/>
                                <a:gd name="connsiteY3" fmla="*/ 6775 h 4943624"/>
                                <a:gd name="connsiteX4" fmla="*/ 2992803 w 2997564"/>
                                <a:gd name="connsiteY4" fmla="*/ 140126 h 4943624"/>
                                <a:gd name="connsiteX5" fmla="*/ 144827 w 2997564"/>
                                <a:gd name="connsiteY5" fmla="*/ 130600 h 4943624"/>
                                <a:gd name="connsiteX6" fmla="*/ 150238 w 2997564"/>
                                <a:gd name="connsiteY6" fmla="*/ 4800177 h 4943624"/>
                                <a:gd name="connsiteX7" fmla="*/ 2996588 w 2997564"/>
                                <a:gd name="connsiteY7" fmla="*/ 4800405 h 4943624"/>
                                <a:gd name="connsiteX8" fmla="*/ 2996588 w 2997564"/>
                                <a:gd name="connsiteY8" fmla="*/ 4943624 h 4943624"/>
                                <a:gd name="connsiteX9" fmla="*/ 0 w 2997564"/>
                                <a:gd name="connsiteY9" fmla="*/ 4943624 h 4943624"/>
                                <a:gd name="connsiteX0" fmla="*/ 0 w 2997564"/>
                                <a:gd name="connsiteY0" fmla="*/ 4943624 h 4943624"/>
                                <a:gd name="connsiteX1" fmla="*/ 7314 w 2997564"/>
                                <a:gd name="connsiteY1" fmla="*/ 553 h 4943624"/>
                                <a:gd name="connsiteX2" fmla="*/ 146081 w 2997564"/>
                                <a:gd name="connsiteY2" fmla="*/ 2050 h 4943624"/>
                                <a:gd name="connsiteX3" fmla="*/ 2997564 w 2997564"/>
                                <a:gd name="connsiteY3" fmla="*/ 11537 h 4943624"/>
                                <a:gd name="connsiteX4" fmla="*/ 2992803 w 2997564"/>
                                <a:gd name="connsiteY4" fmla="*/ 140126 h 4943624"/>
                                <a:gd name="connsiteX5" fmla="*/ 144827 w 2997564"/>
                                <a:gd name="connsiteY5" fmla="*/ 130600 h 4943624"/>
                                <a:gd name="connsiteX6" fmla="*/ 150238 w 2997564"/>
                                <a:gd name="connsiteY6" fmla="*/ 4800177 h 4943624"/>
                                <a:gd name="connsiteX7" fmla="*/ 2996588 w 2997564"/>
                                <a:gd name="connsiteY7" fmla="*/ 4800405 h 4943624"/>
                                <a:gd name="connsiteX8" fmla="*/ 2996588 w 2997564"/>
                                <a:gd name="connsiteY8" fmla="*/ 4943624 h 4943624"/>
                                <a:gd name="connsiteX9" fmla="*/ 0 w 2997564"/>
                                <a:gd name="connsiteY9" fmla="*/ 4943624 h 4943624"/>
                                <a:gd name="connsiteX0" fmla="*/ 0 w 2997564"/>
                                <a:gd name="connsiteY0" fmla="*/ 4943624 h 4943624"/>
                                <a:gd name="connsiteX1" fmla="*/ 7314 w 2997564"/>
                                <a:gd name="connsiteY1" fmla="*/ 553 h 4943624"/>
                                <a:gd name="connsiteX2" fmla="*/ 146081 w 2997564"/>
                                <a:gd name="connsiteY2" fmla="*/ 2050 h 4943624"/>
                                <a:gd name="connsiteX3" fmla="*/ 2997564 w 2997564"/>
                                <a:gd name="connsiteY3" fmla="*/ 11537 h 4943624"/>
                                <a:gd name="connsiteX4" fmla="*/ 2992803 w 2997564"/>
                                <a:gd name="connsiteY4" fmla="*/ 135364 h 4943624"/>
                                <a:gd name="connsiteX5" fmla="*/ 144827 w 2997564"/>
                                <a:gd name="connsiteY5" fmla="*/ 130600 h 4943624"/>
                                <a:gd name="connsiteX6" fmla="*/ 150238 w 2997564"/>
                                <a:gd name="connsiteY6" fmla="*/ 4800177 h 4943624"/>
                                <a:gd name="connsiteX7" fmla="*/ 2996588 w 2997564"/>
                                <a:gd name="connsiteY7" fmla="*/ 4800405 h 4943624"/>
                                <a:gd name="connsiteX8" fmla="*/ 2996588 w 2997564"/>
                                <a:gd name="connsiteY8" fmla="*/ 4943624 h 4943624"/>
                                <a:gd name="connsiteX9" fmla="*/ 0 w 2997564"/>
                                <a:gd name="connsiteY9" fmla="*/ 4943624 h 4943624"/>
                                <a:gd name="connsiteX0" fmla="*/ 0 w 2997564"/>
                                <a:gd name="connsiteY0" fmla="*/ 4943624 h 4943624"/>
                                <a:gd name="connsiteX1" fmla="*/ 7314 w 2997564"/>
                                <a:gd name="connsiteY1" fmla="*/ 553 h 4943624"/>
                                <a:gd name="connsiteX2" fmla="*/ 146081 w 2997564"/>
                                <a:gd name="connsiteY2" fmla="*/ 2050 h 4943624"/>
                                <a:gd name="connsiteX3" fmla="*/ 2997564 w 2997564"/>
                                <a:gd name="connsiteY3" fmla="*/ 11537 h 4943624"/>
                                <a:gd name="connsiteX4" fmla="*/ 2992803 w 2997564"/>
                                <a:gd name="connsiteY4" fmla="*/ 135364 h 4943624"/>
                                <a:gd name="connsiteX5" fmla="*/ 144827 w 2997564"/>
                                <a:gd name="connsiteY5" fmla="*/ 130600 h 4943624"/>
                                <a:gd name="connsiteX6" fmla="*/ 150238 w 2997564"/>
                                <a:gd name="connsiteY6" fmla="*/ 4800177 h 4943624"/>
                                <a:gd name="connsiteX7" fmla="*/ 2996588 w 2997564"/>
                                <a:gd name="connsiteY7" fmla="*/ 4800405 h 4943624"/>
                                <a:gd name="connsiteX8" fmla="*/ 2996588 w 2997564"/>
                                <a:gd name="connsiteY8" fmla="*/ 4943624 h 4943624"/>
                                <a:gd name="connsiteX9" fmla="*/ 0 w 2997564"/>
                                <a:gd name="connsiteY9" fmla="*/ 4943624 h 4943624"/>
                                <a:gd name="connsiteX0" fmla="*/ 0 w 2997564"/>
                                <a:gd name="connsiteY0" fmla="*/ 5310562 h 5310562"/>
                                <a:gd name="connsiteX1" fmla="*/ 7314 w 2997564"/>
                                <a:gd name="connsiteY1" fmla="*/ 367491 h 5310562"/>
                                <a:gd name="connsiteX2" fmla="*/ 2997564 w 2997564"/>
                                <a:gd name="connsiteY2" fmla="*/ 378475 h 5310562"/>
                                <a:gd name="connsiteX3" fmla="*/ 2992803 w 2997564"/>
                                <a:gd name="connsiteY3" fmla="*/ 502302 h 5310562"/>
                                <a:gd name="connsiteX4" fmla="*/ 144827 w 2997564"/>
                                <a:gd name="connsiteY4" fmla="*/ 497538 h 5310562"/>
                                <a:gd name="connsiteX5" fmla="*/ 150238 w 2997564"/>
                                <a:gd name="connsiteY5" fmla="*/ 5167115 h 5310562"/>
                                <a:gd name="connsiteX6" fmla="*/ 2996588 w 2997564"/>
                                <a:gd name="connsiteY6" fmla="*/ 5167343 h 5310562"/>
                                <a:gd name="connsiteX7" fmla="*/ 2996588 w 2997564"/>
                                <a:gd name="connsiteY7" fmla="*/ 5310562 h 5310562"/>
                                <a:gd name="connsiteX8" fmla="*/ 0 w 2997564"/>
                                <a:gd name="connsiteY8" fmla="*/ 5310562 h 5310562"/>
                                <a:gd name="connsiteX0" fmla="*/ 0 w 2997564"/>
                                <a:gd name="connsiteY0" fmla="*/ 4943071 h 4943071"/>
                                <a:gd name="connsiteX1" fmla="*/ 7314 w 2997564"/>
                                <a:gd name="connsiteY1" fmla="*/ 0 h 4943071"/>
                                <a:gd name="connsiteX2" fmla="*/ 2997564 w 2997564"/>
                                <a:gd name="connsiteY2" fmla="*/ 10984 h 4943071"/>
                                <a:gd name="connsiteX3" fmla="*/ 2992803 w 2997564"/>
                                <a:gd name="connsiteY3" fmla="*/ 134811 h 4943071"/>
                                <a:gd name="connsiteX4" fmla="*/ 144827 w 2997564"/>
                                <a:gd name="connsiteY4" fmla="*/ 130047 h 4943071"/>
                                <a:gd name="connsiteX5" fmla="*/ 150238 w 2997564"/>
                                <a:gd name="connsiteY5" fmla="*/ 4799624 h 4943071"/>
                                <a:gd name="connsiteX6" fmla="*/ 2996588 w 2997564"/>
                                <a:gd name="connsiteY6" fmla="*/ 4799852 h 4943071"/>
                                <a:gd name="connsiteX7" fmla="*/ 2996588 w 2997564"/>
                                <a:gd name="connsiteY7" fmla="*/ 4943071 h 4943071"/>
                                <a:gd name="connsiteX8" fmla="*/ 0 w 2997564"/>
                                <a:gd name="connsiteY8" fmla="*/ 4943071 h 4943071"/>
                                <a:gd name="connsiteX0" fmla="*/ 0 w 2997564"/>
                                <a:gd name="connsiteY0" fmla="*/ 4943071 h 4943071"/>
                                <a:gd name="connsiteX1" fmla="*/ 7314 w 2997564"/>
                                <a:gd name="connsiteY1" fmla="*/ 0 h 4943071"/>
                                <a:gd name="connsiteX2" fmla="*/ 2997564 w 2997564"/>
                                <a:gd name="connsiteY2" fmla="*/ 6221 h 4943071"/>
                                <a:gd name="connsiteX3" fmla="*/ 2992803 w 2997564"/>
                                <a:gd name="connsiteY3" fmla="*/ 134811 h 4943071"/>
                                <a:gd name="connsiteX4" fmla="*/ 144827 w 2997564"/>
                                <a:gd name="connsiteY4" fmla="*/ 130047 h 4943071"/>
                                <a:gd name="connsiteX5" fmla="*/ 150238 w 2997564"/>
                                <a:gd name="connsiteY5" fmla="*/ 4799624 h 4943071"/>
                                <a:gd name="connsiteX6" fmla="*/ 2996588 w 2997564"/>
                                <a:gd name="connsiteY6" fmla="*/ 4799852 h 4943071"/>
                                <a:gd name="connsiteX7" fmla="*/ 2996588 w 2997564"/>
                                <a:gd name="connsiteY7" fmla="*/ 4943071 h 4943071"/>
                                <a:gd name="connsiteX8" fmla="*/ 0 w 2997564"/>
                                <a:gd name="connsiteY8" fmla="*/ 4943071 h 4943071"/>
                                <a:gd name="connsiteX0" fmla="*/ 0 w 2997564"/>
                                <a:gd name="connsiteY0" fmla="*/ 4943994 h 4943994"/>
                                <a:gd name="connsiteX1" fmla="*/ 7314 w 2997564"/>
                                <a:gd name="connsiteY1" fmla="*/ 923 h 4943994"/>
                                <a:gd name="connsiteX2" fmla="*/ 2997564 w 2997564"/>
                                <a:gd name="connsiteY2" fmla="*/ 0 h 4943994"/>
                                <a:gd name="connsiteX3" fmla="*/ 2992803 w 2997564"/>
                                <a:gd name="connsiteY3" fmla="*/ 135734 h 4943994"/>
                                <a:gd name="connsiteX4" fmla="*/ 144827 w 2997564"/>
                                <a:gd name="connsiteY4" fmla="*/ 130970 h 4943994"/>
                                <a:gd name="connsiteX5" fmla="*/ 150238 w 2997564"/>
                                <a:gd name="connsiteY5" fmla="*/ 4800547 h 4943994"/>
                                <a:gd name="connsiteX6" fmla="*/ 2996588 w 2997564"/>
                                <a:gd name="connsiteY6" fmla="*/ 4800775 h 4943994"/>
                                <a:gd name="connsiteX7" fmla="*/ 2996588 w 2997564"/>
                                <a:gd name="connsiteY7" fmla="*/ 4943994 h 4943994"/>
                                <a:gd name="connsiteX8" fmla="*/ 0 w 2997564"/>
                                <a:gd name="connsiteY8" fmla="*/ 4943994 h 4943994"/>
                                <a:gd name="connsiteX0" fmla="*/ 0 w 2997564"/>
                                <a:gd name="connsiteY0" fmla="*/ 4943994 h 4943994"/>
                                <a:gd name="connsiteX1" fmla="*/ 7314 w 2997564"/>
                                <a:gd name="connsiteY1" fmla="*/ 923 h 4943994"/>
                                <a:gd name="connsiteX2" fmla="*/ 2997564 w 2997564"/>
                                <a:gd name="connsiteY2" fmla="*/ 0 h 4943994"/>
                                <a:gd name="connsiteX3" fmla="*/ 2992803 w 2997564"/>
                                <a:gd name="connsiteY3" fmla="*/ 128590 h 4943994"/>
                                <a:gd name="connsiteX4" fmla="*/ 144827 w 2997564"/>
                                <a:gd name="connsiteY4" fmla="*/ 130970 h 4943994"/>
                                <a:gd name="connsiteX5" fmla="*/ 150238 w 2997564"/>
                                <a:gd name="connsiteY5" fmla="*/ 4800547 h 4943994"/>
                                <a:gd name="connsiteX6" fmla="*/ 2996588 w 2997564"/>
                                <a:gd name="connsiteY6" fmla="*/ 4800775 h 4943994"/>
                                <a:gd name="connsiteX7" fmla="*/ 2996588 w 2997564"/>
                                <a:gd name="connsiteY7" fmla="*/ 4943994 h 4943994"/>
                                <a:gd name="connsiteX8" fmla="*/ 0 w 2997564"/>
                                <a:gd name="connsiteY8" fmla="*/ 4943994 h 4943994"/>
                                <a:gd name="connsiteX0" fmla="*/ 0 w 2996588"/>
                                <a:gd name="connsiteY0" fmla="*/ 4943994 h 4943994"/>
                                <a:gd name="connsiteX1" fmla="*/ 7314 w 2996588"/>
                                <a:gd name="connsiteY1" fmla="*/ 923 h 4943994"/>
                                <a:gd name="connsiteX2" fmla="*/ 2992801 w 2996588"/>
                                <a:gd name="connsiteY2" fmla="*/ 0 h 4943994"/>
                                <a:gd name="connsiteX3" fmla="*/ 2992803 w 2996588"/>
                                <a:gd name="connsiteY3" fmla="*/ 128590 h 4943994"/>
                                <a:gd name="connsiteX4" fmla="*/ 144827 w 2996588"/>
                                <a:gd name="connsiteY4" fmla="*/ 130970 h 4943994"/>
                                <a:gd name="connsiteX5" fmla="*/ 150238 w 2996588"/>
                                <a:gd name="connsiteY5" fmla="*/ 4800547 h 4943994"/>
                                <a:gd name="connsiteX6" fmla="*/ 2996588 w 2996588"/>
                                <a:gd name="connsiteY6" fmla="*/ 4800775 h 4943994"/>
                                <a:gd name="connsiteX7" fmla="*/ 2996588 w 2996588"/>
                                <a:gd name="connsiteY7" fmla="*/ 4943994 h 4943994"/>
                                <a:gd name="connsiteX8" fmla="*/ 0 w 2996588"/>
                                <a:gd name="connsiteY8" fmla="*/ 4943994 h 4943994"/>
                                <a:gd name="connsiteX0" fmla="*/ 0 w 2996588"/>
                                <a:gd name="connsiteY0" fmla="*/ 4943994 h 4943994"/>
                                <a:gd name="connsiteX1" fmla="*/ 7314 w 2996588"/>
                                <a:gd name="connsiteY1" fmla="*/ 923 h 4943994"/>
                                <a:gd name="connsiteX2" fmla="*/ 2992801 w 2996588"/>
                                <a:gd name="connsiteY2" fmla="*/ 0 h 4943994"/>
                                <a:gd name="connsiteX3" fmla="*/ 2992803 w 2996588"/>
                                <a:gd name="connsiteY3" fmla="*/ 128590 h 4943994"/>
                                <a:gd name="connsiteX4" fmla="*/ 144827 w 2996588"/>
                                <a:gd name="connsiteY4" fmla="*/ 130970 h 4943994"/>
                                <a:gd name="connsiteX5" fmla="*/ 150238 w 2996588"/>
                                <a:gd name="connsiteY5" fmla="*/ 4800547 h 4943994"/>
                                <a:gd name="connsiteX6" fmla="*/ 2996588 w 2996588"/>
                                <a:gd name="connsiteY6" fmla="*/ 4800775 h 4943994"/>
                                <a:gd name="connsiteX7" fmla="*/ 2996588 w 2996588"/>
                                <a:gd name="connsiteY7" fmla="*/ 4943994 h 4943994"/>
                                <a:gd name="connsiteX8" fmla="*/ 0 w 2996588"/>
                                <a:gd name="connsiteY8" fmla="*/ 4943994 h 4943994"/>
                                <a:gd name="connsiteX0" fmla="*/ 0 w 2996588"/>
                                <a:gd name="connsiteY0" fmla="*/ 4943994 h 4943994"/>
                                <a:gd name="connsiteX1" fmla="*/ 7314 w 2996588"/>
                                <a:gd name="connsiteY1" fmla="*/ 923 h 4943994"/>
                                <a:gd name="connsiteX2" fmla="*/ 2992801 w 2996588"/>
                                <a:gd name="connsiteY2" fmla="*/ 0 h 4943994"/>
                                <a:gd name="connsiteX3" fmla="*/ 2992803 w 2996588"/>
                                <a:gd name="connsiteY3" fmla="*/ 128590 h 4943994"/>
                                <a:gd name="connsiteX4" fmla="*/ 144827 w 2996588"/>
                                <a:gd name="connsiteY4" fmla="*/ 130970 h 4943994"/>
                                <a:gd name="connsiteX5" fmla="*/ 150238 w 2996588"/>
                                <a:gd name="connsiteY5" fmla="*/ 4800547 h 4943994"/>
                                <a:gd name="connsiteX6" fmla="*/ 2996588 w 2996588"/>
                                <a:gd name="connsiteY6" fmla="*/ 4800775 h 4943994"/>
                                <a:gd name="connsiteX7" fmla="*/ 2996588 w 2996588"/>
                                <a:gd name="connsiteY7" fmla="*/ 4943994 h 4943994"/>
                                <a:gd name="connsiteX8" fmla="*/ 0 w 2996588"/>
                                <a:gd name="connsiteY8" fmla="*/ 4943994 h 4943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996588" h="4943994">
                                  <a:moveTo>
                                    <a:pt x="0" y="4943994"/>
                                  </a:moveTo>
                                  <a:cubicBezTo>
                                    <a:pt x="2438" y="3296304"/>
                                    <a:pt x="-1655" y="678696"/>
                                    <a:pt x="7314" y="923"/>
                                  </a:cubicBezTo>
                                  <a:lnTo>
                                    <a:pt x="2992801" y="0"/>
                                  </a:lnTo>
                                  <a:cubicBezTo>
                                    <a:pt x="2992592" y="68256"/>
                                    <a:pt x="2991613" y="87712"/>
                                    <a:pt x="2992803" y="128590"/>
                                  </a:cubicBezTo>
                                  <a:lnTo>
                                    <a:pt x="144827" y="130970"/>
                                  </a:lnTo>
                                  <a:cubicBezTo>
                                    <a:pt x="124298" y="964795"/>
                                    <a:pt x="148813" y="4393720"/>
                                    <a:pt x="150238" y="4800547"/>
                                  </a:cubicBezTo>
                                  <a:lnTo>
                                    <a:pt x="2996588" y="4800775"/>
                                  </a:lnTo>
                                  <a:lnTo>
                                    <a:pt x="2996588" y="4943994"/>
                                  </a:lnTo>
                                  <a:lnTo>
                                    <a:pt x="0" y="4943994"/>
                                  </a:lnTo>
                                  <a:close/>
                                </a:path>
                              </a:pathLst>
                            </a:custGeom>
                            <a:solidFill>
                              <a:srgbClr val="3E0000"/>
                            </a:solidFill>
                            <a:ln w="25400" cap="flat" cmpd="sng" algn="ctr">
                              <a:noFill/>
                              <a:prstDash val="solid"/>
                            </a:ln>
                            <a:effectLst/>
                          </wps:spPr>
                          <wps:txbx>
                            <w:txbxContent>
                              <w:p w14:paraId="662077A1" w14:textId="77777777" w:rsidR="00341B30" w:rsidRDefault="00341B30" w:rsidP="00C87673">
                                <w:pPr>
                                  <w:jc w:val="center"/>
                                  <w:rPr>
                                    <w:lang w:val="en-GB"/>
                                  </w:rPr>
                                </w:pPr>
                              </w:p>
                              <w:p w14:paraId="069A3FD2" w14:textId="77777777" w:rsidR="00341B30" w:rsidRDefault="00341B30" w:rsidP="00C87673">
                                <w:pPr>
                                  <w:jc w:val="center"/>
                                  <w:rPr>
                                    <w:lang w:val="en-GB"/>
                                  </w:rPr>
                                </w:pPr>
                              </w:p>
                              <w:p w14:paraId="668F1714" w14:textId="77777777" w:rsidR="00341B30" w:rsidRDefault="00341B30" w:rsidP="00C87673">
                                <w:pPr>
                                  <w:jc w:val="center"/>
                                  <w:rPr>
                                    <w:lang w:val="en-GB"/>
                                  </w:rPr>
                                </w:pPr>
                              </w:p>
                              <w:p w14:paraId="1A755886" w14:textId="77777777" w:rsidR="00341B30" w:rsidRDefault="00341B30" w:rsidP="00C87673">
                                <w:pPr>
                                  <w:jc w:val="center"/>
                                  <w:rPr>
                                    <w:lang w:val="en-GB"/>
                                  </w:rPr>
                                </w:pPr>
                              </w:p>
                              <w:p w14:paraId="22D1C2A1" w14:textId="77777777" w:rsidR="00341B30" w:rsidRDefault="00341B30" w:rsidP="00C87673">
                                <w:pPr>
                                  <w:jc w:val="center"/>
                                  <w:rPr>
                                    <w:lang w:val="en-GB"/>
                                  </w:rPr>
                                </w:pPr>
                              </w:p>
                              <w:p w14:paraId="64246BEF" w14:textId="77777777" w:rsidR="00341B30" w:rsidRDefault="00341B30" w:rsidP="00C87673">
                                <w:pPr>
                                  <w:jc w:val="center"/>
                                  <w:rPr>
                                    <w:lang w:val="en-GB"/>
                                  </w:rPr>
                                </w:pPr>
                              </w:p>
                              <w:p w14:paraId="644D9AAC" w14:textId="77777777" w:rsidR="00341B30" w:rsidRDefault="00341B30" w:rsidP="00C87673">
                                <w:pPr>
                                  <w:jc w:val="center"/>
                                  <w:rPr>
                                    <w:lang w:val="en-GB"/>
                                  </w:rPr>
                                </w:pPr>
                              </w:p>
                              <w:p w14:paraId="10339313" w14:textId="77777777" w:rsidR="00341B30" w:rsidRDefault="00341B30" w:rsidP="00C87673">
                                <w:pPr>
                                  <w:jc w:val="center"/>
                                  <w:rPr>
                                    <w:lang w:val="en-GB"/>
                                  </w:rPr>
                                </w:pPr>
                              </w:p>
                              <w:p w14:paraId="259E0A88" w14:textId="77777777" w:rsidR="00341B30" w:rsidRDefault="00341B30" w:rsidP="00C87673">
                                <w:pPr>
                                  <w:jc w:val="center"/>
                                  <w:rPr>
                                    <w:lang w:val="en-GB"/>
                                  </w:rPr>
                                </w:pPr>
                              </w:p>
                              <w:p w14:paraId="3B06D9F3" w14:textId="77777777" w:rsidR="00341B30" w:rsidRDefault="00341B30" w:rsidP="00C87673">
                                <w:pPr>
                                  <w:jc w:val="center"/>
                                  <w:rPr>
                                    <w:lang w:val="en-GB"/>
                                  </w:rPr>
                                </w:pPr>
                              </w:p>
                              <w:p w14:paraId="10E41141" w14:textId="77777777" w:rsidR="00341B30" w:rsidRDefault="00341B30" w:rsidP="00C87673">
                                <w:pPr>
                                  <w:jc w:val="center"/>
                                  <w:rPr>
                                    <w:lang w:val="en-GB"/>
                                  </w:rPr>
                                </w:pPr>
                              </w:p>
                              <w:p w14:paraId="18769327" w14:textId="77777777" w:rsidR="00341B30" w:rsidRDefault="00341B30" w:rsidP="00C87673">
                                <w:pPr>
                                  <w:jc w:val="center"/>
                                  <w:rPr>
                                    <w:lang w:val="en-GB"/>
                                  </w:rPr>
                                </w:pPr>
                              </w:p>
                              <w:p w14:paraId="17F7FCE9" w14:textId="77777777" w:rsidR="00341B30" w:rsidRDefault="00341B30" w:rsidP="00C87673">
                                <w:pPr>
                                  <w:jc w:val="center"/>
                                  <w:rPr>
                                    <w:lang w:val="en-GB"/>
                                  </w:rPr>
                                </w:pPr>
                              </w:p>
                              <w:p w14:paraId="1FAE43E6" w14:textId="77777777" w:rsidR="00341B30" w:rsidRDefault="00341B30" w:rsidP="00C87673">
                                <w:pPr>
                                  <w:jc w:val="center"/>
                                  <w:rPr>
                                    <w:lang w:val="en-GB"/>
                                  </w:rPr>
                                </w:pPr>
                              </w:p>
                              <w:p w14:paraId="7B6F8C71" w14:textId="77777777" w:rsidR="00341B30" w:rsidRDefault="00341B30" w:rsidP="00C87673">
                                <w:pPr>
                                  <w:jc w:val="center"/>
                                  <w:rPr>
                                    <w:lang w:val="en-GB"/>
                                  </w:rPr>
                                </w:pPr>
                              </w:p>
                              <w:p w14:paraId="016BCC9B" w14:textId="77777777" w:rsidR="00341B30" w:rsidRDefault="00341B30" w:rsidP="00C87673">
                                <w:pPr>
                                  <w:jc w:val="center"/>
                                  <w:rPr>
                                    <w:lang w:val="en-GB"/>
                                  </w:rPr>
                                </w:pPr>
                              </w:p>
                              <w:p w14:paraId="1F950C09" w14:textId="77777777" w:rsidR="00341B30" w:rsidRDefault="00341B30" w:rsidP="00C87673">
                                <w:pPr>
                                  <w:jc w:val="center"/>
                                  <w:rPr>
                                    <w:lang w:val="en-GB"/>
                                  </w:rPr>
                                </w:pPr>
                              </w:p>
                              <w:p w14:paraId="33FB71D0" w14:textId="77777777" w:rsidR="00341B30" w:rsidRDefault="00341B30" w:rsidP="00C87673">
                                <w:pPr>
                                  <w:jc w:val="center"/>
                                  <w:rPr>
                                    <w:lang w:val="en-GB"/>
                                  </w:rPr>
                                </w:pPr>
                              </w:p>
                              <w:p w14:paraId="504A14E9" w14:textId="77777777" w:rsidR="00341B30" w:rsidRDefault="00341B30" w:rsidP="00C87673">
                                <w:pPr>
                                  <w:jc w:val="center"/>
                                  <w:rPr>
                                    <w:lang w:val="en-GB"/>
                                  </w:rPr>
                                </w:pPr>
                              </w:p>
                              <w:p w14:paraId="451116C2" w14:textId="77777777" w:rsidR="00341B30" w:rsidRDefault="00341B30" w:rsidP="00C87673">
                                <w:pPr>
                                  <w:jc w:val="center"/>
                                  <w:rPr>
                                    <w:lang w:val="en-GB"/>
                                  </w:rPr>
                                </w:pPr>
                              </w:p>
                              <w:p w14:paraId="3BA2E60C" w14:textId="77777777" w:rsidR="00341B30" w:rsidRDefault="00341B30" w:rsidP="00C87673">
                                <w:pPr>
                                  <w:jc w:val="center"/>
                                  <w:rPr>
                                    <w:lang w:val="en-GB"/>
                                  </w:rPr>
                                </w:pPr>
                              </w:p>
                              <w:p w14:paraId="73601E77" w14:textId="76A31BE8" w:rsidR="00341B30" w:rsidRPr="00FC112D" w:rsidRDefault="00341B30" w:rsidP="00C87673">
                                <w:pPr>
                                  <w:ind w:left="2880"/>
                                  <w:jc w:val="center"/>
                                  <w:rPr>
                                    <w:b/>
                                    <w:bCs/>
                                    <w:lang w:val="en-GB"/>
                                  </w:rPr>
                                </w:pPr>
                                <w:r w:rsidRPr="00FC112D">
                                  <w:rPr>
                                    <w:b/>
                                    <w:bCs/>
                                    <w:lang w:val="en-GB"/>
                                  </w:rPr>
                                  <w:t>REF: ACU</w:t>
                                </w:r>
                                <w:r w:rsidR="00632973">
                                  <w:rPr>
                                    <w:b/>
                                    <w:bCs/>
                                    <w:lang w:val="en-GB"/>
                                  </w:rPr>
                                  <w:t>B</w:t>
                                </w:r>
                                <w:r w:rsidR="00AE4EF6">
                                  <w:rPr>
                                    <w:b/>
                                    <w:bCs/>
                                    <w:lang w:val="en-GB"/>
                                  </w:rPr>
                                  <w:t>2</w:t>
                                </w:r>
                                <w:r w:rsidR="00C3056F">
                                  <w:rPr>
                                    <w:b/>
                                    <w:bCs/>
                                    <w:lang w:val="en-GB"/>
                                  </w:rPr>
                                  <w:t>2030</w:t>
                                </w:r>
                                <w:r w:rsidR="007941FE">
                                  <w:rPr>
                                    <w:b/>
                                    <w:bCs/>
                                    <w:lang w:val="en-GB"/>
                                  </w:rPr>
                                  <w:t>2</w:t>
                                </w:r>
                              </w:p>
                            </w:txbxContent>
                          </wps:txbx>
                          <wps:bodyPr rtlCol="0" anchor="ctr"/>
                        </wps:wsp>
                        <wps:wsp>
                          <wps:cNvPr id="23" name="Freeform: Shape 23"/>
                          <wps:cNvSpPr>
                            <a:spLocks/>
                          </wps:cNvSpPr>
                          <wps:spPr>
                            <a:xfrm>
                              <a:off x="0" y="0"/>
                              <a:ext cx="3171825" cy="4943475"/>
                            </a:xfrm>
                            <a:custGeom>
                              <a:avLst/>
                              <a:gdLst>
                                <a:gd name="connsiteX0" fmla="*/ 0 w 2996588"/>
                                <a:gd name="connsiteY0" fmla="*/ 0 h 143219"/>
                                <a:gd name="connsiteX1" fmla="*/ 2996588 w 2996588"/>
                                <a:gd name="connsiteY1" fmla="*/ 0 h 143219"/>
                                <a:gd name="connsiteX2" fmla="*/ 2996588 w 2996588"/>
                                <a:gd name="connsiteY2" fmla="*/ 143219 h 143219"/>
                                <a:gd name="connsiteX3" fmla="*/ 0 w 2996588"/>
                                <a:gd name="connsiteY3" fmla="*/ 143219 h 143219"/>
                                <a:gd name="connsiteX4" fmla="*/ 0 w 2996588"/>
                                <a:gd name="connsiteY4" fmla="*/ 0 h 143219"/>
                                <a:gd name="connsiteX0" fmla="*/ 12757 w 3009345"/>
                                <a:gd name="connsiteY0" fmla="*/ 4799852 h 4943071"/>
                                <a:gd name="connsiteX1" fmla="*/ 20071 w 3009345"/>
                                <a:gd name="connsiteY1" fmla="*/ 0 h 4943071"/>
                                <a:gd name="connsiteX2" fmla="*/ 3009345 w 3009345"/>
                                <a:gd name="connsiteY2" fmla="*/ 4799852 h 4943071"/>
                                <a:gd name="connsiteX3" fmla="*/ 3009345 w 3009345"/>
                                <a:gd name="connsiteY3" fmla="*/ 4943071 h 4943071"/>
                                <a:gd name="connsiteX4" fmla="*/ 12757 w 3009345"/>
                                <a:gd name="connsiteY4" fmla="*/ 4943071 h 4943071"/>
                                <a:gd name="connsiteX5" fmla="*/ 12757 w 3009345"/>
                                <a:gd name="connsiteY5" fmla="*/ 4799852 h 4943071"/>
                                <a:gd name="connsiteX0" fmla="*/ 12757 w 3009345"/>
                                <a:gd name="connsiteY0" fmla="*/ 4799852 h 4943071"/>
                                <a:gd name="connsiteX1" fmla="*/ 20071 w 3009345"/>
                                <a:gd name="connsiteY1" fmla="*/ 0 h 4943071"/>
                                <a:gd name="connsiteX2" fmla="*/ 250593 w 3009345"/>
                                <a:gd name="connsiteY2" fmla="*/ 4779469 h 4943071"/>
                                <a:gd name="connsiteX3" fmla="*/ 3009345 w 3009345"/>
                                <a:gd name="connsiteY3" fmla="*/ 4799852 h 4943071"/>
                                <a:gd name="connsiteX4" fmla="*/ 3009345 w 3009345"/>
                                <a:gd name="connsiteY4" fmla="*/ 4943071 h 4943071"/>
                                <a:gd name="connsiteX5" fmla="*/ 12757 w 3009345"/>
                                <a:gd name="connsiteY5" fmla="*/ 4943071 h 4943071"/>
                                <a:gd name="connsiteX6" fmla="*/ 12757 w 3009345"/>
                                <a:gd name="connsiteY6" fmla="*/ 4799852 h 4943071"/>
                                <a:gd name="connsiteX0" fmla="*/ 12757 w 3009345"/>
                                <a:gd name="connsiteY0" fmla="*/ 4799852 h 4943071"/>
                                <a:gd name="connsiteX1" fmla="*/ 20071 w 3009345"/>
                                <a:gd name="connsiteY1" fmla="*/ 0 h 4943071"/>
                                <a:gd name="connsiteX2" fmla="*/ 189121 w 3009345"/>
                                <a:gd name="connsiteY2" fmla="*/ 4764101 h 4943071"/>
                                <a:gd name="connsiteX3" fmla="*/ 3009345 w 3009345"/>
                                <a:gd name="connsiteY3" fmla="*/ 4799852 h 4943071"/>
                                <a:gd name="connsiteX4" fmla="*/ 3009345 w 3009345"/>
                                <a:gd name="connsiteY4" fmla="*/ 4943071 h 4943071"/>
                                <a:gd name="connsiteX5" fmla="*/ 12757 w 3009345"/>
                                <a:gd name="connsiteY5" fmla="*/ 4943071 h 4943071"/>
                                <a:gd name="connsiteX6" fmla="*/ 12757 w 3009345"/>
                                <a:gd name="connsiteY6" fmla="*/ 4799852 h 4943071"/>
                                <a:gd name="connsiteX0" fmla="*/ 50240 w 3046828"/>
                                <a:gd name="connsiteY0" fmla="*/ 5365817 h 5509036"/>
                                <a:gd name="connsiteX1" fmla="*/ 57554 w 3046828"/>
                                <a:gd name="connsiteY1" fmla="*/ 565965 h 5509036"/>
                                <a:gd name="connsiteX2" fmla="*/ 172815 w 3046828"/>
                                <a:gd name="connsiteY2" fmla="*/ 565965 h 5509036"/>
                                <a:gd name="connsiteX3" fmla="*/ 226604 w 3046828"/>
                                <a:gd name="connsiteY3" fmla="*/ 5330066 h 5509036"/>
                                <a:gd name="connsiteX4" fmla="*/ 3046828 w 3046828"/>
                                <a:gd name="connsiteY4" fmla="*/ 5365817 h 5509036"/>
                                <a:gd name="connsiteX5" fmla="*/ 3046828 w 3046828"/>
                                <a:gd name="connsiteY5" fmla="*/ 5509036 h 5509036"/>
                                <a:gd name="connsiteX6" fmla="*/ 50240 w 3046828"/>
                                <a:gd name="connsiteY6" fmla="*/ 5509036 h 5509036"/>
                                <a:gd name="connsiteX7" fmla="*/ 50240 w 3046828"/>
                                <a:gd name="connsiteY7" fmla="*/ 5365817 h 5509036"/>
                                <a:gd name="connsiteX0" fmla="*/ 50240 w 3046828"/>
                                <a:gd name="connsiteY0" fmla="*/ 5112648 h 5255867"/>
                                <a:gd name="connsiteX1" fmla="*/ 57554 w 3046828"/>
                                <a:gd name="connsiteY1" fmla="*/ 312796 h 5255867"/>
                                <a:gd name="connsiteX2" fmla="*/ 172815 w 3046828"/>
                                <a:gd name="connsiteY2" fmla="*/ 312796 h 5255867"/>
                                <a:gd name="connsiteX3" fmla="*/ 226604 w 3046828"/>
                                <a:gd name="connsiteY3" fmla="*/ 5076897 h 5255867"/>
                                <a:gd name="connsiteX4" fmla="*/ 3046828 w 3046828"/>
                                <a:gd name="connsiteY4" fmla="*/ 5112648 h 5255867"/>
                                <a:gd name="connsiteX5" fmla="*/ 3046828 w 3046828"/>
                                <a:gd name="connsiteY5" fmla="*/ 5255867 h 5255867"/>
                                <a:gd name="connsiteX6" fmla="*/ 50240 w 3046828"/>
                                <a:gd name="connsiteY6" fmla="*/ 5255867 h 5255867"/>
                                <a:gd name="connsiteX7" fmla="*/ 50240 w 3046828"/>
                                <a:gd name="connsiteY7" fmla="*/ 5112648 h 5255867"/>
                                <a:gd name="connsiteX0" fmla="*/ 50240 w 3046828"/>
                                <a:gd name="connsiteY0" fmla="*/ 5116743 h 5259962"/>
                                <a:gd name="connsiteX1" fmla="*/ 57554 w 3046828"/>
                                <a:gd name="connsiteY1" fmla="*/ 316891 h 5259962"/>
                                <a:gd name="connsiteX2" fmla="*/ 172815 w 3046828"/>
                                <a:gd name="connsiteY2" fmla="*/ 316891 h 5259962"/>
                                <a:gd name="connsiteX3" fmla="*/ 226604 w 3046828"/>
                                <a:gd name="connsiteY3" fmla="*/ 5080992 h 5259962"/>
                                <a:gd name="connsiteX4" fmla="*/ 3046828 w 3046828"/>
                                <a:gd name="connsiteY4" fmla="*/ 5116743 h 5259962"/>
                                <a:gd name="connsiteX5" fmla="*/ 3046828 w 3046828"/>
                                <a:gd name="connsiteY5" fmla="*/ 5259962 h 5259962"/>
                                <a:gd name="connsiteX6" fmla="*/ 50240 w 3046828"/>
                                <a:gd name="connsiteY6" fmla="*/ 5259962 h 5259962"/>
                                <a:gd name="connsiteX7" fmla="*/ 50240 w 3046828"/>
                                <a:gd name="connsiteY7" fmla="*/ 5116743 h 5259962"/>
                                <a:gd name="connsiteX0" fmla="*/ 50240 w 3046828"/>
                                <a:gd name="connsiteY0" fmla="*/ 4800544 h 4943763"/>
                                <a:gd name="connsiteX1" fmla="*/ 57554 w 3046828"/>
                                <a:gd name="connsiteY1" fmla="*/ 692 h 4943763"/>
                                <a:gd name="connsiteX2" fmla="*/ 172815 w 3046828"/>
                                <a:gd name="connsiteY2" fmla="*/ 692 h 4943763"/>
                                <a:gd name="connsiteX3" fmla="*/ 226604 w 3046828"/>
                                <a:gd name="connsiteY3" fmla="*/ 4764793 h 4943763"/>
                                <a:gd name="connsiteX4" fmla="*/ 3046828 w 3046828"/>
                                <a:gd name="connsiteY4" fmla="*/ 4800544 h 4943763"/>
                                <a:gd name="connsiteX5" fmla="*/ 3046828 w 3046828"/>
                                <a:gd name="connsiteY5" fmla="*/ 4943763 h 4943763"/>
                                <a:gd name="connsiteX6" fmla="*/ 50240 w 3046828"/>
                                <a:gd name="connsiteY6" fmla="*/ 4943763 h 4943763"/>
                                <a:gd name="connsiteX7" fmla="*/ 50240 w 3046828"/>
                                <a:gd name="connsiteY7" fmla="*/ 4800544 h 4943763"/>
                                <a:gd name="connsiteX0" fmla="*/ 50240 w 3046828"/>
                                <a:gd name="connsiteY0" fmla="*/ 4800544 h 4943763"/>
                                <a:gd name="connsiteX1" fmla="*/ 57554 w 3046828"/>
                                <a:gd name="connsiteY1" fmla="*/ 692 h 4943763"/>
                                <a:gd name="connsiteX2" fmla="*/ 172815 w 3046828"/>
                                <a:gd name="connsiteY2" fmla="*/ 692 h 4943763"/>
                                <a:gd name="connsiteX3" fmla="*/ 226604 w 3046828"/>
                                <a:gd name="connsiteY3" fmla="*/ 4764793 h 4943763"/>
                                <a:gd name="connsiteX4" fmla="*/ 3046828 w 3046828"/>
                                <a:gd name="connsiteY4" fmla="*/ 4800544 h 4943763"/>
                                <a:gd name="connsiteX5" fmla="*/ 3046828 w 3046828"/>
                                <a:gd name="connsiteY5" fmla="*/ 4943763 h 4943763"/>
                                <a:gd name="connsiteX6" fmla="*/ 50240 w 3046828"/>
                                <a:gd name="connsiteY6" fmla="*/ 4943763 h 4943763"/>
                                <a:gd name="connsiteX7" fmla="*/ 50240 w 3046828"/>
                                <a:gd name="connsiteY7" fmla="*/ 4800544 h 4943763"/>
                                <a:gd name="connsiteX0" fmla="*/ 50240 w 3046828"/>
                                <a:gd name="connsiteY0" fmla="*/ 4800544 h 4943763"/>
                                <a:gd name="connsiteX1" fmla="*/ 57554 w 3046828"/>
                                <a:gd name="connsiteY1" fmla="*/ 692 h 4943763"/>
                                <a:gd name="connsiteX2" fmla="*/ 172815 w 3046828"/>
                                <a:gd name="connsiteY2" fmla="*/ 692 h 4943763"/>
                                <a:gd name="connsiteX3" fmla="*/ 226604 w 3046828"/>
                                <a:gd name="connsiteY3" fmla="*/ 4810113 h 4943763"/>
                                <a:gd name="connsiteX4" fmla="*/ 3046828 w 3046828"/>
                                <a:gd name="connsiteY4" fmla="*/ 4800544 h 4943763"/>
                                <a:gd name="connsiteX5" fmla="*/ 3046828 w 3046828"/>
                                <a:gd name="connsiteY5" fmla="*/ 4943763 h 4943763"/>
                                <a:gd name="connsiteX6" fmla="*/ 50240 w 3046828"/>
                                <a:gd name="connsiteY6" fmla="*/ 4943763 h 4943763"/>
                                <a:gd name="connsiteX7" fmla="*/ 50240 w 3046828"/>
                                <a:gd name="connsiteY7" fmla="*/ 4800544 h 4943763"/>
                                <a:gd name="connsiteX0" fmla="*/ 0 w 2996588"/>
                                <a:gd name="connsiteY0" fmla="*/ 4800544 h 4943763"/>
                                <a:gd name="connsiteX1" fmla="*/ 7314 w 2996588"/>
                                <a:gd name="connsiteY1" fmla="*/ 692 h 4943763"/>
                                <a:gd name="connsiteX2" fmla="*/ 122575 w 2996588"/>
                                <a:gd name="connsiteY2" fmla="*/ 692 h 4943763"/>
                                <a:gd name="connsiteX3" fmla="*/ 176364 w 2996588"/>
                                <a:gd name="connsiteY3" fmla="*/ 4810113 h 4943763"/>
                                <a:gd name="connsiteX4" fmla="*/ 2996588 w 2996588"/>
                                <a:gd name="connsiteY4" fmla="*/ 4800544 h 4943763"/>
                                <a:gd name="connsiteX5" fmla="*/ 2996588 w 2996588"/>
                                <a:gd name="connsiteY5" fmla="*/ 4943763 h 4943763"/>
                                <a:gd name="connsiteX6" fmla="*/ 0 w 2996588"/>
                                <a:gd name="connsiteY6" fmla="*/ 4943763 h 4943763"/>
                                <a:gd name="connsiteX7" fmla="*/ 0 w 2996588"/>
                                <a:gd name="connsiteY7" fmla="*/ 4800544 h 4943763"/>
                                <a:gd name="connsiteX0" fmla="*/ 0 w 2996588"/>
                                <a:gd name="connsiteY0" fmla="*/ 4943763 h 4943763"/>
                                <a:gd name="connsiteX1" fmla="*/ 7314 w 2996588"/>
                                <a:gd name="connsiteY1" fmla="*/ 692 h 4943763"/>
                                <a:gd name="connsiteX2" fmla="*/ 122575 w 2996588"/>
                                <a:gd name="connsiteY2" fmla="*/ 692 h 4943763"/>
                                <a:gd name="connsiteX3" fmla="*/ 176364 w 2996588"/>
                                <a:gd name="connsiteY3" fmla="*/ 4810113 h 4943763"/>
                                <a:gd name="connsiteX4" fmla="*/ 2996588 w 2996588"/>
                                <a:gd name="connsiteY4" fmla="*/ 4800544 h 4943763"/>
                                <a:gd name="connsiteX5" fmla="*/ 2996588 w 2996588"/>
                                <a:gd name="connsiteY5" fmla="*/ 4943763 h 4943763"/>
                                <a:gd name="connsiteX6" fmla="*/ 0 w 2996588"/>
                                <a:gd name="connsiteY6" fmla="*/ 4943763 h 4943763"/>
                                <a:gd name="connsiteX0" fmla="*/ 0 w 2996588"/>
                                <a:gd name="connsiteY0" fmla="*/ 4943763 h 4943763"/>
                                <a:gd name="connsiteX1" fmla="*/ 7314 w 2996588"/>
                                <a:gd name="connsiteY1" fmla="*/ 692 h 4943763"/>
                                <a:gd name="connsiteX2" fmla="*/ 199693 w 2996588"/>
                                <a:gd name="connsiteY2" fmla="*/ 692 h 4943763"/>
                                <a:gd name="connsiteX3" fmla="*/ 176364 w 2996588"/>
                                <a:gd name="connsiteY3" fmla="*/ 4810113 h 4943763"/>
                                <a:gd name="connsiteX4" fmla="*/ 2996588 w 2996588"/>
                                <a:gd name="connsiteY4" fmla="*/ 4800544 h 4943763"/>
                                <a:gd name="connsiteX5" fmla="*/ 2996588 w 2996588"/>
                                <a:gd name="connsiteY5" fmla="*/ 4943763 h 4943763"/>
                                <a:gd name="connsiteX6" fmla="*/ 0 w 2996588"/>
                                <a:gd name="connsiteY6" fmla="*/ 4943763 h 4943763"/>
                                <a:gd name="connsiteX0" fmla="*/ 0 w 2996588"/>
                                <a:gd name="connsiteY0" fmla="*/ 4943763 h 4943763"/>
                                <a:gd name="connsiteX1" fmla="*/ 7314 w 2996588"/>
                                <a:gd name="connsiteY1" fmla="*/ 692 h 4943763"/>
                                <a:gd name="connsiteX2" fmla="*/ 177659 w 2996588"/>
                                <a:gd name="connsiteY2" fmla="*/ 692 h 4943763"/>
                                <a:gd name="connsiteX3" fmla="*/ 176364 w 2996588"/>
                                <a:gd name="connsiteY3" fmla="*/ 4810113 h 4943763"/>
                                <a:gd name="connsiteX4" fmla="*/ 2996588 w 2996588"/>
                                <a:gd name="connsiteY4" fmla="*/ 4800544 h 4943763"/>
                                <a:gd name="connsiteX5" fmla="*/ 2996588 w 2996588"/>
                                <a:gd name="connsiteY5" fmla="*/ 4943763 h 4943763"/>
                                <a:gd name="connsiteX6" fmla="*/ 0 w 2996588"/>
                                <a:gd name="connsiteY6" fmla="*/ 4943763 h 4943763"/>
                                <a:gd name="connsiteX0" fmla="*/ 0 w 2996588"/>
                                <a:gd name="connsiteY0" fmla="*/ 4943763 h 4943763"/>
                                <a:gd name="connsiteX1" fmla="*/ 7314 w 2996588"/>
                                <a:gd name="connsiteY1" fmla="*/ 692 h 4943763"/>
                                <a:gd name="connsiteX2" fmla="*/ 177659 w 2996588"/>
                                <a:gd name="connsiteY2" fmla="*/ 692 h 4943763"/>
                                <a:gd name="connsiteX3" fmla="*/ 176364 w 2996588"/>
                                <a:gd name="connsiteY3" fmla="*/ 4810113 h 4943763"/>
                                <a:gd name="connsiteX4" fmla="*/ 2996588 w 2996588"/>
                                <a:gd name="connsiteY4" fmla="*/ 4800544 h 4943763"/>
                                <a:gd name="connsiteX5" fmla="*/ 2996588 w 2996588"/>
                                <a:gd name="connsiteY5" fmla="*/ 4943763 h 4943763"/>
                                <a:gd name="connsiteX6" fmla="*/ 0 w 2996588"/>
                                <a:gd name="connsiteY6" fmla="*/ 4943763 h 4943763"/>
                                <a:gd name="connsiteX0" fmla="*/ 0 w 2996588"/>
                                <a:gd name="connsiteY0" fmla="*/ 4943763 h 4943763"/>
                                <a:gd name="connsiteX1" fmla="*/ 7314 w 2996588"/>
                                <a:gd name="connsiteY1" fmla="*/ 692 h 4943763"/>
                                <a:gd name="connsiteX2" fmla="*/ 177659 w 2996588"/>
                                <a:gd name="connsiteY2" fmla="*/ 692 h 4943763"/>
                                <a:gd name="connsiteX3" fmla="*/ 176364 w 2996588"/>
                                <a:gd name="connsiteY3" fmla="*/ 4810113 h 4943763"/>
                                <a:gd name="connsiteX4" fmla="*/ 2996588 w 2996588"/>
                                <a:gd name="connsiteY4" fmla="*/ 4800544 h 4943763"/>
                                <a:gd name="connsiteX5" fmla="*/ 2996588 w 2996588"/>
                                <a:gd name="connsiteY5" fmla="*/ 4943763 h 4943763"/>
                                <a:gd name="connsiteX6" fmla="*/ 0 w 2996588"/>
                                <a:gd name="connsiteY6" fmla="*/ 4943763 h 4943763"/>
                                <a:gd name="connsiteX0" fmla="*/ 0 w 2996588"/>
                                <a:gd name="connsiteY0" fmla="*/ 4946337 h 4946337"/>
                                <a:gd name="connsiteX1" fmla="*/ 7314 w 2996588"/>
                                <a:gd name="connsiteY1" fmla="*/ 3266 h 4946337"/>
                                <a:gd name="connsiteX2" fmla="*/ 177659 w 2996588"/>
                                <a:gd name="connsiteY2" fmla="*/ 0 h 4946337"/>
                                <a:gd name="connsiteX3" fmla="*/ 176364 w 2996588"/>
                                <a:gd name="connsiteY3" fmla="*/ 4812687 h 4946337"/>
                                <a:gd name="connsiteX4" fmla="*/ 2996588 w 2996588"/>
                                <a:gd name="connsiteY4" fmla="*/ 4803118 h 4946337"/>
                                <a:gd name="connsiteX5" fmla="*/ 2996588 w 2996588"/>
                                <a:gd name="connsiteY5" fmla="*/ 4946337 h 4946337"/>
                                <a:gd name="connsiteX6" fmla="*/ 0 w 2996588"/>
                                <a:gd name="connsiteY6" fmla="*/ 4946337 h 4946337"/>
                                <a:gd name="connsiteX0" fmla="*/ 0 w 2996588"/>
                                <a:gd name="connsiteY0" fmla="*/ 4946337 h 4946337"/>
                                <a:gd name="connsiteX1" fmla="*/ 7314 w 2996588"/>
                                <a:gd name="connsiteY1" fmla="*/ 3266 h 4946337"/>
                                <a:gd name="connsiteX2" fmla="*/ 177659 w 2996588"/>
                                <a:gd name="connsiteY2" fmla="*/ 0 h 4946337"/>
                                <a:gd name="connsiteX3" fmla="*/ 176364 w 2996588"/>
                                <a:gd name="connsiteY3" fmla="*/ 4812687 h 4946337"/>
                                <a:gd name="connsiteX4" fmla="*/ 2996588 w 2996588"/>
                                <a:gd name="connsiteY4" fmla="*/ 4803118 h 4946337"/>
                                <a:gd name="connsiteX5" fmla="*/ 2996588 w 2996588"/>
                                <a:gd name="connsiteY5" fmla="*/ 4946337 h 4946337"/>
                                <a:gd name="connsiteX6" fmla="*/ 0 w 2996588"/>
                                <a:gd name="connsiteY6" fmla="*/ 4946337 h 4946337"/>
                                <a:gd name="connsiteX0" fmla="*/ 0 w 2996588"/>
                                <a:gd name="connsiteY0" fmla="*/ 4946337 h 4946337"/>
                                <a:gd name="connsiteX1" fmla="*/ 7314 w 2996588"/>
                                <a:gd name="connsiteY1" fmla="*/ 3266 h 4946337"/>
                                <a:gd name="connsiteX2" fmla="*/ 177659 w 2996588"/>
                                <a:gd name="connsiteY2" fmla="*/ 0 h 4946337"/>
                                <a:gd name="connsiteX3" fmla="*/ 176364 w 2996588"/>
                                <a:gd name="connsiteY3" fmla="*/ 4812687 h 4946337"/>
                                <a:gd name="connsiteX4" fmla="*/ 2996588 w 2996588"/>
                                <a:gd name="connsiteY4" fmla="*/ 4803118 h 4946337"/>
                                <a:gd name="connsiteX5" fmla="*/ 2996588 w 2996588"/>
                                <a:gd name="connsiteY5" fmla="*/ 4946337 h 4946337"/>
                                <a:gd name="connsiteX6" fmla="*/ 0 w 2996588"/>
                                <a:gd name="connsiteY6" fmla="*/ 4946337 h 4946337"/>
                                <a:gd name="connsiteX0" fmla="*/ 0 w 2996588"/>
                                <a:gd name="connsiteY0" fmla="*/ 4946337 h 4946337"/>
                                <a:gd name="connsiteX1" fmla="*/ 7314 w 2996588"/>
                                <a:gd name="connsiteY1" fmla="*/ 3266 h 4946337"/>
                                <a:gd name="connsiteX2" fmla="*/ 177659 w 2996588"/>
                                <a:gd name="connsiteY2" fmla="*/ 0 h 4946337"/>
                                <a:gd name="connsiteX3" fmla="*/ 176364 w 2996588"/>
                                <a:gd name="connsiteY3" fmla="*/ 4802890 h 4946337"/>
                                <a:gd name="connsiteX4" fmla="*/ 2996588 w 2996588"/>
                                <a:gd name="connsiteY4" fmla="*/ 4803118 h 4946337"/>
                                <a:gd name="connsiteX5" fmla="*/ 2996588 w 2996588"/>
                                <a:gd name="connsiteY5" fmla="*/ 4946337 h 4946337"/>
                                <a:gd name="connsiteX6" fmla="*/ 0 w 2996588"/>
                                <a:gd name="connsiteY6" fmla="*/ 4946337 h 4946337"/>
                                <a:gd name="connsiteX0" fmla="*/ 0 w 2996588"/>
                                <a:gd name="connsiteY0" fmla="*/ 4946337 h 4946337"/>
                                <a:gd name="connsiteX1" fmla="*/ 7314 w 2996588"/>
                                <a:gd name="connsiteY1" fmla="*/ 3266 h 4946337"/>
                                <a:gd name="connsiteX2" fmla="*/ 177659 w 2996588"/>
                                <a:gd name="connsiteY2" fmla="*/ 0 h 4946337"/>
                                <a:gd name="connsiteX3" fmla="*/ 150238 w 2996588"/>
                                <a:gd name="connsiteY3" fmla="*/ 4802890 h 4946337"/>
                                <a:gd name="connsiteX4" fmla="*/ 2996588 w 2996588"/>
                                <a:gd name="connsiteY4" fmla="*/ 4803118 h 4946337"/>
                                <a:gd name="connsiteX5" fmla="*/ 2996588 w 2996588"/>
                                <a:gd name="connsiteY5" fmla="*/ 4946337 h 4946337"/>
                                <a:gd name="connsiteX6" fmla="*/ 0 w 2996588"/>
                                <a:gd name="connsiteY6" fmla="*/ 4946337 h 4946337"/>
                                <a:gd name="connsiteX0" fmla="*/ 0 w 2996588"/>
                                <a:gd name="connsiteY0" fmla="*/ 4946337 h 4946337"/>
                                <a:gd name="connsiteX1" fmla="*/ 7314 w 2996588"/>
                                <a:gd name="connsiteY1" fmla="*/ 3266 h 4946337"/>
                                <a:gd name="connsiteX2" fmla="*/ 161330 w 2996588"/>
                                <a:gd name="connsiteY2" fmla="*/ 0 h 4946337"/>
                                <a:gd name="connsiteX3" fmla="*/ 150238 w 2996588"/>
                                <a:gd name="connsiteY3" fmla="*/ 4802890 h 4946337"/>
                                <a:gd name="connsiteX4" fmla="*/ 2996588 w 2996588"/>
                                <a:gd name="connsiteY4" fmla="*/ 4803118 h 4946337"/>
                                <a:gd name="connsiteX5" fmla="*/ 2996588 w 2996588"/>
                                <a:gd name="connsiteY5" fmla="*/ 4946337 h 4946337"/>
                                <a:gd name="connsiteX6" fmla="*/ 0 w 2996588"/>
                                <a:gd name="connsiteY6" fmla="*/ 4946337 h 4946337"/>
                                <a:gd name="connsiteX0" fmla="*/ 0 w 2996588"/>
                                <a:gd name="connsiteY0" fmla="*/ 4946337 h 4946337"/>
                                <a:gd name="connsiteX1" fmla="*/ 7314 w 2996588"/>
                                <a:gd name="connsiteY1" fmla="*/ 3266 h 4946337"/>
                                <a:gd name="connsiteX2" fmla="*/ 148267 w 2996588"/>
                                <a:gd name="connsiteY2" fmla="*/ 0 h 4946337"/>
                                <a:gd name="connsiteX3" fmla="*/ 150238 w 2996588"/>
                                <a:gd name="connsiteY3" fmla="*/ 4802890 h 4946337"/>
                                <a:gd name="connsiteX4" fmla="*/ 2996588 w 2996588"/>
                                <a:gd name="connsiteY4" fmla="*/ 4803118 h 4946337"/>
                                <a:gd name="connsiteX5" fmla="*/ 2996588 w 2996588"/>
                                <a:gd name="connsiteY5" fmla="*/ 4946337 h 4946337"/>
                                <a:gd name="connsiteX6" fmla="*/ 0 w 2996588"/>
                                <a:gd name="connsiteY6" fmla="*/ 4946337 h 4946337"/>
                                <a:gd name="connsiteX0" fmla="*/ 0 w 2996588"/>
                                <a:gd name="connsiteY0" fmla="*/ 4946337 h 4946337"/>
                                <a:gd name="connsiteX1" fmla="*/ 7314 w 2996588"/>
                                <a:gd name="connsiteY1" fmla="*/ 3266 h 4946337"/>
                                <a:gd name="connsiteX2" fmla="*/ 148267 w 2996588"/>
                                <a:gd name="connsiteY2" fmla="*/ 0 h 4946337"/>
                                <a:gd name="connsiteX3" fmla="*/ 150238 w 2996588"/>
                                <a:gd name="connsiteY3" fmla="*/ 4802890 h 4946337"/>
                                <a:gd name="connsiteX4" fmla="*/ 2996588 w 2996588"/>
                                <a:gd name="connsiteY4" fmla="*/ 4803118 h 4946337"/>
                                <a:gd name="connsiteX5" fmla="*/ 2996588 w 2996588"/>
                                <a:gd name="connsiteY5" fmla="*/ 4946337 h 4946337"/>
                                <a:gd name="connsiteX6" fmla="*/ 0 w 2996588"/>
                                <a:gd name="connsiteY6" fmla="*/ 4946337 h 4946337"/>
                                <a:gd name="connsiteX0" fmla="*/ 0 w 2996588"/>
                                <a:gd name="connsiteY0" fmla="*/ 4946337 h 4946337"/>
                                <a:gd name="connsiteX1" fmla="*/ 7314 w 2996588"/>
                                <a:gd name="connsiteY1" fmla="*/ 3266 h 4946337"/>
                                <a:gd name="connsiteX2" fmla="*/ 155994 w 2996588"/>
                                <a:gd name="connsiteY2" fmla="*/ 0 h 4946337"/>
                                <a:gd name="connsiteX3" fmla="*/ 150238 w 2996588"/>
                                <a:gd name="connsiteY3" fmla="*/ 4802890 h 4946337"/>
                                <a:gd name="connsiteX4" fmla="*/ 2996588 w 2996588"/>
                                <a:gd name="connsiteY4" fmla="*/ 4803118 h 4946337"/>
                                <a:gd name="connsiteX5" fmla="*/ 2996588 w 2996588"/>
                                <a:gd name="connsiteY5" fmla="*/ 4946337 h 4946337"/>
                                <a:gd name="connsiteX6" fmla="*/ 0 w 2996588"/>
                                <a:gd name="connsiteY6" fmla="*/ 4946337 h 4946337"/>
                                <a:gd name="connsiteX0" fmla="*/ 0 w 2996588"/>
                                <a:gd name="connsiteY0" fmla="*/ 4946337 h 4946337"/>
                                <a:gd name="connsiteX1" fmla="*/ 7314 w 2996588"/>
                                <a:gd name="connsiteY1" fmla="*/ 3266 h 4946337"/>
                                <a:gd name="connsiteX2" fmla="*/ 150843 w 2996588"/>
                                <a:gd name="connsiteY2" fmla="*/ 0 h 4946337"/>
                                <a:gd name="connsiteX3" fmla="*/ 150238 w 2996588"/>
                                <a:gd name="connsiteY3" fmla="*/ 4802890 h 4946337"/>
                                <a:gd name="connsiteX4" fmla="*/ 2996588 w 2996588"/>
                                <a:gd name="connsiteY4" fmla="*/ 4803118 h 4946337"/>
                                <a:gd name="connsiteX5" fmla="*/ 2996588 w 2996588"/>
                                <a:gd name="connsiteY5" fmla="*/ 4946337 h 4946337"/>
                                <a:gd name="connsiteX6" fmla="*/ 0 w 2996588"/>
                                <a:gd name="connsiteY6" fmla="*/ 4946337 h 4946337"/>
                                <a:gd name="connsiteX0" fmla="*/ 0 w 2996588"/>
                                <a:gd name="connsiteY0" fmla="*/ 4943625 h 4943625"/>
                                <a:gd name="connsiteX1" fmla="*/ 7314 w 2996588"/>
                                <a:gd name="connsiteY1" fmla="*/ 554 h 4943625"/>
                                <a:gd name="connsiteX2" fmla="*/ 150843 w 2996588"/>
                                <a:gd name="connsiteY2" fmla="*/ 2050 h 4943625"/>
                                <a:gd name="connsiteX3" fmla="*/ 150238 w 2996588"/>
                                <a:gd name="connsiteY3" fmla="*/ 4800178 h 4943625"/>
                                <a:gd name="connsiteX4" fmla="*/ 2996588 w 2996588"/>
                                <a:gd name="connsiteY4" fmla="*/ 4800406 h 4943625"/>
                                <a:gd name="connsiteX5" fmla="*/ 2996588 w 2996588"/>
                                <a:gd name="connsiteY5" fmla="*/ 4943625 h 4943625"/>
                                <a:gd name="connsiteX6" fmla="*/ 0 w 2996588"/>
                                <a:gd name="connsiteY6" fmla="*/ 4943625 h 4943625"/>
                                <a:gd name="connsiteX0" fmla="*/ 0 w 2996588"/>
                                <a:gd name="connsiteY0" fmla="*/ 4946337 h 4946337"/>
                                <a:gd name="connsiteX1" fmla="*/ 7314 w 2996588"/>
                                <a:gd name="connsiteY1" fmla="*/ 3266 h 4946337"/>
                                <a:gd name="connsiteX2" fmla="*/ 146081 w 2996588"/>
                                <a:gd name="connsiteY2" fmla="*/ 0 h 4946337"/>
                                <a:gd name="connsiteX3" fmla="*/ 150238 w 2996588"/>
                                <a:gd name="connsiteY3" fmla="*/ 4802890 h 4946337"/>
                                <a:gd name="connsiteX4" fmla="*/ 2996588 w 2996588"/>
                                <a:gd name="connsiteY4" fmla="*/ 4803118 h 4946337"/>
                                <a:gd name="connsiteX5" fmla="*/ 2996588 w 2996588"/>
                                <a:gd name="connsiteY5" fmla="*/ 4946337 h 4946337"/>
                                <a:gd name="connsiteX6" fmla="*/ 0 w 2996588"/>
                                <a:gd name="connsiteY6" fmla="*/ 4946337 h 4946337"/>
                                <a:gd name="connsiteX0" fmla="*/ 0 w 2996588"/>
                                <a:gd name="connsiteY0" fmla="*/ 4943624 h 4943624"/>
                                <a:gd name="connsiteX1" fmla="*/ 7314 w 2996588"/>
                                <a:gd name="connsiteY1" fmla="*/ 553 h 4943624"/>
                                <a:gd name="connsiteX2" fmla="*/ 146081 w 2996588"/>
                                <a:gd name="connsiteY2" fmla="*/ 2050 h 4943624"/>
                                <a:gd name="connsiteX3" fmla="*/ 150238 w 2996588"/>
                                <a:gd name="connsiteY3" fmla="*/ 4800177 h 4943624"/>
                                <a:gd name="connsiteX4" fmla="*/ 2996588 w 2996588"/>
                                <a:gd name="connsiteY4" fmla="*/ 4800405 h 4943624"/>
                                <a:gd name="connsiteX5" fmla="*/ 2996588 w 2996588"/>
                                <a:gd name="connsiteY5" fmla="*/ 4943624 h 4943624"/>
                                <a:gd name="connsiteX6" fmla="*/ 0 w 2996588"/>
                                <a:gd name="connsiteY6" fmla="*/ 4943624 h 4943624"/>
                                <a:gd name="connsiteX0" fmla="*/ 62259 w 3058847"/>
                                <a:gd name="connsiteY0" fmla="*/ 5199505 h 5199505"/>
                                <a:gd name="connsiteX1" fmla="*/ 69573 w 3058847"/>
                                <a:gd name="connsiteY1" fmla="*/ 256434 h 5199505"/>
                                <a:gd name="connsiteX2" fmla="*/ 208340 w 3058847"/>
                                <a:gd name="connsiteY2" fmla="*/ 257931 h 5199505"/>
                                <a:gd name="connsiteX3" fmla="*/ 207086 w 3058847"/>
                                <a:gd name="connsiteY3" fmla="*/ 386481 h 5199505"/>
                                <a:gd name="connsiteX4" fmla="*/ 212497 w 3058847"/>
                                <a:gd name="connsiteY4" fmla="*/ 5056058 h 5199505"/>
                                <a:gd name="connsiteX5" fmla="*/ 3058847 w 3058847"/>
                                <a:gd name="connsiteY5" fmla="*/ 5056286 h 5199505"/>
                                <a:gd name="connsiteX6" fmla="*/ 3058847 w 3058847"/>
                                <a:gd name="connsiteY6" fmla="*/ 5199505 h 5199505"/>
                                <a:gd name="connsiteX7" fmla="*/ 62259 w 3058847"/>
                                <a:gd name="connsiteY7" fmla="*/ 5199505 h 5199505"/>
                                <a:gd name="connsiteX0" fmla="*/ 0 w 2996588"/>
                                <a:gd name="connsiteY0" fmla="*/ 5199505 h 5199505"/>
                                <a:gd name="connsiteX1" fmla="*/ 7314 w 2996588"/>
                                <a:gd name="connsiteY1" fmla="*/ 256434 h 5199505"/>
                                <a:gd name="connsiteX2" fmla="*/ 146081 w 2996588"/>
                                <a:gd name="connsiteY2" fmla="*/ 257931 h 5199505"/>
                                <a:gd name="connsiteX3" fmla="*/ 144827 w 2996588"/>
                                <a:gd name="connsiteY3" fmla="*/ 386481 h 5199505"/>
                                <a:gd name="connsiteX4" fmla="*/ 150238 w 2996588"/>
                                <a:gd name="connsiteY4" fmla="*/ 5056058 h 5199505"/>
                                <a:gd name="connsiteX5" fmla="*/ 2996588 w 2996588"/>
                                <a:gd name="connsiteY5" fmla="*/ 5056286 h 5199505"/>
                                <a:gd name="connsiteX6" fmla="*/ 2996588 w 2996588"/>
                                <a:gd name="connsiteY6" fmla="*/ 5199505 h 5199505"/>
                                <a:gd name="connsiteX7" fmla="*/ 0 w 2996588"/>
                                <a:gd name="connsiteY7" fmla="*/ 5199505 h 5199505"/>
                                <a:gd name="connsiteX0" fmla="*/ 0 w 2996588"/>
                                <a:gd name="connsiteY0" fmla="*/ 5199505 h 5199505"/>
                                <a:gd name="connsiteX1" fmla="*/ 7314 w 2996588"/>
                                <a:gd name="connsiteY1" fmla="*/ 256434 h 5199505"/>
                                <a:gd name="connsiteX2" fmla="*/ 146081 w 2996588"/>
                                <a:gd name="connsiteY2" fmla="*/ 257931 h 5199505"/>
                                <a:gd name="connsiteX3" fmla="*/ 144827 w 2996588"/>
                                <a:gd name="connsiteY3" fmla="*/ 386481 h 5199505"/>
                                <a:gd name="connsiteX4" fmla="*/ 150238 w 2996588"/>
                                <a:gd name="connsiteY4" fmla="*/ 5056058 h 5199505"/>
                                <a:gd name="connsiteX5" fmla="*/ 2996588 w 2996588"/>
                                <a:gd name="connsiteY5" fmla="*/ 5056286 h 5199505"/>
                                <a:gd name="connsiteX6" fmla="*/ 2996588 w 2996588"/>
                                <a:gd name="connsiteY6" fmla="*/ 5199505 h 5199505"/>
                                <a:gd name="connsiteX7" fmla="*/ 0 w 2996588"/>
                                <a:gd name="connsiteY7" fmla="*/ 5199505 h 5199505"/>
                                <a:gd name="connsiteX0" fmla="*/ 0 w 2996588"/>
                                <a:gd name="connsiteY0" fmla="*/ 5199505 h 5199505"/>
                                <a:gd name="connsiteX1" fmla="*/ 7314 w 2996588"/>
                                <a:gd name="connsiteY1" fmla="*/ 256434 h 5199505"/>
                                <a:gd name="connsiteX2" fmla="*/ 146081 w 2996588"/>
                                <a:gd name="connsiteY2" fmla="*/ 257931 h 5199505"/>
                                <a:gd name="connsiteX3" fmla="*/ 144827 w 2996588"/>
                                <a:gd name="connsiteY3" fmla="*/ 386481 h 5199505"/>
                                <a:gd name="connsiteX4" fmla="*/ 150238 w 2996588"/>
                                <a:gd name="connsiteY4" fmla="*/ 5056058 h 5199505"/>
                                <a:gd name="connsiteX5" fmla="*/ 2996588 w 2996588"/>
                                <a:gd name="connsiteY5" fmla="*/ 5056286 h 5199505"/>
                                <a:gd name="connsiteX6" fmla="*/ 2996588 w 2996588"/>
                                <a:gd name="connsiteY6" fmla="*/ 5199505 h 5199505"/>
                                <a:gd name="connsiteX7" fmla="*/ 0 w 2996588"/>
                                <a:gd name="connsiteY7" fmla="*/ 5199505 h 5199505"/>
                                <a:gd name="connsiteX0" fmla="*/ 0 w 2996588"/>
                                <a:gd name="connsiteY0" fmla="*/ 5199505 h 5199505"/>
                                <a:gd name="connsiteX1" fmla="*/ 7314 w 2996588"/>
                                <a:gd name="connsiteY1" fmla="*/ 256434 h 5199505"/>
                                <a:gd name="connsiteX2" fmla="*/ 146081 w 2996588"/>
                                <a:gd name="connsiteY2" fmla="*/ 257931 h 5199505"/>
                                <a:gd name="connsiteX3" fmla="*/ 144827 w 2996588"/>
                                <a:gd name="connsiteY3" fmla="*/ 386481 h 5199505"/>
                                <a:gd name="connsiteX4" fmla="*/ 150238 w 2996588"/>
                                <a:gd name="connsiteY4" fmla="*/ 5056058 h 5199505"/>
                                <a:gd name="connsiteX5" fmla="*/ 2996588 w 2996588"/>
                                <a:gd name="connsiteY5" fmla="*/ 5056286 h 5199505"/>
                                <a:gd name="connsiteX6" fmla="*/ 2996588 w 2996588"/>
                                <a:gd name="connsiteY6" fmla="*/ 5199505 h 5199505"/>
                                <a:gd name="connsiteX7" fmla="*/ 0 w 2996588"/>
                                <a:gd name="connsiteY7" fmla="*/ 5199505 h 5199505"/>
                                <a:gd name="connsiteX0" fmla="*/ 0 w 2996588"/>
                                <a:gd name="connsiteY0" fmla="*/ 5197678 h 5197678"/>
                                <a:gd name="connsiteX1" fmla="*/ 7314 w 2996588"/>
                                <a:gd name="connsiteY1" fmla="*/ 254607 h 5197678"/>
                                <a:gd name="connsiteX2" fmla="*/ 146081 w 2996588"/>
                                <a:gd name="connsiteY2" fmla="*/ 256104 h 5197678"/>
                                <a:gd name="connsiteX3" fmla="*/ 144827 w 2996588"/>
                                <a:gd name="connsiteY3" fmla="*/ 384654 h 5197678"/>
                                <a:gd name="connsiteX4" fmla="*/ 150238 w 2996588"/>
                                <a:gd name="connsiteY4" fmla="*/ 5054231 h 5197678"/>
                                <a:gd name="connsiteX5" fmla="*/ 2996588 w 2996588"/>
                                <a:gd name="connsiteY5" fmla="*/ 5054459 h 5197678"/>
                                <a:gd name="connsiteX6" fmla="*/ 2996588 w 2996588"/>
                                <a:gd name="connsiteY6" fmla="*/ 5197678 h 5197678"/>
                                <a:gd name="connsiteX7" fmla="*/ 0 w 2996588"/>
                                <a:gd name="connsiteY7" fmla="*/ 5197678 h 5197678"/>
                                <a:gd name="connsiteX0" fmla="*/ 0 w 2996588"/>
                                <a:gd name="connsiteY0" fmla="*/ 5154391 h 5154391"/>
                                <a:gd name="connsiteX1" fmla="*/ 7314 w 2996588"/>
                                <a:gd name="connsiteY1" fmla="*/ 211320 h 5154391"/>
                                <a:gd name="connsiteX2" fmla="*/ 146081 w 2996588"/>
                                <a:gd name="connsiteY2" fmla="*/ 212817 h 5154391"/>
                                <a:gd name="connsiteX3" fmla="*/ 923496 w 2996588"/>
                                <a:gd name="connsiteY3" fmla="*/ 353274 h 5154391"/>
                                <a:gd name="connsiteX4" fmla="*/ 144827 w 2996588"/>
                                <a:gd name="connsiteY4" fmla="*/ 341367 h 5154391"/>
                                <a:gd name="connsiteX5" fmla="*/ 150238 w 2996588"/>
                                <a:gd name="connsiteY5" fmla="*/ 5010944 h 5154391"/>
                                <a:gd name="connsiteX6" fmla="*/ 2996588 w 2996588"/>
                                <a:gd name="connsiteY6" fmla="*/ 5011172 h 5154391"/>
                                <a:gd name="connsiteX7" fmla="*/ 2996588 w 2996588"/>
                                <a:gd name="connsiteY7" fmla="*/ 5154391 h 5154391"/>
                                <a:gd name="connsiteX8" fmla="*/ 0 w 2996588"/>
                                <a:gd name="connsiteY8" fmla="*/ 5154391 h 5154391"/>
                                <a:gd name="connsiteX0" fmla="*/ 0 w 2996588"/>
                                <a:gd name="connsiteY0" fmla="*/ 5173821 h 5173821"/>
                                <a:gd name="connsiteX1" fmla="*/ 7314 w 2996588"/>
                                <a:gd name="connsiteY1" fmla="*/ 230750 h 5173821"/>
                                <a:gd name="connsiteX2" fmla="*/ 146081 w 2996588"/>
                                <a:gd name="connsiteY2" fmla="*/ 232247 h 5173821"/>
                                <a:gd name="connsiteX3" fmla="*/ 923496 w 2996588"/>
                                <a:gd name="connsiteY3" fmla="*/ 372704 h 5173821"/>
                                <a:gd name="connsiteX4" fmla="*/ 387715 w 2996588"/>
                                <a:gd name="connsiteY4" fmla="*/ 401279 h 5173821"/>
                                <a:gd name="connsiteX5" fmla="*/ 144827 w 2996588"/>
                                <a:gd name="connsiteY5" fmla="*/ 360797 h 5173821"/>
                                <a:gd name="connsiteX6" fmla="*/ 150238 w 2996588"/>
                                <a:gd name="connsiteY6" fmla="*/ 5030374 h 5173821"/>
                                <a:gd name="connsiteX7" fmla="*/ 2996588 w 2996588"/>
                                <a:gd name="connsiteY7" fmla="*/ 5030602 h 5173821"/>
                                <a:gd name="connsiteX8" fmla="*/ 2996588 w 2996588"/>
                                <a:gd name="connsiteY8" fmla="*/ 5173821 h 5173821"/>
                                <a:gd name="connsiteX9" fmla="*/ 0 w 2996588"/>
                                <a:gd name="connsiteY9" fmla="*/ 5173821 h 5173821"/>
                                <a:gd name="connsiteX0" fmla="*/ 0 w 2996588"/>
                                <a:gd name="connsiteY0" fmla="*/ 4943624 h 4943624"/>
                                <a:gd name="connsiteX1" fmla="*/ 7314 w 2996588"/>
                                <a:gd name="connsiteY1" fmla="*/ 553 h 4943624"/>
                                <a:gd name="connsiteX2" fmla="*/ 146081 w 2996588"/>
                                <a:gd name="connsiteY2" fmla="*/ 2050 h 4943624"/>
                                <a:gd name="connsiteX3" fmla="*/ 923496 w 2996588"/>
                                <a:gd name="connsiteY3" fmla="*/ 142507 h 4943624"/>
                                <a:gd name="connsiteX4" fmla="*/ 387715 w 2996588"/>
                                <a:gd name="connsiteY4" fmla="*/ 171082 h 4943624"/>
                                <a:gd name="connsiteX5" fmla="*/ 144827 w 2996588"/>
                                <a:gd name="connsiteY5" fmla="*/ 130600 h 4943624"/>
                                <a:gd name="connsiteX6" fmla="*/ 150238 w 2996588"/>
                                <a:gd name="connsiteY6" fmla="*/ 4800177 h 4943624"/>
                                <a:gd name="connsiteX7" fmla="*/ 2996588 w 2996588"/>
                                <a:gd name="connsiteY7" fmla="*/ 4800405 h 4943624"/>
                                <a:gd name="connsiteX8" fmla="*/ 2996588 w 2996588"/>
                                <a:gd name="connsiteY8" fmla="*/ 4943624 h 4943624"/>
                                <a:gd name="connsiteX9" fmla="*/ 0 w 2996588"/>
                                <a:gd name="connsiteY9" fmla="*/ 4943624 h 4943624"/>
                                <a:gd name="connsiteX0" fmla="*/ 0 w 2996588"/>
                                <a:gd name="connsiteY0" fmla="*/ 4943624 h 4943624"/>
                                <a:gd name="connsiteX1" fmla="*/ 7314 w 2996588"/>
                                <a:gd name="connsiteY1" fmla="*/ 553 h 4943624"/>
                                <a:gd name="connsiteX2" fmla="*/ 146081 w 2996588"/>
                                <a:gd name="connsiteY2" fmla="*/ 2050 h 4943624"/>
                                <a:gd name="connsiteX3" fmla="*/ 923496 w 2996588"/>
                                <a:gd name="connsiteY3" fmla="*/ 142507 h 4943624"/>
                                <a:gd name="connsiteX4" fmla="*/ 387715 w 2996588"/>
                                <a:gd name="connsiteY4" fmla="*/ 171082 h 4943624"/>
                                <a:gd name="connsiteX5" fmla="*/ 144827 w 2996588"/>
                                <a:gd name="connsiteY5" fmla="*/ 130600 h 4943624"/>
                                <a:gd name="connsiteX6" fmla="*/ 150238 w 2996588"/>
                                <a:gd name="connsiteY6" fmla="*/ 4800177 h 4943624"/>
                                <a:gd name="connsiteX7" fmla="*/ 2996588 w 2996588"/>
                                <a:gd name="connsiteY7" fmla="*/ 4800405 h 4943624"/>
                                <a:gd name="connsiteX8" fmla="*/ 2996588 w 2996588"/>
                                <a:gd name="connsiteY8" fmla="*/ 4943624 h 4943624"/>
                                <a:gd name="connsiteX9" fmla="*/ 0 w 2996588"/>
                                <a:gd name="connsiteY9" fmla="*/ 4943624 h 4943624"/>
                                <a:gd name="connsiteX0" fmla="*/ 0 w 2996588"/>
                                <a:gd name="connsiteY0" fmla="*/ 4943624 h 4943624"/>
                                <a:gd name="connsiteX1" fmla="*/ 7314 w 2996588"/>
                                <a:gd name="connsiteY1" fmla="*/ 553 h 4943624"/>
                                <a:gd name="connsiteX2" fmla="*/ 146081 w 2996588"/>
                                <a:gd name="connsiteY2" fmla="*/ 2050 h 4943624"/>
                                <a:gd name="connsiteX3" fmla="*/ 923496 w 2996588"/>
                                <a:gd name="connsiteY3" fmla="*/ 142507 h 4943624"/>
                                <a:gd name="connsiteX4" fmla="*/ 387715 w 2996588"/>
                                <a:gd name="connsiteY4" fmla="*/ 171082 h 4943624"/>
                                <a:gd name="connsiteX5" fmla="*/ 144827 w 2996588"/>
                                <a:gd name="connsiteY5" fmla="*/ 130600 h 4943624"/>
                                <a:gd name="connsiteX6" fmla="*/ 150238 w 2996588"/>
                                <a:gd name="connsiteY6" fmla="*/ 4800177 h 4943624"/>
                                <a:gd name="connsiteX7" fmla="*/ 2996588 w 2996588"/>
                                <a:gd name="connsiteY7" fmla="*/ 4800405 h 4943624"/>
                                <a:gd name="connsiteX8" fmla="*/ 2996588 w 2996588"/>
                                <a:gd name="connsiteY8" fmla="*/ 4943624 h 4943624"/>
                                <a:gd name="connsiteX9" fmla="*/ 0 w 2996588"/>
                                <a:gd name="connsiteY9" fmla="*/ 4943624 h 4943624"/>
                                <a:gd name="connsiteX0" fmla="*/ 0 w 2996588"/>
                                <a:gd name="connsiteY0" fmla="*/ 4943624 h 4943624"/>
                                <a:gd name="connsiteX1" fmla="*/ 7314 w 2996588"/>
                                <a:gd name="connsiteY1" fmla="*/ 553 h 4943624"/>
                                <a:gd name="connsiteX2" fmla="*/ 146081 w 2996588"/>
                                <a:gd name="connsiteY2" fmla="*/ 2050 h 4943624"/>
                                <a:gd name="connsiteX3" fmla="*/ 923496 w 2996588"/>
                                <a:gd name="connsiteY3" fmla="*/ 142507 h 4943624"/>
                                <a:gd name="connsiteX4" fmla="*/ 856822 w 2996588"/>
                                <a:gd name="connsiteY4" fmla="*/ 211563 h 4943624"/>
                                <a:gd name="connsiteX5" fmla="*/ 144827 w 2996588"/>
                                <a:gd name="connsiteY5" fmla="*/ 130600 h 4943624"/>
                                <a:gd name="connsiteX6" fmla="*/ 150238 w 2996588"/>
                                <a:gd name="connsiteY6" fmla="*/ 4800177 h 4943624"/>
                                <a:gd name="connsiteX7" fmla="*/ 2996588 w 2996588"/>
                                <a:gd name="connsiteY7" fmla="*/ 4800405 h 4943624"/>
                                <a:gd name="connsiteX8" fmla="*/ 2996588 w 2996588"/>
                                <a:gd name="connsiteY8" fmla="*/ 4943624 h 4943624"/>
                                <a:gd name="connsiteX9" fmla="*/ 0 w 2996588"/>
                                <a:gd name="connsiteY9" fmla="*/ 4943624 h 4943624"/>
                                <a:gd name="connsiteX0" fmla="*/ 0 w 2996588"/>
                                <a:gd name="connsiteY0" fmla="*/ 4943624 h 4943624"/>
                                <a:gd name="connsiteX1" fmla="*/ 7314 w 2996588"/>
                                <a:gd name="connsiteY1" fmla="*/ 553 h 4943624"/>
                                <a:gd name="connsiteX2" fmla="*/ 146081 w 2996588"/>
                                <a:gd name="connsiteY2" fmla="*/ 2050 h 4943624"/>
                                <a:gd name="connsiteX3" fmla="*/ 1292590 w 2996588"/>
                                <a:gd name="connsiteY3" fmla="*/ 18682 h 4943624"/>
                                <a:gd name="connsiteX4" fmla="*/ 856822 w 2996588"/>
                                <a:gd name="connsiteY4" fmla="*/ 211563 h 4943624"/>
                                <a:gd name="connsiteX5" fmla="*/ 144827 w 2996588"/>
                                <a:gd name="connsiteY5" fmla="*/ 130600 h 4943624"/>
                                <a:gd name="connsiteX6" fmla="*/ 150238 w 2996588"/>
                                <a:gd name="connsiteY6" fmla="*/ 4800177 h 4943624"/>
                                <a:gd name="connsiteX7" fmla="*/ 2996588 w 2996588"/>
                                <a:gd name="connsiteY7" fmla="*/ 4800405 h 4943624"/>
                                <a:gd name="connsiteX8" fmla="*/ 2996588 w 2996588"/>
                                <a:gd name="connsiteY8" fmla="*/ 4943624 h 4943624"/>
                                <a:gd name="connsiteX9" fmla="*/ 0 w 2996588"/>
                                <a:gd name="connsiteY9" fmla="*/ 4943624 h 4943624"/>
                                <a:gd name="connsiteX0" fmla="*/ 0 w 2996588"/>
                                <a:gd name="connsiteY0" fmla="*/ 4948606 h 4948606"/>
                                <a:gd name="connsiteX1" fmla="*/ 7314 w 2996588"/>
                                <a:gd name="connsiteY1" fmla="*/ 5535 h 4948606"/>
                                <a:gd name="connsiteX2" fmla="*/ 146081 w 2996588"/>
                                <a:gd name="connsiteY2" fmla="*/ 7032 h 4948606"/>
                                <a:gd name="connsiteX3" fmla="*/ 2797540 w 2996588"/>
                                <a:gd name="connsiteY3" fmla="*/ 6996 h 4948606"/>
                                <a:gd name="connsiteX4" fmla="*/ 856822 w 2996588"/>
                                <a:gd name="connsiteY4" fmla="*/ 216545 h 4948606"/>
                                <a:gd name="connsiteX5" fmla="*/ 144827 w 2996588"/>
                                <a:gd name="connsiteY5" fmla="*/ 135582 h 4948606"/>
                                <a:gd name="connsiteX6" fmla="*/ 150238 w 2996588"/>
                                <a:gd name="connsiteY6" fmla="*/ 4805159 h 4948606"/>
                                <a:gd name="connsiteX7" fmla="*/ 2996588 w 2996588"/>
                                <a:gd name="connsiteY7" fmla="*/ 4805387 h 4948606"/>
                                <a:gd name="connsiteX8" fmla="*/ 2996588 w 2996588"/>
                                <a:gd name="connsiteY8" fmla="*/ 4948606 h 4948606"/>
                                <a:gd name="connsiteX9" fmla="*/ 0 w 2996588"/>
                                <a:gd name="connsiteY9" fmla="*/ 4948606 h 4948606"/>
                                <a:gd name="connsiteX0" fmla="*/ 0 w 2996588"/>
                                <a:gd name="connsiteY0" fmla="*/ 4948606 h 4948606"/>
                                <a:gd name="connsiteX1" fmla="*/ 7314 w 2996588"/>
                                <a:gd name="connsiteY1" fmla="*/ 5535 h 4948606"/>
                                <a:gd name="connsiteX2" fmla="*/ 146081 w 2996588"/>
                                <a:gd name="connsiteY2" fmla="*/ 7032 h 4948606"/>
                                <a:gd name="connsiteX3" fmla="*/ 2797540 w 2996588"/>
                                <a:gd name="connsiteY3" fmla="*/ 6996 h 4948606"/>
                                <a:gd name="connsiteX4" fmla="*/ 2790397 w 2996588"/>
                                <a:gd name="connsiteY4" fmla="*/ 152251 h 4948606"/>
                                <a:gd name="connsiteX5" fmla="*/ 144827 w 2996588"/>
                                <a:gd name="connsiteY5" fmla="*/ 135582 h 4948606"/>
                                <a:gd name="connsiteX6" fmla="*/ 150238 w 2996588"/>
                                <a:gd name="connsiteY6" fmla="*/ 4805159 h 4948606"/>
                                <a:gd name="connsiteX7" fmla="*/ 2996588 w 2996588"/>
                                <a:gd name="connsiteY7" fmla="*/ 4805387 h 4948606"/>
                                <a:gd name="connsiteX8" fmla="*/ 2996588 w 2996588"/>
                                <a:gd name="connsiteY8" fmla="*/ 4948606 h 4948606"/>
                                <a:gd name="connsiteX9" fmla="*/ 0 w 2996588"/>
                                <a:gd name="connsiteY9" fmla="*/ 4948606 h 4948606"/>
                                <a:gd name="connsiteX0" fmla="*/ 0 w 3002774"/>
                                <a:gd name="connsiteY0" fmla="*/ 4950655 h 4950655"/>
                                <a:gd name="connsiteX1" fmla="*/ 7314 w 3002774"/>
                                <a:gd name="connsiteY1" fmla="*/ 7584 h 4950655"/>
                                <a:gd name="connsiteX2" fmla="*/ 146081 w 3002774"/>
                                <a:gd name="connsiteY2" fmla="*/ 9081 h 4950655"/>
                                <a:gd name="connsiteX3" fmla="*/ 2999946 w 3002774"/>
                                <a:gd name="connsiteY3" fmla="*/ 6664 h 4950655"/>
                                <a:gd name="connsiteX4" fmla="*/ 2790397 w 3002774"/>
                                <a:gd name="connsiteY4" fmla="*/ 154300 h 4950655"/>
                                <a:gd name="connsiteX5" fmla="*/ 144827 w 3002774"/>
                                <a:gd name="connsiteY5" fmla="*/ 137631 h 4950655"/>
                                <a:gd name="connsiteX6" fmla="*/ 150238 w 3002774"/>
                                <a:gd name="connsiteY6" fmla="*/ 4807208 h 4950655"/>
                                <a:gd name="connsiteX7" fmla="*/ 2996588 w 3002774"/>
                                <a:gd name="connsiteY7" fmla="*/ 4807436 h 4950655"/>
                                <a:gd name="connsiteX8" fmla="*/ 2996588 w 3002774"/>
                                <a:gd name="connsiteY8" fmla="*/ 4950655 h 4950655"/>
                                <a:gd name="connsiteX9" fmla="*/ 0 w 3002774"/>
                                <a:gd name="connsiteY9" fmla="*/ 4950655 h 4950655"/>
                                <a:gd name="connsiteX0" fmla="*/ 0 w 3069443"/>
                                <a:gd name="connsiteY0" fmla="*/ 4950655 h 4950655"/>
                                <a:gd name="connsiteX1" fmla="*/ 7314 w 3069443"/>
                                <a:gd name="connsiteY1" fmla="*/ 7584 h 4950655"/>
                                <a:gd name="connsiteX2" fmla="*/ 146081 w 3069443"/>
                                <a:gd name="connsiteY2" fmla="*/ 9081 h 4950655"/>
                                <a:gd name="connsiteX3" fmla="*/ 2999946 w 3069443"/>
                                <a:gd name="connsiteY3" fmla="*/ 6664 h 4950655"/>
                                <a:gd name="connsiteX4" fmla="*/ 3009472 w 3069443"/>
                                <a:gd name="connsiteY4" fmla="*/ 147157 h 4950655"/>
                                <a:gd name="connsiteX5" fmla="*/ 144827 w 3069443"/>
                                <a:gd name="connsiteY5" fmla="*/ 137631 h 4950655"/>
                                <a:gd name="connsiteX6" fmla="*/ 150238 w 3069443"/>
                                <a:gd name="connsiteY6" fmla="*/ 4807208 h 4950655"/>
                                <a:gd name="connsiteX7" fmla="*/ 2996588 w 3069443"/>
                                <a:gd name="connsiteY7" fmla="*/ 4807436 h 4950655"/>
                                <a:gd name="connsiteX8" fmla="*/ 2996588 w 3069443"/>
                                <a:gd name="connsiteY8" fmla="*/ 4950655 h 4950655"/>
                                <a:gd name="connsiteX9" fmla="*/ 0 w 3069443"/>
                                <a:gd name="connsiteY9" fmla="*/ 4950655 h 4950655"/>
                                <a:gd name="connsiteX0" fmla="*/ 0 w 3012270"/>
                                <a:gd name="connsiteY0" fmla="*/ 4950655 h 4950655"/>
                                <a:gd name="connsiteX1" fmla="*/ 7314 w 3012270"/>
                                <a:gd name="connsiteY1" fmla="*/ 7584 h 4950655"/>
                                <a:gd name="connsiteX2" fmla="*/ 146081 w 3012270"/>
                                <a:gd name="connsiteY2" fmla="*/ 9081 h 4950655"/>
                                <a:gd name="connsiteX3" fmla="*/ 2999946 w 3012270"/>
                                <a:gd name="connsiteY3" fmla="*/ 6664 h 4950655"/>
                                <a:gd name="connsiteX4" fmla="*/ 3009472 w 3012270"/>
                                <a:gd name="connsiteY4" fmla="*/ 147157 h 4950655"/>
                                <a:gd name="connsiteX5" fmla="*/ 144827 w 3012270"/>
                                <a:gd name="connsiteY5" fmla="*/ 137631 h 4950655"/>
                                <a:gd name="connsiteX6" fmla="*/ 150238 w 3012270"/>
                                <a:gd name="connsiteY6" fmla="*/ 4807208 h 4950655"/>
                                <a:gd name="connsiteX7" fmla="*/ 2996588 w 3012270"/>
                                <a:gd name="connsiteY7" fmla="*/ 4807436 h 4950655"/>
                                <a:gd name="connsiteX8" fmla="*/ 2996588 w 3012270"/>
                                <a:gd name="connsiteY8" fmla="*/ 4950655 h 4950655"/>
                                <a:gd name="connsiteX9" fmla="*/ 0 w 3012270"/>
                                <a:gd name="connsiteY9" fmla="*/ 4950655 h 4950655"/>
                                <a:gd name="connsiteX0" fmla="*/ 0 w 3007637"/>
                                <a:gd name="connsiteY0" fmla="*/ 4950655 h 4950655"/>
                                <a:gd name="connsiteX1" fmla="*/ 7314 w 3007637"/>
                                <a:gd name="connsiteY1" fmla="*/ 7584 h 4950655"/>
                                <a:gd name="connsiteX2" fmla="*/ 146081 w 3007637"/>
                                <a:gd name="connsiteY2" fmla="*/ 9081 h 4950655"/>
                                <a:gd name="connsiteX3" fmla="*/ 2999946 w 3007637"/>
                                <a:gd name="connsiteY3" fmla="*/ 6664 h 4950655"/>
                                <a:gd name="connsiteX4" fmla="*/ 2992803 w 3007637"/>
                                <a:gd name="connsiteY4" fmla="*/ 147157 h 4950655"/>
                                <a:gd name="connsiteX5" fmla="*/ 144827 w 3007637"/>
                                <a:gd name="connsiteY5" fmla="*/ 137631 h 4950655"/>
                                <a:gd name="connsiteX6" fmla="*/ 150238 w 3007637"/>
                                <a:gd name="connsiteY6" fmla="*/ 4807208 h 4950655"/>
                                <a:gd name="connsiteX7" fmla="*/ 2996588 w 3007637"/>
                                <a:gd name="connsiteY7" fmla="*/ 4807436 h 4950655"/>
                                <a:gd name="connsiteX8" fmla="*/ 2996588 w 3007637"/>
                                <a:gd name="connsiteY8" fmla="*/ 4950655 h 4950655"/>
                                <a:gd name="connsiteX9" fmla="*/ 0 w 3007637"/>
                                <a:gd name="connsiteY9" fmla="*/ 4950655 h 4950655"/>
                                <a:gd name="connsiteX0" fmla="*/ 0 w 3000222"/>
                                <a:gd name="connsiteY0" fmla="*/ 4961293 h 4961293"/>
                                <a:gd name="connsiteX1" fmla="*/ 7314 w 3000222"/>
                                <a:gd name="connsiteY1" fmla="*/ 18222 h 4961293"/>
                                <a:gd name="connsiteX2" fmla="*/ 146081 w 3000222"/>
                                <a:gd name="connsiteY2" fmla="*/ 19719 h 4961293"/>
                                <a:gd name="connsiteX3" fmla="*/ 2990421 w 3000222"/>
                                <a:gd name="connsiteY3" fmla="*/ 5395 h 4961293"/>
                                <a:gd name="connsiteX4" fmla="*/ 2992803 w 3000222"/>
                                <a:gd name="connsiteY4" fmla="*/ 157795 h 4961293"/>
                                <a:gd name="connsiteX5" fmla="*/ 144827 w 3000222"/>
                                <a:gd name="connsiteY5" fmla="*/ 148269 h 4961293"/>
                                <a:gd name="connsiteX6" fmla="*/ 150238 w 3000222"/>
                                <a:gd name="connsiteY6" fmla="*/ 4817846 h 4961293"/>
                                <a:gd name="connsiteX7" fmla="*/ 2996588 w 3000222"/>
                                <a:gd name="connsiteY7" fmla="*/ 4818074 h 4961293"/>
                                <a:gd name="connsiteX8" fmla="*/ 2996588 w 3000222"/>
                                <a:gd name="connsiteY8" fmla="*/ 4961293 h 4961293"/>
                                <a:gd name="connsiteX9" fmla="*/ 0 w 3000222"/>
                                <a:gd name="connsiteY9" fmla="*/ 4961293 h 4961293"/>
                                <a:gd name="connsiteX0" fmla="*/ 0 w 3000222"/>
                                <a:gd name="connsiteY0" fmla="*/ 4952738 h 4952738"/>
                                <a:gd name="connsiteX1" fmla="*/ 7314 w 3000222"/>
                                <a:gd name="connsiteY1" fmla="*/ 9667 h 4952738"/>
                                <a:gd name="connsiteX2" fmla="*/ 146081 w 3000222"/>
                                <a:gd name="connsiteY2" fmla="*/ 11164 h 4952738"/>
                                <a:gd name="connsiteX3" fmla="*/ 2990421 w 3000222"/>
                                <a:gd name="connsiteY3" fmla="*/ 6365 h 4952738"/>
                                <a:gd name="connsiteX4" fmla="*/ 2992803 w 3000222"/>
                                <a:gd name="connsiteY4" fmla="*/ 149240 h 4952738"/>
                                <a:gd name="connsiteX5" fmla="*/ 144827 w 3000222"/>
                                <a:gd name="connsiteY5" fmla="*/ 139714 h 4952738"/>
                                <a:gd name="connsiteX6" fmla="*/ 150238 w 3000222"/>
                                <a:gd name="connsiteY6" fmla="*/ 4809291 h 4952738"/>
                                <a:gd name="connsiteX7" fmla="*/ 2996588 w 3000222"/>
                                <a:gd name="connsiteY7" fmla="*/ 4809519 h 4952738"/>
                                <a:gd name="connsiteX8" fmla="*/ 2996588 w 3000222"/>
                                <a:gd name="connsiteY8" fmla="*/ 4952738 h 4952738"/>
                                <a:gd name="connsiteX9" fmla="*/ 0 w 3000222"/>
                                <a:gd name="connsiteY9" fmla="*/ 4952738 h 4952738"/>
                                <a:gd name="connsiteX0" fmla="*/ 0 w 2996588"/>
                                <a:gd name="connsiteY0" fmla="*/ 4952738 h 4952738"/>
                                <a:gd name="connsiteX1" fmla="*/ 7314 w 2996588"/>
                                <a:gd name="connsiteY1" fmla="*/ 9667 h 4952738"/>
                                <a:gd name="connsiteX2" fmla="*/ 146081 w 2996588"/>
                                <a:gd name="connsiteY2" fmla="*/ 11164 h 4952738"/>
                                <a:gd name="connsiteX3" fmla="*/ 2990421 w 2996588"/>
                                <a:gd name="connsiteY3" fmla="*/ 6365 h 4952738"/>
                                <a:gd name="connsiteX4" fmla="*/ 2992803 w 2996588"/>
                                <a:gd name="connsiteY4" fmla="*/ 149240 h 4952738"/>
                                <a:gd name="connsiteX5" fmla="*/ 144827 w 2996588"/>
                                <a:gd name="connsiteY5" fmla="*/ 139714 h 4952738"/>
                                <a:gd name="connsiteX6" fmla="*/ 150238 w 2996588"/>
                                <a:gd name="connsiteY6" fmla="*/ 4809291 h 4952738"/>
                                <a:gd name="connsiteX7" fmla="*/ 2996588 w 2996588"/>
                                <a:gd name="connsiteY7" fmla="*/ 4809519 h 4952738"/>
                                <a:gd name="connsiteX8" fmla="*/ 2996588 w 2996588"/>
                                <a:gd name="connsiteY8" fmla="*/ 4952738 h 4952738"/>
                                <a:gd name="connsiteX9" fmla="*/ 0 w 2996588"/>
                                <a:gd name="connsiteY9" fmla="*/ 4952738 h 4952738"/>
                                <a:gd name="connsiteX0" fmla="*/ 0 w 2996588"/>
                                <a:gd name="connsiteY0" fmla="*/ 4946373 h 4946373"/>
                                <a:gd name="connsiteX1" fmla="*/ 7314 w 2996588"/>
                                <a:gd name="connsiteY1" fmla="*/ 3302 h 4946373"/>
                                <a:gd name="connsiteX2" fmla="*/ 146081 w 2996588"/>
                                <a:gd name="connsiteY2" fmla="*/ 4799 h 4946373"/>
                                <a:gd name="connsiteX3" fmla="*/ 2990421 w 2996588"/>
                                <a:gd name="connsiteY3" fmla="*/ 0 h 4946373"/>
                                <a:gd name="connsiteX4" fmla="*/ 2992803 w 2996588"/>
                                <a:gd name="connsiteY4" fmla="*/ 142875 h 4946373"/>
                                <a:gd name="connsiteX5" fmla="*/ 144827 w 2996588"/>
                                <a:gd name="connsiteY5" fmla="*/ 133349 h 4946373"/>
                                <a:gd name="connsiteX6" fmla="*/ 150238 w 2996588"/>
                                <a:gd name="connsiteY6" fmla="*/ 4802926 h 4946373"/>
                                <a:gd name="connsiteX7" fmla="*/ 2996588 w 2996588"/>
                                <a:gd name="connsiteY7" fmla="*/ 4803154 h 4946373"/>
                                <a:gd name="connsiteX8" fmla="*/ 2996588 w 2996588"/>
                                <a:gd name="connsiteY8" fmla="*/ 4946373 h 4946373"/>
                                <a:gd name="connsiteX9" fmla="*/ 0 w 2996588"/>
                                <a:gd name="connsiteY9" fmla="*/ 4946373 h 4946373"/>
                                <a:gd name="connsiteX0" fmla="*/ 0 w 2996588"/>
                                <a:gd name="connsiteY0" fmla="*/ 4946373 h 4946373"/>
                                <a:gd name="connsiteX1" fmla="*/ 7314 w 2996588"/>
                                <a:gd name="connsiteY1" fmla="*/ 3302 h 4946373"/>
                                <a:gd name="connsiteX2" fmla="*/ 146081 w 2996588"/>
                                <a:gd name="connsiteY2" fmla="*/ 4799 h 4946373"/>
                                <a:gd name="connsiteX3" fmla="*/ 2990421 w 2996588"/>
                                <a:gd name="connsiteY3" fmla="*/ 0 h 4946373"/>
                                <a:gd name="connsiteX4" fmla="*/ 2992803 w 2996588"/>
                                <a:gd name="connsiteY4" fmla="*/ 142875 h 4946373"/>
                                <a:gd name="connsiteX5" fmla="*/ 144827 w 2996588"/>
                                <a:gd name="connsiteY5" fmla="*/ 133349 h 4946373"/>
                                <a:gd name="connsiteX6" fmla="*/ 150238 w 2996588"/>
                                <a:gd name="connsiteY6" fmla="*/ 4802926 h 4946373"/>
                                <a:gd name="connsiteX7" fmla="*/ 2996588 w 2996588"/>
                                <a:gd name="connsiteY7" fmla="*/ 4803154 h 4946373"/>
                                <a:gd name="connsiteX8" fmla="*/ 2996588 w 2996588"/>
                                <a:gd name="connsiteY8" fmla="*/ 4946373 h 4946373"/>
                                <a:gd name="connsiteX9" fmla="*/ 0 w 2996588"/>
                                <a:gd name="connsiteY9" fmla="*/ 4946373 h 4946373"/>
                                <a:gd name="connsiteX0" fmla="*/ 0 w 2996588"/>
                                <a:gd name="connsiteY0" fmla="*/ 4946373 h 4946373"/>
                                <a:gd name="connsiteX1" fmla="*/ 7314 w 2996588"/>
                                <a:gd name="connsiteY1" fmla="*/ 3302 h 4946373"/>
                                <a:gd name="connsiteX2" fmla="*/ 146081 w 2996588"/>
                                <a:gd name="connsiteY2" fmla="*/ 4799 h 4946373"/>
                                <a:gd name="connsiteX3" fmla="*/ 2990421 w 2996588"/>
                                <a:gd name="connsiteY3" fmla="*/ 0 h 4946373"/>
                                <a:gd name="connsiteX4" fmla="*/ 2992803 w 2996588"/>
                                <a:gd name="connsiteY4" fmla="*/ 142875 h 4946373"/>
                                <a:gd name="connsiteX5" fmla="*/ 144827 w 2996588"/>
                                <a:gd name="connsiteY5" fmla="*/ 133349 h 4946373"/>
                                <a:gd name="connsiteX6" fmla="*/ 150238 w 2996588"/>
                                <a:gd name="connsiteY6" fmla="*/ 4802926 h 4946373"/>
                                <a:gd name="connsiteX7" fmla="*/ 2996588 w 2996588"/>
                                <a:gd name="connsiteY7" fmla="*/ 4803154 h 4946373"/>
                                <a:gd name="connsiteX8" fmla="*/ 2996588 w 2996588"/>
                                <a:gd name="connsiteY8" fmla="*/ 4946373 h 4946373"/>
                                <a:gd name="connsiteX9" fmla="*/ 0 w 2996588"/>
                                <a:gd name="connsiteY9" fmla="*/ 4946373 h 4946373"/>
                                <a:gd name="connsiteX0" fmla="*/ 0 w 2996588"/>
                                <a:gd name="connsiteY0" fmla="*/ 4946373 h 4946373"/>
                                <a:gd name="connsiteX1" fmla="*/ 7314 w 2996588"/>
                                <a:gd name="connsiteY1" fmla="*/ 3302 h 4946373"/>
                                <a:gd name="connsiteX2" fmla="*/ 146081 w 2996588"/>
                                <a:gd name="connsiteY2" fmla="*/ 4799 h 4946373"/>
                                <a:gd name="connsiteX3" fmla="*/ 2990421 w 2996588"/>
                                <a:gd name="connsiteY3" fmla="*/ 0 h 4946373"/>
                                <a:gd name="connsiteX4" fmla="*/ 2992803 w 2996588"/>
                                <a:gd name="connsiteY4" fmla="*/ 142875 h 4946373"/>
                                <a:gd name="connsiteX5" fmla="*/ 144827 w 2996588"/>
                                <a:gd name="connsiteY5" fmla="*/ 133349 h 4946373"/>
                                <a:gd name="connsiteX6" fmla="*/ 150238 w 2996588"/>
                                <a:gd name="connsiteY6" fmla="*/ 4802926 h 4946373"/>
                                <a:gd name="connsiteX7" fmla="*/ 2996588 w 2996588"/>
                                <a:gd name="connsiteY7" fmla="*/ 4803154 h 4946373"/>
                                <a:gd name="connsiteX8" fmla="*/ 2996588 w 2996588"/>
                                <a:gd name="connsiteY8" fmla="*/ 4946373 h 4946373"/>
                                <a:gd name="connsiteX9" fmla="*/ 0 w 2996588"/>
                                <a:gd name="connsiteY9" fmla="*/ 4946373 h 4946373"/>
                                <a:gd name="connsiteX0" fmla="*/ 0 w 2997564"/>
                                <a:gd name="connsiteY0" fmla="*/ 4946373 h 4946373"/>
                                <a:gd name="connsiteX1" fmla="*/ 7314 w 2997564"/>
                                <a:gd name="connsiteY1" fmla="*/ 3302 h 4946373"/>
                                <a:gd name="connsiteX2" fmla="*/ 146081 w 2997564"/>
                                <a:gd name="connsiteY2" fmla="*/ 4799 h 4946373"/>
                                <a:gd name="connsiteX3" fmla="*/ 2997564 w 2997564"/>
                                <a:gd name="connsiteY3" fmla="*/ 0 h 4946373"/>
                                <a:gd name="connsiteX4" fmla="*/ 2992803 w 2997564"/>
                                <a:gd name="connsiteY4" fmla="*/ 142875 h 4946373"/>
                                <a:gd name="connsiteX5" fmla="*/ 144827 w 2997564"/>
                                <a:gd name="connsiteY5" fmla="*/ 133349 h 4946373"/>
                                <a:gd name="connsiteX6" fmla="*/ 150238 w 2997564"/>
                                <a:gd name="connsiteY6" fmla="*/ 4802926 h 4946373"/>
                                <a:gd name="connsiteX7" fmla="*/ 2996588 w 2997564"/>
                                <a:gd name="connsiteY7" fmla="*/ 4803154 h 4946373"/>
                                <a:gd name="connsiteX8" fmla="*/ 2996588 w 2997564"/>
                                <a:gd name="connsiteY8" fmla="*/ 4946373 h 4946373"/>
                                <a:gd name="connsiteX9" fmla="*/ 0 w 2997564"/>
                                <a:gd name="connsiteY9" fmla="*/ 4946373 h 4946373"/>
                                <a:gd name="connsiteX0" fmla="*/ 0 w 2996588"/>
                                <a:gd name="connsiteY0" fmla="*/ 4946373 h 4946373"/>
                                <a:gd name="connsiteX1" fmla="*/ 7314 w 2996588"/>
                                <a:gd name="connsiteY1" fmla="*/ 3302 h 4946373"/>
                                <a:gd name="connsiteX2" fmla="*/ 146081 w 2996588"/>
                                <a:gd name="connsiteY2" fmla="*/ 4799 h 4946373"/>
                                <a:gd name="connsiteX3" fmla="*/ 2985658 w 2996588"/>
                                <a:gd name="connsiteY3" fmla="*/ 0 h 4946373"/>
                                <a:gd name="connsiteX4" fmla="*/ 2992803 w 2996588"/>
                                <a:gd name="connsiteY4" fmla="*/ 142875 h 4946373"/>
                                <a:gd name="connsiteX5" fmla="*/ 144827 w 2996588"/>
                                <a:gd name="connsiteY5" fmla="*/ 133349 h 4946373"/>
                                <a:gd name="connsiteX6" fmla="*/ 150238 w 2996588"/>
                                <a:gd name="connsiteY6" fmla="*/ 4802926 h 4946373"/>
                                <a:gd name="connsiteX7" fmla="*/ 2996588 w 2996588"/>
                                <a:gd name="connsiteY7" fmla="*/ 4803154 h 4946373"/>
                                <a:gd name="connsiteX8" fmla="*/ 2996588 w 2996588"/>
                                <a:gd name="connsiteY8" fmla="*/ 4946373 h 4946373"/>
                                <a:gd name="connsiteX9" fmla="*/ 0 w 2996588"/>
                                <a:gd name="connsiteY9" fmla="*/ 4946373 h 4946373"/>
                                <a:gd name="connsiteX0" fmla="*/ 0 w 2997564"/>
                                <a:gd name="connsiteY0" fmla="*/ 4943992 h 4943992"/>
                                <a:gd name="connsiteX1" fmla="*/ 7314 w 2997564"/>
                                <a:gd name="connsiteY1" fmla="*/ 921 h 4943992"/>
                                <a:gd name="connsiteX2" fmla="*/ 146081 w 2997564"/>
                                <a:gd name="connsiteY2" fmla="*/ 2418 h 4943992"/>
                                <a:gd name="connsiteX3" fmla="*/ 2997564 w 2997564"/>
                                <a:gd name="connsiteY3" fmla="*/ 0 h 4943992"/>
                                <a:gd name="connsiteX4" fmla="*/ 2992803 w 2997564"/>
                                <a:gd name="connsiteY4" fmla="*/ 140494 h 4943992"/>
                                <a:gd name="connsiteX5" fmla="*/ 144827 w 2997564"/>
                                <a:gd name="connsiteY5" fmla="*/ 130968 h 4943992"/>
                                <a:gd name="connsiteX6" fmla="*/ 150238 w 2997564"/>
                                <a:gd name="connsiteY6" fmla="*/ 4800545 h 4943992"/>
                                <a:gd name="connsiteX7" fmla="*/ 2996588 w 2997564"/>
                                <a:gd name="connsiteY7" fmla="*/ 4800773 h 4943992"/>
                                <a:gd name="connsiteX8" fmla="*/ 2996588 w 2997564"/>
                                <a:gd name="connsiteY8" fmla="*/ 4943992 h 4943992"/>
                                <a:gd name="connsiteX9" fmla="*/ 0 w 2997564"/>
                                <a:gd name="connsiteY9" fmla="*/ 4943992 h 4943992"/>
                                <a:gd name="connsiteX0" fmla="*/ 0 w 2997564"/>
                                <a:gd name="connsiteY0" fmla="*/ 4943624 h 4943624"/>
                                <a:gd name="connsiteX1" fmla="*/ 7314 w 2997564"/>
                                <a:gd name="connsiteY1" fmla="*/ 553 h 4943624"/>
                                <a:gd name="connsiteX2" fmla="*/ 146081 w 2997564"/>
                                <a:gd name="connsiteY2" fmla="*/ 2050 h 4943624"/>
                                <a:gd name="connsiteX3" fmla="*/ 2997564 w 2997564"/>
                                <a:gd name="connsiteY3" fmla="*/ 6775 h 4943624"/>
                                <a:gd name="connsiteX4" fmla="*/ 2992803 w 2997564"/>
                                <a:gd name="connsiteY4" fmla="*/ 140126 h 4943624"/>
                                <a:gd name="connsiteX5" fmla="*/ 144827 w 2997564"/>
                                <a:gd name="connsiteY5" fmla="*/ 130600 h 4943624"/>
                                <a:gd name="connsiteX6" fmla="*/ 150238 w 2997564"/>
                                <a:gd name="connsiteY6" fmla="*/ 4800177 h 4943624"/>
                                <a:gd name="connsiteX7" fmla="*/ 2996588 w 2997564"/>
                                <a:gd name="connsiteY7" fmla="*/ 4800405 h 4943624"/>
                                <a:gd name="connsiteX8" fmla="*/ 2996588 w 2997564"/>
                                <a:gd name="connsiteY8" fmla="*/ 4943624 h 4943624"/>
                                <a:gd name="connsiteX9" fmla="*/ 0 w 2997564"/>
                                <a:gd name="connsiteY9" fmla="*/ 4943624 h 4943624"/>
                                <a:gd name="connsiteX0" fmla="*/ 0 w 2997564"/>
                                <a:gd name="connsiteY0" fmla="*/ 4943624 h 4943624"/>
                                <a:gd name="connsiteX1" fmla="*/ 7314 w 2997564"/>
                                <a:gd name="connsiteY1" fmla="*/ 553 h 4943624"/>
                                <a:gd name="connsiteX2" fmla="*/ 146081 w 2997564"/>
                                <a:gd name="connsiteY2" fmla="*/ 2050 h 4943624"/>
                                <a:gd name="connsiteX3" fmla="*/ 2997564 w 2997564"/>
                                <a:gd name="connsiteY3" fmla="*/ 11537 h 4943624"/>
                                <a:gd name="connsiteX4" fmla="*/ 2992803 w 2997564"/>
                                <a:gd name="connsiteY4" fmla="*/ 140126 h 4943624"/>
                                <a:gd name="connsiteX5" fmla="*/ 144827 w 2997564"/>
                                <a:gd name="connsiteY5" fmla="*/ 130600 h 4943624"/>
                                <a:gd name="connsiteX6" fmla="*/ 150238 w 2997564"/>
                                <a:gd name="connsiteY6" fmla="*/ 4800177 h 4943624"/>
                                <a:gd name="connsiteX7" fmla="*/ 2996588 w 2997564"/>
                                <a:gd name="connsiteY7" fmla="*/ 4800405 h 4943624"/>
                                <a:gd name="connsiteX8" fmla="*/ 2996588 w 2997564"/>
                                <a:gd name="connsiteY8" fmla="*/ 4943624 h 4943624"/>
                                <a:gd name="connsiteX9" fmla="*/ 0 w 2997564"/>
                                <a:gd name="connsiteY9" fmla="*/ 4943624 h 4943624"/>
                                <a:gd name="connsiteX0" fmla="*/ 0 w 2997564"/>
                                <a:gd name="connsiteY0" fmla="*/ 4943624 h 4943624"/>
                                <a:gd name="connsiteX1" fmla="*/ 7314 w 2997564"/>
                                <a:gd name="connsiteY1" fmla="*/ 553 h 4943624"/>
                                <a:gd name="connsiteX2" fmla="*/ 146081 w 2997564"/>
                                <a:gd name="connsiteY2" fmla="*/ 2050 h 4943624"/>
                                <a:gd name="connsiteX3" fmla="*/ 2997564 w 2997564"/>
                                <a:gd name="connsiteY3" fmla="*/ 11537 h 4943624"/>
                                <a:gd name="connsiteX4" fmla="*/ 2992803 w 2997564"/>
                                <a:gd name="connsiteY4" fmla="*/ 135364 h 4943624"/>
                                <a:gd name="connsiteX5" fmla="*/ 144827 w 2997564"/>
                                <a:gd name="connsiteY5" fmla="*/ 130600 h 4943624"/>
                                <a:gd name="connsiteX6" fmla="*/ 150238 w 2997564"/>
                                <a:gd name="connsiteY6" fmla="*/ 4800177 h 4943624"/>
                                <a:gd name="connsiteX7" fmla="*/ 2996588 w 2997564"/>
                                <a:gd name="connsiteY7" fmla="*/ 4800405 h 4943624"/>
                                <a:gd name="connsiteX8" fmla="*/ 2996588 w 2997564"/>
                                <a:gd name="connsiteY8" fmla="*/ 4943624 h 4943624"/>
                                <a:gd name="connsiteX9" fmla="*/ 0 w 2997564"/>
                                <a:gd name="connsiteY9" fmla="*/ 4943624 h 4943624"/>
                                <a:gd name="connsiteX0" fmla="*/ 0 w 2997564"/>
                                <a:gd name="connsiteY0" fmla="*/ 4943624 h 4943624"/>
                                <a:gd name="connsiteX1" fmla="*/ 7314 w 2997564"/>
                                <a:gd name="connsiteY1" fmla="*/ 553 h 4943624"/>
                                <a:gd name="connsiteX2" fmla="*/ 146081 w 2997564"/>
                                <a:gd name="connsiteY2" fmla="*/ 2050 h 4943624"/>
                                <a:gd name="connsiteX3" fmla="*/ 2997564 w 2997564"/>
                                <a:gd name="connsiteY3" fmla="*/ 11537 h 4943624"/>
                                <a:gd name="connsiteX4" fmla="*/ 2992803 w 2997564"/>
                                <a:gd name="connsiteY4" fmla="*/ 135364 h 4943624"/>
                                <a:gd name="connsiteX5" fmla="*/ 144827 w 2997564"/>
                                <a:gd name="connsiteY5" fmla="*/ 130600 h 4943624"/>
                                <a:gd name="connsiteX6" fmla="*/ 150238 w 2997564"/>
                                <a:gd name="connsiteY6" fmla="*/ 4800177 h 4943624"/>
                                <a:gd name="connsiteX7" fmla="*/ 2996588 w 2997564"/>
                                <a:gd name="connsiteY7" fmla="*/ 4800405 h 4943624"/>
                                <a:gd name="connsiteX8" fmla="*/ 2996588 w 2997564"/>
                                <a:gd name="connsiteY8" fmla="*/ 4943624 h 4943624"/>
                                <a:gd name="connsiteX9" fmla="*/ 0 w 2997564"/>
                                <a:gd name="connsiteY9" fmla="*/ 4943624 h 4943624"/>
                                <a:gd name="connsiteX0" fmla="*/ 0 w 2997564"/>
                                <a:gd name="connsiteY0" fmla="*/ 5310562 h 5310562"/>
                                <a:gd name="connsiteX1" fmla="*/ 7314 w 2997564"/>
                                <a:gd name="connsiteY1" fmla="*/ 367491 h 5310562"/>
                                <a:gd name="connsiteX2" fmla="*/ 2997564 w 2997564"/>
                                <a:gd name="connsiteY2" fmla="*/ 378475 h 5310562"/>
                                <a:gd name="connsiteX3" fmla="*/ 2992803 w 2997564"/>
                                <a:gd name="connsiteY3" fmla="*/ 502302 h 5310562"/>
                                <a:gd name="connsiteX4" fmla="*/ 144827 w 2997564"/>
                                <a:gd name="connsiteY4" fmla="*/ 497538 h 5310562"/>
                                <a:gd name="connsiteX5" fmla="*/ 150238 w 2997564"/>
                                <a:gd name="connsiteY5" fmla="*/ 5167115 h 5310562"/>
                                <a:gd name="connsiteX6" fmla="*/ 2996588 w 2997564"/>
                                <a:gd name="connsiteY6" fmla="*/ 5167343 h 5310562"/>
                                <a:gd name="connsiteX7" fmla="*/ 2996588 w 2997564"/>
                                <a:gd name="connsiteY7" fmla="*/ 5310562 h 5310562"/>
                                <a:gd name="connsiteX8" fmla="*/ 0 w 2997564"/>
                                <a:gd name="connsiteY8" fmla="*/ 5310562 h 5310562"/>
                                <a:gd name="connsiteX0" fmla="*/ 0 w 2997564"/>
                                <a:gd name="connsiteY0" fmla="*/ 4943071 h 4943071"/>
                                <a:gd name="connsiteX1" fmla="*/ 7314 w 2997564"/>
                                <a:gd name="connsiteY1" fmla="*/ 0 h 4943071"/>
                                <a:gd name="connsiteX2" fmla="*/ 2997564 w 2997564"/>
                                <a:gd name="connsiteY2" fmla="*/ 10984 h 4943071"/>
                                <a:gd name="connsiteX3" fmla="*/ 2992803 w 2997564"/>
                                <a:gd name="connsiteY3" fmla="*/ 134811 h 4943071"/>
                                <a:gd name="connsiteX4" fmla="*/ 144827 w 2997564"/>
                                <a:gd name="connsiteY4" fmla="*/ 130047 h 4943071"/>
                                <a:gd name="connsiteX5" fmla="*/ 150238 w 2997564"/>
                                <a:gd name="connsiteY5" fmla="*/ 4799624 h 4943071"/>
                                <a:gd name="connsiteX6" fmla="*/ 2996588 w 2997564"/>
                                <a:gd name="connsiteY6" fmla="*/ 4799852 h 4943071"/>
                                <a:gd name="connsiteX7" fmla="*/ 2996588 w 2997564"/>
                                <a:gd name="connsiteY7" fmla="*/ 4943071 h 4943071"/>
                                <a:gd name="connsiteX8" fmla="*/ 0 w 2997564"/>
                                <a:gd name="connsiteY8" fmla="*/ 4943071 h 4943071"/>
                                <a:gd name="connsiteX0" fmla="*/ 0 w 2997564"/>
                                <a:gd name="connsiteY0" fmla="*/ 4943071 h 4943071"/>
                                <a:gd name="connsiteX1" fmla="*/ 7314 w 2997564"/>
                                <a:gd name="connsiteY1" fmla="*/ 0 h 4943071"/>
                                <a:gd name="connsiteX2" fmla="*/ 2997564 w 2997564"/>
                                <a:gd name="connsiteY2" fmla="*/ 6221 h 4943071"/>
                                <a:gd name="connsiteX3" fmla="*/ 2992803 w 2997564"/>
                                <a:gd name="connsiteY3" fmla="*/ 134811 h 4943071"/>
                                <a:gd name="connsiteX4" fmla="*/ 144827 w 2997564"/>
                                <a:gd name="connsiteY4" fmla="*/ 130047 h 4943071"/>
                                <a:gd name="connsiteX5" fmla="*/ 150238 w 2997564"/>
                                <a:gd name="connsiteY5" fmla="*/ 4799624 h 4943071"/>
                                <a:gd name="connsiteX6" fmla="*/ 2996588 w 2997564"/>
                                <a:gd name="connsiteY6" fmla="*/ 4799852 h 4943071"/>
                                <a:gd name="connsiteX7" fmla="*/ 2996588 w 2997564"/>
                                <a:gd name="connsiteY7" fmla="*/ 4943071 h 4943071"/>
                                <a:gd name="connsiteX8" fmla="*/ 0 w 2997564"/>
                                <a:gd name="connsiteY8" fmla="*/ 4943071 h 4943071"/>
                                <a:gd name="connsiteX0" fmla="*/ 0 w 2997564"/>
                                <a:gd name="connsiteY0" fmla="*/ 4943994 h 4943994"/>
                                <a:gd name="connsiteX1" fmla="*/ 7314 w 2997564"/>
                                <a:gd name="connsiteY1" fmla="*/ 923 h 4943994"/>
                                <a:gd name="connsiteX2" fmla="*/ 2997564 w 2997564"/>
                                <a:gd name="connsiteY2" fmla="*/ 0 h 4943994"/>
                                <a:gd name="connsiteX3" fmla="*/ 2992803 w 2997564"/>
                                <a:gd name="connsiteY3" fmla="*/ 135734 h 4943994"/>
                                <a:gd name="connsiteX4" fmla="*/ 144827 w 2997564"/>
                                <a:gd name="connsiteY4" fmla="*/ 130970 h 4943994"/>
                                <a:gd name="connsiteX5" fmla="*/ 150238 w 2997564"/>
                                <a:gd name="connsiteY5" fmla="*/ 4800547 h 4943994"/>
                                <a:gd name="connsiteX6" fmla="*/ 2996588 w 2997564"/>
                                <a:gd name="connsiteY6" fmla="*/ 4800775 h 4943994"/>
                                <a:gd name="connsiteX7" fmla="*/ 2996588 w 2997564"/>
                                <a:gd name="connsiteY7" fmla="*/ 4943994 h 4943994"/>
                                <a:gd name="connsiteX8" fmla="*/ 0 w 2997564"/>
                                <a:gd name="connsiteY8" fmla="*/ 4943994 h 4943994"/>
                                <a:gd name="connsiteX0" fmla="*/ 0 w 2997564"/>
                                <a:gd name="connsiteY0" fmla="*/ 4943994 h 4943994"/>
                                <a:gd name="connsiteX1" fmla="*/ 7314 w 2997564"/>
                                <a:gd name="connsiteY1" fmla="*/ 923 h 4943994"/>
                                <a:gd name="connsiteX2" fmla="*/ 2997564 w 2997564"/>
                                <a:gd name="connsiteY2" fmla="*/ 0 h 4943994"/>
                                <a:gd name="connsiteX3" fmla="*/ 2992803 w 2997564"/>
                                <a:gd name="connsiteY3" fmla="*/ 128590 h 4943994"/>
                                <a:gd name="connsiteX4" fmla="*/ 144827 w 2997564"/>
                                <a:gd name="connsiteY4" fmla="*/ 130970 h 4943994"/>
                                <a:gd name="connsiteX5" fmla="*/ 150238 w 2997564"/>
                                <a:gd name="connsiteY5" fmla="*/ 4800547 h 4943994"/>
                                <a:gd name="connsiteX6" fmla="*/ 2996588 w 2997564"/>
                                <a:gd name="connsiteY6" fmla="*/ 4800775 h 4943994"/>
                                <a:gd name="connsiteX7" fmla="*/ 2996588 w 2997564"/>
                                <a:gd name="connsiteY7" fmla="*/ 4943994 h 4943994"/>
                                <a:gd name="connsiteX8" fmla="*/ 0 w 2997564"/>
                                <a:gd name="connsiteY8" fmla="*/ 4943994 h 4943994"/>
                                <a:gd name="connsiteX0" fmla="*/ 0 w 2996588"/>
                                <a:gd name="connsiteY0" fmla="*/ 4943994 h 4943994"/>
                                <a:gd name="connsiteX1" fmla="*/ 7314 w 2996588"/>
                                <a:gd name="connsiteY1" fmla="*/ 923 h 4943994"/>
                                <a:gd name="connsiteX2" fmla="*/ 2992801 w 2996588"/>
                                <a:gd name="connsiteY2" fmla="*/ 0 h 4943994"/>
                                <a:gd name="connsiteX3" fmla="*/ 2992803 w 2996588"/>
                                <a:gd name="connsiteY3" fmla="*/ 128590 h 4943994"/>
                                <a:gd name="connsiteX4" fmla="*/ 144827 w 2996588"/>
                                <a:gd name="connsiteY4" fmla="*/ 130970 h 4943994"/>
                                <a:gd name="connsiteX5" fmla="*/ 150238 w 2996588"/>
                                <a:gd name="connsiteY5" fmla="*/ 4800547 h 4943994"/>
                                <a:gd name="connsiteX6" fmla="*/ 2996588 w 2996588"/>
                                <a:gd name="connsiteY6" fmla="*/ 4800775 h 4943994"/>
                                <a:gd name="connsiteX7" fmla="*/ 2996588 w 2996588"/>
                                <a:gd name="connsiteY7" fmla="*/ 4943994 h 4943994"/>
                                <a:gd name="connsiteX8" fmla="*/ 0 w 2996588"/>
                                <a:gd name="connsiteY8" fmla="*/ 4943994 h 4943994"/>
                                <a:gd name="connsiteX0" fmla="*/ 0 w 3003036"/>
                                <a:gd name="connsiteY0" fmla="*/ 4943994 h 4943994"/>
                                <a:gd name="connsiteX1" fmla="*/ 7314 w 3003036"/>
                                <a:gd name="connsiteY1" fmla="*/ 923 h 4943994"/>
                                <a:gd name="connsiteX2" fmla="*/ 3003036 w 3003036"/>
                                <a:gd name="connsiteY2" fmla="*/ 0 h 4943994"/>
                                <a:gd name="connsiteX3" fmla="*/ 2992803 w 3003036"/>
                                <a:gd name="connsiteY3" fmla="*/ 128590 h 4943994"/>
                                <a:gd name="connsiteX4" fmla="*/ 144827 w 3003036"/>
                                <a:gd name="connsiteY4" fmla="*/ 130970 h 4943994"/>
                                <a:gd name="connsiteX5" fmla="*/ 150238 w 3003036"/>
                                <a:gd name="connsiteY5" fmla="*/ 4800547 h 4943994"/>
                                <a:gd name="connsiteX6" fmla="*/ 2996588 w 3003036"/>
                                <a:gd name="connsiteY6" fmla="*/ 4800775 h 4943994"/>
                                <a:gd name="connsiteX7" fmla="*/ 2996588 w 3003036"/>
                                <a:gd name="connsiteY7" fmla="*/ 4943994 h 4943994"/>
                                <a:gd name="connsiteX8" fmla="*/ 0 w 3003036"/>
                                <a:gd name="connsiteY8" fmla="*/ 4943994 h 4943994"/>
                                <a:gd name="connsiteX0" fmla="*/ 0 w 3003036"/>
                                <a:gd name="connsiteY0" fmla="*/ 4943994 h 4943994"/>
                                <a:gd name="connsiteX1" fmla="*/ 7314 w 3003036"/>
                                <a:gd name="connsiteY1" fmla="*/ 923 h 4943994"/>
                                <a:gd name="connsiteX2" fmla="*/ 3003036 w 3003036"/>
                                <a:gd name="connsiteY2" fmla="*/ 0 h 4943994"/>
                                <a:gd name="connsiteX3" fmla="*/ 2999627 w 3003036"/>
                                <a:gd name="connsiteY3" fmla="*/ 128590 h 4943994"/>
                                <a:gd name="connsiteX4" fmla="*/ 144827 w 3003036"/>
                                <a:gd name="connsiteY4" fmla="*/ 130970 h 4943994"/>
                                <a:gd name="connsiteX5" fmla="*/ 150238 w 3003036"/>
                                <a:gd name="connsiteY5" fmla="*/ 4800547 h 4943994"/>
                                <a:gd name="connsiteX6" fmla="*/ 2996588 w 3003036"/>
                                <a:gd name="connsiteY6" fmla="*/ 4800775 h 4943994"/>
                                <a:gd name="connsiteX7" fmla="*/ 2996588 w 3003036"/>
                                <a:gd name="connsiteY7" fmla="*/ 4943994 h 4943994"/>
                                <a:gd name="connsiteX8" fmla="*/ 0 w 3003036"/>
                                <a:gd name="connsiteY8" fmla="*/ 4943994 h 4943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003036" h="4943994">
                                  <a:moveTo>
                                    <a:pt x="0" y="4943994"/>
                                  </a:moveTo>
                                  <a:cubicBezTo>
                                    <a:pt x="2438" y="3296304"/>
                                    <a:pt x="-1655" y="678696"/>
                                    <a:pt x="7314" y="923"/>
                                  </a:cubicBezTo>
                                  <a:lnTo>
                                    <a:pt x="3003036" y="0"/>
                                  </a:lnTo>
                                  <a:cubicBezTo>
                                    <a:pt x="3002827" y="68256"/>
                                    <a:pt x="2998437" y="87712"/>
                                    <a:pt x="2999627" y="128590"/>
                                  </a:cubicBezTo>
                                  <a:lnTo>
                                    <a:pt x="144827" y="130970"/>
                                  </a:lnTo>
                                  <a:cubicBezTo>
                                    <a:pt x="124298" y="964795"/>
                                    <a:pt x="148813" y="4393720"/>
                                    <a:pt x="150238" y="4800547"/>
                                  </a:cubicBezTo>
                                  <a:lnTo>
                                    <a:pt x="2996588" y="4800775"/>
                                  </a:lnTo>
                                  <a:lnTo>
                                    <a:pt x="2996588" y="4943994"/>
                                  </a:lnTo>
                                  <a:lnTo>
                                    <a:pt x="0" y="4943994"/>
                                  </a:lnTo>
                                  <a:close/>
                                </a:path>
                              </a:pathLst>
                            </a:custGeom>
                            <a:solidFill>
                              <a:sysClr val="window" lastClr="FFFFFF"/>
                            </a:solidFill>
                            <a:ln w="25400" cap="flat" cmpd="sng" algn="ctr">
                              <a:noFill/>
                              <a:prstDash val="solid"/>
                            </a:ln>
                            <a:effectLst/>
                          </wps:spPr>
                          <wps:bodyPr rtlCol="0" anchor="ctr"/>
                        </wps:wsp>
                      </wpg:grpSp>
                    </wpg:wgp>
                  </a:graphicData>
                </a:graphic>
                <wp14:sizeRelH relativeFrom="margin">
                  <wp14:pctWidth>0</wp14:pctWidth>
                </wp14:sizeRelH>
              </wp:anchor>
            </w:drawing>
          </mc:Choice>
          <mc:Fallback>
            <w:pict>
              <v:group w14:anchorId="78303B9F" id="Group 18" o:spid="_x0000_s1026" style="position:absolute;margin-left:0;margin-top:-5.3pt;width:594pt;height:528pt;z-index:251665408;mso-position-horizontal-relative:page;mso-width-relative:margin" coordorigin="" coordsize="75438,670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">
                <v:shapetype id="_x0000_t202" coordsize="21600,21600" o:spt="202" path="m,l,21600r21600,l21600,xe">
                  <v:stroke joinstyle="miter"/>
                  <v:path gradientshapeok="t" o:connecttype="rect"/>
                </v:shapetype>
                <v:shape id="_x0000_s1027" type="#_x0000_t202" style="position:absolute;left:41719;width:33719;height:66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" fillcolor="#0d0d0d [3069]" stroked="f">
                  <v:fill opacity="46517f"/>
                  <v:textbox>
                    <w:txbxContent>
                      <w:p w14:paraId="2952BCC4" w14:textId="77777777" w:rsidR="00341B30" w:rsidRPr="004E2DEB" w:rsidRDefault="00341B30" w:rsidP="00C87673">
                        <w:pPr>
                          <w:rPr>
                            <w14:textOutline w14:w="9525" w14:cap="rnd" w14:cmpd="sng" w14:algn="ctr">
                              <w14:solidFill>
                                <w14:srgbClr w14:val="444444"/>
                              </w14:solidFill>
                              <w14:prstDash w14:val="solid"/>
                              <w14:bevel/>
                            </w14:textOutline>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style="position:absolute;width:44862;height:67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">
                  <v:imagedata r:id="rId9" o:title=""/>
                </v:shape>
                <v:group id="Group 21" o:spid="_x0000_s1029" style="position:absolute;left:6381;top:17145;width:63253;height:40100" coordsize="63252,49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Shape 22" o:spid="_x0000_s1030" style="position:absolute;left:30003;width:33249;height:49434;flip:x;visibility:visible;mso-wrap-style:square;v-text-anchor:middle" coordsize="2996588,49439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" adj="-11796480,,5400" path="m,4943994c2438,3296304,-1655,678696,7314,923l2992801,v-209,68256,-1188,87712,2,128590l144827,130970v-20529,833825,3986,4262750,5411,4669577l2996588,4800775r,143219l,4943994xe" fillcolor="#3e0000" stroked="f" strokeweight="2pt">
                    <v:stroke joinstyle="miter"/>
                    <v:formulas/>
                    <v:path arrowok="t" o:connecttype="custom" o:connectlocs="0,4943475;8115,923;3320658,0;3320660,128577;160693,130956;166696,4800043;3324860,4800271;3324860,4943475;0,4943475" o:connectangles="0,0,0,0,0,0,0,0,0" textboxrect="0,0,2996588,4943994"/>
                    <v:textbox>
                      <w:txbxContent>
                        <w:p w14:paraId="662077A1" w14:textId="77777777" w:rsidR="00341B30" w:rsidRDefault="00341B30" w:rsidP="00C87673">
                          <w:pPr>
                            <w:jc w:val="center"/>
                            <w:rPr>
                              <w:lang w:val="en-GB"/>
                            </w:rPr>
                          </w:pPr>
                        </w:p>
                        <w:p w14:paraId="069A3FD2" w14:textId="77777777" w:rsidR="00341B30" w:rsidRDefault="00341B30" w:rsidP="00C87673">
                          <w:pPr>
                            <w:jc w:val="center"/>
                            <w:rPr>
                              <w:lang w:val="en-GB"/>
                            </w:rPr>
                          </w:pPr>
                        </w:p>
                        <w:p w14:paraId="668F1714" w14:textId="77777777" w:rsidR="00341B30" w:rsidRDefault="00341B30" w:rsidP="00C87673">
                          <w:pPr>
                            <w:jc w:val="center"/>
                            <w:rPr>
                              <w:lang w:val="en-GB"/>
                            </w:rPr>
                          </w:pPr>
                        </w:p>
                        <w:p w14:paraId="1A755886" w14:textId="77777777" w:rsidR="00341B30" w:rsidRDefault="00341B30" w:rsidP="00C87673">
                          <w:pPr>
                            <w:jc w:val="center"/>
                            <w:rPr>
                              <w:lang w:val="en-GB"/>
                            </w:rPr>
                          </w:pPr>
                        </w:p>
                        <w:p w14:paraId="22D1C2A1" w14:textId="77777777" w:rsidR="00341B30" w:rsidRDefault="00341B30" w:rsidP="00C87673">
                          <w:pPr>
                            <w:jc w:val="center"/>
                            <w:rPr>
                              <w:lang w:val="en-GB"/>
                            </w:rPr>
                          </w:pPr>
                        </w:p>
                        <w:p w14:paraId="64246BEF" w14:textId="77777777" w:rsidR="00341B30" w:rsidRDefault="00341B30" w:rsidP="00C87673">
                          <w:pPr>
                            <w:jc w:val="center"/>
                            <w:rPr>
                              <w:lang w:val="en-GB"/>
                            </w:rPr>
                          </w:pPr>
                        </w:p>
                        <w:p w14:paraId="644D9AAC" w14:textId="77777777" w:rsidR="00341B30" w:rsidRDefault="00341B30" w:rsidP="00C87673">
                          <w:pPr>
                            <w:jc w:val="center"/>
                            <w:rPr>
                              <w:lang w:val="en-GB"/>
                            </w:rPr>
                          </w:pPr>
                        </w:p>
                        <w:p w14:paraId="10339313" w14:textId="77777777" w:rsidR="00341B30" w:rsidRDefault="00341B30" w:rsidP="00C87673">
                          <w:pPr>
                            <w:jc w:val="center"/>
                            <w:rPr>
                              <w:lang w:val="en-GB"/>
                            </w:rPr>
                          </w:pPr>
                        </w:p>
                        <w:p w14:paraId="259E0A88" w14:textId="77777777" w:rsidR="00341B30" w:rsidRDefault="00341B30" w:rsidP="00C87673">
                          <w:pPr>
                            <w:jc w:val="center"/>
                            <w:rPr>
                              <w:lang w:val="en-GB"/>
                            </w:rPr>
                          </w:pPr>
                        </w:p>
                        <w:p w14:paraId="3B06D9F3" w14:textId="77777777" w:rsidR="00341B30" w:rsidRDefault="00341B30" w:rsidP="00C87673">
                          <w:pPr>
                            <w:jc w:val="center"/>
                            <w:rPr>
                              <w:lang w:val="en-GB"/>
                            </w:rPr>
                          </w:pPr>
                        </w:p>
                        <w:p w14:paraId="10E41141" w14:textId="77777777" w:rsidR="00341B30" w:rsidRDefault="00341B30" w:rsidP="00C87673">
                          <w:pPr>
                            <w:jc w:val="center"/>
                            <w:rPr>
                              <w:lang w:val="en-GB"/>
                            </w:rPr>
                          </w:pPr>
                        </w:p>
                        <w:p w14:paraId="18769327" w14:textId="77777777" w:rsidR="00341B30" w:rsidRDefault="00341B30" w:rsidP="00C87673">
                          <w:pPr>
                            <w:jc w:val="center"/>
                            <w:rPr>
                              <w:lang w:val="en-GB"/>
                            </w:rPr>
                          </w:pPr>
                        </w:p>
                        <w:p w14:paraId="17F7FCE9" w14:textId="77777777" w:rsidR="00341B30" w:rsidRDefault="00341B30" w:rsidP="00C87673">
                          <w:pPr>
                            <w:jc w:val="center"/>
                            <w:rPr>
                              <w:lang w:val="en-GB"/>
                            </w:rPr>
                          </w:pPr>
                        </w:p>
                        <w:p w14:paraId="1FAE43E6" w14:textId="77777777" w:rsidR="00341B30" w:rsidRDefault="00341B30" w:rsidP="00C87673">
                          <w:pPr>
                            <w:jc w:val="center"/>
                            <w:rPr>
                              <w:lang w:val="en-GB"/>
                            </w:rPr>
                          </w:pPr>
                        </w:p>
                        <w:p w14:paraId="7B6F8C71" w14:textId="77777777" w:rsidR="00341B30" w:rsidRDefault="00341B30" w:rsidP="00C87673">
                          <w:pPr>
                            <w:jc w:val="center"/>
                            <w:rPr>
                              <w:lang w:val="en-GB"/>
                            </w:rPr>
                          </w:pPr>
                        </w:p>
                        <w:p w14:paraId="016BCC9B" w14:textId="77777777" w:rsidR="00341B30" w:rsidRDefault="00341B30" w:rsidP="00C87673">
                          <w:pPr>
                            <w:jc w:val="center"/>
                            <w:rPr>
                              <w:lang w:val="en-GB"/>
                            </w:rPr>
                          </w:pPr>
                        </w:p>
                        <w:p w14:paraId="1F950C09" w14:textId="77777777" w:rsidR="00341B30" w:rsidRDefault="00341B30" w:rsidP="00C87673">
                          <w:pPr>
                            <w:jc w:val="center"/>
                            <w:rPr>
                              <w:lang w:val="en-GB"/>
                            </w:rPr>
                          </w:pPr>
                        </w:p>
                        <w:p w14:paraId="33FB71D0" w14:textId="77777777" w:rsidR="00341B30" w:rsidRDefault="00341B30" w:rsidP="00C87673">
                          <w:pPr>
                            <w:jc w:val="center"/>
                            <w:rPr>
                              <w:lang w:val="en-GB"/>
                            </w:rPr>
                          </w:pPr>
                        </w:p>
                        <w:p w14:paraId="504A14E9" w14:textId="77777777" w:rsidR="00341B30" w:rsidRDefault="00341B30" w:rsidP="00C87673">
                          <w:pPr>
                            <w:jc w:val="center"/>
                            <w:rPr>
                              <w:lang w:val="en-GB"/>
                            </w:rPr>
                          </w:pPr>
                        </w:p>
                        <w:p w14:paraId="451116C2" w14:textId="77777777" w:rsidR="00341B30" w:rsidRDefault="00341B30" w:rsidP="00C87673">
                          <w:pPr>
                            <w:jc w:val="center"/>
                            <w:rPr>
                              <w:lang w:val="en-GB"/>
                            </w:rPr>
                          </w:pPr>
                        </w:p>
                        <w:p w14:paraId="3BA2E60C" w14:textId="77777777" w:rsidR="00341B30" w:rsidRDefault="00341B30" w:rsidP="00C87673">
                          <w:pPr>
                            <w:jc w:val="center"/>
                            <w:rPr>
                              <w:lang w:val="en-GB"/>
                            </w:rPr>
                          </w:pPr>
                        </w:p>
                        <w:p w14:paraId="73601E77" w14:textId="76A31BE8" w:rsidR="00341B30" w:rsidRPr="00FC112D" w:rsidRDefault="00341B30" w:rsidP="00C87673">
                          <w:pPr>
                            <w:ind w:left="2880"/>
                            <w:jc w:val="center"/>
                            <w:rPr>
                              <w:b/>
                              <w:bCs/>
                              <w:lang w:val="en-GB"/>
                            </w:rPr>
                          </w:pPr>
                          <w:r w:rsidRPr="00FC112D">
                            <w:rPr>
                              <w:b/>
                              <w:bCs/>
                              <w:lang w:val="en-GB"/>
                            </w:rPr>
                            <w:t>REF: ACU</w:t>
                          </w:r>
                          <w:r w:rsidR="00632973">
                            <w:rPr>
                              <w:b/>
                              <w:bCs/>
                              <w:lang w:val="en-GB"/>
                            </w:rPr>
                            <w:t>B</w:t>
                          </w:r>
                          <w:r w:rsidR="00AE4EF6">
                            <w:rPr>
                              <w:b/>
                              <w:bCs/>
                              <w:lang w:val="en-GB"/>
                            </w:rPr>
                            <w:t>2</w:t>
                          </w:r>
                          <w:r w:rsidR="00C3056F">
                            <w:rPr>
                              <w:b/>
                              <w:bCs/>
                              <w:lang w:val="en-GB"/>
                            </w:rPr>
                            <w:t>2030</w:t>
                          </w:r>
                          <w:r w:rsidR="007941FE">
                            <w:rPr>
                              <w:b/>
                              <w:bCs/>
                              <w:lang w:val="en-GB"/>
                            </w:rPr>
                            <w:t>2</w:t>
                          </w:r>
                        </w:p>
                      </w:txbxContent>
                    </v:textbox>
                  </v:shape>
                  <v:shape id="Freeform: Shape 23" o:spid="_x0000_s1031" style="position:absolute;width:31718;height:49434;visibility:visible;mso-wrap-style:square;v-text-anchor:middle" coordsize="3003036,4943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" path="m,4943994c2438,3296304,-1655,678696,7314,923l3003036,v-209,68256,-4599,87712,-3409,128590l144827,130970v-20529,833825,3986,4262750,5411,4669577l2996588,4800775r,143219l,4943994xe" fillcolor="window" stroked="f" strokeweight="2pt">
                    <v:path arrowok="t" o:connecttype="custom" o:connectlocs="0,4943475;7725,923;3171825,0;3168224,128577;152967,130956;158682,4800043;3165015,4800271;3165015,4943475;0,4943475" o:connectangles="0,0,0,0,0,0,0,0,0"/>
                  </v:shape>
                </v:group>
                <w10:wrap anchorx="page"/>
              </v:group>
            </w:pict>
          </mc:Fallback>
        </mc:AlternateContent>
      </w:r>
    </w:p>
    <w:p w14:paraId="7D7D275E" w14:textId="75C788CF" w:rsidR="005A1A25" w:rsidRDefault="005A1A25">
      <w:pPr>
        <w:contextualSpacing w:val="0"/>
      </w:pPr>
    </w:p>
    <w:p w14:paraId="7F102DC4" w14:textId="77777777" w:rsidR="005A1A25" w:rsidRDefault="005A1A25">
      <w:pPr>
        <w:contextualSpacing w:val="0"/>
      </w:pPr>
    </w:p>
    <w:p w14:paraId="0C1F989A" w14:textId="77777777" w:rsidR="005A1A25" w:rsidRDefault="005A1A25">
      <w:pPr>
        <w:contextualSpacing w:val="0"/>
      </w:pPr>
    </w:p>
    <w:p w14:paraId="085EB062" w14:textId="77777777" w:rsidR="005A1A25" w:rsidRDefault="005A1A25">
      <w:pPr>
        <w:contextualSpacing w:val="0"/>
      </w:pPr>
    </w:p>
    <w:p w14:paraId="4DA6E754" w14:textId="77777777" w:rsidR="005A1A25" w:rsidRDefault="005A1A25">
      <w:pPr>
        <w:contextualSpacing w:val="0"/>
      </w:pPr>
    </w:p>
    <w:p w14:paraId="423E32DD" w14:textId="77777777" w:rsidR="005A1A25" w:rsidRDefault="005A1A25">
      <w:pPr>
        <w:contextualSpacing w:val="0"/>
      </w:pPr>
    </w:p>
    <w:p w14:paraId="06C774A8" w14:textId="77777777" w:rsidR="005A1A25" w:rsidRDefault="005A1A25">
      <w:pPr>
        <w:contextualSpacing w:val="0"/>
      </w:pPr>
    </w:p>
    <w:p w14:paraId="3885C833" w14:textId="77777777" w:rsidR="005A1A25" w:rsidRDefault="005A1A25">
      <w:pPr>
        <w:contextualSpacing w:val="0"/>
      </w:pPr>
    </w:p>
    <w:p w14:paraId="56E7B8DE" w14:textId="77777777" w:rsidR="005A1A25" w:rsidRDefault="005A1A25">
      <w:pPr>
        <w:contextualSpacing w:val="0"/>
      </w:pPr>
    </w:p>
    <w:p w14:paraId="6AB1645B" w14:textId="77777777" w:rsidR="005A1A25" w:rsidRDefault="005A1A25">
      <w:pPr>
        <w:contextualSpacing w:val="0"/>
      </w:pPr>
    </w:p>
    <w:p w14:paraId="3CA1FE96" w14:textId="77777777" w:rsidR="005A1A25" w:rsidRDefault="005A1A25">
      <w:pPr>
        <w:contextualSpacing w:val="0"/>
      </w:pPr>
    </w:p>
    <w:p w14:paraId="6A4E89DC" w14:textId="77777777" w:rsidR="005A1A25" w:rsidRDefault="005A1A25">
      <w:pPr>
        <w:contextualSpacing w:val="0"/>
      </w:pPr>
    </w:p>
    <w:p w14:paraId="75CB18A8" w14:textId="77777777" w:rsidR="005A1A25" w:rsidRDefault="005A1A25">
      <w:pPr>
        <w:contextualSpacing w:val="0"/>
      </w:pPr>
    </w:p>
    <w:p w14:paraId="79347081" w14:textId="77777777" w:rsidR="005A1A25" w:rsidRDefault="005A1A25">
      <w:pPr>
        <w:contextualSpacing w:val="0"/>
      </w:pPr>
    </w:p>
    <w:p w14:paraId="326AD8F5" w14:textId="77777777" w:rsidR="005A1A25" w:rsidRDefault="005A1A25">
      <w:pPr>
        <w:contextualSpacing w:val="0"/>
      </w:pPr>
    </w:p>
    <w:p w14:paraId="74C230F8" w14:textId="77777777" w:rsidR="005A1A25" w:rsidRDefault="005A1A25">
      <w:pPr>
        <w:contextualSpacing w:val="0"/>
      </w:pPr>
    </w:p>
    <w:p w14:paraId="463C00F6" w14:textId="77777777" w:rsidR="005A1A25" w:rsidRDefault="005A1A25">
      <w:pPr>
        <w:contextualSpacing w:val="0"/>
      </w:pPr>
    </w:p>
    <w:p w14:paraId="50F100D4" w14:textId="77777777" w:rsidR="005A1A25" w:rsidRDefault="005A1A25">
      <w:pPr>
        <w:contextualSpacing w:val="0"/>
      </w:pPr>
    </w:p>
    <w:p w14:paraId="1304B543" w14:textId="77777777" w:rsidR="005A1A25" w:rsidRDefault="005A1A25">
      <w:pPr>
        <w:contextualSpacing w:val="0"/>
      </w:pPr>
    </w:p>
    <w:p w14:paraId="45B04B05" w14:textId="77777777" w:rsidR="005A1A25" w:rsidRDefault="005A1A25">
      <w:pPr>
        <w:contextualSpacing w:val="0"/>
      </w:pPr>
    </w:p>
    <w:p w14:paraId="48908B74" w14:textId="77777777" w:rsidR="005A1A25" w:rsidRDefault="005A1A25">
      <w:pPr>
        <w:contextualSpacing w:val="0"/>
      </w:pPr>
    </w:p>
    <w:p w14:paraId="54FDF885" w14:textId="77777777" w:rsidR="005A1A25" w:rsidRDefault="005A1A25">
      <w:pPr>
        <w:contextualSpacing w:val="0"/>
      </w:pPr>
    </w:p>
    <w:p w14:paraId="1AE58545" w14:textId="77777777" w:rsidR="005A1A25" w:rsidRDefault="005A1A25">
      <w:pPr>
        <w:contextualSpacing w:val="0"/>
      </w:pPr>
    </w:p>
    <w:p w14:paraId="2C3FDFB4" w14:textId="77777777" w:rsidR="005A1A25" w:rsidRDefault="005A1A25">
      <w:pPr>
        <w:contextualSpacing w:val="0"/>
      </w:pPr>
    </w:p>
    <w:p w14:paraId="23CE9EFA" w14:textId="77777777" w:rsidR="005A1A25" w:rsidRDefault="005A1A25">
      <w:pPr>
        <w:contextualSpacing w:val="0"/>
      </w:pPr>
    </w:p>
    <w:p w14:paraId="7AB22B27" w14:textId="77777777" w:rsidR="005A1A25" w:rsidRDefault="005A1A25">
      <w:pPr>
        <w:contextualSpacing w:val="0"/>
      </w:pPr>
    </w:p>
    <w:p w14:paraId="334FB61F" w14:textId="77777777" w:rsidR="005A1A25" w:rsidRDefault="005A1A25">
      <w:pPr>
        <w:contextualSpacing w:val="0"/>
      </w:pPr>
    </w:p>
    <w:p w14:paraId="7209905A" w14:textId="77777777" w:rsidR="005A1A25" w:rsidRDefault="005A1A25">
      <w:pPr>
        <w:contextualSpacing w:val="0"/>
      </w:pPr>
    </w:p>
    <w:p w14:paraId="6B5BC179" w14:textId="77777777" w:rsidR="005A1A25" w:rsidRDefault="005A1A25">
      <w:pPr>
        <w:contextualSpacing w:val="0"/>
      </w:pPr>
    </w:p>
    <w:p w14:paraId="1B3DE1EC" w14:textId="77777777" w:rsidR="005A1A25" w:rsidRDefault="005A1A25">
      <w:pPr>
        <w:contextualSpacing w:val="0"/>
      </w:pPr>
    </w:p>
    <w:p w14:paraId="1005DC51" w14:textId="77777777" w:rsidR="005A1A25" w:rsidRDefault="005A1A25">
      <w:pPr>
        <w:contextualSpacing w:val="0"/>
      </w:pPr>
    </w:p>
    <w:p w14:paraId="31F8A752" w14:textId="77777777" w:rsidR="005A1A25" w:rsidRDefault="005A1A25">
      <w:pPr>
        <w:contextualSpacing w:val="0"/>
      </w:pPr>
    </w:p>
    <w:p w14:paraId="143E87D9" w14:textId="77777777" w:rsidR="005A1A25" w:rsidRDefault="005A1A25">
      <w:pPr>
        <w:contextualSpacing w:val="0"/>
      </w:pPr>
    </w:p>
    <w:p w14:paraId="7A5C4B10" w14:textId="77777777" w:rsidR="005A1A25" w:rsidRDefault="005A1A25">
      <w:pPr>
        <w:contextualSpacing w:val="0"/>
      </w:pPr>
    </w:p>
    <w:p w14:paraId="64547420" w14:textId="77777777" w:rsidR="005A1A25" w:rsidRDefault="005A1A25">
      <w:pPr>
        <w:contextualSpacing w:val="0"/>
      </w:pPr>
    </w:p>
    <w:p w14:paraId="3E54253C" w14:textId="77777777" w:rsidR="005A1A25" w:rsidRDefault="005A1A25">
      <w:pPr>
        <w:contextualSpacing w:val="0"/>
      </w:pPr>
    </w:p>
    <w:p w14:paraId="599FCF8D" w14:textId="77777777" w:rsidR="005A1A25" w:rsidRDefault="005A1A25">
      <w:pPr>
        <w:contextualSpacing w:val="0"/>
      </w:pPr>
    </w:p>
    <w:p w14:paraId="4E070133" w14:textId="0E889036" w:rsidR="005A1A25" w:rsidRDefault="00341B30">
      <w:pPr>
        <w:contextualSpacing w:val="0"/>
      </w:pPr>
      <w:r>
        <w:rPr>
          <w:noProof/>
        </w:rPr>
        <mc:AlternateContent>
          <mc:Choice Requires="wps">
            <w:drawing>
              <wp:anchor distT="0" distB="0" distL="114300" distR="114300" simplePos="0" relativeHeight="251669504" behindDoc="0" locked="0" layoutInCell="1" allowOverlap="1" wp14:anchorId="59E5559A" wp14:editId="2645EAB9">
                <wp:simplePos x="0" y="0"/>
                <wp:positionH relativeFrom="page">
                  <wp:posOffset>19050</wp:posOffset>
                </wp:positionH>
                <wp:positionV relativeFrom="paragraph">
                  <wp:posOffset>634365</wp:posOffset>
                </wp:positionV>
                <wp:extent cx="7505700" cy="845820"/>
                <wp:effectExtent l="0" t="0" r="0" b="4445"/>
                <wp:wrapNone/>
                <wp:docPr id="26" name="Rectangle 26">
                  <a:extLst xmlns:a="http://schemas.openxmlformats.org/drawingml/2006/main">
                    <a:ext uri="{FF2B5EF4-FFF2-40B4-BE49-F238E27FC236}">
                      <a16:creationId xmlns:a16="http://schemas.microsoft.com/office/drawing/2014/main" id="{58C924CE-4D13-4626-8E90-7B93F8FA30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84582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2A347E4B" w14:textId="77777777" w:rsidR="00341B30" w:rsidRPr="00354978" w:rsidRDefault="00341B30" w:rsidP="00341B30">
                            <w:pPr>
                              <w:pStyle w:val="NormalWeb"/>
                              <w:spacing w:before="0" w:after="0" w:afterAutospacing="0"/>
                              <w:jc w:val="center"/>
                              <w:rPr>
                                <w:rFonts w:ascii="Calibri" w:hAnsi="Calibri" w:cs="Calibri"/>
                                <w:b/>
                                <w:bCs/>
                                <w:color w:val="6C0000"/>
                                <w:sz w:val="72"/>
                                <w:szCs w:val="72"/>
                              </w:rPr>
                            </w:pPr>
                            <w:r w:rsidRPr="00354978">
                              <w:rPr>
                                <w:rFonts w:ascii="Calibri" w:hAnsi="Calibri" w:cs="Calibri"/>
                                <w:b/>
                                <w:bCs/>
                                <w:color w:val="6C0000"/>
                                <w:kern w:val="24"/>
                                <w:sz w:val="72"/>
                                <w:szCs w:val="72"/>
                              </w:rPr>
                              <w:t>PRIVATE CLIENT</w:t>
                            </w:r>
                          </w:p>
                        </w:txbxContent>
                      </wps:txbx>
                      <wps:bodyPr vert="horz" wrap="square" lIns="0" tIns="0" rIns="0" bIns="0" numCol="1" anchor="t" anchorCtr="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rect w14:anchorId="59E5559A" id="Rectangle 26" o:spid="_x0000_s1032" style="position:absolute;margin-left:1.5pt;margin-top:49.95pt;width:591pt;height:66.6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" filled="f" stroked="f">
                <v:textbox style="mso-fit-shape-to-text:t" inset="0,0,0,0">
                  <w:txbxContent>
                    <w:p w14:paraId="2A347E4B" w14:textId="77777777" w:rsidR="00341B30" w:rsidRPr="00354978" w:rsidRDefault="00341B30" w:rsidP="00341B30">
                      <w:pPr>
                        <w:pStyle w:val="NormalWeb"/>
                        <w:spacing w:before="0" w:after="0" w:afterAutospacing="0"/>
                        <w:jc w:val="center"/>
                        <w:rPr>
                          <w:rFonts w:ascii="Calibri" w:hAnsi="Calibri" w:cs="Calibri"/>
                          <w:b/>
                          <w:bCs/>
                          <w:color w:val="6C0000"/>
                          <w:sz w:val="72"/>
                          <w:szCs w:val="72"/>
                        </w:rPr>
                      </w:pPr>
                      <w:r w:rsidRPr="00354978">
                        <w:rPr>
                          <w:rFonts w:ascii="Calibri" w:hAnsi="Calibri" w:cs="Calibri"/>
                          <w:b/>
                          <w:bCs/>
                          <w:color w:val="6C0000"/>
                          <w:kern w:val="24"/>
                          <w:sz w:val="72"/>
                          <w:szCs w:val="72"/>
                        </w:rPr>
                        <w:t>PRIVATE CLIENT</w:t>
                      </w:r>
                    </w:p>
                  </w:txbxContent>
                </v:textbox>
                <w10:wrap anchorx="page"/>
              </v:rect>
            </w:pict>
          </mc:Fallback>
        </mc:AlternateContent>
      </w:r>
      <w:r>
        <w:rPr>
          <w:noProof/>
        </w:rPr>
        <mc:AlternateContent>
          <mc:Choice Requires="wps">
            <w:drawing>
              <wp:anchor distT="0" distB="0" distL="114300" distR="114300" simplePos="0" relativeHeight="251667456" behindDoc="0" locked="0" layoutInCell="1" allowOverlap="1" wp14:anchorId="0E9E8AF1" wp14:editId="5EBD2EE8">
                <wp:simplePos x="0" y="0"/>
                <wp:positionH relativeFrom="page">
                  <wp:posOffset>28575</wp:posOffset>
                </wp:positionH>
                <wp:positionV relativeFrom="margin">
                  <wp:posOffset>6819265</wp:posOffset>
                </wp:positionV>
                <wp:extent cx="7448550" cy="1123315"/>
                <wp:effectExtent l="0" t="0" r="0" b="12065"/>
                <wp:wrapSquare wrapText="bothSides"/>
                <wp:docPr id="25" name="Rectangle 25">
                  <a:extLst xmlns:a="http://schemas.openxmlformats.org/drawingml/2006/main">
                    <a:ext uri="{FF2B5EF4-FFF2-40B4-BE49-F238E27FC236}">
                      <a16:creationId xmlns:a16="http://schemas.microsoft.com/office/drawing/2014/main" id="{ACB2ED11-5D20-4435-8C3E-05D7D1BA30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8550" cy="112331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334E498" w14:textId="77777777" w:rsidR="00341B30" w:rsidRPr="00FC112D" w:rsidRDefault="00341B30" w:rsidP="00341B30">
                            <w:pPr>
                              <w:pStyle w:val="NormalWeb"/>
                              <w:spacing w:before="0" w:after="0" w:afterAutospacing="0"/>
                              <w:jc w:val="center"/>
                              <w:rPr>
                                <w:rFonts w:ascii="Calibri" w:hAnsi="Calibri" w:cs="Calibri"/>
                                <w:sz w:val="44"/>
                                <w:szCs w:val="44"/>
                              </w:rPr>
                            </w:pPr>
                            <w:r w:rsidRPr="00FC112D">
                              <w:rPr>
                                <w:rFonts w:ascii="Calibri" w:hAnsi="Calibri" w:cs="Calibri"/>
                                <w:b/>
                                <w:bCs/>
                                <w:color w:val="404040"/>
                                <w:kern w:val="24"/>
                                <w:sz w:val="44"/>
                                <w:szCs w:val="44"/>
                              </w:rPr>
                              <w:t>TERMS OF BUSINESS</w:t>
                            </w:r>
                          </w:p>
                        </w:txbxContent>
                      </wps:txbx>
                      <wps:bodyPr vert="horz" wrap="square" lIns="0" tIns="0" rIns="0" bIns="0" numCol="1" anchor="t" anchorCtr="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rect w14:anchorId="0E9E8AF1" id="Rectangle 25" o:spid="_x0000_s1033" style="position:absolute;margin-left:2.25pt;margin-top:536.95pt;width:586.5pt;height:88.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" filled="f" stroked="f">
                <v:textbox style="mso-fit-shape-to-text:t" inset="0,0,0,0">
                  <w:txbxContent>
                    <w:p w14:paraId="5334E498" w14:textId="77777777" w:rsidR="00341B30" w:rsidRPr="00FC112D" w:rsidRDefault="00341B30" w:rsidP="00341B30">
                      <w:pPr>
                        <w:pStyle w:val="NormalWeb"/>
                        <w:spacing w:before="0" w:after="0" w:afterAutospacing="0"/>
                        <w:jc w:val="center"/>
                        <w:rPr>
                          <w:rFonts w:ascii="Calibri" w:hAnsi="Calibri" w:cs="Calibri"/>
                          <w:sz w:val="44"/>
                          <w:szCs w:val="44"/>
                        </w:rPr>
                      </w:pPr>
                      <w:r w:rsidRPr="00FC112D">
                        <w:rPr>
                          <w:rFonts w:ascii="Calibri" w:hAnsi="Calibri" w:cs="Calibri"/>
                          <w:b/>
                          <w:bCs/>
                          <w:color w:val="404040"/>
                          <w:kern w:val="24"/>
                          <w:sz w:val="44"/>
                          <w:szCs w:val="44"/>
                        </w:rPr>
                        <w:t>TERMS OF BUSINESS</w:t>
                      </w:r>
                    </w:p>
                  </w:txbxContent>
                </v:textbox>
                <w10:wrap type="square" anchorx="page" anchory="margin"/>
              </v:rect>
            </w:pict>
          </mc:Fallback>
        </mc:AlternateContent>
      </w:r>
    </w:p>
    <w:p w14:paraId="293E652D" w14:textId="7C7E2619" w:rsidR="005A1A25" w:rsidRDefault="005A1A25">
      <w:pPr>
        <w:contextualSpacing w:val="0"/>
      </w:pPr>
    </w:p>
    <w:p w14:paraId="26D20DCD" w14:textId="6BDEE045" w:rsidR="005A1A25" w:rsidRDefault="005A1A25">
      <w:pPr>
        <w:contextualSpacing w:val="0"/>
      </w:pPr>
    </w:p>
    <w:p w14:paraId="2E8DB1C8" w14:textId="01EF023D" w:rsidR="00C87673" w:rsidRDefault="00C87673">
      <w:pPr>
        <w:contextualSpacing w:val="0"/>
      </w:pPr>
    </w:p>
    <w:p w14:paraId="0BDE474A" w14:textId="7245D929" w:rsidR="00C87673" w:rsidRDefault="00C87673">
      <w:pPr>
        <w:contextualSpacing w:val="0"/>
      </w:pPr>
    </w:p>
    <w:p w14:paraId="6974527F" w14:textId="77777777" w:rsidR="00C87673" w:rsidRDefault="00C87673">
      <w:pPr>
        <w:contextualSpacing w:val="0"/>
      </w:pPr>
    </w:p>
    <w:p w14:paraId="324FBCED" w14:textId="77777777" w:rsidR="005A1A25" w:rsidRDefault="005A1A25">
      <w:pPr>
        <w:contextualSpacing w:val="0"/>
        <w:sectPr w:rsidR="005A1A25" w:rsidSect="00D14C80">
          <w:headerReference w:type="even" r:id="rId10"/>
          <w:headerReference w:type="default" r:id="rId11"/>
          <w:footerReference w:type="even" r:id="rId12"/>
          <w:footerReference w:type="default" r:id="rId13"/>
          <w:headerReference w:type="first" r:id="rId14"/>
          <w:footerReference w:type="first" r:id="rId15"/>
          <w:pgSz w:w="11907" w:h="16840" w:code="9"/>
          <w:pgMar w:top="1440" w:right="1440" w:bottom="1440" w:left="1440" w:header="709" w:footer="709" w:gutter="0"/>
          <w:cols w:space="708"/>
          <w:titlePg/>
          <w:docGrid w:linePitch="360"/>
        </w:sectPr>
      </w:pPr>
    </w:p>
    <w:p w14:paraId="1717468B" w14:textId="6B1DDEA0" w:rsidR="00E855B0" w:rsidRDefault="00E855B0">
      <w:pPr>
        <w:pStyle w:val="TOC1"/>
        <w:tabs>
          <w:tab w:val="left" w:pos="440"/>
          <w:tab w:val="right" w:leader="dot" w:pos="9017"/>
        </w:tabs>
        <w:rPr>
          <w:b/>
          <w:caps/>
          <w:color w:val="6C0000"/>
          <w:sz w:val="24"/>
          <w:szCs w:val="28"/>
          <w:u w:val="single"/>
        </w:rPr>
      </w:pPr>
      <w:r w:rsidRPr="00E855B0">
        <w:rPr>
          <w:b/>
          <w:caps/>
          <w:color w:val="6C0000"/>
          <w:sz w:val="24"/>
          <w:szCs w:val="28"/>
          <w:u w:val="single"/>
        </w:rPr>
        <w:lastRenderedPageBreak/>
        <w:t>Table of Contents</w:t>
      </w:r>
    </w:p>
    <w:p w14:paraId="73F29396" w14:textId="77777777" w:rsidR="001D6C97" w:rsidRPr="00E855B0" w:rsidRDefault="001D6C97">
      <w:pPr>
        <w:pStyle w:val="TOC1"/>
        <w:tabs>
          <w:tab w:val="left" w:pos="440"/>
          <w:tab w:val="right" w:leader="dot" w:pos="9017"/>
        </w:tabs>
        <w:rPr>
          <w:b/>
          <w:caps/>
          <w:color w:val="6C0000"/>
          <w:sz w:val="24"/>
          <w:szCs w:val="28"/>
          <w:u w:val="single"/>
        </w:rPr>
      </w:pPr>
    </w:p>
    <w:p w14:paraId="1017065C" w14:textId="52D4BEF6" w:rsidR="003C4222" w:rsidRDefault="00E855B0">
      <w:pPr>
        <w:pStyle w:val="TOC1"/>
        <w:tabs>
          <w:tab w:val="left" w:pos="440"/>
          <w:tab w:val="right" w:leader="dot" w:pos="9017"/>
        </w:tabs>
        <w:rPr>
          <w:rFonts w:asciiTheme="minorHAnsi" w:eastAsiaTheme="minorEastAsia" w:hAnsiTheme="minorHAnsi" w:cstheme="minorBidi"/>
          <w:bCs w:val="0"/>
          <w:noProof/>
          <w:szCs w:val="22"/>
          <w:lang w:val="en-IE" w:eastAsia="en-IE"/>
        </w:rPr>
      </w:pPr>
      <w:r>
        <w:rPr>
          <w:caps/>
        </w:rPr>
        <w:fldChar w:fldCharType="begin"/>
      </w:r>
      <w:r>
        <w:rPr>
          <w:caps/>
        </w:rPr>
        <w:instrText xml:space="preserve"> TOC \o "1-1" \u </w:instrText>
      </w:r>
      <w:r>
        <w:rPr>
          <w:caps/>
        </w:rPr>
        <w:fldChar w:fldCharType="separate"/>
      </w:r>
      <w:r w:rsidR="003C4222" w:rsidRPr="00743514">
        <w:rPr>
          <w:noProof/>
        </w:rPr>
        <w:t>1.</w:t>
      </w:r>
      <w:r w:rsidR="003C4222">
        <w:rPr>
          <w:rFonts w:asciiTheme="minorHAnsi" w:eastAsiaTheme="minorEastAsia" w:hAnsiTheme="minorHAnsi" w:cstheme="minorBidi"/>
          <w:bCs w:val="0"/>
          <w:noProof/>
          <w:szCs w:val="22"/>
          <w:lang w:val="en-IE" w:eastAsia="en-IE"/>
        </w:rPr>
        <w:tab/>
      </w:r>
      <w:r w:rsidR="003C4222">
        <w:rPr>
          <w:noProof/>
        </w:rPr>
        <w:t>Contact Details</w:t>
      </w:r>
      <w:r w:rsidR="003C4222">
        <w:rPr>
          <w:noProof/>
        </w:rPr>
        <w:tab/>
      </w:r>
      <w:r w:rsidR="003C4222">
        <w:rPr>
          <w:noProof/>
        </w:rPr>
        <w:fldChar w:fldCharType="begin"/>
      </w:r>
      <w:r w:rsidR="003C4222">
        <w:rPr>
          <w:noProof/>
        </w:rPr>
        <w:instrText xml:space="preserve"> PAGEREF _Toc97122755 \h </w:instrText>
      </w:r>
      <w:r w:rsidR="003C4222">
        <w:rPr>
          <w:noProof/>
        </w:rPr>
      </w:r>
      <w:r w:rsidR="003C4222">
        <w:rPr>
          <w:noProof/>
        </w:rPr>
        <w:fldChar w:fldCharType="separate"/>
      </w:r>
      <w:r w:rsidR="003C4222">
        <w:rPr>
          <w:noProof/>
        </w:rPr>
        <w:t>3</w:t>
      </w:r>
      <w:r w:rsidR="003C4222">
        <w:rPr>
          <w:noProof/>
        </w:rPr>
        <w:fldChar w:fldCharType="end"/>
      </w:r>
    </w:p>
    <w:p w14:paraId="5E5BB90F" w14:textId="54B822D6" w:rsidR="003C4222" w:rsidRDefault="003C4222">
      <w:pPr>
        <w:pStyle w:val="TOC1"/>
        <w:tabs>
          <w:tab w:val="left" w:pos="440"/>
          <w:tab w:val="right" w:leader="dot" w:pos="9017"/>
        </w:tabs>
        <w:rPr>
          <w:rFonts w:asciiTheme="minorHAnsi" w:eastAsiaTheme="minorEastAsia" w:hAnsiTheme="minorHAnsi" w:cstheme="minorBidi"/>
          <w:bCs w:val="0"/>
          <w:noProof/>
          <w:szCs w:val="22"/>
          <w:lang w:val="en-IE" w:eastAsia="en-IE"/>
        </w:rPr>
      </w:pPr>
      <w:r w:rsidRPr="00743514">
        <w:rPr>
          <w:noProof/>
        </w:rPr>
        <w:t>2.</w:t>
      </w:r>
      <w:r>
        <w:rPr>
          <w:rFonts w:asciiTheme="minorHAnsi" w:eastAsiaTheme="minorEastAsia" w:hAnsiTheme="minorHAnsi" w:cstheme="minorBidi"/>
          <w:bCs w:val="0"/>
          <w:noProof/>
          <w:szCs w:val="22"/>
          <w:lang w:val="en-IE" w:eastAsia="en-IE"/>
        </w:rPr>
        <w:tab/>
      </w:r>
      <w:r>
        <w:rPr>
          <w:noProof/>
        </w:rPr>
        <w:t>Regulatory Status and Statutory Codes of</w:t>
      </w:r>
      <w:r w:rsidRPr="00743514">
        <w:rPr>
          <w:noProof/>
          <w:spacing w:val="-19"/>
        </w:rPr>
        <w:t xml:space="preserve"> </w:t>
      </w:r>
      <w:r>
        <w:rPr>
          <w:noProof/>
        </w:rPr>
        <w:t>Conduct</w:t>
      </w:r>
      <w:r>
        <w:rPr>
          <w:noProof/>
        </w:rPr>
        <w:tab/>
      </w:r>
      <w:r>
        <w:rPr>
          <w:noProof/>
        </w:rPr>
        <w:fldChar w:fldCharType="begin"/>
      </w:r>
      <w:r>
        <w:rPr>
          <w:noProof/>
        </w:rPr>
        <w:instrText xml:space="preserve"> PAGEREF _Toc97122756 \h </w:instrText>
      </w:r>
      <w:r>
        <w:rPr>
          <w:noProof/>
        </w:rPr>
      </w:r>
      <w:r>
        <w:rPr>
          <w:noProof/>
        </w:rPr>
        <w:fldChar w:fldCharType="separate"/>
      </w:r>
      <w:r>
        <w:rPr>
          <w:noProof/>
        </w:rPr>
        <w:t>3</w:t>
      </w:r>
      <w:r>
        <w:rPr>
          <w:noProof/>
        </w:rPr>
        <w:fldChar w:fldCharType="end"/>
      </w:r>
    </w:p>
    <w:p w14:paraId="7FD752C8" w14:textId="2E31CA8C" w:rsidR="003C4222" w:rsidRDefault="003C4222">
      <w:pPr>
        <w:pStyle w:val="TOC1"/>
        <w:tabs>
          <w:tab w:val="left" w:pos="440"/>
          <w:tab w:val="right" w:leader="dot" w:pos="9017"/>
        </w:tabs>
        <w:rPr>
          <w:rFonts w:asciiTheme="minorHAnsi" w:eastAsiaTheme="minorEastAsia" w:hAnsiTheme="minorHAnsi" w:cstheme="minorBidi"/>
          <w:bCs w:val="0"/>
          <w:noProof/>
          <w:szCs w:val="22"/>
          <w:lang w:val="en-IE" w:eastAsia="en-IE"/>
        </w:rPr>
      </w:pPr>
      <w:r w:rsidRPr="00743514">
        <w:rPr>
          <w:noProof/>
        </w:rPr>
        <w:t>3.</w:t>
      </w:r>
      <w:r>
        <w:rPr>
          <w:rFonts w:asciiTheme="minorHAnsi" w:eastAsiaTheme="minorEastAsia" w:hAnsiTheme="minorHAnsi" w:cstheme="minorBidi"/>
          <w:bCs w:val="0"/>
          <w:noProof/>
          <w:szCs w:val="22"/>
          <w:lang w:val="en-IE" w:eastAsia="en-IE"/>
        </w:rPr>
        <w:tab/>
      </w:r>
      <w:r>
        <w:rPr>
          <w:noProof/>
        </w:rPr>
        <w:t>Business Description – Our Investment Services</w:t>
      </w:r>
      <w:r>
        <w:rPr>
          <w:noProof/>
        </w:rPr>
        <w:tab/>
      </w:r>
      <w:r>
        <w:rPr>
          <w:noProof/>
        </w:rPr>
        <w:fldChar w:fldCharType="begin"/>
      </w:r>
      <w:r>
        <w:rPr>
          <w:noProof/>
        </w:rPr>
        <w:instrText xml:space="preserve"> PAGEREF _Toc97122757 \h </w:instrText>
      </w:r>
      <w:r>
        <w:rPr>
          <w:noProof/>
        </w:rPr>
      </w:r>
      <w:r>
        <w:rPr>
          <w:noProof/>
        </w:rPr>
        <w:fldChar w:fldCharType="separate"/>
      </w:r>
      <w:r>
        <w:rPr>
          <w:noProof/>
        </w:rPr>
        <w:t>4</w:t>
      </w:r>
      <w:r>
        <w:rPr>
          <w:noProof/>
        </w:rPr>
        <w:fldChar w:fldCharType="end"/>
      </w:r>
    </w:p>
    <w:p w14:paraId="028FB6CD" w14:textId="5BDB36BA" w:rsidR="003C4222" w:rsidRDefault="003C4222">
      <w:pPr>
        <w:pStyle w:val="TOC1"/>
        <w:tabs>
          <w:tab w:val="left" w:pos="440"/>
          <w:tab w:val="right" w:leader="dot" w:pos="9017"/>
        </w:tabs>
        <w:rPr>
          <w:rFonts w:asciiTheme="minorHAnsi" w:eastAsiaTheme="minorEastAsia" w:hAnsiTheme="minorHAnsi" w:cstheme="minorBidi"/>
          <w:bCs w:val="0"/>
          <w:noProof/>
          <w:szCs w:val="22"/>
          <w:lang w:val="en-IE" w:eastAsia="en-IE"/>
        </w:rPr>
      </w:pPr>
      <w:r w:rsidRPr="00743514">
        <w:rPr>
          <w:noProof/>
        </w:rPr>
        <w:t>4.</w:t>
      </w:r>
      <w:r>
        <w:rPr>
          <w:rFonts w:asciiTheme="minorHAnsi" w:eastAsiaTheme="minorEastAsia" w:hAnsiTheme="minorHAnsi" w:cstheme="minorBidi"/>
          <w:bCs w:val="0"/>
          <w:noProof/>
          <w:szCs w:val="22"/>
          <w:lang w:val="en-IE" w:eastAsia="en-IE"/>
        </w:rPr>
        <w:tab/>
      </w:r>
      <w:r>
        <w:rPr>
          <w:noProof/>
        </w:rPr>
        <w:t>Investment</w:t>
      </w:r>
      <w:r w:rsidRPr="00743514">
        <w:rPr>
          <w:noProof/>
          <w:spacing w:val="-16"/>
        </w:rPr>
        <w:t xml:space="preserve"> </w:t>
      </w:r>
      <w:r>
        <w:rPr>
          <w:noProof/>
        </w:rPr>
        <w:t>Advice</w:t>
      </w:r>
      <w:r>
        <w:rPr>
          <w:noProof/>
        </w:rPr>
        <w:tab/>
      </w:r>
      <w:r>
        <w:rPr>
          <w:noProof/>
        </w:rPr>
        <w:fldChar w:fldCharType="begin"/>
      </w:r>
      <w:r>
        <w:rPr>
          <w:noProof/>
        </w:rPr>
        <w:instrText xml:space="preserve"> PAGEREF _Toc97122758 \h </w:instrText>
      </w:r>
      <w:r>
        <w:rPr>
          <w:noProof/>
        </w:rPr>
      </w:r>
      <w:r>
        <w:rPr>
          <w:noProof/>
        </w:rPr>
        <w:fldChar w:fldCharType="separate"/>
      </w:r>
      <w:r>
        <w:rPr>
          <w:noProof/>
        </w:rPr>
        <w:t>4</w:t>
      </w:r>
      <w:r>
        <w:rPr>
          <w:noProof/>
        </w:rPr>
        <w:fldChar w:fldCharType="end"/>
      </w:r>
    </w:p>
    <w:p w14:paraId="5E647890" w14:textId="432C2FD5" w:rsidR="003C4222" w:rsidRDefault="003C4222">
      <w:pPr>
        <w:pStyle w:val="TOC1"/>
        <w:tabs>
          <w:tab w:val="left" w:pos="440"/>
          <w:tab w:val="right" w:leader="dot" w:pos="9017"/>
        </w:tabs>
        <w:rPr>
          <w:rFonts w:asciiTheme="minorHAnsi" w:eastAsiaTheme="minorEastAsia" w:hAnsiTheme="minorHAnsi" w:cstheme="minorBidi"/>
          <w:bCs w:val="0"/>
          <w:noProof/>
          <w:szCs w:val="22"/>
          <w:lang w:val="en-IE" w:eastAsia="en-IE"/>
        </w:rPr>
      </w:pPr>
      <w:r w:rsidRPr="00743514">
        <w:rPr>
          <w:noProof/>
        </w:rPr>
        <w:t>5.</w:t>
      </w:r>
      <w:r>
        <w:rPr>
          <w:rFonts w:asciiTheme="minorHAnsi" w:eastAsiaTheme="minorEastAsia" w:hAnsiTheme="minorHAnsi" w:cstheme="minorBidi"/>
          <w:bCs w:val="0"/>
          <w:noProof/>
          <w:szCs w:val="22"/>
          <w:lang w:val="en-IE" w:eastAsia="en-IE"/>
        </w:rPr>
        <w:tab/>
      </w:r>
      <w:r>
        <w:rPr>
          <w:noProof/>
        </w:rPr>
        <w:t>Client</w:t>
      </w:r>
      <w:r w:rsidRPr="00743514">
        <w:rPr>
          <w:noProof/>
          <w:spacing w:val="-13"/>
        </w:rPr>
        <w:t xml:space="preserve"> </w:t>
      </w:r>
      <w:r>
        <w:rPr>
          <w:noProof/>
        </w:rPr>
        <w:t>Categorisation</w:t>
      </w:r>
      <w:r>
        <w:rPr>
          <w:noProof/>
        </w:rPr>
        <w:tab/>
      </w:r>
      <w:r>
        <w:rPr>
          <w:noProof/>
        </w:rPr>
        <w:fldChar w:fldCharType="begin"/>
      </w:r>
      <w:r>
        <w:rPr>
          <w:noProof/>
        </w:rPr>
        <w:instrText xml:space="preserve"> PAGEREF _Toc97122759 \h </w:instrText>
      </w:r>
      <w:r>
        <w:rPr>
          <w:noProof/>
        </w:rPr>
      </w:r>
      <w:r>
        <w:rPr>
          <w:noProof/>
        </w:rPr>
        <w:fldChar w:fldCharType="separate"/>
      </w:r>
      <w:r>
        <w:rPr>
          <w:noProof/>
        </w:rPr>
        <w:t>5</w:t>
      </w:r>
      <w:r>
        <w:rPr>
          <w:noProof/>
        </w:rPr>
        <w:fldChar w:fldCharType="end"/>
      </w:r>
    </w:p>
    <w:p w14:paraId="4F721EF4" w14:textId="39AEFA5D" w:rsidR="003C4222" w:rsidRDefault="003C4222">
      <w:pPr>
        <w:pStyle w:val="TOC1"/>
        <w:tabs>
          <w:tab w:val="left" w:pos="440"/>
          <w:tab w:val="right" w:leader="dot" w:pos="9017"/>
        </w:tabs>
        <w:rPr>
          <w:rFonts w:asciiTheme="minorHAnsi" w:eastAsiaTheme="minorEastAsia" w:hAnsiTheme="minorHAnsi" w:cstheme="minorBidi"/>
          <w:bCs w:val="0"/>
          <w:noProof/>
          <w:szCs w:val="22"/>
          <w:lang w:val="en-IE" w:eastAsia="en-IE"/>
        </w:rPr>
      </w:pPr>
      <w:r w:rsidRPr="00743514">
        <w:rPr>
          <w:noProof/>
        </w:rPr>
        <w:t>6.</w:t>
      </w:r>
      <w:r>
        <w:rPr>
          <w:rFonts w:asciiTheme="minorHAnsi" w:eastAsiaTheme="minorEastAsia" w:hAnsiTheme="minorHAnsi" w:cstheme="minorBidi"/>
          <w:bCs w:val="0"/>
          <w:noProof/>
          <w:szCs w:val="22"/>
          <w:lang w:val="en-IE" w:eastAsia="en-IE"/>
        </w:rPr>
        <w:tab/>
      </w:r>
      <w:r>
        <w:rPr>
          <w:noProof/>
        </w:rPr>
        <w:t>Environmental, Social and Governance (“ESG”) “sustainability" considerations</w:t>
      </w:r>
      <w:r>
        <w:rPr>
          <w:noProof/>
        </w:rPr>
        <w:tab/>
      </w:r>
      <w:r>
        <w:rPr>
          <w:noProof/>
        </w:rPr>
        <w:fldChar w:fldCharType="begin"/>
      </w:r>
      <w:r>
        <w:rPr>
          <w:noProof/>
        </w:rPr>
        <w:instrText xml:space="preserve"> PAGEREF _Toc97122760 \h </w:instrText>
      </w:r>
      <w:r>
        <w:rPr>
          <w:noProof/>
        </w:rPr>
      </w:r>
      <w:r>
        <w:rPr>
          <w:noProof/>
        </w:rPr>
        <w:fldChar w:fldCharType="separate"/>
      </w:r>
      <w:r>
        <w:rPr>
          <w:noProof/>
        </w:rPr>
        <w:t>5</w:t>
      </w:r>
      <w:r>
        <w:rPr>
          <w:noProof/>
        </w:rPr>
        <w:fldChar w:fldCharType="end"/>
      </w:r>
    </w:p>
    <w:p w14:paraId="681A6409" w14:textId="2F59B01C" w:rsidR="003C4222" w:rsidRDefault="003C4222">
      <w:pPr>
        <w:pStyle w:val="TOC1"/>
        <w:tabs>
          <w:tab w:val="left" w:pos="440"/>
          <w:tab w:val="right" w:leader="dot" w:pos="9017"/>
        </w:tabs>
        <w:rPr>
          <w:rFonts w:asciiTheme="minorHAnsi" w:eastAsiaTheme="minorEastAsia" w:hAnsiTheme="minorHAnsi" w:cstheme="minorBidi"/>
          <w:bCs w:val="0"/>
          <w:noProof/>
          <w:szCs w:val="22"/>
          <w:lang w:val="en-IE" w:eastAsia="en-IE"/>
        </w:rPr>
      </w:pPr>
      <w:r w:rsidRPr="00743514">
        <w:rPr>
          <w:noProof/>
        </w:rPr>
        <w:t>7.</w:t>
      </w:r>
      <w:r>
        <w:rPr>
          <w:rFonts w:asciiTheme="minorHAnsi" w:eastAsiaTheme="minorEastAsia" w:hAnsiTheme="minorHAnsi" w:cstheme="minorBidi"/>
          <w:bCs w:val="0"/>
          <w:noProof/>
          <w:szCs w:val="22"/>
          <w:lang w:val="en-IE" w:eastAsia="en-IE"/>
        </w:rPr>
        <w:tab/>
      </w:r>
      <w:r>
        <w:rPr>
          <w:noProof/>
        </w:rPr>
        <w:t>Investor Profile and Suitability of Services</w:t>
      </w:r>
      <w:r>
        <w:rPr>
          <w:noProof/>
        </w:rPr>
        <w:tab/>
      </w:r>
      <w:r>
        <w:rPr>
          <w:noProof/>
        </w:rPr>
        <w:fldChar w:fldCharType="begin"/>
      </w:r>
      <w:r>
        <w:rPr>
          <w:noProof/>
        </w:rPr>
        <w:instrText xml:space="preserve"> PAGEREF _Toc97122761 \h </w:instrText>
      </w:r>
      <w:r>
        <w:rPr>
          <w:noProof/>
        </w:rPr>
      </w:r>
      <w:r>
        <w:rPr>
          <w:noProof/>
        </w:rPr>
        <w:fldChar w:fldCharType="separate"/>
      </w:r>
      <w:r>
        <w:rPr>
          <w:noProof/>
        </w:rPr>
        <w:t>6</w:t>
      </w:r>
      <w:r>
        <w:rPr>
          <w:noProof/>
        </w:rPr>
        <w:fldChar w:fldCharType="end"/>
      </w:r>
    </w:p>
    <w:p w14:paraId="577C8E9A" w14:textId="3F92A23B" w:rsidR="003C4222" w:rsidRDefault="003C4222">
      <w:pPr>
        <w:pStyle w:val="TOC1"/>
        <w:tabs>
          <w:tab w:val="left" w:pos="440"/>
          <w:tab w:val="right" w:leader="dot" w:pos="9017"/>
        </w:tabs>
        <w:rPr>
          <w:rFonts w:asciiTheme="minorHAnsi" w:eastAsiaTheme="minorEastAsia" w:hAnsiTheme="minorHAnsi" w:cstheme="minorBidi"/>
          <w:bCs w:val="0"/>
          <w:noProof/>
          <w:szCs w:val="22"/>
          <w:lang w:val="en-IE" w:eastAsia="en-IE"/>
        </w:rPr>
      </w:pPr>
      <w:r w:rsidRPr="00743514">
        <w:rPr>
          <w:noProof/>
        </w:rPr>
        <w:t>8.</w:t>
      </w:r>
      <w:r>
        <w:rPr>
          <w:rFonts w:asciiTheme="minorHAnsi" w:eastAsiaTheme="minorEastAsia" w:hAnsiTheme="minorHAnsi" w:cstheme="minorBidi"/>
          <w:bCs w:val="0"/>
          <w:noProof/>
          <w:szCs w:val="22"/>
          <w:lang w:val="en-IE" w:eastAsia="en-IE"/>
        </w:rPr>
        <w:tab/>
      </w:r>
      <w:r>
        <w:rPr>
          <w:noProof/>
        </w:rPr>
        <w:t>Statement of</w:t>
      </w:r>
      <w:r w:rsidRPr="00743514">
        <w:rPr>
          <w:noProof/>
          <w:spacing w:val="-12"/>
        </w:rPr>
        <w:t xml:space="preserve"> </w:t>
      </w:r>
      <w:r>
        <w:rPr>
          <w:noProof/>
        </w:rPr>
        <w:t>Suitability</w:t>
      </w:r>
      <w:r>
        <w:rPr>
          <w:noProof/>
        </w:rPr>
        <w:tab/>
      </w:r>
      <w:r>
        <w:rPr>
          <w:noProof/>
        </w:rPr>
        <w:fldChar w:fldCharType="begin"/>
      </w:r>
      <w:r>
        <w:rPr>
          <w:noProof/>
        </w:rPr>
        <w:instrText xml:space="preserve"> PAGEREF _Toc97122762 \h </w:instrText>
      </w:r>
      <w:r>
        <w:rPr>
          <w:noProof/>
        </w:rPr>
      </w:r>
      <w:r>
        <w:rPr>
          <w:noProof/>
        </w:rPr>
        <w:fldChar w:fldCharType="separate"/>
      </w:r>
      <w:r>
        <w:rPr>
          <w:noProof/>
        </w:rPr>
        <w:t>6</w:t>
      </w:r>
      <w:r>
        <w:rPr>
          <w:noProof/>
        </w:rPr>
        <w:fldChar w:fldCharType="end"/>
      </w:r>
    </w:p>
    <w:p w14:paraId="607781E9" w14:textId="4CC277DB" w:rsidR="003C4222" w:rsidRDefault="003C4222">
      <w:pPr>
        <w:pStyle w:val="TOC1"/>
        <w:tabs>
          <w:tab w:val="left" w:pos="440"/>
          <w:tab w:val="right" w:leader="dot" w:pos="9017"/>
        </w:tabs>
        <w:rPr>
          <w:rFonts w:asciiTheme="minorHAnsi" w:eastAsiaTheme="minorEastAsia" w:hAnsiTheme="minorHAnsi" w:cstheme="minorBidi"/>
          <w:bCs w:val="0"/>
          <w:noProof/>
          <w:szCs w:val="22"/>
          <w:lang w:val="en-IE" w:eastAsia="en-IE"/>
        </w:rPr>
      </w:pPr>
      <w:r w:rsidRPr="00743514">
        <w:rPr>
          <w:noProof/>
        </w:rPr>
        <w:t>9.</w:t>
      </w:r>
      <w:r>
        <w:rPr>
          <w:rFonts w:asciiTheme="minorHAnsi" w:eastAsiaTheme="minorEastAsia" w:hAnsiTheme="minorHAnsi" w:cstheme="minorBidi"/>
          <w:bCs w:val="0"/>
          <w:noProof/>
          <w:szCs w:val="22"/>
          <w:lang w:val="en-IE" w:eastAsia="en-IE"/>
        </w:rPr>
        <w:tab/>
      </w:r>
      <w:r>
        <w:rPr>
          <w:noProof/>
        </w:rPr>
        <w:t>Investment Performance</w:t>
      </w:r>
      <w:r w:rsidRPr="00743514">
        <w:rPr>
          <w:noProof/>
          <w:spacing w:val="-14"/>
        </w:rPr>
        <w:t xml:space="preserve"> </w:t>
      </w:r>
      <w:r>
        <w:rPr>
          <w:noProof/>
        </w:rPr>
        <w:t>and Risk</w:t>
      </w:r>
      <w:r w:rsidRPr="00743514">
        <w:rPr>
          <w:noProof/>
          <w:spacing w:val="-9"/>
        </w:rPr>
        <w:t xml:space="preserve"> </w:t>
      </w:r>
      <w:r>
        <w:rPr>
          <w:noProof/>
        </w:rPr>
        <w:t>Warnings</w:t>
      </w:r>
      <w:r>
        <w:rPr>
          <w:noProof/>
        </w:rPr>
        <w:tab/>
      </w:r>
      <w:r>
        <w:rPr>
          <w:noProof/>
        </w:rPr>
        <w:fldChar w:fldCharType="begin"/>
      </w:r>
      <w:r>
        <w:rPr>
          <w:noProof/>
        </w:rPr>
        <w:instrText xml:space="preserve"> PAGEREF _Toc97122763 \h </w:instrText>
      </w:r>
      <w:r>
        <w:rPr>
          <w:noProof/>
        </w:rPr>
      </w:r>
      <w:r>
        <w:rPr>
          <w:noProof/>
        </w:rPr>
        <w:fldChar w:fldCharType="separate"/>
      </w:r>
      <w:r>
        <w:rPr>
          <w:noProof/>
        </w:rPr>
        <w:t>7</w:t>
      </w:r>
      <w:r>
        <w:rPr>
          <w:noProof/>
        </w:rPr>
        <w:fldChar w:fldCharType="end"/>
      </w:r>
    </w:p>
    <w:p w14:paraId="63BFAAEC" w14:textId="52881A83"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10.</w:t>
      </w:r>
      <w:r>
        <w:rPr>
          <w:rFonts w:asciiTheme="minorHAnsi" w:eastAsiaTheme="minorEastAsia" w:hAnsiTheme="minorHAnsi" w:cstheme="minorBidi"/>
          <w:bCs w:val="0"/>
          <w:noProof/>
          <w:szCs w:val="22"/>
          <w:lang w:val="en-IE" w:eastAsia="en-IE"/>
        </w:rPr>
        <w:tab/>
      </w:r>
      <w:r>
        <w:rPr>
          <w:noProof/>
        </w:rPr>
        <w:t>Information on Fees</w:t>
      </w:r>
      <w:r w:rsidRPr="00743514">
        <w:rPr>
          <w:noProof/>
          <w:spacing w:val="-13"/>
        </w:rPr>
        <w:t xml:space="preserve"> </w:t>
      </w:r>
      <w:r>
        <w:rPr>
          <w:noProof/>
        </w:rPr>
        <w:t>and Associated</w:t>
      </w:r>
      <w:r w:rsidRPr="00743514">
        <w:rPr>
          <w:noProof/>
          <w:spacing w:val="-12"/>
        </w:rPr>
        <w:t xml:space="preserve"> </w:t>
      </w:r>
      <w:r>
        <w:rPr>
          <w:noProof/>
        </w:rPr>
        <w:t>Charges</w:t>
      </w:r>
      <w:r>
        <w:rPr>
          <w:noProof/>
        </w:rPr>
        <w:tab/>
      </w:r>
      <w:r>
        <w:rPr>
          <w:noProof/>
        </w:rPr>
        <w:fldChar w:fldCharType="begin"/>
      </w:r>
      <w:r>
        <w:rPr>
          <w:noProof/>
        </w:rPr>
        <w:instrText xml:space="preserve"> PAGEREF _Toc97122764 \h </w:instrText>
      </w:r>
      <w:r>
        <w:rPr>
          <w:noProof/>
        </w:rPr>
      </w:r>
      <w:r>
        <w:rPr>
          <w:noProof/>
        </w:rPr>
        <w:fldChar w:fldCharType="separate"/>
      </w:r>
      <w:r>
        <w:rPr>
          <w:noProof/>
        </w:rPr>
        <w:t>7</w:t>
      </w:r>
      <w:r>
        <w:rPr>
          <w:noProof/>
        </w:rPr>
        <w:fldChar w:fldCharType="end"/>
      </w:r>
    </w:p>
    <w:p w14:paraId="4B0D136C" w14:textId="2B3708F1"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11.</w:t>
      </w:r>
      <w:r>
        <w:rPr>
          <w:rFonts w:asciiTheme="minorHAnsi" w:eastAsiaTheme="minorEastAsia" w:hAnsiTheme="minorHAnsi" w:cstheme="minorBidi"/>
          <w:bCs w:val="0"/>
          <w:noProof/>
          <w:szCs w:val="22"/>
          <w:lang w:val="en-IE" w:eastAsia="en-IE"/>
        </w:rPr>
        <w:tab/>
      </w:r>
      <w:r>
        <w:rPr>
          <w:noProof/>
        </w:rPr>
        <w:t>Information regarding Inducements</w:t>
      </w:r>
      <w:r>
        <w:rPr>
          <w:noProof/>
        </w:rPr>
        <w:tab/>
      </w:r>
      <w:r>
        <w:rPr>
          <w:noProof/>
        </w:rPr>
        <w:fldChar w:fldCharType="begin"/>
      </w:r>
      <w:r>
        <w:rPr>
          <w:noProof/>
        </w:rPr>
        <w:instrText xml:space="preserve"> PAGEREF _Toc97122765 \h </w:instrText>
      </w:r>
      <w:r>
        <w:rPr>
          <w:noProof/>
        </w:rPr>
      </w:r>
      <w:r>
        <w:rPr>
          <w:noProof/>
        </w:rPr>
        <w:fldChar w:fldCharType="separate"/>
      </w:r>
      <w:r>
        <w:rPr>
          <w:noProof/>
        </w:rPr>
        <w:t>7</w:t>
      </w:r>
      <w:r>
        <w:rPr>
          <w:noProof/>
        </w:rPr>
        <w:fldChar w:fldCharType="end"/>
      </w:r>
    </w:p>
    <w:p w14:paraId="4FAF0175" w14:textId="079600A9"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12.</w:t>
      </w:r>
      <w:r>
        <w:rPr>
          <w:rFonts w:asciiTheme="minorHAnsi" w:eastAsiaTheme="minorEastAsia" w:hAnsiTheme="minorHAnsi" w:cstheme="minorBidi"/>
          <w:bCs w:val="0"/>
          <w:noProof/>
          <w:szCs w:val="22"/>
          <w:lang w:val="en-IE" w:eastAsia="en-IE"/>
        </w:rPr>
        <w:tab/>
      </w:r>
      <w:r>
        <w:rPr>
          <w:noProof/>
        </w:rPr>
        <w:t>Product</w:t>
      </w:r>
      <w:r w:rsidRPr="00743514">
        <w:rPr>
          <w:noProof/>
          <w:spacing w:val="-11"/>
        </w:rPr>
        <w:t xml:space="preserve"> </w:t>
      </w:r>
      <w:r>
        <w:rPr>
          <w:noProof/>
        </w:rPr>
        <w:t>Governance</w:t>
      </w:r>
      <w:r>
        <w:rPr>
          <w:noProof/>
        </w:rPr>
        <w:tab/>
      </w:r>
      <w:r>
        <w:rPr>
          <w:noProof/>
        </w:rPr>
        <w:fldChar w:fldCharType="begin"/>
      </w:r>
      <w:r>
        <w:rPr>
          <w:noProof/>
        </w:rPr>
        <w:instrText xml:space="preserve"> PAGEREF _Toc97122766 \h </w:instrText>
      </w:r>
      <w:r>
        <w:rPr>
          <w:noProof/>
        </w:rPr>
      </w:r>
      <w:r>
        <w:rPr>
          <w:noProof/>
        </w:rPr>
        <w:fldChar w:fldCharType="separate"/>
      </w:r>
      <w:r>
        <w:rPr>
          <w:noProof/>
        </w:rPr>
        <w:t>8</w:t>
      </w:r>
      <w:r>
        <w:rPr>
          <w:noProof/>
        </w:rPr>
        <w:fldChar w:fldCharType="end"/>
      </w:r>
    </w:p>
    <w:p w14:paraId="07D7BC93" w14:textId="2466BB55"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13.</w:t>
      </w:r>
      <w:r>
        <w:rPr>
          <w:rFonts w:asciiTheme="minorHAnsi" w:eastAsiaTheme="minorEastAsia" w:hAnsiTheme="minorHAnsi" w:cstheme="minorBidi"/>
          <w:bCs w:val="0"/>
          <w:noProof/>
          <w:szCs w:val="22"/>
          <w:lang w:val="en-IE" w:eastAsia="en-IE"/>
        </w:rPr>
        <w:tab/>
      </w:r>
      <w:r>
        <w:rPr>
          <w:noProof/>
        </w:rPr>
        <w:t>Business Description – Our Insurance Intermediary Services</w:t>
      </w:r>
      <w:r>
        <w:rPr>
          <w:noProof/>
        </w:rPr>
        <w:tab/>
      </w:r>
      <w:r>
        <w:rPr>
          <w:noProof/>
        </w:rPr>
        <w:fldChar w:fldCharType="begin"/>
      </w:r>
      <w:r>
        <w:rPr>
          <w:noProof/>
        </w:rPr>
        <w:instrText xml:space="preserve"> PAGEREF _Toc97122767 \h </w:instrText>
      </w:r>
      <w:r>
        <w:rPr>
          <w:noProof/>
        </w:rPr>
      </w:r>
      <w:r>
        <w:rPr>
          <w:noProof/>
        </w:rPr>
        <w:fldChar w:fldCharType="separate"/>
      </w:r>
      <w:r>
        <w:rPr>
          <w:noProof/>
        </w:rPr>
        <w:t>8</w:t>
      </w:r>
      <w:r>
        <w:rPr>
          <w:noProof/>
        </w:rPr>
        <w:fldChar w:fldCharType="end"/>
      </w:r>
    </w:p>
    <w:p w14:paraId="7A6A096C" w14:textId="45F37513"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14.</w:t>
      </w:r>
      <w:r>
        <w:rPr>
          <w:rFonts w:asciiTheme="minorHAnsi" w:eastAsiaTheme="minorEastAsia" w:hAnsiTheme="minorHAnsi" w:cstheme="minorBidi"/>
          <w:bCs w:val="0"/>
          <w:noProof/>
          <w:szCs w:val="22"/>
          <w:lang w:val="en-IE" w:eastAsia="en-IE"/>
        </w:rPr>
        <w:tab/>
      </w:r>
      <w:r>
        <w:rPr>
          <w:noProof/>
        </w:rPr>
        <w:t>Shareholdings</w:t>
      </w:r>
      <w:r>
        <w:rPr>
          <w:noProof/>
        </w:rPr>
        <w:tab/>
      </w:r>
      <w:r>
        <w:rPr>
          <w:noProof/>
        </w:rPr>
        <w:fldChar w:fldCharType="begin"/>
      </w:r>
      <w:r>
        <w:rPr>
          <w:noProof/>
        </w:rPr>
        <w:instrText xml:space="preserve"> PAGEREF _Toc97122768 \h </w:instrText>
      </w:r>
      <w:r>
        <w:rPr>
          <w:noProof/>
        </w:rPr>
      </w:r>
      <w:r>
        <w:rPr>
          <w:noProof/>
        </w:rPr>
        <w:fldChar w:fldCharType="separate"/>
      </w:r>
      <w:r>
        <w:rPr>
          <w:noProof/>
        </w:rPr>
        <w:t>8</w:t>
      </w:r>
      <w:r>
        <w:rPr>
          <w:noProof/>
        </w:rPr>
        <w:fldChar w:fldCharType="end"/>
      </w:r>
    </w:p>
    <w:p w14:paraId="50F87303" w14:textId="5B6A9BC2"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15.</w:t>
      </w:r>
      <w:r>
        <w:rPr>
          <w:rFonts w:asciiTheme="minorHAnsi" w:eastAsiaTheme="minorEastAsia" w:hAnsiTheme="minorHAnsi" w:cstheme="minorBidi"/>
          <w:bCs w:val="0"/>
          <w:noProof/>
          <w:szCs w:val="22"/>
          <w:lang w:val="en-IE" w:eastAsia="en-IE"/>
        </w:rPr>
        <w:tab/>
      </w:r>
      <w:r>
        <w:rPr>
          <w:noProof/>
        </w:rPr>
        <w:t>Provision of Advice</w:t>
      </w:r>
      <w:r>
        <w:rPr>
          <w:noProof/>
        </w:rPr>
        <w:tab/>
      </w:r>
      <w:r>
        <w:rPr>
          <w:noProof/>
        </w:rPr>
        <w:fldChar w:fldCharType="begin"/>
      </w:r>
      <w:r>
        <w:rPr>
          <w:noProof/>
        </w:rPr>
        <w:instrText xml:space="preserve"> PAGEREF _Toc97122769 \h </w:instrText>
      </w:r>
      <w:r>
        <w:rPr>
          <w:noProof/>
        </w:rPr>
      </w:r>
      <w:r>
        <w:rPr>
          <w:noProof/>
        </w:rPr>
        <w:fldChar w:fldCharType="separate"/>
      </w:r>
      <w:r>
        <w:rPr>
          <w:noProof/>
        </w:rPr>
        <w:t>9</w:t>
      </w:r>
      <w:r>
        <w:rPr>
          <w:noProof/>
        </w:rPr>
        <w:fldChar w:fldCharType="end"/>
      </w:r>
    </w:p>
    <w:p w14:paraId="666120D1" w14:textId="24169AF4"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16.</w:t>
      </w:r>
      <w:r>
        <w:rPr>
          <w:rFonts w:asciiTheme="minorHAnsi" w:eastAsiaTheme="minorEastAsia" w:hAnsiTheme="minorHAnsi" w:cstheme="minorBidi"/>
          <w:bCs w:val="0"/>
          <w:noProof/>
          <w:szCs w:val="22"/>
          <w:lang w:val="en-IE" w:eastAsia="en-IE"/>
        </w:rPr>
        <w:tab/>
      </w:r>
      <w:r>
        <w:rPr>
          <w:noProof/>
        </w:rPr>
        <w:t>Insurance-based Investment Products (IBIPs)</w:t>
      </w:r>
      <w:r>
        <w:rPr>
          <w:noProof/>
        </w:rPr>
        <w:tab/>
      </w:r>
      <w:r>
        <w:rPr>
          <w:noProof/>
        </w:rPr>
        <w:fldChar w:fldCharType="begin"/>
      </w:r>
      <w:r>
        <w:rPr>
          <w:noProof/>
        </w:rPr>
        <w:instrText xml:space="preserve"> PAGEREF _Toc97122770 \h </w:instrText>
      </w:r>
      <w:r>
        <w:rPr>
          <w:noProof/>
        </w:rPr>
      </w:r>
      <w:r>
        <w:rPr>
          <w:noProof/>
        </w:rPr>
        <w:fldChar w:fldCharType="separate"/>
      </w:r>
      <w:r>
        <w:rPr>
          <w:noProof/>
        </w:rPr>
        <w:t>9</w:t>
      </w:r>
      <w:r>
        <w:rPr>
          <w:noProof/>
        </w:rPr>
        <w:fldChar w:fldCharType="end"/>
      </w:r>
    </w:p>
    <w:p w14:paraId="3734CCE4" w14:textId="6AF8EBBB"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17.</w:t>
      </w:r>
      <w:r>
        <w:rPr>
          <w:rFonts w:asciiTheme="minorHAnsi" w:eastAsiaTheme="minorEastAsia" w:hAnsiTheme="minorHAnsi" w:cstheme="minorBidi"/>
          <w:bCs w:val="0"/>
          <w:noProof/>
          <w:szCs w:val="22"/>
          <w:lang w:val="en-IE" w:eastAsia="en-IE"/>
        </w:rPr>
        <w:tab/>
      </w:r>
      <w:r>
        <w:rPr>
          <w:noProof/>
        </w:rPr>
        <w:t>IBIPs – Information to Customers</w:t>
      </w:r>
      <w:r>
        <w:rPr>
          <w:noProof/>
        </w:rPr>
        <w:tab/>
      </w:r>
      <w:r>
        <w:rPr>
          <w:noProof/>
        </w:rPr>
        <w:fldChar w:fldCharType="begin"/>
      </w:r>
      <w:r>
        <w:rPr>
          <w:noProof/>
        </w:rPr>
        <w:instrText xml:space="preserve"> PAGEREF _Toc97122771 \h </w:instrText>
      </w:r>
      <w:r>
        <w:rPr>
          <w:noProof/>
        </w:rPr>
      </w:r>
      <w:r>
        <w:rPr>
          <w:noProof/>
        </w:rPr>
        <w:fldChar w:fldCharType="separate"/>
      </w:r>
      <w:r>
        <w:rPr>
          <w:noProof/>
        </w:rPr>
        <w:t>9</w:t>
      </w:r>
      <w:r>
        <w:rPr>
          <w:noProof/>
        </w:rPr>
        <w:fldChar w:fldCharType="end"/>
      </w:r>
    </w:p>
    <w:p w14:paraId="7FA50DEE" w14:textId="6408A7A6"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18.</w:t>
      </w:r>
      <w:r>
        <w:rPr>
          <w:rFonts w:asciiTheme="minorHAnsi" w:eastAsiaTheme="minorEastAsia" w:hAnsiTheme="minorHAnsi" w:cstheme="minorBidi"/>
          <w:bCs w:val="0"/>
          <w:noProof/>
          <w:szCs w:val="22"/>
          <w:lang w:val="en-IE" w:eastAsia="en-IE"/>
        </w:rPr>
        <w:tab/>
      </w:r>
      <w:r>
        <w:rPr>
          <w:noProof/>
        </w:rPr>
        <w:t>Customer Profile and Suitability of Insurance Product</w:t>
      </w:r>
      <w:r>
        <w:rPr>
          <w:noProof/>
        </w:rPr>
        <w:tab/>
      </w:r>
      <w:r>
        <w:rPr>
          <w:noProof/>
        </w:rPr>
        <w:fldChar w:fldCharType="begin"/>
      </w:r>
      <w:r>
        <w:rPr>
          <w:noProof/>
        </w:rPr>
        <w:instrText xml:space="preserve"> PAGEREF _Toc97122772 \h </w:instrText>
      </w:r>
      <w:r>
        <w:rPr>
          <w:noProof/>
        </w:rPr>
      </w:r>
      <w:r>
        <w:rPr>
          <w:noProof/>
        </w:rPr>
        <w:fldChar w:fldCharType="separate"/>
      </w:r>
      <w:r>
        <w:rPr>
          <w:noProof/>
        </w:rPr>
        <w:t>9</w:t>
      </w:r>
      <w:r>
        <w:rPr>
          <w:noProof/>
        </w:rPr>
        <w:fldChar w:fldCharType="end"/>
      </w:r>
    </w:p>
    <w:p w14:paraId="7A14721F" w14:textId="5F157416"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19.</w:t>
      </w:r>
      <w:r>
        <w:rPr>
          <w:rFonts w:asciiTheme="minorHAnsi" w:eastAsiaTheme="minorEastAsia" w:hAnsiTheme="minorHAnsi" w:cstheme="minorBidi"/>
          <w:bCs w:val="0"/>
          <w:noProof/>
          <w:szCs w:val="22"/>
          <w:lang w:val="en-IE" w:eastAsia="en-IE"/>
        </w:rPr>
        <w:tab/>
      </w:r>
      <w:r>
        <w:rPr>
          <w:noProof/>
        </w:rPr>
        <w:t>Statement of Charges</w:t>
      </w:r>
      <w:r>
        <w:rPr>
          <w:noProof/>
        </w:rPr>
        <w:tab/>
      </w:r>
      <w:r>
        <w:rPr>
          <w:noProof/>
        </w:rPr>
        <w:fldChar w:fldCharType="begin"/>
      </w:r>
      <w:r>
        <w:rPr>
          <w:noProof/>
        </w:rPr>
        <w:instrText xml:space="preserve"> PAGEREF _Toc97122773 \h </w:instrText>
      </w:r>
      <w:r>
        <w:rPr>
          <w:noProof/>
        </w:rPr>
      </w:r>
      <w:r>
        <w:rPr>
          <w:noProof/>
        </w:rPr>
        <w:fldChar w:fldCharType="separate"/>
      </w:r>
      <w:r>
        <w:rPr>
          <w:noProof/>
        </w:rPr>
        <w:t>10</w:t>
      </w:r>
      <w:r>
        <w:rPr>
          <w:noProof/>
        </w:rPr>
        <w:fldChar w:fldCharType="end"/>
      </w:r>
    </w:p>
    <w:p w14:paraId="7D6B0977" w14:textId="54BFBDDD"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20.</w:t>
      </w:r>
      <w:r>
        <w:rPr>
          <w:rFonts w:asciiTheme="minorHAnsi" w:eastAsiaTheme="minorEastAsia" w:hAnsiTheme="minorHAnsi" w:cstheme="minorBidi"/>
          <w:bCs w:val="0"/>
          <w:noProof/>
          <w:szCs w:val="22"/>
          <w:lang w:val="en-IE" w:eastAsia="en-IE"/>
        </w:rPr>
        <w:tab/>
      </w:r>
      <w:r>
        <w:rPr>
          <w:noProof/>
        </w:rPr>
        <w:t>IBIP Suitability Statement</w:t>
      </w:r>
      <w:r>
        <w:rPr>
          <w:noProof/>
        </w:rPr>
        <w:tab/>
      </w:r>
      <w:r>
        <w:rPr>
          <w:noProof/>
        </w:rPr>
        <w:fldChar w:fldCharType="begin"/>
      </w:r>
      <w:r>
        <w:rPr>
          <w:noProof/>
        </w:rPr>
        <w:instrText xml:space="preserve"> PAGEREF _Toc97122774 \h </w:instrText>
      </w:r>
      <w:r>
        <w:rPr>
          <w:noProof/>
        </w:rPr>
      </w:r>
      <w:r>
        <w:rPr>
          <w:noProof/>
        </w:rPr>
        <w:fldChar w:fldCharType="separate"/>
      </w:r>
      <w:r>
        <w:rPr>
          <w:noProof/>
        </w:rPr>
        <w:t>10</w:t>
      </w:r>
      <w:r>
        <w:rPr>
          <w:noProof/>
        </w:rPr>
        <w:fldChar w:fldCharType="end"/>
      </w:r>
    </w:p>
    <w:p w14:paraId="0E572454" w14:textId="2F2E489F"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21.</w:t>
      </w:r>
      <w:r>
        <w:rPr>
          <w:rFonts w:asciiTheme="minorHAnsi" w:eastAsiaTheme="minorEastAsia" w:hAnsiTheme="minorHAnsi" w:cstheme="minorBidi"/>
          <w:bCs w:val="0"/>
          <w:noProof/>
          <w:szCs w:val="22"/>
          <w:lang w:val="en-IE" w:eastAsia="en-IE"/>
        </w:rPr>
        <w:tab/>
      </w:r>
      <w:r>
        <w:rPr>
          <w:noProof/>
        </w:rPr>
        <w:t>Suitability Assessment</w:t>
      </w:r>
      <w:r>
        <w:rPr>
          <w:noProof/>
        </w:rPr>
        <w:tab/>
      </w:r>
      <w:r>
        <w:rPr>
          <w:noProof/>
        </w:rPr>
        <w:fldChar w:fldCharType="begin"/>
      </w:r>
      <w:r>
        <w:rPr>
          <w:noProof/>
        </w:rPr>
        <w:instrText xml:space="preserve"> PAGEREF _Toc97122775 \h </w:instrText>
      </w:r>
      <w:r>
        <w:rPr>
          <w:noProof/>
        </w:rPr>
      </w:r>
      <w:r>
        <w:rPr>
          <w:noProof/>
        </w:rPr>
        <w:fldChar w:fldCharType="separate"/>
      </w:r>
      <w:r>
        <w:rPr>
          <w:noProof/>
        </w:rPr>
        <w:t>10</w:t>
      </w:r>
      <w:r>
        <w:rPr>
          <w:noProof/>
        </w:rPr>
        <w:fldChar w:fldCharType="end"/>
      </w:r>
    </w:p>
    <w:p w14:paraId="40195500" w14:textId="6D049FDC"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22.</w:t>
      </w:r>
      <w:r>
        <w:rPr>
          <w:rFonts w:asciiTheme="minorHAnsi" w:eastAsiaTheme="minorEastAsia" w:hAnsiTheme="minorHAnsi" w:cstheme="minorBidi"/>
          <w:bCs w:val="0"/>
          <w:noProof/>
          <w:szCs w:val="22"/>
          <w:lang w:val="en-IE" w:eastAsia="en-IE"/>
        </w:rPr>
        <w:tab/>
      </w:r>
      <w:r>
        <w:rPr>
          <w:noProof/>
        </w:rPr>
        <w:t>Customer Profile and Appropriateness of the IBIP</w:t>
      </w:r>
      <w:r>
        <w:rPr>
          <w:noProof/>
        </w:rPr>
        <w:tab/>
      </w:r>
      <w:r>
        <w:rPr>
          <w:noProof/>
        </w:rPr>
        <w:fldChar w:fldCharType="begin"/>
      </w:r>
      <w:r>
        <w:rPr>
          <w:noProof/>
        </w:rPr>
        <w:instrText xml:space="preserve"> PAGEREF _Toc97122776 \h </w:instrText>
      </w:r>
      <w:r>
        <w:rPr>
          <w:noProof/>
        </w:rPr>
      </w:r>
      <w:r>
        <w:rPr>
          <w:noProof/>
        </w:rPr>
        <w:fldChar w:fldCharType="separate"/>
      </w:r>
      <w:r>
        <w:rPr>
          <w:noProof/>
        </w:rPr>
        <w:t>11</w:t>
      </w:r>
      <w:r>
        <w:rPr>
          <w:noProof/>
        </w:rPr>
        <w:fldChar w:fldCharType="end"/>
      </w:r>
    </w:p>
    <w:p w14:paraId="26DEBA77" w14:textId="2B59FB36"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23.</w:t>
      </w:r>
      <w:r>
        <w:rPr>
          <w:rFonts w:asciiTheme="minorHAnsi" w:eastAsiaTheme="minorEastAsia" w:hAnsiTheme="minorHAnsi" w:cstheme="minorBidi"/>
          <w:bCs w:val="0"/>
          <w:noProof/>
          <w:szCs w:val="22"/>
          <w:lang w:val="en-IE" w:eastAsia="en-IE"/>
        </w:rPr>
        <w:tab/>
      </w:r>
      <w:r>
        <w:rPr>
          <w:noProof/>
        </w:rPr>
        <w:t>Product Governance</w:t>
      </w:r>
      <w:r>
        <w:rPr>
          <w:noProof/>
        </w:rPr>
        <w:tab/>
      </w:r>
      <w:r>
        <w:rPr>
          <w:noProof/>
        </w:rPr>
        <w:fldChar w:fldCharType="begin"/>
      </w:r>
      <w:r>
        <w:rPr>
          <w:noProof/>
        </w:rPr>
        <w:instrText xml:space="preserve"> PAGEREF _Toc97122777 \h </w:instrText>
      </w:r>
      <w:r>
        <w:rPr>
          <w:noProof/>
        </w:rPr>
      </w:r>
      <w:r>
        <w:rPr>
          <w:noProof/>
        </w:rPr>
        <w:fldChar w:fldCharType="separate"/>
      </w:r>
      <w:r>
        <w:rPr>
          <w:noProof/>
        </w:rPr>
        <w:t>11</w:t>
      </w:r>
      <w:r>
        <w:rPr>
          <w:noProof/>
        </w:rPr>
        <w:fldChar w:fldCharType="end"/>
      </w:r>
    </w:p>
    <w:p w14:paraId="49A43C6C" w14:textId="2FFB606D"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24.</w:t>
      </w:r>
      <w:r>
        <w:rPr>
          <w:rFonts w:asciiTheme="minorHAnsi" w:eastAsiaTheme="minorEastAsia" w:hAnsiTheme="minorHAnsi" w:cstheme="minorBidi"/>
          <w:bCs w:val="0"/>
          <w:noProof/>
          <w:szCs w:val="22"/>
          <w:lang w:val="en-IE" w:eastAsia="en-IE"/>
        </w:rPr>
        <w:tab/>
      </w:r>
      <w:r>
        <w:rPr>
          <w:noProof/>
        </w:rPr>
        <w:t>Return Premiums</w:t>
      </w:r>
      <w:r>
        <w:rPr>
          <w:noProof/>
        </w:rPr>
        <w:tab/>
      </w:r>
      <w:r>
        <w:rPr>
          <w:noProof/>
        </w:rPr>
        <w:fldChar w:fldCharType="begin"/>
      </w:r>
      <w:r>
        <w:rPr>
          <w:noProof/>
        </w:rPr>
        <w:instrText xml:space="preserve"> PAGEREF _Toc97122778 \h </w:instrText>
      </w:r>
      <w:r>
        <w:rPr>
          <w:noProof/>
        </w:rPr>
      </w:r>
      <w:r>
        <w:rPr>
          <w:noProof/>
        </w:rPr>
        <w:fldChar w:fldCharType="separate"/>
      </w:r>
      <w:r>
        <w:rPr>
          <w:noProof/>
        </w:rPr>
        <w:t>11</w:t>
      </w:r>
      <w:r>
        <w:rPr>
          <w:noProof/>
        </w:rPr>
        <w:fldChar w:fldCharType="end"/>
      </w:r>
    </w:p>
    <w:p w14:paraId="3CAEE93B" w14:textId="471C1033"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25.</w:t>
      </w:r>
      <w:r>
        <w:rPr>
          <w:rFonts w:asciiTheme="minorHAnsi" w:eastAsiaTheme="minorEastAsia" w:hAnsiTheme="minorHAnsi" w:cstheme="minorBidi"/>
          <w:bCs w:val="0"/>
          <w:noProof/>
          <w:szCs w:val="22"/>
          <w:lang w:val="en-IE" w:eastAsia="en-IE"/>
        </w:rPr>
        <w:tab/>
      </w:r>
      <w:r>
        <w:rPr>
          <w:noProof/>
        </w:rPr>
        <w:t>Default on Payments by Clients</w:t>
      </w:r>
      <w:r>
        <w:rPr>
          <w:noProof/>
        </w:rPr>
        <w:tab/>
      </w:r>
      <w:r>
        <w:rPr>
          <w:noProof/>
        </w:rPr>
        <w:fldChar w:fldCharType="begin"/>
      </w:r>
      <w:r>
        <w:rPr>
          <w:noProof/>
        </w:rPr>
        <w:instrText xml:space="preserve"> PAGEREF _Toc97122779 \h </w:instrText>
      </w:r>
      <w:r>
        <w:rPr>
          <w:noProof/>
        </w:rPr>
      </w:r>
      <w:r>
        <w:rPr>
          <w:noProof/>
        </w:rPr>
        <w:fldChar w:fldCharType="separate"/>
      </w:r>
      <w:r>
        <w:rPr>
          <w:noProof/>
        </w:rPr>
        <w:t>11</w:t>
      </w:r>
      <w:r>
        <w:rPr>
          <w:noProof/>
        </w:rPr>
        <w:fldChar w:fldCharType="end"/>
      </w:r>
    </w:p>
    <w:p w14:paraId="1D3648CA" w14:textId="03F0AB96"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26.</w:t>
      </w:r>
      <w:r>
        <w:rPr>
          <w:rFonts w:asciiTheme="minorHAnsi" w:eastAsiaTheme="minorEastAsia" w:hAnsiTheme="minorHAnsi" w:cstheme="minorBidi"/>
          <w:bCs w:val="0"/>
          <w:noProof/>
          <w:szCs w:val="22"/>
          <w:lang w:val="en-IE" w:eastAsia="en-IE"/>
        </w:rPr>
        <w:tab/>
      </w:r>
      <w:r>
        <w:rPr>
          <w:noProof/>
        </w:rPr>
        <w:t>Investor</w:t>
      </w:r>
      <w:r w:rsidRPr="00743514">
        <w:rPr>
          <w:noProof/>
          <w:spacing w:val="-11"/>
        </w:rPr>
        <w:t xml:space="preserve"> </w:t>
      </w:r>
      <w:r>
        <w:rPr>
          <w:noProof/>
        </w:rPr>
        <w:t>Compensation Scheme</w:t>
      </w:r>
      <w:r>
        <w:rPr>
          <w:noProof/>
        </w:rPr>
        <w:tab/>
      </w:r>
      <w:r>
        <w:rPr>
          <w:noProof/>
        </w:rPr>
        <w:fldChar w:fldCharType="begin"/>
      </w:r>
      <w:r>
        <w:rPr>
          <w:noProof/>
        </w:rPr>
        <w:instrText xml:space="preserve"> PAGEREF _Toc97122780 \h </w:instrText>
      </w:r>
      <w:r>
        <w:rPr>
          <w:noProof/>
        </w:rPr>
      </w:r>
      <w:r>
        <w:rPr>
          <w:noProof/>
        </w:rPr>
        <w:fldChar w:fldCharType="separate"/>
      </w:r>
      <w:r>
        <w:rPr>
          <w:noProof/>
        </w:rPr>
        <w:t>12</w:t>
      </w:r>
      <w:r>
        <w:rPr>
          <w:noProof/>
        </w:rPr>
        <w:fldChar w:fldCharType="end"/>
      </w:r>
    </w:p>
    <w:p w14:paraId="46932461" w14:textId="5BE71CF5"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27.</w:t>
      </w:r>
      <w:r>
        <w:rPr>
          <w:rFonts w:asciiTheme="minorHAnsi" w:eastAsiaTheme="minorEastAsia" w:hAnsiTheme="minorHAnsi" w:cstheme="minorBidi"/>
          <w:bCs w:val="0"/>
          <w:noProof/>
          <w:szCs w:val="22"/>
          <w:lang w:val="en-IE" w:eastAsia="en-IE"/>
        </w:rPr>
        <w:tab/>
      </w:r>
      <w:r>
        <w:rPr>
          <w:noProof/>
        </w:rPr>
        <w:t>Data</w:t>
      </w:r>
      <w:r w:rsidRPr="00743514">
        <w:rPr>
          <w:noProof/>
          <w:spacing w:val="-6"/>
        </w:rPr>
        <w:t xml:space="preserve"> </w:t>
      </w:r>
      <w:r>
        <w:rPr>
          <w:noProof/>
        </w:rPr>
        <w:t>Protection</w:t>
      </w:r>
      <w:r>
        <w:rPr>
          <w:noProof/>
        </w:rPr>
        <w:tab/>
      </w:r>
      <w:r>
        <w:rPr>
          <w:noProof/>
        </w:rPr>
        <w:fldChar w:fldCharType="begin"/>
      </w:r>
      <w:r>
        <w:rPr>
          <w:noProof/>
        </w:rPr>
        <w:instrText xml:space="preserve"> PAGEREF _Toc97122781 \h </w:instrText>
      </w:r>
      <w:r>
        <w:rPr>
          <w:noProof/>
        </w:rPr>
      </w:r>
      <w:r>
        <w:rPr>
          <w:noProof/>
        </w:rPr>
        <w:fldChar w:fldCharType="separate"/>
      </w:r>
      <w:r>
        <w:rPr>
          <w:noProof/>
        </w:rPr>
        <w:t>12</w:t>
      </w:r>
      <w:r>
        <w:rPr>
          <w:noProof/>
        </w:rPr>
        <w:fldChar w:fldCharType="end"/>
      </w:r>
    </w:p>
    <w:p w14:paraId="15E78385" w14:textId="3103B44E"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28.</w:t>
      </w:r>
      <w:r>
        <w:rPr>
          <w:rFonts w:asciiTheme="minorHAnsi" w:eastAsiaTheme="minorEastAsia" w:hAnsiTheme="minorHAnsi" w:cstheme="minorBidi"/>
          <w:bCs w:val="0"/>
          <w:noProof/>
          <w:szCs w:val="22"/>
          <w:lang w:val="en-IE" w:eastAsia="en-IE"/>
        </w:rPr>
        <w:tab/>
      </w:r>
      <w:r>
        <w:rPr>
          <w:noProof/>
        </w:rPr>
        <w:t>Confidential</w:t>
      </w:r>
      <w:r w:rsidRPr="00743514">
        <w:rPr>
          <w:noProof/>
          <w:spacing w:val="-15"/>
        </w:rPr>
        <w:t xml:space="preserve"> </w:t>
      </w:r>
      <w:r>
        <w:rPr>
          <w:noProof/>
        </w:rPr>
        <w:t>Information</w:t>
      </w:r>
      <w:r>
        <w:rPr>
          <w:noProof/>
        </w:rPr>
        <w:tab/>
      </w:r>
      <w:r>
        <w:rPr>
          <w:noProof/>
        </w:rPr>
        <w:fldChar w:fldCharType="begin"/>
      </w:r>
      <w:r>
        <w:rPr>
          <w:noProof/>
        </w:rPr>
        <w:instrText xml:space="preserve"> PAGEREF _Toc97122782 \h </w:instrText>
      </w:r>
      <w:r>
        <w:rPr>
          <w:noProof/>
        </w:rPr>
      </w:r>
      <w:r>
        <w:rPr>
          <w:noProof/>
        </w:rPr>
        <w:fldChar w:fldCharType="separate"/>
      </w:r>
      <w:r>
        <w:rPr>
          <w:noProof/>
        </w:rPr>
        <w:t>15</w:t>
      </w:r>
      <w:r>
        <w:rPr>
          <w:noProof/>
        </w:rPr>
        <w:fldChar w:fldCharType="end"/>
      </w:r>
    </w:p>
    <w:p w14:paraId="6DAD3678" w14:textId="08072B4D"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29.</w:t>
      </w:r>
      <w:r>
        <w:rPr>
          <w:rFonts w:asciiTheme="minorHAnsi" w:eastAsiaTheme="minorEastAsia" w:hAnsiTheme="minorHAnsi" w:cstheme="minorBidi"/>
          <w:bCs w:val="0"/>
          <w:noProof/>
          <w:szCs w:val="22"/>
          <w:lang w:val="en-IE" w:eastAsia="en-IE"/>
        </w:rPr>
        <w:tab/>
      </w:r>
      <w:r>
        <w:rPr>
          <w:noProof/>
        </w:rPr>
        <w:t>Records</w:t>
      </w:r>
      <w:r>
        <w:rPr>
          <w:noProof/>
        </w:rPr>
        <w:tab/>
      </w:r>
      <w:r>
        <w:rPr>
          <w:noProof/>
        </w:rPr>
        <w:fldChar w:fldCharType="begin"/>
      </w:r>
      <w:r>
        <w:rPr>
          <w:noProof/>
        </w:rPr>
        <w:instrText xml:space="preserve"> PAGEREF _Toc97122783 \h </w:instrText>
      </w:r>
      <w:r>
        <w:rPr>
          <w:noProof/>
        </w:rPr>
      </w:r>
      <w:r>
        <w:rPr>
          <w:noProof/>
        </w:rPr>
        <w:fldChar w:fldCharType="separate"/>
      </w:r>
      <w:r>
        <w:rPr>
          <w:noProof/>
        </w:rPr>
        <w:t>15</w:t>
      </w:r>
      <w:r>
        <w:rPr>
          <w:noProof/>
        </w:rPr>
        <w:fldChar w:fldCharType="end"/>
      </w:r>
    </w:p>
    <w:p w14:paraId="290F796E" w14:textId="32302997"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30.</w:t>
      </w:r>
      <w:r>
        <w:rPr>
          <w:rFonts w:asciiTheme="minorHAnsi" w:eastAsiaTheme="minorEastAsia" w:hAnsiTheme="minorHAnsi" w:cstheme="minorBidi"/>
          <w:bCs w:val="0"/>
          <w:noProof/>
          <w:szCs w:val="22"/>
          <w:lang w:val="en-IE" w:eastAsia="en-IE"/>
        </w:rPr>
        <w:tab/>
      </w:r>
      <w:r>
        <w:rPr>
          <w:noProof/>
        </w:rPr>
        <w:t>Anti-Money Laundering</w:t>
      </w:r>
      <w:r w:rsidRPr="00743514">
        <w:rPr>
          <w:noProof/>
          <w:spacing w:val="-16"/>
        </w:rPr>
        <w:t xml:space="preserve"> </w:t>
      </w:r>
      <w:r>
        <w:rPr>
          <w:noProof/>
        </w:rPr>
        <w:t>(AML) and Counter Terrorist Financing</w:t>
      </w:r>
      <w:r w:rsidRPr="00743514">
        <w:rPr>
          <w:noProof/>
          <w:spacing w:val="-9"/>
        </w:rPr>
        <w:t xml:space="preserve"> </w:t>
      </w:r>
      <w:r>
        <w:rPr>
          <w:noProof/>
        </w:rPr>
        <w:t>(CTF)</w:t>
      </w:r>
      <w:r>
        <w:rPr>
          <w:noProof/>
        </w:rPr>
        <w:tab/>
      </w:r>
      <w:r>
        <w:rPr>
          <w:noProof/>
        </w:rPr>
        <w:fldChar w:fldCharType="begin"/>
      </w:r>
      <w:r>
        <w:rPr>
          <w:noProof/>
        </w:rPr>
        <w:instrText xml:space="preserve"> PAGEREF _Toc97122784 \h </w:instrText>
      </w:r>
      <w:r>
        <w:rPr>
          <w:noProof/>
        </w:rPr>
      </w:r>
      <w:r>
        <w:rPr>
          <w:noProof/>
        </w:rPr>
        <w:fldChar w:fldCharType="separate"/>
      </w:r>
      <w:r>
        <w:rPr>
          <w:noProof/>
        </w:rPr>
        <w:t>16</w:t>
      </w:r>
      <w:r>
        <w:rPr>
          <w:noProof/>
        </w:rPr>
        <w:fldChar w:fldCharType="end"/>
      </w:r>
    </w:p>
    <w:p w14:paraId="51B230B9" w14:textId="7C8919D5"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31.</w:t>
      </w:r>
      <w:r>
        <w:rPr>
          <w:rFonts w:asciiTheme="minorHAnsi" w:eastAsiaTheme="minorEastAsia" w:hAnsiTheme="minorHAnsi" w:cstheme="minorBidi"/>
          <w:bCs w:val="0"/>
          <w:noProof/>
          <w:szCs w:val="22"/>
          <w:lang w:val="en-IE" w:eastAsia="en-IE"/>
        </w:rPr>
        <w:tab/>
      </w:r>
      <w:r>
        <w:rPr>
          <w:noProof/>
        </w:rPr>
        <w:t>Duty to</w:t>
      </w:r>
      <w:r w:rsidRPr="00743514">
        <w:rPr>
          <w:noProof/>
          <w:spacing w:val="-8"/>
        </w:rPr>
        <w:t xml:space="preserve"> </w:t>
      </w:r>
      <w:r>
        <w:rPr>
          <w:noProof/>
        </w:rPr>
        <w:t>Clients</w:t>
      </w:r>
      <w:r>
        <w:rPr>
          <w:noProof/>
        </w:rPr>
        <w:tab/>
      </w:r>
      <w:r>
        <w:rPr>
          <w:noProof/>
        </w:rPr>
        <w:fldChar w:fldCharType="begin"/>
      </w:r>
      <w:r>
        <w:rPr>
          <w:noProof/>
        </w:rPr>
        <w:instrText xml:space="preserve"> PAGEREF _Toc97122785 \h </w:instrText>
      </w:r>
      <w:r>
        <w:rPr>
          <w:noProof/>
        </w:rPr>
      </w:r>
      <w:r>
        <w:rPr>
          <w:noProof/>
        </w:rPr>
        <w:fldChar w:fldCharType="separate"/>
      </w:r>
      <w:r>
        <w:rPr>
          <w:noProof/>
        </w:rPr>
        <w:t>16</w:t>
      </w:r>
      <w:r>
        <w:rPr>
          <w:noProof/>
        </w:rPr>
        <w:fldChar w:fldCharType="end"/>
      </w:r>
    </w:p>
    <w:p w14:paraId="3C041927" w14:textId="460C2586"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32.</w:t>
      </w:r>
      <w:r>
        <w:rPr>
          <w:rFonts w:asciiTheme="minorHAnsi" w:eastAsiaTheme="minorEastAsia" w:hAnsiTheme="minorHAnsi" w:cstheme="minorBidi"/>
          <w:bCs w:val="0"/>
          <w:noProof/>
          <w:szCs w:val="22"/>
          <w:lang w:val="en-IE" w:eastAsia="en-IE"/>
        </w:rPr>
        <w:tab/>
      </w:r>
      <w:r>
        <w:rPr>
          <w:noProof/>
        </w:rPr>
        <w:t>Limitation of</w:t>
      </w:r>
      <w:r w:rsidRPr="00743514">
        <w:rPr>
          <w:noProof/>
          <w:spacing w:val="-11"/>
        </w:rPr>
        <w:t xml:space="preserve"> </w:t>
      </w:r>
      <w:r>
        <w:rPr>
          <w:noProof/>
        </w:rPr>
        <w:t>Liability</w:t>
      </w:r>
      <w:r>
        <w:rPr>
          <w:noProof/>
        </w:rPr>
        <w:tab/>
      </w:r>
      <w:r>
        <w:rPr>
          <w:noProof/>
        </w:rPr>
        <w:fldChar w:fldCharType="begin"/>
      </w:r>
      <w:r>
        <w:rPr>
          <w:noProof/>
        </w:rPr>
        <w:instrText xml:space="preserve"> PAGEREF _Toc97122786 \h </w:instrText>
      </w:r>
      <w:r>
        <w:rPr>
          <w:noProof/>
        </w:rPr>
      </w:r>
      <w:r>
        <w:rPr>
          <w:noProof/>
        </w:rPr>
        <w:fldChar w:fldCharType="separate"/>
      </w:r>
      <w:r>
        <w:rPr>
          <w:noProof/>
        </w:rPr>
        <w:t>16</w:t>
      </w:r>
      <w:r>
        <w:rPr>
          <w:noProof/>
        </w:rPr>
        <w:fldChar w:fldCharType="end"/>
      </w:r>
    </w:p>
    <w:p w14:paraId="0445AEE2" w14:textId="5534D6E5"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33.</w:t>
      </w:r>
      <w:r>
        <w:rPr>
          <w:rFonts w:asciiTheme="minorHAnsi" w:eastAsiaTheme="minorEastAsia" w:hAnsiTheme="minorHAnsi" w:cstheme="minorBidi"/>
          <w:bCs w:val="0"/>
          <w:noProof/>
          <w:szCs w:val="22"/>
          <w:lang w:val="en-IE" w:eastAsia="en-IE"/>
        </w:rPr>
        <w:tab/>
      </w:r>
      <w:r>
        <w:rPr>
          <w:noProof/>
        </w:rPr>
        <w:t>Indemnities</w:t>
      </w:r>
      <w:r>
        <w:rPr>
          <w:noProof/>
        </w:rPr>
        <w:tab/>
      </w:r>
      <w:r>
        <w:rPr>
          <w:noProof/>
        </w:rPr>
        <w:fldChar w:fldCharType="begin"/>
      </w:r>
      <w:r>
        <w:rPr>
          <w:noProof/>
        </w:rPr>
        <w:instrText xml:space="preserve"> PAGEREF _Toc97122787 \h </w:instrText>
      </w:r>
      <w:r>
        <w:rPr>
          <w:noProof/>
        </w:rPr>
      </w:r>
      <w:r>
        <w:rPr>
          <w:noProof/>
        </w:rPr>
        <w:fldChar w:fldCharType="separate"/>
      </w:r>
      <w:r>
        <w:rPr>
          <w:noProof/>
        </w:rPr>
        <w:t>17</w:t>
      </w:r>
      <w:r>
        <w:rPr>
          <w:noProof/>
        </w:rPr>
        <w:fldChar w:fldCharType="end"/>
      </w:r>
    </w:p>
    <w:p w14:paraId="0052D30C" w14:textId="22B838F8"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34.</w:t>
      </w:r>
      <w:r>
        <w:rPr>
          <w:rFonts w:asciiTheme="minorHAnsi" w:eastAsiaTheme="minorEastAsia" w:hAnsiTheme="minorHAnsi" w:cstheme="minorBidi"/>
          <w:bCs w:val="0"/>
          <w:noProof/>
          <w:szCs w:val="22"/>
          <w:lang w:val="en-IE" w:eastAsia="en-IE"/>
        </w:rPr>
        <w:tab/>
      </w:r>
      <w:r>
        <w:rPr>
          <w:noProof/>
        </w:rPr>
        <w:t>Work</w:t>
      </w:r>
      <w:r w:rsidRPr="00743514">
        <w:rPr>
          <w:noProof/>
          <w:spacing w:val="-7"/>
        </w:rPr>
        <w:t xml:space="preserve"> </w:t>
      </w:r>
      <w:r>
        <w:rPr>
          <w:noProof/>
        </w:rPr>
        <w:t>Product</w:t>
      </w:r>
      <w:r>
        <w:rPr>
          <w:noProof/>
        </w:rPr>
        <w:tab/>
      </w:r>
      <w:r>
        <w:rPr>
          <w:noProof/>
        </w:rPr>
        <w:fldChar w:fldCharType="begin"/>
      </w:r>
      <w:r>
        <w:rPr>
          <w:noProof/>
        </w:rPr>
        <w:instrText xml:space="preserve"> PAGEREF _Toc97122788 \h </w:instrText>
      </w:r>
      <w:r>
        <w:rPr>
          <w:noProof/>
        </w:rPr>
      </w:r>
      <w:r>
        <w:rPr>
          <w:noProof/>
        </w:rPr>
        <w:fldChar w:fldCharType="separate"/>
      </w:r>
      <w:r>
        <w:rPr>
          <w:noProof/>
        </w:rPr>
        <w:t>17</w:t>
      </w:r>
      <w:r>
        <w:rPr>
          <w:noProof/>
        </w:rPr>
        <w:fldChar w:fldCharType="end"/>
      </w:r>
    </w:p>
    <w:p w14:paraId="047716A8" w14:textId="6F861186"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35.</w:t>
      </w:r>
      <w:r>
        <w:rPr>
          <w:rFonts w:asciiTheme="minorHAnsi" w:eastAsiaTheme="minorEastAsia" w:hAnsiTheme="minorHAnsi" w:cstheme="minorBidi"/>
          <w:bCs w:val="0"/>
          <w:noProof/>
          <w:szCs w:val="22"/>
          <w:lang w:val="en-IE" w:eastAsia="en-IE"/>
        </w:rPr>
        <w:tab/>
      </w:r>
      <w:r>
        <w:rPr>
          <w:noProof/>
        </w:rPr>
        <w:t>Performance</w:t>
      </w:r>
      <w:r>
        <w:rPr>
          <w:noProof/>
        </w:rPr>
        <w:tab/>
      </w:r>
      <w:r>
        <w:rPr>
          <w:noProof/>
        </w:rPr>
        <w:fldChar w:fldCharType="begin"/>
      </w:r>
      <w:r>
        <w:rPr>
          <w:noProof/>
        </w:rPr>
        <w:instrText xml:space="preserve"> PAGEREF _Toc97122789 \h </w:instrText>
      </w:r>
      <w:r>
        <w:rPr>
          <w:noProof/>
        </w:rPr>
      </w:r>
      <w:r>
        <w:rPr>
          <w:noProof/>
        </w:rPr>
        <w:fldChar w:fldCharType="separate"/>
      </w:r>
      <w:r>
        <w:rPr>
          <w:noProof/>
        </w:rPr>
        <w:t>17</w:t>
      </w:r>
      <w:r>
        <w:rPr>
          <w:noProof/>
        </w:rPr>
        <w:fldChar w:fldCharType="end"/>
      </w:r>
    </w:p>
    <w:p w14:paraId="67ACCD59" w14:textId="19404701"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36.</w:t>
      </w:r>
      <w:r>
        <w:rPr>
          <w:rFonts w:asciiTheme="minorHAnsi" w:eastAsiaTheme="minorEastAsia" w:hAnsiTheme="minorHAnsi" w:cstheme="minorBidi"/>
          <w:bCs w:val="0"/>
          <w:noProof/>
          <w:szCs w:val="22"/>
          <w:lang w:val="en-IE" w:eastAsia="en-IE"/>
        </w:rPr>
        <w:tab/>
      </w:r>
      <w:r>
        <w:rPr>
          <w:noProof/>
        </w:rPr>
        <w:t>Complaints</w:t>
      </w:r>
      <w:r w:rsidRPr="00743514">
        <w:rPr>
          <w:noProof/>
          <w:spacing w:val="-11"/>
        </w:rPr>
        <w:t xml:space="preserve"> </w:t>
      </w:r>
      <w:r>
        <w:rPr>
          <w:noProof/>
        </w:rPr>
        <w:t>Handling</w:t>
      </w:r>
      <w:r>
        <w:rPr>
          <w:noProof/>
        </w:rPr>
        <w:tab/>
      </w:r>
      <w:r>
        <w:rPr>
          <w:noProof/>
        </w:rPr>
        <w:fldChar w:fldCharType="begin"/>
      </w:r>
      <w:r>
        <w:rPr>
          <w:noProof/>
        </w:rPr>
        <w:instrText xml:space="preserve"> PAGEREF _Toc97122790 \h </w:instrText>
      </w:r>
      <w:r>
        <w:rPr>
          <w:noProof/>
        </w:rPr>
      </w:r>
      <w:r>
        <w:rPr>
          <w:noProof/>
        </w:rPr>
        <w:fldChar w:fldCharType="separate"/>
      </w:r>
      <w:r>
        <w:rPr>
          <w:noProof/>
        </w:rPr>
        <w:t>18</w:t>
      </w:r>
      <w:r>
        <w:rPr>
          <w:noProof/>
        </w:rPr>
        <w:fldChar w:fldCharType="end"/>
      </w:r>
    </w:p>
    <w:p w14:paraId="6B4EBEE2" w14:textId="2F73FCBB"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37.</w:t>
      </w:r>
      <w:r>
        <w:rPr>
          <w:rFonts w:asciiTheme="minorHAnsi" w:eastAsiaTheme="minorEastAsia" w:hAnsiTheme="minorHAnsi" w:cstheme="minorBidi"/>
          <w:bCs w:val="0"/>
          <w:noProof/>
          <w:szCs w:val="22"/>
          <w:lang w:val="en-IE" w:eastAsia="en-IE"/>
        </w:rPr>
        <w:tab/>
      </w:r>
      <w:r>
        <w:rPr>
          <w:noProof/>
        </w:rPr>
        <w:t>Conflicts of</w:t>
      </w:r>
      <w:r w:rsidRPr="00743514">
        <w:rPr>
          <w:noProof/>
          <w:spacing w:val="-12"/>
        </w:rPr>
        <w:t xml:space="preserve"> </w:t>
      </w:r>
      <w:r>
        <w:rPr>
          <w:noProof/>
        </w:rPr>
        <w:t>Interest</w:t>
      </w:r>
      <w:r>
        <w:rPr>
          <w:noProof/>
        </w:rPr>
        <w:tab/>
      </w:r>
      <w:r>
        <w:rPr>
          <w:noProof/>
        </w:rPr>
        <w:fldChar w:fldCharType="begin"/>
      </w:r>
      <w:r>
        <w:rPr>
          <w:noProof/>
        </w:rPr>
        <w:instrText xml:space="preserve"> PAGEREF _Toc97122791 \h </w:instrText>
      </w:r>
      <w:r>
        <w:rPr>
          <w:noProof/>
        </w:rPr>
      </w:r>
      <w:r>
        <w:rPr>
          <w:noProof/>
        </w:rPr>
        <w:fldChar w:fldCharType="separate"/>
      </w:r>
      <w:r>
        <w:rPr>
          <w:noProof/>
        </w:rPr>
        <w:t>18</w:t>
      </w:r>
      <w:r>
        <w:rPr>
          <w:noProof/>
        </w:rPr>
        <w:fldChar w:fldCharType="end"/>
      </w:r>
    </w:p>
    <w:p w14:paraId="46FDDF35" w14:textId="43E98470"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38.</w:t>
      </w:r>
      <w:r>
        <w:rPr>
          <w:rFonts w:asciiTheme="minorHAnsi" w:eastAsiaTheme="minorEastAsia" w:hAnsiTheme="minorHAnsi" w:cstheme="minorBidi"/>
          <w:bCs w:val="0"/>
          <w:noProof/>
          <w:szCs w:val="22"/>
          <w:lang w:val="en-IE" w:eastAsia="en-IE"/>
        </w:rPr>
        <w:tab/>
      </w:r>
      <w:r>
        <w:rPr>
          <w:noProof/>
        </w:rPr>
        <w:t>Client</w:t>
      </w:r>
      <w:r w:rsidRPr="00743514">
        <w:rPr>
          <w:noProof/>
          <w:spacing w:val="-8"/>
        </w:rPr>
        <w:t xml:space="preserve"> </w:t>
      </w:r>
      <w:r>
        <w:rPr>
          <w:noProof/>
        </w:rPr>
        <w:t>Assets</w:t>
      </w:r>
      <w:r>
        <w:rPr>
          <w:noProof/>
        </w:rPr>
        <w:tab/>
      </w:r>
      <w:r>
        <w:rPr>
          <w:noProof/>
        </w:rPr>
        <w:fldChar w:fldCharType="begin"/>
      </w:r>
      <w:r>
        <w:rPr>
          <w:noProof/>
        </w:rPr>
        <w:instrText xml:space="preserve"> PAGEREF _Toc97122792 \h </w:instrText>
      </w:r>
      <w:r>
        <w:rPr>
          <w:noProof/>
        </w:rPr>
      </w:r>
      <w:r>
        <w:rPr>
          <w:noProof/>
        </w:rPr>
        <w:fldChar w:fldCharType="separate"/>
      </w:r>
      <w:r>
        <w:rPr>
          <w:noProof/>
        </w:rPr>
        <w:t>20</w:t>
      </w:r>
      <w:r>
        <w:rPr>
          <w:noProof/>
        </w:rPr>
        <w:fldChar w:fldCharType="end"/>
      </w:r>
    </w:p>
    <w:p w14:paraId="1468DEE1" w14:textId="1B17B285"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39.</w:t>
      </w:r>
      <w:r>
        <w:rPr>
          <w:rFonts w:asciiTheme="minorHAnsi" w:eastAsiaTheme="minorEastAsia" w:hAnsiTheme="minorHAnsi" w:cstheme="minorBidi"/>
          <w:bCs w:val="0"/>
          <w:noProof/>
          <w:szCs w:val="22"/>
          <w:lang w:val="en-IE" w:eastAsia="en-IE"/>
        </w:rPr>
        <w:tab/>
      </w:r>
      <w:r>
        <w:rPr>
          <w:noProof/>
        </w:rPr>
        <w:t>Instructions &amp;</w:t>
      </w:r>
      <w:r w:rsidRPr="00743514">
        <w:rPr>
          <w:noProof/>
          <w:spacing w:val="-15"/>
        </w:rPr>
        <w:t xml:space="preserve"> </w:t>
      </w:r>
      <w:r>
        <w:rPr>
          <w:noProof/>
        </w:rPr>
        <w:t>Language</w:t>
      </w:r>
      <w:r>
        <w:rPr>
          <w:noProof/>
        </w:rPr>
        <w:tab/>
      </w:r>
      <w:r>
        <w:rPr>
          <w:noProof/>
        </w:rPr>
        <w:fldChar w:fldCharType="begin"/>
      </w:r>
      <w:r>
        <w:rPr>
          <w:noProof/>
        </w:rPr>
        <w:instrText xml:space="preserve"> PAGEREF _Toc97122793 \h </w:instrText>
      </w:r>
      <w:r>
        <w:rPr>
          <w:noProof/>
        </w:rPr>
      </w:r>
      <w:r>
        <w:rPr>
          <w:noProof/>
        </w:rPr>
        <w:fldChar w:fldCharType="separate"/>
      </w:r>
      <w:r>
        <w:rPr>
          <w:noProof/>
        </w:rPr>
        <w:t>20</w:t>
      </w:r>
      <w:r>
        <w:rPr>
          <w:noProof/>
        </w:rPr>
        <w:fldChar w:fldCharType="end"/>
      </w:r>
    </w:p>
    <w:p w14:paraId="163B236D" w14:textId="4B35FD72"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40.</w:t>
      </w:r>
      <w:r>
        <w:rPr>
          <w:rFonts w:asciiTheme="minorHAnsi" w:eastAsiaTheme="minorEastAsia" w:hAnsiTheme="minorHAnsi" w:cstheme="minorBidi"/>
          <w:bCs w:val="0"/>
          <w:noProof/>
          <w:szCs w:val="22"/>
          <w:lang w:val="en-IE" w:eastAsia="en-IE"/>
        </w:rPr>
        <w:tab/>
      </w:r>
      <w:r>
        <w:rPr>
          <w:noProof/>
        </w:rPr>
        <w:t>Tax and Legal</w:t>
      </w:r>
      <w:r w:rsidRPr="00743514">
        <w:rPr>
          <w:noProof/>
          <w:spacing w:val="-10"/>
        </w:rPr>
        <w:t xml:space="preserve"> </w:t>
      </w:r>
      <w:r>
        <w:rPr>
          <w:noProof/>
        </w:rPr>
        <w:t>Matters</w:t>
      </w:r>
      <w:r>
        <w:rPr>
          <w:noProof/>
        </w:rPr>
        <w:tab/>
      </w:r>
      <w:r>
        <w:rPr>
          <w:noProof/>
        </w:rPr>
        <w:fldChar w:fldCharType="begin"/>
      </w:r>
      <w:r>
        <w:rPr>
          <w:noProof/>
        </w:rPr>
        <w:instrText xml:space="preserve"> PAGEREF _Toc97122794 \h </w:instrText>
      </w:r>
      <w:r>
        <w:rPr>
          <w:noProof/>
        </w:rPr>
      </w:r>
      <w:r>
        <w:rPr>
          <w:noProof/>
        </w:rPr>
        <w:fldChar w:fldCharType="separate"/>
      </w:r>
      <w:r>
        <w:rPr>
          <w:noProof/>
        </w:rPr>
        <w:t>20</w:t>
      </w:r>
      <w:r>
        <w:rPr>
          <w:noProof/>
        </w:rPr>
        <w:fldChar w:fldCharType="end"/>
      </w:r>
    </w:p>
    <w:p w14:paraId="75CABD39" w14:textId="28C3FB53"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41.</w:t>
      </w:r>
      <w:r>
        <w:rPr>
          <w:rFonts w:asciiTheme="minorHAnsi" w:eastAsiaTheme="minorEastAsia" w:hAnsiTheme="minorHAnsi" w:cstheme="minorBidi"/>
          <w:bCs w:val="0"/>
          <w:noProof/>
          <w:szCs w:val="22"/>
          <w:lang w:val="en-IE" w:eastAsia="en-IE"/>
        </w:rPr>
        <w:tab/>
      </w:r>
      <w:r>
        <w:rPr>
          <w:noProof/>
        </w:rPr>
        <w:t>Force</w:t>
      </w:r>
      <w:r w:rsidRPr="00743514">
        <w:rPr>
          <w:noProof/>
          <w:spacing w:val="-12"/>
        </w:rPr>
        <w:t xml:space="preserve"> </w:t>
      </w:r>
      <w:r>
        <w:rPr>
          <w:noProof/>
        </w:rPr>
        <w:t>Majeure</w:t>
      </w:r>
      <w:r>
        <w:rPr>
          <w:noProof/>
        </w:rPr>
        <w:tab/>
      </w:r>
      <w:r>
        <w:rPr>
          <w:noProof/>
        </w:rPr>
        <w:fldChar w:fldCharType="begin"/>
      </w:r>
      <w:r>
        <w:rPr>
          <w:noProof/>
        </w:rPr>
        <w:instrText xml:space="preserve"> PAGEREF _Toc97122795 \h </w:instrText>
      </w:r>
      <w:r>
        <w:rPr>
          <w:noProof/>
        </w:rPr>
      </w:r>
      <w:r>
        <w:rPr>
          <w:noProof/>
        </w:rPr>
        <w:fldChar w:fldCharType="separate"/>
      </w:r>
      <w:r>
        <w:rPr>
          <w:noProof/>
        </w:rPr>
        <w:t>20</w:t>
      </w:r>
      <w:r>
        <w:rPr>
          <w:noProof/>
        </w:rPr>
        <w:fldChar w:fldCharType="end"/>
      </w:r>
    </w:p>
    <w:p w14:paraId="7DCA2F7C" w14:textId="4A2654B7"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42.</w:t>
      </w:r>
      <w:r>
        <w:rPr>
          <w:rFonts w:asciiTheme="minorHAnsi" w:eastAsiaTheme="minorEastAsia" w:hAnsiTheme="minorHAnsi" w:cstheme="minorBidi"/>
          <w:bCs w:val="0"/>
          <w:noProof/>
          <w:szCs w:val="22"/>
          <w:lang w:val="en-IE" w:eastAsia="en-IE"/>
        </w:rPr>
        <w:tab/>
      </w:r>
      <w:r>
        <w:rPr>
          <w:noProof/>
        </w:rPr>
        <w:t>Entire</w:t>
      </w:r>
      <w:r w:rsidRPr="00743514">
        <w:rPr>
          <w:noProof/>
          <w:spacing w:val="-10"/>
        </w:rPr>
        <w:t xml:space="preserve"> </w:t>
      </w:r>
      <w:r>
        <w:rPr>
          <w:noProof/>
        </w:rPr>
        <w:t>Agreement</w:t>
      </w:r>
      <w:r>
        <w:rPr>
          <w:noProof/>
        </w:rPr>
        <w:tab/>
      </w:r>
      <w:r>
        <w:rPr>
          <w:noProof/>
        </w:rPr>
        <w:fldChar w:fldCharType="begin"/>
      </w:r>
      <w:r>
        <w:rPr>
          <w:noProof/>
        </w:rPr>
        <w:instrText xml:space="preserve"> PAGEREF _Toc97122796 \h </w:instrText>
      </w:r>
      <w:r>
        <w:rPr>
          <w:noProof/>
        </w:rPr>
      </w:r>
      <w:r>
        <w:rPr>
          <w:noProof/>
        </w:rPr>
        <w:fldChar w:fldCharType="separate"/>
      </w:r>
      <w:r>
        <w:rPr>
          <w:noProof/>
        </w:rPr>
        <w:t>20</w:t>
      </w:r>
      <w:r>
        <w:rPr>
          <w:noProof/>
        </w:rPr>
        <w:fldChar w:fldCharType="end"/>
      </w:r>
    </w:p>
    <w:p w14:paraId="508CAAF2" w14:textId="5F086675"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43.</w:t>
      </w:r>
      <w:r>
        <w:rPr>
          <w:rFonts w:asciiTheme="minorHAnsi" w:eastAsiaTheme="minorEastAsia" w:hAnsiTheme="minorHAnsi" w:cstheme="minorBidi"/>
          <w:bCs w:val="0"/>
          <w:noProof/>
          <w:szCs w:val="22"/>
          <w:lang w:val="en-IE" w:eastAsia="en-IE"/>
        </w:rPr>
        <w:tab/>
      </w:r>
      <w:r>
        <w:rPr>
          <w:noProof/>
        </w:rPr>
        <w:t>Governing</w:t>
      </w:r>
      <w:r w:rsidRPr="00743514">
        <w:rPr>
          <w:noProof/>
          <w:spacing w:val="-9"/>
        </w:rPr>
        <w:t xml:space="preserve"> </w:t>
      </w:r>
      <w:r>
        <w:rPr>
          <w:noProof/>
        </w:rPr>
        <w:t>Law</w:t>
      </w:r>
      <w:r>
        <w:rPr>
          <w:noProof/>
        </w:rPr>
        <w:tab/>
      </w:r>
      <w:r>
        <w:rPr>
          <w:noProof/>
        </w:rPr>
        <w:fldChar w:fldCharType="begin"/>
      </w:r>
      <w:r>
        <w:rPr>
          <w:noProof/>
        </w:rPr>
        <w:instrText xml:space="preserve"> PAGEREF _Toc97122797 \h </w:instrText>
      </w:r>
      <w:r>
        <w:rPr>
          <w:noProof/>
        </w:rPr>
      </w:r>
      <w:r>
        <w:rPr>
          <w:noProof/>
        </w:rPr>
        <w:fldChar w:fldCharType="separate"/>
      </w:r>
      <w:r>
        <w:rPr>
          <w:noProof/>
        </w:rPr>
        <w:t>20</w:t>
      </w:r>
      <w:r>
        <w:rPr>
          <w:noProof/>
        </w:rPr>
        <w:fldChar w:fldCharType="end"/>
      </w:r>
    </w:p>
    <w:p w14:paraId="3F86EC57" w14:textId="5432CB50"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44.</w:t>
      </w:r>
      <w:r>
        <w:rPr>
          <w:rFonts w:asciiTheme="minorHAnsi" w:eastAsiaTheme="minorEastAsia" w:hAnsiTheme="minorHAnsi" w:cstheme="minorBidi"/>
          <w:bCs w:val="0"/>
          <w:noProof/>
          <w:szCs w:val="22"/>
          <w:lang w:val="en-IE" w:eastAsia="en-IE"/>
        </w:rPr>
        <w:tab/>
      </w:r>
      <w:r>
        <w:rPr>
          <w:noProof/>
        </w:rPr>
        <w:t>Termination</w:t>
      </w:r>
      <w:r>
        <w:rPr>
          <w:noProof/>
        </w:rPr>
        <w:tab/>
      </w:r>
      <w:r>
        <w:rPr>
          <w:noProof/>
        </w:rPr>
        <w:fldChar w:fldCharType="begin"/>
      </w:r>
      <w:r>
        <w:rPr>
          <w:noProof/>
        </w:rPr>
        <w:instrText xml:space="preserve"> PAGEREF _Toc97122798 \h </w:instrText>
      </w:r>
      <w:r>
        <w:rPr>
          <w:noProof/>
        </w:rPr>
      </w:r>
      <w:r>
        <w:rPr>
          <w:noProof/>
        </w:rPr>
        <w:fldChar w:fldCharType="separate"/>
      </w:r>
      <w:r>
        <w:rPr>
          <w:noProof/>
        </w:rPr>
        <w:t>20</w:t>
      </w:r>
      <w:r>
        <w:rPr>
          <w:noProof/>
        </w:rPr>
        <w:fldChar w:fldCharType="end"/>
      </w:r>
    </w:p>
    <w:p w14:paraId="3625AB0F" w14:textId="6AF9E3D6" w:rsidR="003C4222" w:rsidRDefault="003C4222">
      <w:pPr>
        <w:pStyle w:val="TOC1"/>
        <w:tabs>
          <w:tab w:val="left" w:pos="660"/>
          <w:tab w:val="right" w:leader="dot" w:pos="9017"/>
        </w:tabs>
        <w:rPr>
          <w:rFonts w:asciiTheme="minorHAnsi" w:eastAsiaTheme="minorEastAsia" w:hAnsiTheme="minorHAnsi" w:cstheme="minorBidi"/>
          <w:bCs w:val="0"/>
          <w:noProof/>
          <w:szCs w:val="22"/>
          <w:lang w:val="en-IE" w:eastAsia="en-IE"/>
        </w:rPr>
      </w:pPr>
      <w:r w:rsidRPr="00743514">
        <w:rPr>
          <w:noProof/>
        </w:rPr>
        <w:t>45.</w:t>
      </w:r>
      <w:r>
        <w:rPr>
          <w:rFonts w:asciiTheme="minorHAnsi" w:eastAsiaTheme="minorEastAsia" w:hAnsiTheme="minorHAnsi" w:cstheme="minorBidi"/>
          <w:bCs w:val="0"/>
          <w:noProof/>
          <w:szCs w:val="22"/>
          <w:lang w:val="en-IE" w:eastAsia="en-IE"/>
        </w:rPr>
        <w:tab/>
      </w:r>
      <w:r>
        <w:rPr>
          <w:noProof/>
        </w:rPr>
        <w:t>Client Acknowledgement</w:t>
      </w:r>
      <w:r w:rsidRPr="00743514">
        <w:rPr>
          <w:noProof/>
          <w:spacing w:val="-17"/>
        </w:rPr>
        <w:t xml:space="preserve"> </w:t>
      </w:r>
      <w:r>
        <w:rPr>
          <w:noProof/>
        </w:rPr>
        <w:t>and Consent</w:t>
      </w:r>
      <w:r>
        <w:rPr>
          <w:noProof/>
        </w:rPr>
        <w:tab/>
      </w:r>
      <w:r>
        <w:rPr>
          <w:noProof/>
        </w:rPr>
        <w:fldChar w:fldCharType="begin"/>
      </w:r>
      <w:r>
        <w:rPr>
          <w:noProof/>
        </w:rPr>
        <w:instrText xml:space="preserve"> PAGEREF _Toc97122799 \h </w:instrText>
      </w:r>
      <w:r>
        <w:rPr>
          <w:noProof/>
        </w:rPr>
      </w:r>
      <w:r>
        <w:rPr>
          <w:noProof/>
        </w:rPr>
        <w:fldChar w:fldCharType="separate"/>
      </w:r>
      <w:r>
        <w:rPr>
          <w:noProof/>
        </w:rPr>
        <w:t>21</w:t>
      </w:r>
      <w:r>
        <w:rPr>
          <w:noProof/>
        </w:rPr>
        <w:fldChar w:fldCharType="end"/>
      </w:r>
    </w:p>
    <w:p w14:paraId="426549FA" w14:textId="5E20360A" w:rsidR="005E69DF" w:rsidRDefault="00E855B0">
      <w:pPr>
        <w:contextualSpacing w:val="0"/>
        <w:rPr>
          <w:rFonts w:cstheme="majorHAnsi"/>
          <w:caps/>
        </w:rPr>
        <w:sectPr w:rsidR="005E69DF" w:rsidSect="00D14C80">
          <w:headerReference w:type="first" r:id="rId16"/>
          <w:footerReference w:type="first" r:id="rId17"/>
          <w:pgSz w:w="11907" w:h="16840" w:code="9"/>
          <w:pgMar w:top="1440" w:right="1440" w:bottom="1440" w:left="1440" w:header="709" w:footer="709" w:gutter="0"/>
          <w:cols w:space="708"/>
          <w:titlePg/>
          <w:docGrid w:linePitch="360"/>
        </w:sectPr>
      </w:pPr>
      <w:r>
        <w:rPr>
          <w:rFonts w:cstheme="majorHAnsi"/>
          <w:caps/>
        </w:rPr>
        <w:fldChar w:fldCharType="end"/>
      </w:r>
    </w:p>
    <w:p w14:paraId="3B1A7AA4" w14:textId="77777777" w:rsidR="00557E38" w:rsidRPr="00557E38" w:rsidRDefault="00F80744" w:rsidP="00DF5E99">
      <w:pPr>
        <w:pStyle w:val="ListParagraph"/>
        <w:numPr>
          <w:ilvl w:val="0"/>
          <w:numId w:val="4"/>
        </w:numPr>
        <w:rPr>
          <w:spacing w:val="-5"/>
        </w:rPr>
      </w:pPr>
      <w:r w:rsidRPr="00F80744">
        <w:lastRenderedPageBreak/>
        <w:t>General</w:t>
      </w:r>
    </w:p>
    <w:p w14:paraId="002998C3" w14:textId="77777777" w:rsidR="00557E38" w:rsidRDefault="00557E38" w:rsidP="00E73CFA">
      <w:pPr>
        <w:pStyle w:val="ListParagraph"/>
        <w:numPr>
          <w:ilvl w:val="0"/>
          <w:numId w:val="0"/>
        </w:numPr>
        <w:spacing w:after="0"/>
        <w:ind w:left="720"/>
        <w:jc w:val="both"/>
      </w:pPr>
    </w:p>
    <w:p w14:paraId="2093B237" w14:textId="01DFC232" w:rsidR="00F80744" w:rsidRPr="00557E38" w:rsidRDefault="00F80744" w:rsidP="00E73CFA">
      <w:pPr>
        <w:ind w:left="720"/>
        <w:jc w:val="both"/>
      </w:pPr>
      <w:r w:rsidRPr="00F80744">
        <w:t xml:space="preserve">The </w:t>
      </w:r>
      <w:r w:rsidRPr="00557E38">
        <w:t xml:space="preserve">purpose </w:t>
      </w:r>
      <w:r w:rsidRPr="00F80744">
        <w:t xml:space="preserve">of this </w:t>
      </w:r>
      <w:r w:rsidRPr="00557E38">
        <w:t xml:space="preserve">Terms </w:t>
      </w:r>
      <w:r w:rsidRPr="00F80744">
        <w:t xml:space="preserve">of </w:t>
      </w:r>
      <w:r w:rsidRPr="00557E38">
        <w:t>Business (“</w:t>
      </w:r>
      <w:proofErr w:type="spellStart"/>
      <w:r w:rsidRPr="00557E38">
        <w:t>ToB</w:t>
      </w:r>
      <w:proofErr w:type="spellEnd"/>
      <w:r w:rsidRPr="00557E38">
        <w:t xml:space="preserve">”) </w:t>
      </w:r>
      <w:r w:rsidRPr="00F80744">
        <w:t xml:space="preserve">is to </w:t>
      </w:r>
      <w:r w:rsidRPr="00557E38">
        <w:t xml:space="preserve">set </w:t>
      </w:r>
      <w:r w:rsidRPr="00F80744">
        <w:t xml:space="preserve">out the </w:t>
      </w:r>
      <w:r w:rsidRPr="00557E38">
        <w:t xml:space="preserve">general terms under which Acuvest Limited </w:t>
      </w:r>
      <w:r w:rsidRPr="00557E38">
        <w:rPr>
          <w:spacing w:val="-6"/>
        </w:rPr>
        <w:t xml:space="preserve">(“Acuvest” </w:t>
      </w:r>
      <w:r w:rsidRPr="00F80744">
        <w:t xml:space="preserve">or the </w:t>
      </w:r>
      <w:r w:rsidRPr="00557E38">
        <w:t xml:space="preserve">“Firm”) will provide services </w:t>
      </w:r>
      <w:r w:rsidRPr="00F80744">
        <w:t>to you</w:t>
      </w:r>
      <w:r w:rsidRPr="00557E38">
        <w:rPr>
          <w:spacing w:val="55"/>
        </w:rPr>
        <w:t xml:space="preserve"> </w:t>
      </w:r>
      <w:r w:rsidRPr="00F80744">
        <w:t>and</w:t>
      </w:r>
      <w:r w:rsidRPr="00557E38">
        <w:rPr>
          <w:spacing w:val="55"/>
        </w:rPr>
        <w:t xml:space="preserve"> </w:t>
      </w:r>
      <w:r w:rsidRPr="00557E38">
        <w:t xml:space="preserve">the </w:t>
      </w:r>
      <w:r w:rsidRPr="00557E38">
        <w:rPr>
          <w:spacing w:val="-6"/>
        </w:rPr>
        <w:t xml:space="preserve">respective </w:t>
      </w:r>
      <w:r w:rsidRPr="00F80744">
        <w:t xml:space="preserve">duties and </w:t>
      </w:r>
      <w:r w:rsidRPr="00557E38">
        <w:rPr>
          <w:spacing w:val="-6"/>
        </w:rPr>
        <w:t xml:space="preserve">responsibilities </w:t>
      </w:r>
      <w:r w:rsidRPr="00557E38">
        <w:t xml:space="preserve">placed </w:t>
      </w:r>
      <w:r w:rsidRPr="00F80744">
        <w:t xml:space="preserve">upon </w:t>
      </w:r>
      <w:r w:rsidRPr="00557E38">
        <w:t xml:space="preserve">Acuvest </w:t>
      </w:r>
      <w:r w:rsidRPr="00F80744">
        <w:t xml:space="preserve">and upon you </w:t>
      </w:r>
      <w:r w:rsidRPr="00557E38">
        <w:rPr>
          <w:spacing w:val="-3"/>
        </w:rPr>
        <w:t xml:space="preserve">as </w:t>
      </w:r>
      <w:r w:rsidRPr="00F80744">
        <w:t xml:space="preserve">our </w:t>
      </w:r>
      <w:r w:rsidRPr="00557E38">
        <w:t xml:space="preserve">customer. Please ensure </w:t>
      </w:r>
      <w:r w:rsidRPr="00F80744">
        <w:t>you</w:t>
      </w:r>
      <w:r w:rsidRPr="00557E38">
        <w:rPr>
          <w:spacing w:val="55"/>
        </w:rPr>
        <w:t xml:space="preserve"> </w:t>
      </w:r>
      <w:r w:rsidRPr="00F80744">
        <w:t>read</w:t>
      </w:r>
      <w:r w:rsidRPr="00557E38">
        <w:rPr>
          <w:spacing w:val="55"/>
        </w:rPr>
        <w:t xml:space="preserve"> </w:t>
      </w:r>
      <w:r w:rsidRPr="00557E38">
        <w:t xml:space="preserve">these </w:t>
      </w:r>
      <w:proofErr w:type="spellStart"/>
      <w:r w:rsidRPr="00F80744">
        <w:t>ToB</w:t>
      </w:r>
      <w:proofErr w:type="spellEnd"/>
      <w:r w:rsidRPr="00F80744">
        <w:t xml:space="preserve"> </w:t>
      </w:r>
      <w:r w:rsidRPr="00557E38">
        <w:t xml:space="preserve">thoroughly </w:t>
      </w:r>
      <w:r w:rsidRPr="00F80744">
        <w:t xml:space="preserve">and if you </w:t>
      </w:r>
      <w:r w:rsidRPr="00557E38">
        <w:t xml:space="preserve">have </w:t>
      </w:r>
      <w:r w:rsidRPr="00F80744">
        <w:t xml:space="preserve">any </w:t>
      </w:r>
      <w:proofErr w:type="gramStart"/>
      <w:r w:rsidRPr="00557E38">
        <w:t>queries</w:t>
      </w:r>
      <w:proofErr w:type="gramEnd"/>
      <w:r w:rsidRPr="00557E38">
        <w:t xml:space="preserve"> </w:t>
      </w:r>
      <w:r w:rsidRPr="00557E38">
        <w:rPr>
          <w:spacing w:val="-3"/>
        </w:rPr>
        <w:t xml:space="preserve">we </w:t>
      </w:r>
      <w:r w:rsidRPr="00F80744">
        <w:t xml:space="preserve">will </w:t>
      </w:r>
      <w:r w:rsidRPr="00557E38">
        <w:rPr>
          <w:spacing w:val="-3"/>
        </w:rPr>
        <w:t xml:space="preserve">be </w:t>
      </w:r>
      <w:r w:rsidRPr="00557E38">
        <w:t xml:space="preserve">happy </w:t>
      </w:r>
      <w:r w:rsidRPr="00F80744">
        <w:t xml:space="preserve">to </w:t>
      </w:r>
      <w:r w:rsidRPr="00557E38">
        <w:t>clarify them.</w:t>
      </w:r>
    </w:p>
    <w:p w14:paraId="5D28BB73" w14:textId="77777777" w:rsidR="00F80744" w:rsidRPr="00F80744" w:rsidRDefault="00F80744" w:rsidP="00E73CFA">
      <w:pPr>
        <w:ind w:left="720"/>
        <w:jc w:val="both"/>
      </w:pPr>
    </w:p>
    <w:p w14:paraId="7EAC11F3" w14:textId="77777777" w:rsidR="00F80744" w:rsidRPr="00F80744" w:rsidRDefault="00F80744" w:rsidP="00E73CFA">
      <w:pPr>
        <w:ind w:left="720"/>
        <w:jc w:val="both"/>
        <w:rPr>
          <w:spacing w:val="-5"/>
        </w:rPr>
      </w:pPr>
      <w:r w:rsidRPr="00F80744">
        <w:t xml:space="preserve">If </w:t>
      </w:r>
      <w:r w:rsidRPr="00F80744">
        <w:rPr>
          <w:spacing w:val="-3"/>
        </w:rPr>
        <w:t xml:space="preserve">any </w:t>
      </w:r>
      <w:r w:rsidRPr="00F80744">
        <w:rPr>
          <w:spacing w:val="-5"/>
        </w:rPr>
        <w:t xml:space="preserve">material changes are </w:t>
      </w:r>
      <w:r w:rsidRPr="00F80744">
        <w:t xml:space="preserve">made to </w:t>
      </w:r>
      <w:r w:rsidRPr="00F80744">
        <w:rPr>
          <w:spacing w:val="-5"/>
        </w:rPr>
        <w:t xml:space="preserve">these </w:t>
      </w:r>
      <w:proofErr w:type="spellStart"/>
      <w:r w:rsidRPr="00F80744">
        <w:t>ToB</w:t>
      </w:r>
      <w:proofErr w:type="spellEnd"/>
      <w:r w:rsidRPr="00F80744">
        <w:t xml:space="preserve"> </w:t>
      </w:r>
      <w:r w:rsidRPr="00F80744">
        <w:rPr>
          <w:spacing w:val="-3"/>
        </w:rPr>
        <w:t xml:space="preserve">we </w:t>
      </w:r>
      <w:r w:rsidRPr="00F80744">
        <w:rPr>
          <w:spacing w:val="-5"/>
        </w:rPr>
        <w:t xml:space="preserve">will provide </w:t>
      </w:r>
      <w:r w:rsidRPr="00F80744">
        <w:t xml:space="preserve">you with a </w:t>
      </w:r>
      <w:r w:rsidRPr="00F80744">
        <w:rPr>
          <w:spacing w:val="-5"/>
        </w:rPr>
        <w:t xml:space="preserve">revised </w:t>
      </w:r>
      <w:proofErr w:type="spellStart"/>
      <w:r w:rsidRPr="00F80744">
        <w:t>ToB</w:t>
      </w:r>
      <w:proofErr w:type="spellEnd"/>
      <w:r w:rsidRPr="00F80744">
        <w:t xml:space="preserve"> </w:t>
      </w:r>
      <w:r w:rsidRPr="00F80744">
        <w:rPr>
          <w:spacing w:val="-3"/>
        </w:rPr>
        <w:t xml:space="preserve">as </w:t>
      </w:r>
      <w:r w:rsidRPr="00F80744">
        <w:t xml:space="preserve">soon </w:t>
      </w:r>
      <w:r w:rsidRPr="00F80744">
        <w:rPr>
          <w:spacing w:val="-3"/>
        </w:rPr>
        <w:t xml:space="preserve">as </w:t>
      </w:r>
      <w:r w:rsidRPr="00F80744">
        <w:rPr>
          <w:spacing w:val="-5"/>
        </w:rPr>
        <w:t xml:space="preserve">possible. Unless </w:t>
      </w:r>
      <w:r w:rsidRPr="00F80744">
        <w:rPr>
          <w:spacing w:val="-3"/>
        </w:rPr>
        <w:t xml:space="preserve">we </w:t>
      </w:r>
      <w:r w:rsidRPr="00F80744">
        <w:rPr>
          <w:spacing w:val="-5"/>
        </w:rPr>
        <w:t xml:space="preserve">receive written notification </w:t>
      </w:r>
      <w:r w:rsidRPr="00F80744">
        <w:t xml:space="preserve">to the </w:t>
      </w:r>
      <w:r w:rsidRPr="00F80744">
        <w:rPr>
          <w:spacing w:val="-5"/>
        </w:rPr>
        <w:t xml:space="preserve">contrary </w:t>
      </w:r>
      <w:r w:rsidRPr="00F80744">
        <w:t xml:space="preserve">your </w:t>
      </w:r>
      <w:r w:rsidRPr="00F80744">
        <w:rPr>
          <w:spacing w:val="-5"/>
        </w:rPr>
        <w:t xml:space="preserve">acceptance </w:t>
      </w:r>
      <w:r w:rsidRPr="00F80744">
        <w:t xml:space="preserve">of any </w:t>
      </w:r>
      <w:r w:rsidRPr="00F80744">
        <w:rPr>
          <w:spacing w:val="-5"/>
        </w:rPr>
        <w:t xml:space="preserve">revised </w:t>
      </w:r>
      <w:proofErr w:type="spellStart"/>
      <w:r w:rsidRPr="00F80744">
        <w:t>ToB</w:t>
      </w:r>
      <w:proofErr w:type="spellEnd"/>
      <w:r w:rsidRPr="00F80744">
        <w:t xml:space="preserve"> </w:t>
      </w:r>
      <w:r w:rsidRPr="00F80744">
        <w:rPr>
          <w:spacing w:val="-5"/>
        </w:rPr>
        <w:t xml:space="preserve">issued </w:t>
      </w:r>
      <w:r w:rsidRPr="00F80744">
        <w:t xml:space="preserve">to you </w:t>
      </w:r>
      <w:r w:rsidRPr="00F80744">
        <w:rPr>
          <w:spacing w:val="-5"/>
        </w:rPr>
        <w:t xml:space="preserve">will </w:t>
      </w:r>
      <w:r w:rsidRPr="00F80744">
        <w:rPr>
          <w:spacing w:val="-3"/>
        </w:rPr>
        <w:t xml:space="preserve">be </w:t>
      </w:r>
      <w:r w:rsidRPr="00F80744">
        <w:rPr>
          <w:spacing w:val="-5"/>
        </w:rPr>
        <w:t>implicit.</w:t>
      </w:r>
    </w:p>
    <w:p w14:paraId="2A399C0D" w14:textId="77777777" w:rsidR="00F80744" w:rsidRPr="00F80744" w:rsidRDefault="00F80744" w:rsidP="00E73CFA">
      <w:pPr>
        <w:jc w:val="both"/>
      </w:pPr>
    </w:p>
    <w:p w14:paraId="7F247377" w14:textId="77777777" w:rsidR="00F80744" w:rsidRPr="004C52D0" w:rsidRDefault="00F80744" w:rsidP="000A4498">
      <w:pPr>
        <w:pStyle w:val="Heading1"/>
      </w:pPr>
      <w:bookmarkStart w:id="0" w:name="_BPDC_LN_INS_1097"/>
      <w:bookmarkStart w:id="1" w:name="_BPDC_PR_INS_1098"/>
      <w:bookmarkStart w:id="2" w:name="_Toc5626520"/>
      <w:bookmarkStart w:id="3" w:name="_Toc21612564"/>
      <w:bookmarkStart w:id="4" w:name="_Toc97122755"/>
      <w:bookmarkEnd w:id="0"/>
      <w:bookmarkEnd w:id="1"/>
      <w:r w:rsidRPr="004C52D0">
        <w:t>Contact Details</w:t>
      </w:r>
      <w:bookmarkEnd w:id="2"/>
      <w:bookmarkEnd w:id="3"/>
      <w:bookmarkEnd w:id="4"/>
    </w:p>
    <w:p w14:paraId="346E86C8" w14:textId="77777777" w:rsidR="00F80744" w:rsidRPr="00F80744" w:rsidRDefault="00F80744" w:rsidP="00E73CFA">
      <w:pPr>
        <w:jc w:val="both"/>
      </w:pPr>
    </w:p>
    <w:p w14:paraId="0F356586" w14:textId="709BA5C6" w:rsidR="00F80744" w:rsidRPr="00F80744" w:rsidRDefault="00F80744" w:rsidP="00E73CFA">
      <w:pPr>
        <w:ind w:left="720"/>
        <w:jc w:val="both"/>
      </w:pPr>
      <w:r w:rsidRPr="00F80744">
        <w:t xml:space="preserve">Acuvest Limited trading as Acuvest is located at </w:t>
      </w:r>
      <w:r w:rsidR="000F54AF" w:rsidRPr="000F54AF">
        <w:t xml:space="preserve">The Greenway, </w:t>
      </w:r>
      <w:proofErr w:type="spellStart"/>
      <w:r w:rsidR="000F54AF" w:rsidRPr="000F54AF">
        <w:t>Ardilaun</w:t>
      </w:r>
      <w:proofErr w:type="spellEnd"/>
      <w:r w:rsidR="000F54AF" w:rsidRPr="000F54AF">
        <w:t xml:space="preserve"> Court, Court C, Unit #912, 112-114 St. Stephen’s Green, Dublin 2, D02 TD28</w:t>
      </w:r>
      <w:r w:rsidRPr="00F80744">
        <w:t>. Contact number 016344510. Email info@acuvest.ie.</w:t>
      </w:r>
    </w:p>
    <w:p w14:paraId="0E84885F" w14:textId="77777777" w:rsidR="00F80744" w:rsidRPr="00F80744" w:rsidRDefault="00F80744" w:rsidP="00E73CFA">
      <w:pPr>
        <w:jc w:val="both"/>
      </w:pPr>
    </w:p>
    <w:p w14:paraId="0D704AF4" w14:textId="6DB2DEF9" w:rsidR="00F80744" w:rsidRDefault="00F80744" w:rsidP="000A4498">
      <w:pPr>
        <w:pStyle w:val="Heading1"/>
      </w:pPr>
      <w:bookmarkStart w:id="5" w:name="_BPDC_LN_INS_1095"/>
      <w:bookmarkStart w:id="6" w:name="_BPDC_PR_INS_1096"/>
      <w:bookmarkStart w:id="7" w:name="_Toc5626521"/>
      <w:bookmarkStart w:id="8" w:name="_Toc21612565"/>
      <w:bookmarkStart w:id="9" w:name="_Toc97122756"/>
      <w:bookmarkEnd w:id="5"/>
      <w:bookmarkEnd w:id="6"/>
      <w:r w:rsidRPr="00F80744">
        <w:t>Regulatory Status and Statutory Codes of</w:t>
      </w:r>
      <w:r w:rsidRPr="00557E38">
        <w:rPr>
          <w:spacing w:val="-19"/>
        </w:rPr>
        <w:t xml:space="preserve"> </w:t>
      </w:r>
      <w:r w:rsidRPr="00F80744">
        <w:t>Conduct</w:t>
      </w:r>
      <w:bookmarkEnd w:id="7"/>
      <w:bookmarkEnd w:id="8"/>
      <w:bookmarkEnd w:id="9"/>
    </w:p>
    <w:p w14:paraId="0220F025" w14:textId="77777777" w:rsidR="004C52D0" w:rsidRPr="004C52D0" w:rsidRDefault="004C52D0" w:rsidP="00E73CFA">
      <w:pPr>
        <w:jc w:val="both"/>
        <w:rPr>
          <w:lang w:val="en-IE"/>
        </w:rPr>
      </w:pPr>
    </w:p>
    <w:p w14:paraId="76E6728A" w14:textId="77777777" w:rsidR="00F80744" w:rsidRPr="004C52D0" w:rsidRDefault="00F80744" w:rsidP="00E73CFA">
      <w:pPr>
        <w:ind w:firstLine="709"/>
        <w:jc w:val="both"/>
        <w:rPr>
          <w:b/>
          <w:bCs/>
        </w:rPr>
      </w:pPr>
      <w:r w:rsidRPr="004C52D0">
        <w:rPr>
          <w:b/>
          <w:bCs/>
        </w:rPr>
        <w:t>Regulatory Status</w:t>
      </w:r>
    </w:p>
    <w:p w14:paraId="01C51844" w14:textId="4FD166CB" w:rsidR="00F80744" w:rsidRPr="00F80744" w:rsidRDefault="00F80744" w:rsidP="00E73CFA">
      <w:pPr>
        <w:ind w:left="709"/>
        <w:jc w:val="both"/>
      </w:pPr>
      <w:r w:rsidRPr="00F80744">
        <w:rPr>
          <w:spacing w:val="-5"/>
        </w:rPr>
        <w:t xml:space="preserve">Acuvest </w:t>
      </w:r>
      <w:r w:rsidRPr="00F80744">
        <w:t xml:space="preserve">is </w:t>
      </w:r>
      <w:r w:rsidRPr="00F80744">
        <w:rPr>
          <w:spacing w:val="-5"/>
        </w:rPr>
        <w:t xml:space="preserve">regulated </w:t>
      </w:r>
      <w:r w:rsidRPr="00F80744">
        <w:rPr>
          <w:spacing w:val="-3"/>
        </w:rPr>
        <w:t xml:space="preserve">by </w:t>
      </w:r>
      <w:r w:rsidRPr="00F80744">
        <w:t xml:space="preserve">the </w:t>
      </w:r>
      <w:r w:rsidRPr="00F80744">
        <w:rPr>
          <w:spacing w:val="-5"/>
        </w:rPr>
        <w:t xml:space="preserve">Central Bank </w:t>
      </w:r>
      <w:r w:rsidRPr="00F80744">
        <w:t xml:space="preserve">of </w:t>
      </w:r>
      <w:r w:rsidRPr="00F80744">
        <w:rPr>
          <w:spacing w:val="-5"/>
        </w:rPr>
        <w:t xml:space="preserve">Ireland </w:t>
      </w:r>
      <w:r w:rsidRPr="00F80744">
        <w:t xml:space="preserve">(the </w:t>
      </w:r>
      <w:r w:rsidRPr="00F80744">
        <w:rPr>
          <w:spacing w:val="-5"/>
        </w:rPr>
        <w:t>“Central Bank</w:t>
      </w:r>
      <w:r w:rsidR="00B12C78" w:rsidRPr="00F80744">
        <w:rPr>
          <w:spacing w:val="-5"/>
        </w:rPr>
        <w:t>”) pursuant</w:t>
      </w:r>
      <w:r w:rsidRPr="00F80744">
        <w:rPr>
          <w:spacing w:val="-5"/>
        </w:rPr>
        <w:t xml:space="preserve"> </w:t>
      </w:r>
      <w:r w:rsidRPr="00F80744">
        <w:t xml:space="preserve">to the </w:t>
      </w:r>
      <w:r w:rsidR="00E1445C">
        <w:tab/>
      </w:r>
      <w:r w:rsidRPr="00F80744">
        <w:rPr>
          <w:spacing w:val="-5"/>
        </w:rPr>
        <w:t>European Union</w:t>
      </w:r>
      <w:r w:rsidRPr="00F80744">
        <w:rPr>
          <w:spacing w:val="-22"/>
        </w:rPr>
        <w:t xml:space="preserve"> </w:t>
      </w:r>
      <w:r w:rsidRPr="00F80744">
        <w:rPr>
          <w:spacing w:val="-5"/>
        </w:rPr>
        <w:t xml:space="preserve">(Markets </w:t>
      </w:r>
      <w:r w:rsidRPr="00F80744">
        <w:t xml:space="preserve">in </w:t>
      </w:r>
      <w:r w:rsidRPr="00F80744">
        <w:rPr>
          <w:spacing w:val="-5"/>
        </w:rPr>
        <w:t xml:space="preserve">Financial Instruments) Regulations 2017 </w:t>
      </w:r>
      <w:r w:rsidRPr="00F80744">
        <w:t xml:space="preserve">(as </w:t>
      </w:r>
      <w:r w:rsidRPr="00F80744">
        <w:rPr>
          <w:spacing w:val="-5"/>
        </w:rPr>
        <w:t xml:space="preserve">amended) (the </w:t>
      </w:r>
      <w:r w:rsidRPr="00F80744">
        <w:t xml:space="preserve">“MiFID </w:t>
      </w:r>
      <w:r w:rsidRPr="00F80744">
        <w:rPr>
          <w:spacing w:val="-3"/>
        </w:rPr>
        <w:t xml:space="preserve">II </w:t>
      </w:r>
      <w:r w:rsidRPr="00F80744">
        <w:rPr>
          <w:spacing w:val="-6"/>
        </w:rPr>
        <w:t>Regulations”).</w:t>
      </w:r>
    </w:p>
    <w:p w14:paraId="01408D33" w14:textId="77777777" w:rsidR="00F80744" w:rsidRPr="00F80744" w:rsidRDefault="00F80744" w:rsidP="00E73CFA">
      <w:pPr>
        <w:ind w:firstLine="709"/>
        <w:jc w:val="both"/>
      </w:pPr>
    </w:p>
    <w:p w14:paraId="24757C41" w14:textId="78A4BE14" w:rsidR="00F80744" w:rsidRPr="00E1445C" w:rsidRDefault="00F80744" w:rsidP="00E73CFA">
      <w:pPr>
        <w:pStyle w:val="ListParagraph"/>
        <w:numPr>
          <w:ilvl w:val="1"/>
          <w:numId w:val="9"/>
        </w:numPr>
        <w:spacing w:after="0"/>
        <w:jc w:val="both"/>
        <w:rPr>
          <w:b w:val="0"/>
          <w:i/>
          <w:u w:val="none"/>
        </w:rPr>
      </w:pPr>
      <w:r w:rsidRPr="00E1445C">
        <w:rPr>
          <w:b w:val="0"/>
          <w:i/>
          <w:spacing w:val="-5"/>
          <w:u w:val="none"/>
        </w:rPr>
        <w:t xml:space="preserve">Acuvest </w:t>
      </w:r>
      <w:r w:rsidRPr="00E1445C">
        <w:rPr>
          <w:b w:val="0"/>
          <w:i/>
          <w:u w:val="none"/>
        </w:rPr>
        <w:t>was</w:t>
      </w:r>
      <w:r w:rsidRPr="00E1445C">
        <w:rPr>
          <w:b w:val="0"/>
          <w:i/>
          <w:spacing w:val="55"/>
          <w:u w:val="none"/>
        </w:rPr>
        <w:t xml:space="preserve"> </w:t>
      </w:r>
      <w:r w:rsidRPr="00E1445C">
        <w:rPr>
          <w:b w:val="0"/>
          <w:i/>
          <w:spacing w:val="-5"/>
          <w:u w:val="none"/>
        </w:rPr>
        <w:t xml:space="preserve">originally authorised under </w:t>
      </w:r>
      <w:r w:rsidRPr="00E1445C">
        <w:rPr>
          <w:b w:val="0"/>
          <w:i/>
          <w:u w:val="none"/>
        </w:rPr>
        <w:t xml:space="preserve">the </w:t>
      </w:r>
      <w:r w:rsidRPr="00E1445C">
        <w:rPr>
          <w:b w:val="0"/>
          <w:i/>
          <w:spacing w:val="-6"/>
          <w:u w:val="none"/>
        </w:rPr>
        <w:t xml:space="preserve">Investment Intermediaries </w:t>
      </w:r>
      <w:r w:rsidRPr="00E1445C">
        <w:rPr>
          <w:b w:val="0"/>
          <w:i/>
          <w:u w:val="none"/>
        </w:rPr>
        <w:t>Act,</w:t>
      </w:r>
      <w:r w:rsidRPr="00E1445C">
        <w:rPr>
          <w:b w:val="0"/>
          <w:i/>
          <w:spacing w:val="55"/>
          <w:u w:val="none"/>
        </w:rPr>
        <w:t xml:space="preserve"> </w:t>
      </w:r>
      <w:r w:rsidRPr="00E1445C">
        <w:rPr>
          <w:b w:val="0"/>
          <w:i/>
          <w:spacing w:val="-5"/>
          <w:u w:val="none"/>
        </w:rPr>
        <w:t xml:space="preserve">1995 </w:t>
      </w:r>
      <w:r w:rsidRPr="00E1445C">
        <w:rPr>
          <w:b w:val="0"/>
          <w:i/>
          <w:u w:val="none"/>
        </w:rPr>
        <w:t>(as</w:t>
      </w:r>
      <w:r w:rsidRPr="00E1445C">
        <w:rPr>
          <w:b w:val="0"/>
          <w:i/>
          <w:spacing w:val="55"/>
          <w:u w:val="none"/>
        </w:rPr>
        <w:t xml:space="preserve"> </w:t>
      </w:r>
      <w:r w:rsidRPr="00E1445C">
        <w:rPr>
          <w:b w:val="0"/>
          <w:i/>
          <w:spacing w:val="-6"/>
          <w:u w:val="none"/>
        </w:rPr>
        <w:t xml:space="preserve">amended) </w:t>
      </w:r>
      <w:r w:rsidRPr="00E1445C">
        <w:rPr>
          <w:b w:val="0"/>
          <w:i/>
          <w:u w:val="none"/>
        </w:rPr>
        <w:t xml:space="preserve">(“IIA </w:t>
      </w:r>
      <w:r w:rsidRPr="00E1445C">
        <w:rPr>
          <w:b w:val="0"/>
          <w:i/>
          <w:spacing w:val="-5"/>
          <w:u w:val="none"/>
        </w:rPr>
        <w:t xml:space="preserve">1995”) </w:t>
      </w:r>
      <w:r w:rsidRPr="00E1445C">
        <w:rPr>
          <w:b w:val="0"/>
          <w:i/>
          <w:u w:val="none"/>
        </w:rPr>
        <w:t xml:space="preserve">to </w:t>
      </w:r>
      <w:r w:rsidRPr="00E1445C">
        <w:rPr>
          <w:b w:val="0"/>
          <w:i/>
          <w:spacing w:val="-5"/>
          <w:u w:val="none"/>
        </w:rPr>
        <w:t xml:space="preserve">provide investment advice </w:t>
      </w:r>
      <w:r w:rsidRPr="00E1445C">
        <w:rPr>
          <w:b w:val="0"/>
          <w:i/>
          <w:u w:val="none"/>
        </w:rPr>
        <w:t xml:space="preserve">in </w:t>
      </w:r>
      <w:r w:rsidRPr="00E1445C">
        <w:rPr>
          <w:b w:val="0"/>
          <w:i/>
          <w:spacing w:val="-5"/>
          <w:u w:val="none"/>
        </w:rPr>
        <w:t xml:space="preserve">respect </w:t>
      </w:r>
      <w:r w:rsidRPr="00E1445C">
        <w:rPr>
          <w:b w:val="0"/>
          <w:i/>
          <w:u w:val="none"/>
        </w:rPr>
        <w:t xml:space="preserve">of </w:t>
      </w:r>
      <w:r w:rsidRPr="00E1445C">
        <w:rPr>
          <w:b w:val="0"/>
          <w:i/>
          <w:spacing w:val="-5"/>
          <w:u w:val="none"/>
        </w:rPr>
        <w:t xml:space="preserve">certain investment </w:t>
      </w:r>
      <w:r w:rsidRPr="00E1445C">
        <w:rPr>
          <w:b w:val="0"/>
          <w:i/>
          <w:spacing w:val="-6"/>
          <w:u w:val="none"/>
        </w:rPr>
        <w:t>instruments,</w:t>
      </w:r>
      <w:r w:rsidR="005F4088">
        <w:rPr>
          <w:b w:val="0"/>
          <w:i/>
          <w:spacing w:val="-6"/>
          <w:u w:val="none"/>
        </w:rPr>
        <w:t xml:space="preserve"> </w:t>
      </w:r>
      <w:r w:rsidRPr="00E1445C">
        <w:rPr>
          <w:b w:val="0"/>
          <w:i/>
          <w:u w:val="none"/>
        </w:rPr>
        <w:t xml:space="preserve">and </w:t>
      </w:r>
      <w:r w:rsidRPr="00E1445C">
        <w:rPr>
          <w:b w:val="0"/>
          <w:i/>
          <w:spacing w:val="-5"/>
          <w:u w:val="none"/>
        </w:rPr>
        <w:t xml:space="preserve">continues </w:t>
      </w:r>
      <w:r w:rsidRPr="00E1445C">
        <w:rPr>
          <w:b w:val="0"/>
          <w:i/>
          <w:u w:val="none"/>
        </w:rPr>
        <w:t xml:space="preserve">to </w:t>
      </w:r>
      <w:r w:rsidRPr="00E1445C">
        <w:rPr>
          <w:b w:val="0"/>
          <w:i/>
          <w:spacing w:val="-3"/>
          <w:u w:val="none"/>
        </w:rPr>
        <w:t>do</w:t>
      </w:r>
      <w:r w:rsidRPr="00E1445C">
        <w:rPr>
          <w:b w:val="0"/>
          <w:i/>
          <w:spacing w:val="-16"/>
          <w:u w:val="none"/>
        </w:rPr>
        <w:t xml:space="preserve"> </w:t>
      </w:r>
      <w:r w:rsidRPr="00E1445C">
        <w:rPr>
          <w:b w:val="0"/>
          <w:i/>
          <w:u w:val="none"/>
        </w:rPr>
        <w:t>so.</w:t>
      </w:r>
    </w:p>
    <w:p w14:paraId="4A2C7FDB" w14:textId="77777777" w:rsidR="00F80744" w:rsidRPr="00E1445C" w:rsidRDefault="00F80744" w:rsidP="00E73CFA">
      <w:pPr>
        <w:ind w:left="371"/>
        <w:jc w:val="both"/>
        <w:rPr>
          <w:i/>
        </w:rPr>
      </w:pPr>
    </w:p>
    <w:p w14:paraId="2831CEBD" w14:textId="1B5EB009" w:rsidR="00F80744" w:rsidRPr="00E1445C" w:rsidRDefault="00F80744" w:rsidP="00E73CFA">
      <w:pPr>
        <w:pStyle w:val="ListParagraph"/>
        <w:numPr>
          <w:ilvl w:val="1"/>
          <w:numId w:val="9"/>
        </w:numPr>
        <w:spacing w:after="0"/>
        <w:jc w:val="both"/>
        <w:rPr>
          <w:b w:val="0"/>
          <w:i/>
          <w:u w:val="none"/>
        </w:rPr>
      </w:pPr>
      <w:r w:rsidRPr="00E1445C">
        <w:rPr>
          <w:b w:val="0"/>
          <w:i/>
          <w:spacing w:val="-5"/>
          <w:u w:val="none"/>
        </w:rPr>
        <w:t xml:space="preserve">Acuvest </w:t>
      </w:r>
      <w:r w:rsidRPr="00E1445C">
        <w:rPr>
          <w:b w:val="0"/>
          <w:i/>
          <w:u w:val="none"/>
        </w:rPr>
        <w:t>was</w:t>
      </w:r>
      <w:r w:rsidRPr="00E1445C">
        <w:rPr>
          <w:b w:val="0"/>
          <w:i/>
          <w:spacing w:val="55"/>
          <w:u w:val="none"/>
        </w:rPr>
        <w:t xml:space="preserve"> </w:t>
      </w:r>
      <w:r w:rsidRPr="00E1445C">
        <w:rPr>
          <w:b w:val="0"/>
          <w:i/>
          <w:spacing w:val="-5"/>
          <w:u w:val="none"/>
        </w:rPr>
        <w:t xml:space="preserve">deemed authorised under </w:t>
      </w:r>
      <w:r w:rsidRPr="00E1445C">
        <w:rPr>
          <w:b w:val="0"/>
          <w:i/>
          <w:u w:val="none"/>
        </w:rPr>
        <w:t xml:space="preserve">the </w:t>
      </w:r>
      <w:r w:rsidRPr="00E1445C">
        <w:rPr>
          <w:b w:val="0"/>
          <w:i/>
          <w:spacing w:val="-5"/>
          <w:u w:val="none"/>
        </w:rPr>
        <w:t xml:space="preserve">European Communities (Markets </w:t>
      </w:r>
      <w:r w:rsidRPr="00E1445C">
        <w:rPr>
          <w:b w:val="0"/>
          <w:i/>
          <w:u w:val="none"/>
        </w:rPr>
        <w:t xml:space="preserve">in </w:t>
      </w:r>
      <w:r w:rsidRPr="00E1445C">
        <w:rPr>
          <w:b w:val="0"/>
          <w:i/>
          <w:spacing w:val="-5"/>
          <w:u w:val="none"/>
        </w:rPr>
        <w:t xml:space="preserve">Financial </w:t>
      </w:r>
      <w:r w:rsidRPr="00E1445C">
        <w:rPr>
          <w:b w:val="0"/>
          <w:i/>
          <w:spacing w:val="-6"/>
          <w:u w:val="none"/>
        </w:rPr>
        <w:t xml:space="preserve">Instruments) </w:t>
      </w:r>
      <w:r w:rsidRPr="00E1445C">
        <w:rPr>
          <w:b w:val="0"/>
          <w:i/>
          <w:spacing w:val="-5"/>
          <w:u w:val="none"/>
        </w:rPr>
        <w:t xml:space="preserve">Regulations, 2007 (as amended) </w:t>
      </w:r>
      <w:r w:rsidRPr="00E1445C">
        <w:rPr>
          <w:b w:val="0"/>
          <w:i/>
          <w:u w:val="none"/>
        </w:rPr>
        <w:t xml:space="preserve">(the </w:t>
      </w:r>
      <w:r w:rsidRPr="00E1445C">
        <w:rPr>
          <w:b w:val="0"/>
          <w:i/>
          <w:spacing w:val="-5"/>
          <w:u w:val="none"/>
        </w:rPr>
        <w:t xml:space="preserve">“MiFID </w:t>
      </w:r>
      <w:r w:rsidRPr="00E1445C">
        <w:rPr>
          <w:b w:val="0"/>
          <w:i/>
          <w:u w:val="none"/>
        </w:rPr>
        <w:t xml:space="preserve">I </w:t>
      </w:r>
      <w:r w:rsidRPr="00E1445C">
        <w:rPr>
          <w:b w:val="0"/>
          <w:i/>
          <w:spacing w:val="-6"/>
          <w:u w:val="none"/>
        </w:rPr>
        <w:t xml:space="preserve">Regulations”) </w:t>
      </w:r>
      <w:r w:rsidRPr="00E1445C">
        <w:rPr>
          <w:b w:val="0"/>
          <w:i/>
          <w:spacing w:val="-5"/>
          <w:u w:val="none"/>
        </w:rPr>
        <w:t xml:space="preserve">when </w:t>
      </w:r>
      <w:r w:rsidRPr="00E1445C">
        <w:rPr>
          <w:b w:val="0"/>
          <w:i/>
          <w:u w:val="none"/>
        </w:rPr>
        <w:t xml:space="preserve">this </w:t>
      </w:r>
      <w:r w:rsidRPr="00E1445C">
        <w:rPr>
          <w:b w:val="0"/>
          <w:i/>
          <w:spacing w:val="-6"/>
          <w:u w:val="none"/>
        </w:rPr>
        <w:t xml:space="preserve">legislation </w:t>
      </w:r>
      <w:r w:rsidRPr="00E1445C">
        <w:rPr>
          <w:b w:val="0"/>
          <w:i/>
          <w:u w:val="none"/>
        </w:rPr>
        <w:t xml:space="preserve">came </w:t>
      </w:r>
      <w:r w:rsidRPr="00E1445C">
        <w:rPr>
          <w:b w:val="0"/>
          <w:i/>
          <w:spacing w:val="-5"/>
          <w:u w:val="none"/>
        </w:rPr>
        <w:t xml:space="preserve">into effect </w:t>
      </w:r>
      <w:r w:rsidRPr="00E1445C">
        <w:rPr>
          <w:b w:val="0"/>
          <w:i/>
          <w:u w:val="none"/>
        </w:rPr>
        <w:t xml:space="preserve">in </w:t>
      </w:r>
      <w:r w:rsidRPr="00E1445C">
        <w:rPr>
          <w:b w:val="0"/>
          <w:i/>
          <w:spacing w:val="-5"/>
          <w:u w:val="none"/>
        </w:rPr>
        <w:t xml:space="preserve">November 2007 </w:t>
      </w:r>
      <w:r w:rsidRPr="00E1445C">
        <w:rPr>
          <w:b w:val="0"/>
          <w:i/>
          <w:u w:val="none"/>
        </w:rPr>
        <w:t xml:space="preserve">and is </w:t>
      </w:r>
      <w:r w:rsidRPr="00E1445C">
        <w:rPr>
          <w:b w:val="0"/>
          <w:i/>
          <w:spacing w:val="-5"/>
          <w:u w:val="none"/>
        </w:rPr>
        <w:t xml:space="preserve">now authorised </w:t>
      </w:r>
      <w:r w:rsidRPr="00E1445C">
        <w:rPr>
          <w:b w:val="0"/>
          <w:i/>
          <w:u w:val="none"/>
        </w:rPr>
        <w:t>to</w:t>
      </w:r>
      <w:r w:rsidRPr="00E1445C">
        <w:rPr>
          <w:b w:val="0"/>
          <w:i/>
          <w:spacing w:val="55"/>
          <w:u w:val="none"/>
        </w:rPr>
        <w:t xml:space="preserve"> </w:t>
      </w:r>
      <w:r w:rsidRPr="00E1445C">
        <w:rPr>
          <w:b w:val="0"/>
          <w:i/>
          <w:spacing w:val="-5"/>
          <w:u w:val="none"/>
        </w:rPr>
        <w:t xml:space="preserve">provide investment advice under </w:t>
      </w:r>
      <w:r w:rsidRPr="00E1445C">
        <w:rPr>
          <w:b w:val="0"/>
          <w:i/>
          <w:u w:val="none"/>
        </w:rPr>
        <w:t xml:space="preserve">the </w:t>
      </w:r>
      <w:r w:rsidRPr="00E1445C">
        <w:rPr>
          <w:b w:val="0"/>
          <w:i/>
          <w:spacing w:val="-5"/>
          <w:u w:val="none"/>
        </w:rPr>
        <w:t xml:space="preserve">MiFID </w:t>
      </w:r>
      <w:r w:rsidRPr="00E1445C">
        <w:rPr>
          <w:b w:val="0"/>
          <w:i/>
          <w:u w:val="none"/>
        </w:rPr>
        <w:t xml:space="preserve">II </w:t>
      </w:r>
      <w:r w:rsidRPr="00E1445C">
        <w:rPr>
          <w:b w:val="0"/>
          <w:i/>
          <w:spacing w:val="-5"/>
          <w:u w:val="none"/>
        </w:rPr>
        <w:t xml:space="preserve">Regulations since </w:t>
      </w:r>
      <w:r w:rsidRPr="00E1445C">
        <w:rPr>
          <w:b w:val="0"/>
          <w:i/>
          <w:u w:val="none"/>
        </w:rPr>
        <w:t xml:space="preserve">it </w:t>
      </w:r>
      <w:r w:rsidRPr="00E1445C">
        <w:rPr>
          <w:b w:val="0"/>
          <w:i/>
          <w:spacing w:val="-5"/>
          <w:u w:val="none"/>
        </w:rPr>
        <w:t xml:space="preserve">came into effect </w:t>
      </w:r>
      <w:r w:rsidRPr="00E1445C">
        <w:rPr>
          <w:b w:val="0"/>
          <w:i/>
          <w:u w:val="none"/>
        </w:rPr>
        <w:t xml:space="preserve">on the 3 </w:t>
      </w:r>
      <w:r w:rsidRPr="00E1445C">
        <w:rPr>
          <w:b w:val="0"/>
          <w:i/>
          <w:spacing w:val="-5"/>
          <w:u w:val="none"/>
        </w:rPr>
        <w:t>January</w:t>
      </w:r>
      <w:r w:rsidRPr="00E1445C">
        <w:rPr>
          <w:b w:val="0"/>
          <w:i/>
          <w:spacing w:val="-39"/>
          <w:u w:val="none"/>
        </w:rPr>
        <w:t xml:space="preserve"> </w:t>
      </w:r>
      <w:r w:rsidRPr="00E1445C">
        <w:rPr>
          <w:b w:val="0"/>
          <w:i/>
          <w:u w:val="none"/>
        </w:rPr>
        <w:t>2018.</w:t>
      </w:r>
    </w:p>
    <w:p w14:paraId="19D4E01C" w14:textId="77777777" w:rsidR="00F80744" w:rsidRPr="00E1445C" w:rsidRDefault="00F80744" w:rsidP="00E73CFA">
      <w:pPr>
        <w:ind w:left="371"/>
        <w:jc w:val="both"/>
        <w:rPr>
          <w:spacing w:val="-5"/>
        </w:rPr>
      </w:pPr>
    </w:p>
    <w:p w14:paraId="16A65589" w14:textId="77777777" w:rsidR="00F80744" w:rsidRPr="00E1445C" w:rsidRDefault="00F80744" w:rsidP="00E73CFA">
      <w:pPr>
        <w:pStyle w:val="ListParagraph"/>
        <w:numPr>
          <w:ilvl w:val="1"/>
          <w:numId w:val="9"/>
        </w:numPr>
        <w:spacing w:after="0"/>
        <w:jc w:val="both"/>
        <w:rPr>
          <w:b w:val="0"/>
          <w:spacing w:val="-5"/>
          <w:u w:val="none"/>
        </w:rPr>
      </w:pPr>
      <w:bookmarkStart w:id="10" w:name="_BPDC_LN_INS_1093"/>
      <w:bookmarkStart w:id="11" w:name="_BPDC_PR_INS_1094"/>
      <w:bookmarkEnd w:id="10"/>
      <w:bookmarkEnd w:id="11"/>
      <w:r w:rsidRPr="00E1445C">
        <w:rPr>
          <w:b w:val="0"/>
          <w:spacing w:val="-5"/>
          <w:u w:val="none"/>
        </w:rPr>
        <w:t>Acuvest is also regulated as an insurance intermediary under the European Union (Insurance Distribution) Regulations, 2018 (the “Insurance Distribution Regulations”).</w:t>
      </w:r>
    </w:p>
    <w:p w14:paraId="062C2790" w14:textId="77777777" w:rsidR="00F80744" w:rsidRPr="00F80744" w:rsidRDefault="00F80744" w:rsidP="00E73CFA">
      <w:pPr>
        <w:ind w:firstLine="709"/>
        <w:jc w:val="both"/>
        <w:rPr>
          <w:spacing w:val="-5"/>
        </w:rPr>
      </w:pPr>
    </w:p>
    <w:p w14:paraId="66F67B07" w14:textId="6F1DE1F1" w:rsidR="00F80744" w:rsidRPr="00F80744" w:rsidRDefault="00F80744" w:rsidP="00E73CFA">
      <w:pPr>
        <w:ind w:left="709"/>
        <w:jc w:val="both"/>
      </w:pPr>
      <w:r w:rsidRPr="00F80744">
        <w:rPr>
          <w:spacing w:val="-5"/>
        </w:rPr>
        <w:t xml:space="preserve">Acuvest’s reference number </w:t>
      </w:r>
      <w:r w:rsidRPr="00F80744">
        <w:t xml:space="preserve">with the </w:t>
      </w:r>
      <w:r w:rsidRPr="00F80744">
        <w:rPr>
          <w:spacing w:val="-5"/>
        </w:rPr>
        <w:t xml:space="preserve">Central Bank </w:t>
      </w:r>
      <w:r w:rsidRPr="00F80744">
        <w:t xml:space="preserve">is </w:t>
      </w:r>
      <w:r w:rsidRPr="00F80744">
        <w:rPr>
          <w:spacing w:val="-5"/>
        </w:rPr>
        <w:t xml:space="preserve">C29617. </w:t>
      </w:r>
      <w:r w:rsidRPr="00F80744">
        <w:t xml:space="preserve">The </w:t>
      </w:r>
      <w:r w:rsidRPr="00F80744">
        <w:rPr>
          <w:spacing w:val="-5"/>
        </w:rPr>
        <w:t xml:space="preserve">Central Bank’s register </w:t>
      </w:r>
      <w:r w:rsidRPr="00F80744">
        <w:t>of</w:t>
      </w:r>
      <w:r w:rsidR="00B10547">
        <w:t xml:space="preserve"> </w:t>
      </w:r>
      <w:r w:rsidRPr="00F80744">
        <w:rPr>
          <w:spacing w:val="-5"/>
        </w:rPr>
        <w:t>Financial Service</w:t>
      </w:r>
      <w:r w:rsidRPr="00F80744">
        <w:t xml:space="preserve"> </w:t>
      </w:r>
      <w:r w:rsidRPr="00F80744">
        <w:rPr>
          <w:spacing w:val="-5"/>
        </w:rPr>
        <w:t xml:space="preserve">Providers </w:t>
      </w:r>
      <w:r w:rsidRPr="00F80744">
        <w:t xml:space="preserve">can be </w:t>
      </w:r>
      <w:r w:rsidRPr="00F80744">
        <w:rPr>
          <w:spacing w:val="-5"/>
        </w:rPr>
        <w:t xml:space="preserve">checked </w:t>
      </w:r>
      <w:r w:rsidRPr="00F80744">
        <w:rPr>
          <w:spacing w:val="-3"/>
        </w:rPr>
        <w:t xml:space="preserve">by </w:t>
      </w:r>
      <w:r w:rsidRPr="00F80744">
        <w:rPr>
          <w:spacing w:val="-5"/>
        </w:rPr>
        <w:t xml:space="preserve">visiting </w:t>
      </w:r>
      <w:r w:rsidRPr="00F80744">
        <w:rPr>
          <w:spacing w:val="-3"/>
        </w:rPr>
        <w:t xml:space="preserve">its </w:t>
      </w:r>
      <w:r w:rsidRPr="00F80744">
        <w:rPr>
          <w:spacing w:val="-5"/>
        </w:rPr>
        <w:t>website</w:t>
      </w:r>
      <w:r w:rsidR="00CD6A5E">
        <w:rPr>
          <w:spacing w:val="-5"/>
        </w:rPr>
        <w:t xml:space="preserve"> </w:t>
      </w:r>
      <w:r w:rsidRPr="00F80744">
        <w:rPr>
          <w:spacing w:val="-6"/>
        </w:rPr>
        <w:t xml:space="preserve">http://registers.centralbank.ie/FirmSearc </w:t>
      </w:r>
      <w:r w:rsidRPr="00F80744">
        <w:rPr>
          <w:spacing w:val="-5"/>
        </w:rPr>
        <w:t xml:space="preserve">hPage.aspx, </w:t>
      </w:r>
      <w:r w:rsidRPr="00F80744">
        <w:t xml:space="preserve">or </w:t>
      </w:r>
      <w:r w:rsidRPr="00F80744">
        <w:rPr>
          <w:spacing w:val="-3"/>
        </w:rPr>
        <w:t xml:space="preserve">by </w:t>
      </w:r>
      <w:r w:rsidRPr="00F80744">
        <w:rPr>
          <w:spacing w:val="-5"/>
        </w:rPr>
        <w:t xml:space="preserve">contacting </w:t>
      </w:r>
      <w:r w:rsidRPr="00F80744">
        <w:t xml:space="preserve">the </w:t>
      </w:r>
      <w:r w:rsidRPr="00F80744">
        <w:rPr>
          <w:spacing w:val="-5"/>
        </w:rPr>
        <w:t xml:space="preserve">Central Bank </w:t>
      </w:r>
      <w:r w:rsidRPr="00F80744">
        <w:t xml:space="preserve">(New </w:t>
      </w:r>
      <w:proofErr w:type="spellStart"/>
      <w:r w:rsidRPr="00F80744">
        <w:rPr>
          <w:spacing w:val="-5"/>
        </w:rPr>
        <w:t>Wapping</w:t>
      </w:r>
      <w:proofErr w:type="spellEnd"/>
      <w:r w:rsidRPr="00F80744">
        <w:rPr>
          <w:spacing w:val="-5"/>
        </w:rPr>
        <w:t xml:space="preserve"> Street, </w:t>
      </w:r>
      <w:r w:rsidRPr="00F80744">
        <w:t xml:space="preserve">North Wall </w:t>
      </w:r>
      <w:r w:rsidRPr="00F80744">
        <w:rPr>
          <w:spacing w:val="-5"/>
        </w:rPr>
        <w:t xml:space="preserve">Quay, </w:t>
      </w:r>
      <w:r w:rsidRPr="00F80744">
        <w:t>Dublin 1</w:t>
      </w:r>
      <w:r w:rsidR="00C80EB4">
        <w:t>,</w:t>
      </w:r>
      <w:r w:rsidRPr="00F80744">
        <w:t xml:space="preserve"> </w:t>
      </w:r>
      <w:r w:rsidRPr="00F80744">
        <w:rPr>
          <w:spacing w:val="-6"/>
        </w:rPr>
        <w:t>Telephone +</w:t>
      </w:r>
      <w:r w:rsidRPr="00F80744">
        <w:t>353</w:t>
      </w:r>
      <w:r w:rsidR="00C80EB4">
        <w:t>-</w:t>
      </w:r>
      <w:r w:rsidRPr="00F80744">
        <w:t>1</w:t>
      </w:r>
      <w:r w:rsidR="00C80EB4">
        <w:rPr>
          <w:spacing w:val="-9"/>
        </w:rPr>
        <w:t>-</w:t>
      </w:r>
      <w:r w:rsidRPr="00F80744">
        <w:t>224 6000).</w:t>
      </w:r>
    </w:p>
    <w:p w14:paraId="18DAB2D5" w14:textId="77777777" w:rsidR="00F80744" w:rsidRPr="00F80744" w:rsidRDefault="00F80744" w:rsidP="00E73CFA">
      <w:pPr>
        <w:ind w:firstLine="709"/>
        <w:jc w:val="both"/>
      </w:pPr>
    </w:p>
    <w:p w14:paraId="190B4F73" w14:textId="158999D4" w:rsidR="00F80744" w:rsidRPr="00F80744" w:rsidRDefault="00F80744" w:rsidP="00E73CFA">
      <w:pPr>
        <w:ind w:left="709"/>
        <w:jc w:val="both"/>
      </w:pPr>
      <w:r w:rsidRPr="00F80744">
        <w:rPr>
          <w:spacing w:val="-5"/>
        </w:rPr>
        <w:t xml:space="preserve">Please see Appendix </w:t>
      </w:r>
      <w:r w:rsidRPr="00F80744">
        <w:t xml:space="preserve">1 </w:t>
      </w:r>
      <w:r w:rsidRPr="00F80744">
        <w:rPr>
          <w:spacing w:val="-5"/>
        </w:rPr>
        <w:t xml:space="preserve">for </w:t>
      </w:r>
      <w:r w:rsidRPr="00F80744">
        <w:t xml:space="preserve">a list of the Firm’s current </w:t>
      </w:r>
      <w:proofErr w:type="spellStart"/>
      <w:r w:rsidRPr="00F80744">
        <w:t>authorisations</w:t>
      </w:r>
      <w:proofErr w:type="spellEnd"/>
      <w:r w:rsidRPr="00F80744">
        <w:t xml:space="preserve"> and a </w:t>
      </w:r>
      <w:r w:rsidRPr="00F80744">
        <w:rPr>
          <w:spacing w:val="-5"/>
        </w:rPr>
        <w:t xml:space="preserve">Schedule setting out its Authorised Activities, and which also details </w:t>
      </w:r>
      <w:r w:rsidRPr="00F80744">
        <w:t xml:space="preserve">the </w:t>
      </w:r>
      <w:r w:rsidRPr="00F80744">
        <w:rPr>
          <w:spacing w:val="-5"/>
        </w:rPr>
        <w:t xml:space="preserve">financial instruments under </w:t>
      </w:r>
      <w:r w:rsidRPr="00F80744">
        <w:t xml:space="preserve">the </w:t>
      </w:r>
      <w:r w:rsidRPr="00F80744">
        <w:rPr>
          <w:spacing w:val="-5"/>
        </w:rPr>
        <w:t xml:space="preserve">MiFID </w:t>
      </w:r>
      <w:r w:rsidRPr="00F80744">
        <w:t>II</w:t>
      </w:r>
      <w:r w:rsidRPr="00F80744">
        <w:rPr>
          <w:spacing w:val="55"/>
        </w:rPr>
        <w:t xml:space="preserve"> </w:t>
      </w:r>
      <w:r w:rsidRPr="00F80744">
        <w:rPr>
          <w:spacing w:val="-5"/>
        </w:rPr>
        <w:t xml:space="preserve">Regulations </w:t>
      </w:r>
      <w:r w:rsidRPr="00F80744">
        <w:t xml:space="preserve">and the </w:t>
      </w:r>
      <w:r w:rsidRPr="00F80744">
        <w:rPr>
          <w:spacing w:val="-5"/>
        </w:rPr>
        <w:t xml:space="preserve">investment instruments under </w:t>
      </w:r>
      <w:r w:rsidRPr="00F80744">
        <w:t xml:space="preserve">the </w:t>
      </w:r>
      <w:r w:rsidRPr="00F80744">
        <w:rPr>
          <w:spacing w:val="-5"/>
        </w:rPr>
        <w:t xml:space="preserve">IIA </w:t>
      </w:r>
      <w:r w:rsidRPr="00F80744">
        <w:t xml:space="preserve">1995 for </w:t>
      </w:r>
      <w:r w:rsidRPr="00F80744">
        <w:rPr>
          <w:spacing w:val="-5"/>
        </w:rPr>
        <w:t xml:space="preserve">which Acuvest </w:t>
      </w:r>
      <w:r w:rsidRPr="00F80744">
        <w:t xml:space="preserve">is </w:t>
      </w:r>
      <w:r w:rsidRPr="00F80744">
        <w:rPr>
          <w:spacing w:val="-6"/>
        </w:rPr>
        <w:t xml:space="preserve">authorised </w:t>
      </w:r>
      <w:r w:rsidRPr="00F80744">
        <w:rPr>
          <w:spacing w:val="-3"/>
        </w:rPr>
        <w:t xml:space="preserve">by </w:t>
      </w:r>
      <w:r w:rsidRPr="00F80744">
        <w:t xml:space="preserve">the </w:t>
      </w:r>
      <w:r w:rsidRPr="00F80744">
        <w:rPr>
          <w:spacing w:val="-5"/>
        </w:rPr>
        <w:t xml:space="preserve">Central Bank </w:t>
      </w:r>
      <w:r w:rsidRPr="00F80744">
        <w:t xml:space="preserve">to </w:t>
      </w:r>
      <w:r w:rsidRPr="00F80744">
        <w:rPr>
          <w:spacing w:val="-5"/>
        </w:rPr>
        <w:t>provide investment advice.</w:t>
      </w:r>
    </w:p>
    <w:p w14:paraId="61F3BFD9" w14:textId="77777777" w:rsidR="00F80744" w:rsidRPr="00F80744" w:rsidRDefault="00F80744" w:rsidP="00E73CFA">
      <w:pPr>
        <w:ind w:firstLine="709"/>
        <w:jc w:val="both"/>
      </w:pPr>
    </w:p>
    <w:p w14:paraId="5F13D633" w14:textId="35C5EBF2" w:rsidR="00F80744" w:rsidRPr="00F80744" w:rsidRDefault="00F80744" w:rsidP="00E73CFA">
      <w:pPr>
        <w:ind w:left="709"/>
        <w:jc w:val="both"/>
      </w:pPr>
      <w:r w:rsidRPr="00F80744">
        <w:rPr>
          <w:spacing w:val="-3"/>
        </w:rPr>
        <w:t xml:space="preserve">We </w:t>
      </w:r>
      <w:r w:rsidRPr="00F80744">
        <w:t xml:space="preserve">may also </w:t>
      </w:r>
      <w:r w:rsidRPr="00F80744">
        <w:rPr>
          <w:spacing w:val="-5"/>
        </w:rPr>
        <w:t xml:space="preserve">provide </w:t>
      </w:r>
      <w:r w:rsidRPr="00F80744">
        <w:t xml:space="preserve">you with </w:t>
      </w:r>
      <w:r w:rsidRPr="00F80744">
        <w:rPr>
          <w:spacing w:val="-5"/>
        </w:rPr>
        <w:t xml:space="preserve">services </w:t>
      </w:r>
      <w:r w:rsidRPr="00F80744">
        <w:t xml:space="preserve">or </w:t>
      </w:r>
      <w:r w:rsidRPr="00F80744">
        <w:rPr>
          <w:spacing w:val="-5"/>
        </w:rPr>
        <w:t xml:space="preserve">products </w:t>
      </w:r>
      <w:r w:rsidRPr="00F80744">
        <w:t xml:space="preserve">that </w:t>
      </w:r>
      <w:r w:rsidRPr="00F80744">
        <w:rPr>
          <w:spacing w:val="-5"/>
        </w:rPr>
        <w:t xml:space="preserve">are </w:t>
      </w:r>
      <w:r w:rsidRPr="00F80744">
        <w:t xml:space="preserve">not </w:t>
      </w:r>
      <w:r w:rsidRPr="00F80744">
        <w:rPr>
          <w:spacing w:val="-5"/>
        </w:rPr>
        <w:t xml:space="preserve">regulated </w:t>
      </w:r>
      <w:r w:rsidRPr="00F80744">
        <w:rPr>
          <w:spacing w:val="-3"/>
        </w:rPr>
        <w:t xml:space="preserve">by </w:t>
      </w:r>
      <w:r w:rsidRPr="00F80744">
        <w:t xml:space="preserve">the </w:t>
      </w:r>
      <w:r w:rsidRPr="00F80744">
        <w:rPr>
          <w:spacing w:val="-5"/>
        </w:rPr>
        <w:t xml:space="preserve">Central Bank. Please note </w:t>
      </w:r>
      <w:r w:rsidRPr="00F80744">
        <w:t>that</w:t>
      </w:r>
      <w:r w:rsidRPr="00F80744">
        <w:rPr>
          <w:spacing w:val="55"/>
        </w:rPr>
        <w:t xml:space="preserve"> </w:t>
      </w:r>
      <w:r w:rsidRPr="00F80744">
        <w:t xml:space="preserve">the </w:t>
      </w:r>
      <w:r w:rsidRPr="00F80744">
        <w:rPr>
          <w:spacing w:val="-5"/>
        </w:rPr>
        <w:lastRenderedPageBreak/>
        <w:t xml:space="preserve">Central Bank </w:t>
      </w:r>
      <w:r w:rsidRPr="00F80744">
        <w:t xml:space="preserve">is </w:t>
      </w:r>
      <w:r w:rsidRPr="00F80744">
        <w:rPr>
          <w:spacing w:val="-5"/>
        </w:rPr>
        <w:t xml:space="preserve">not responsible </w:t>
      </w:r>
      <w:r w:rsidRPr="00F80744">
        <w:t xml:space="preserve">for </w:t>
      </w:r>
      <w:r w:rsidRPr="00F80744">
        <w:rPr>
          <w:spacing w:val="-5"/>
        </w:rPr>
        <w:t xml:space="preserve">governing </w:t>
      </w:r>
      <w:r w:rsidRPr="00F80744">
        <w:t xml:space="preserve">the </w:t>
      </w:r>
      <w:r w:rsidRPr="00F80744">
        <w:rPr>
          <w:spacing w:val="-5"/>
        </w:rPr>
        <w:t xml:space="preserve">provision </w:t>
      </w:r>
      <w:r w:rsidRPr="00F80744">
        <w:t xml:space="preserve">of </w:t>
      </w:r>
      <w:r w:rsidRPr="00F80744">
        <w:rPr>
          <w:spacing w:val="-5"/>
        </w:rPr>
        <w:t xml:space="preserve">unregulated services </w:t>
      </w:r>
      <w:r w:rsidRPr="00F80744">
        <w:rPr>
          <w:spacing w:val="-3"/>
        </w:rPr>
        <w:t xml:space="preserve">by </w:t>
      </w:r>
      <w:r w:rsidRPr="00F80744">
        <w:rPr>
          <w:spacing w:val="-5"/>
        </w:rPr>
        <w:t xml:space="preserve">Acuvest. Accordingly, </w:t>
      </w:r>
      <w:r w:rsidRPr="00F80744">
        <w:t xml:space="preserve">such </w:t>
      </w:r>
      <w:r w:rsidRPr="00F80744">
        <w:rPr>
          <w:spacing w:val="-5"/>
        </w:rPr>
        <w:t xml:space="preserve">services </w:t>
      </w:r>
      <w:r w:rsidRPr="00F80744">
        <w:t xml:space="preserve">and </w:t>
      </w:r>
      <w:r w:rsidRPr="00F80744">
        <w:rPr>
          <w:spacing w:val="-5"/>
        </w:rPr>
        <w:t xml:space="preserve">products are not covered </w:t>
      </w:r>
      <w:r w:rsidRPr="00F80744">
        <w:rPr>
          <w:spacing w:val="-3"/>
        </w:rPr>
        <w:t xml:space="preserve">by </w:t>
      </w:r>
      <w:r w:rsidRPr="00F80744">
        <w:t xml:space="preserve">any </w:t>
      </w:r>
      <w:r w:rsidRPr="00F80744">
        <w:rPr>
          <w:spacing w:val="-5"/>
        </w:rPr>
        <w:t xml:space="preserve">Central Bank statutory </w:t>
      </w:r>
      <w:r w:rsidRPr="00F80744">
        <w:t xml:space="preserve">codes of </w:t>
      </w:r>
      <w:r w:rsidRPr="00F80744">
        <w:rPr>
          <w:spacing w:val="-5"/>
        </w:rPr>
        <w:t xml:space="preserve">conduct, which </w:t>
      </w:r>
      <w:r w:rsidRPr="00F80744">
        <w:t xml:space="preserve">are </w:t>
      </w:r>
      <w:r w:rsidRPr="00F80744">
        <w:rPr>
          <w:spacing w:val="-6"/>
        </w:rPr>
        <w:t xml:space="preserve">designed </w:t>
      </w:r>
      <w:r w:rsidRPr="00F80744">
        <w:t xml:space="preserve">to </w:t>
      </w:r>
      <w:r w:rsidRPr="00F80744">
        <w:rPr>
          <w:spacing w:val="-5"/>
        </w:rPr>
        <w:t xml:space="preserve">protect clients, </w:t>
      </w:r>
      <w:r w:rsidRPr="00F80744">
        <w:t xml:space="preserve">or </w:t>
      </w:r>
      <w:r w:rsidRPr="00F80744">
        <w:rPr>
          <w:spacing w:val="-5"/>
        </w:rPr>
        <w:t xml:space="preserve">under the MiFID </w:t>
      </w:r>
      <w:r w:rsidRPr="00F80744">
        <w:t xml:space="preserve">II Regulations or under the Insurance Distribution Regulations. </w:t>
      </w:r>
      <w:r w:rsidRPr="00F80744">
        <w:rPr>
          <w:spacing w:val="-5"/>
        </w:rPr>
        <w:t xml:space="preserve">Neither </w:t>
      </w:r>
      <w:r w:rsidRPr="00F80744">
        <w:t xml:space="preserve">are they </w:t>
      </w:r>
      <w:r w:rsidRPr="00F80744">
        <w:rPr>
          <w:spacing w:val="-5"/>
        </w:rPr>
        <w:t xml:space="preserve">covered </w:t>
      </w:r>
      <w:r w:rsidRPr="00F80744">
        <w:rPr>
          <w:spacing w:val="-3"/>
        </w:rPr>
        <w:t xml:space="preserve">by </w:t>
      </w:r>
      <w:r w:rsidRPr="00F80744">
        <w:t xml:space="preserve">any </w:t>
      </w:r>
      <w:r w:rsidRPr="00F80744">
        <w:rPr>
          <w:spacing w:val="-5"/>
        </w:rPr>
        <w:t>statutory compensation</w:t>
      </w:r>
      <w:r w:rsidRPr="00F80744">
        <w:rPr>
          <w:spacing w:val="-10"/>
        </w:rPr>
        <w:t xml:space="preserve"> </w:t>
      </w:r>
      <w:r w:rsidRPr="00F80744">
        <w:rPr>
          <w:spacing w:val="-5"/>
        </w:rPr>
        <w:t>scheme.</w:t>
      </w:r>
    </w:p>
    <w:p w14:paraId="170D51B9" w14:textId="77777777" w:rsidR="00F80744" w:rsidRPr="00F80744" w:rsidRDefault="00F80744" w:rsidP="00E73CFA">
      <w:pPr>
        <w:ind w:firstLine="709"/>
        <w:jc w:val="both"/>
      </w:pPr>
    </w:p>
    <w:p w14:paraId="7504EEF6" w14:textId="08A55256" w:rsidR="00F80744" w:rsidRPr="00F80744" w:rsidRDefault="00F80744" w:rsidP="00E73CFA">
      <w:pPr>
        <w:ind w:left="709"/>
        <w:jc w:val="both"/>
        <w:rPr>
          <w:spacing w:val="-5"/>
        </w:rPr>
      </w:pPr>
      <w:r w:rsidRPr="00F80744">
        <w:rPr>
          <w:spacing w:val="-5"/>
        </w:rPr>
        <w:t xml:space="preserve">Acuvest </w:t>
      </w:r>
      <w:r w:rsidRPr="00F80744">
        <w:t xml:space="preserve">holds </w:t>
      </w:r>
      <w:r w:rsidRPr="00F80744">
        <w:rPr>
          <w:spacing w:val="-5"/>
        </w:rPr>
        <w:t xml:space="preserve">appointments </w:t>
      </w:r>
      <w:r w:rsidRPr="00F80744">
        <w:t xml:space="preserve">from </w:t>
      </w:r>
      <w:r w:rsidRPr="00F80744">
        <w:rPr>
          <w:spacing w:val="-5"/>
        </w:rPr>
        <w:t xml:space="preserve">investment product </w:t>
      </w:r>
      <w:r w:rsidRPr="00F80744">
        <w:rPr>
          <w:spacing w:val="-6"/>
        </w:rPr>
        <w:t xml:space="preserve">producers </w:t>
      </w:r>
      <w:r w:rsidRPr="00F80744">
        <w:t xml:space="preserve">in </w:t>
      </w:r>
      <w:r w:rsidRPr="00F80744">
        <w:rPr>
          <w:spacing w:val="-5"/>
        </w:rPr>
        <w:t xml:space="preserve">respect </w:t>
      </w:r>
      <w:r w:rsidRPr="00F80744">
        <w:t xml:space="preserve">of </w:t>
      </w:r>
      <w:r w:rsidRPr="00F80744">
        <w:rPr>
          <w:spacing w:val="-5"/>
        </w:rPr>
        <w:t xml:space="preserve">certain products. </w:t>
      </w:r>
      <w:r w:rsidRPr="00F80744">
        <w:t xml:space="preserve">The </w:t>
      </w:r>
      <w:r w:rsidRPr="00F80744">
        <w:rPr>
          <w:spacing w:val="-5"/>
        </w:rPr>
        <w:t xml:space="preserve">Firm </w:t>
      </w:r>
      <w:r w:rsidRPr="00F80744">
        <w:t xml:space="preserve">will </w:t>
      </w:r>
      <w:r w:rsidRPr="00F80744">
        <w:rPr>
          <w:spacing w:val="-5"/>
        </w:rPr>
        <w:t xml:space="preserve">explain </w:t>
      </w:r>
      <w:r w:rsidRPr="00F80744">
        <w:t xml:space="preserve">to you the </w:t>
      </w:r>
      <w:r w:rsidRPr="00F80744">
        <w:rPr>
          <w:spacing w:val="-5"/>
        </w:rPr>
        <w:t xml:space="preserve">range </w:t>
      </w:r>
      <w:r w:rsidRPr="00F80744">
        <w:t xml:space="preserve">of </w:t>
      </w:r>
      <w:r w:rsidRPr="00F80744">
        <w:rPr>
          <w:spacing w:val="-6"/>
        </w:rPr>
        <w:t xml:space="preserve">products </w:t>
      </w:r>
      <w:r w:rsidRPr="00F80744">
        <w:t>that may</w:t>
      </w:r>
      <w:r w:rsidRPr="00F80744">
        <w:rPr>
          <w:spacing w:val="-37"/>
        </w:rPr>
        <w:t xml:space="preserve"> </w:t>
      </w:r>
      <w:r w:rsidRPr="00F80744">
        <w:rPr>
          <w:spacing w:val="-3"/>
        </w:rPr>
        <w:t xml:space="preserve">be </w:t>
      </w:r>
      <w:r w:rsidRPr="00F80744">
        <w:rPr>
          <w:spacing w:val="-5"/>
        </w:rPr>
        <w:t xml:space="preserve">recommended, including </w:t>
      </w:r>
      <w:r w:rsidRPr="00F80744">
        <w:t xml:space="preserve">the </w:t>
      </w:r>
      <w:r w:rsidRPr="00F80744">
        <w:rPr>
          <w:spacing w:val="-5"/>
        </w:rPr>
        <w:t xml:space="preserve">Firm’s relationship </w:t>
      </w:r>
      <w:r w:rsidRPr="00F80744">
        <w:t xml:space="preserve">with the </w:t>
      </w:r>
      <w:r w:rsidRPr="00F80744">
        <w:rPr>
          <w:spacing w:val="-5"/>
        </w:rPr>
        <w:t xml:space="preserve">investment product producers before providing </w:t>
      </w:r>
      <w:r w:rsidRPr="00F80744">
        <w:t xml:space="preserve">you with MiFID </w:t>
      </w:r>
      <w:r w:rsidRPr="00F80744">
        <w:rPr>
          <w:spacing w:val="-5"/>
        </w:rPr>
        <w:t>investment</w:t>
      </w:r>
      <w:r w:rsidRPr="00F80744">
        <w:rPr>
          <w:spacing w:val="-6"/>
        </w:rPr>
        <w:t xml:space="preserve"> </w:t>
      </w:r>
      <w:r w:rsidRPr="00F80744">
        <w:rPr>
          <w:spacing w:val="-5"/>
        </w:rPr>
        <w:t>advice.</w:t>
      </w:r>
    </w:p>
    <w:p w14:paraId="59503B84" w14:textId="77777777" w:rsidR="00F80744" w:rsidRPr="00F80744" w:rsidRDefault="00F80744" w:rsidP="00E73CFA">
      <w:pPr>
        <w:ind w:firstLine="709"/>
        <w:jc w:val="both"/>
      </w:pPr>
    </w:p>
    <w:p w14:paraId="7FEAE820" w14:textId="77777777" w:rsidR="00DF5E99" w:rsidRDefault="00F80744" w:rsidP="00DF5E99">
      <w:pPr>
        <w:ind w:firstLine="709"/>
        <w:rPr>
          <w:b/>
          <w:bCs/>
        </w:rPr>
      </w:pPr>
      <w:r w:rsidRPr="004C52D0">
        <w:rPr>
          <w:b/>
          <w:bCs/>
        </w:rPr>
        <w:t>Statutory Codes of Conduct</w:t>
      </w:r>
    </w:p>
    <w:p w14:paraId="3141ED59" w14:textId="5CF3615C" w:rsidR="00F80744" w:rsidRPr="00DF5E99" w:rsidRDefault="00F80744" w:rsidP="00DF5E99">
      <w:pPr>
        <w:ind w:left="709"/>
        <w:jc w:val="both"/>
        <w:rPr>
          <w:b/>
          <w:bCs/>
        </w:rPr>
      </w:pPr>
      <w:r w:rsidRPr="00F80744">
        <w:t>Acuvest is subject to and complies with certain codes as follows:</w:t>
      </w:r>
    </w:p>
    <w:p w14:paraId="7351B3D0" w14:textId="77777777" w:rsidR="00DF5E99" w:rsidRDefault="00DF5E99" w:rsidP="00DF5E99">
      <w:pPr>
        <w:ind w:left="720"/>
        <w:jc w:val="both"/>
        <w:rPr>
          <w:spacing w:val="-5"/>
        </w:rPr>
      </w:pPr>
    </w:p>
    <w:p w14:paraId="7EB89997" w14:textId="5F985DC2" w:rsidR="00F80744" w:rsidRDefault="00F80744" w:rsidP="00DF5E99">
      <w:pPr>
        <w:ind w:left="1134"/>
        <w:jc w:val="both"/>
        <w:rPr>
          <w:spacing w:val="-5"/>
        </w:rPr>
      </w:pPr>
      <w:r w:rsidRPr="00F80744">
        <w:rPr>
          <w:spacing w:val="-5"/>
        </w:rPr>
        <w:t>The Consumer Protection Code 2012 (revised 2015) (the “CPC”); and</w:t>
      </w:r>
    </w:p>
    <w:p w14:paraId="73EAB7A1" w14:textId="77777777" w:rsidR="00E73CFA" w:rsidRDefault="00E73CFA" w:rsidP="00DF5E99">
      <w:pPr>
        <w:ind w:left="1134"/>
        <w:jc w:val="both"/>
        <w:rPr>
          <w:spacing w:val="-5"/>
        </w:rPr>
      </w:pPr>
    </w:p>
    <w:p w14:paraId="071750FD" w14:textId="0E938537" w:rsidR="00F80744" w:rsidRDefault="00F80744" w:rsidP="00DF5E99">
      <w:pPr>
        <w:ind w:left="1134"/>
        <w:jc w:val="both"/>
        <w:rPr>
          <w:spacing w:val="-5"/>
        </w:rPr>
      </w:pPr>
      <w:r w:rsidRPr="00F80744">
        <w:rPr>
          <w:spacing w:val="-5"/>
        </w:rPr>
        <w:t>The Minimum Competency Code</w:t>
      </w:r>
      <w:r w:rsidR="002F330F">
        <w:rPr>
          <w:spacing w:val="-5"/>
        </w:rPr>
        <w:t xml:space="preserve"> </w:t>
      </w:r>
      <w:r w:rsidRPr="00F80744">
        <w:rPr>
          <w:spacing w:val="-5"/>
        </w:rPr>
        <w:t>2017 (the “MCC”).</w:t>
      </w:r>
    </w:p>
    <w:p w14:paraId="4C6A4DD8" w14:textId="77777777" w:rsidR="00E73CFA" w:rsidRPr="00F80744" w:rsidRDefault="00E73CFA" w:rsidP="00DF5E99">
      <w:pPr>
        <w:ind w:left="1134"/>
        <w:jc w:val="both"/>
        <w:rPr>
          <w:spacing w:val="-5"/>
        </w:rPr>
      </w:pPr>
    </w:p>
    <w:p w14:paraId="76500A76" w14:textId="64D26043" w:rsidR="00F80744" w:rsidRPr="002F330F" w:rsidRDefault="00F80744" w:rsidP="00DF5E99">
      <w:pPr>
        <w:ind w:left="1134"/>
        <w:jc w:val="both"/>
        <w:rPr>
          <w:spacing w:val="-5"/>
        </w:rPr>
      </w:pPr>
      <w:r w:rsidRPr="00F80744">
        <w:rPr>
          <w:spacing w:val="-5"/>
        </w:rPr>
        <w:t xml:space="preserve">These statutory codes offer protection </w:t>
      </w:r>
      <w:r w:rsidRPr="00F80744">
        <w:t xml:space="preserve">to </w:t>
      </w:r>
      <w:r w:rsidRPr="00F80744">
        <w:rPr>
          <w:spacing w:val="-5"/>
        </w:rPr>
        <w:t xml:space="preserve">clients </w:t>
      </w:r>
      <w:r w:rsidRPr="00F80744">
        <w:t xml:space="preserve">and can </w:t>
      </w:r>
      <w:r w:rsidRPr="00F80744">
        <w:rPr>
          <w:spacing w:val="-3"/>
        </w:rPr>
        <w:t xml:space="preserve">be </w:t>
      </w:r>
      <w:r w:rsidRPr="00F80744">
        <w:rPr>
          <w:spacing w:val="-5"/>
        </w:rPr>
        <w:t xml:space="preserve">found </w:t>
      </w:r>
      <w:r w:rsidRPr="00F80744">
        <w:t xml:space="preserve">on the </w:t>
      </w:r>
      <w:r w:rsidRPr="00F80744">
        <w:rPr>
          <w:spacing w:val="-5"/>
        </w:rPr>
        <w:t xml:space="preserve">Central Bank’s website </w:t>
      </w:r>
      <w:r w:rsidRPr="00F80744">
        <w:rPr>
          <w:spacing w:val="-3"/>
        </w:rPr>
        <w:t xml:space="preserve">at </w:t>
      </w:r>
      <w:r w:rsidRPr="00F80744">
        <w:rPr>
          <w:spacing w:val="-6"/>
        </w:rPr>
        <w:t>www.centralbank.ie.</w:t>
      </w:r>
    </w:p>
    <w:p w14:paraId="77AE56E9" w14:textId="77777777" w:rsidR="00F80744" w:rsidRPr="00F80744" w:rsidRDefault="00F80744" w:rsidP="00E73CFA">
      <w:pPr>
        <w:ind w:firstLine="709"/>
        <w:jc w:val="both"/>
      </w:pPr>
    </w:p>
    <w:p w14:paraId="76492732" w14:textId="77777777" w:rsidR="00F80744" w:rsidRPr="00F80744" w:rsidRDefault="00F80744" w:rsidP="00DF5E99">
      <w:pPr>
        <w:pStyle w:val="ListParagraph"/>
        <w:numPr>
          <w:ilvl w:val="0"/>
          <w:numId w:val="4"/>
        </w:numPr>
        <w:spacing w:after="0"/>
      </w:pPr>
      <w:r w:rsidRPr="00F80744">
        <w:t>MiFID Investment Services</w:t>
      </w:r>
    </w:p>
    <w:p w14:paraId="6F71A16C" w14:textId="77777777" w:rsidR="00F80744" w:rsidRPr="00F80744" w:rsidRDefault="00F80744" w:rsidP="00E73CFA">
      <w:pPr>
        <w:jc w:val="both"/>
      </w:pPr>
    </w:p>
    <w:p w14:paraId="754A9A9A" w14:textId="77777777" w:rsidR="00F80744" w:rsidRPr="00F80744" w:rsidRDefault="00F80744" w:rsidP="00E73CFA">
      <w:pPr>
        <w:ind w:left="709"/>
        <w:jc w:val="both"/>
      </w:pPr>
      <w:r w:rsidRPr="00F80744">
        <w:t>Paragraphs 3 to 10 inclusive address our provision of investment advice to you relating to the MiFID type financial instruments and IIA investment instruments set out in Appendix 1.</w:t>
      </w:r>
    </w:p>
    <w:p w14:paraId="4A19F537" w14:textId="77777777" w:rsidR="00F80744" w:rsidRPr="00F80744" w:rsidRDefault="00F80744" w:rsidP="00E73CFA">
      <w:pPr>
        <w:jc w:val="both"/>
      </w:pPr>
    </w:p>
    <w:p w14:paraId="60E10EC7" w14:textId="77777777" w:rsidR="00F80744" w:rsidRPr="00557E38" w:rsidRDefault="00F80744" w:rsidP="000A4498">
      <w:pPr>
        <w:pStyle w:val="Heading1"/>
        <w:rPr>
          <w:u w:val="double"/>
        </w:rPr>
      </w:pPr>
      <w:bookmarkStart w:id="12" w:name="_BPDC_LN_INS_1091"/>
      <w:bookmarkStart w:id="13" w:name="_BPDC_PR_INS_1092"/>
      <w:bookmarkStart w:id="14" w:name="_Toc5626522"/>
      <w:bookmarkStart w:id="15" w:name="_Toc21612566"/>
      <w:bookmarkStart w:id="16" w:name="_Toc97122757"/>
      <w:bookmarkEnd w:id="12"/>
      <w:bookmarkEnd w:id="13"/>
      <w:r w:rsidRPr="00F80744">
        <w:t>Business Description – Our Investment Services</w:t>
      </w:r>
      <w:bookmarkEnd w:id="14"/>
      <w:bookmarkEnd w:id="15"/>
      <w:bookmarkEnd w:id="16"/>
    </w:p>
    <w:p w14:paraId="3500D34B" w14:textId="77777777" w:rsidR="00F80744" w:rsidRPr="00F80744" w:rsidRDefault="00F80744" w:rsidP="00E73CFA">
      <w:pPr>
        <w:jc w:val="both"/>
        <w:rPr>
          <w:spacing w:val="-5"/>
        </w:rPr>
      </w:pPr>
    </w:p>
    <w:p w14:paraId="7BB6A668" w14:textId="77777777" w:rsidR="00F80744" w:rsidRPr="00F80744" w:rsidRDefault="00F80744" w:rsidP="00E73CFA">
      <w:pPr>
        <w:ind w:left="709"/>
        <w:jc w:val="both"/>
      </w:pPr>
      <w:r w:rsidRPr="00F80744">
        <w:rPr>
          <w:spacing w:val="-5"/>
        </w:rPr>
        <w:t xml:space="preserve">Acuvest provides individually tailored financial planning, </w:t>
      </w:r>
      <w:r w:rsidRPr="00F80744">
        <w:rPr>
          <w:spacing w:val="-6"/>
        </w:rPr>
        <w:t xml:space="preserve">investment </w:t>
      </w:r>
      <w:r w:rsidRPr="00F80744">
        <w:rPr>
          <w:spacing w:val="-5"/>
        </w:rPr>
        <w:t xml:space="preserve">advice </w:t>
      </w:r>
      <w:r w:rsidRPr="00F80744">
        <w:t xml:space="preserve">and </w:t>
      </w:r>
      <w:r w:rsidRPr="00F80744">
        <w:rPr>
          <w:spacing w:val="-5"/>
        </w:rPr>
        <w:t xml:space="preserve">implementation support </w:t>
      </w:r>
      <w:r w:rsidRPr="00F80744">
        <w:t xml:space="preserve">to </w:t>
      </w:r>
      <w:r w:rsidRPr="00F80744">
        <w:rPr>
          <w:spacing w:val="-5"/>
        </w:rPr>
        <w:t xml:space="preserve">clients. </w:t>
      </w:r>
      <w:r w:rsidRPr="00F80744">
        <w:rPr>
          <w:spacing w:val="-5"/>
        </w:rPr>
        <w:t xml:space="preserve">Appendix </w:t>
      </w:r>
      <w:r w:rsidRPr="00F80744">
        <w:t xml:space="preserve">1 - </w:t>
      </w:r>
      <w:r w:rsidRPr="00F80744">
        <w:rPr>
          <w:spacing w:val="-6"/>
        </w:rPr>
        <w:t xml:space="preserve">Schedule </w:t>
      </w:r>
      <w:r w:rsidRPr="00F80744">
        <w:t xml:space="preserve">of </w:t>
      </w:r>
      <w:r w:rsidRPr="00F80744">
        <w:rPr>
          <w:spacing w:val="-5"/>
        </w:rPr>
        <w:t xml:space="preserve">Authorised Activities, sets out </w:t>
      </w:r>
      <w:r w:rsidRPr="00F80744">
        <w:t xml:space="preserve">the </w:t>
      </w:r>
      <w:r w:rsidRPr="00F80744">
        <w:rPr>
          <w:spacing w:val="-5"/>
        </w:rPr>
        <w:t xml:space="preserve">services along </w:t>
      </w:r>
      <w:r w:rsidRPr="00F80744">
        <w:t>with</w:t>
      </w:r>
      <w:r w:rsidRPr="00F80744">
        <w:rPr>
          <w:spacing w:val="55"/>
        </w:rPr>
        <w:t xml:space="preserve"> </w:t>
      </w:r>
      <w:r w:rsidRPr="00F80744">
        <w:t>the</w:t>
      </w:r>
      <w:r w:rsidRPr="00F80744">
        <w:rPr>
          <w:spacing w:val="55"/>
        </w:rPr>
        <w:t xml:space="preserve"> </w:t>
      </w:r>
      <w:r w:rsidRPr="00F80744">
        <w:rPr>
          <w:spacing w:val="-5"/>
        </w:rPr>
        <w:t xml:space="preserve">financial </w:t>
      </w:r>
      <w:r w:rsidRPr="00F80744">
        <w:rPr>
          <w:spacing w:val="-6"/>
        </w:rPr>
        <w:t xml:space="preserve">instruments </w:t>
      </w:r>
      <w:r w:rsidRPr="00F80744">
        <w:t>and</w:t>
      </w:r>
      <w:r w:rsidRPr="00F80744">
        <w:rPr>
          <w:spacing w:val="55"/>
        </w:rPr>
        <w:t xml:space="preserve"> </w:t>
      </w:r>
      <w:r w:rsidRPr="00F80744">
        <w:rPr>
          <w:spacing w:val="-5"/>
        </w:rPr>
        <w:t xml:space="preserve">investment instruments </w:t>
      </w:r>
      <w:r w:rsidRPr="00F80744">
        <w:t xml:space="preserve">that the Firm is </w:t>
      </w:r>
      <w:r w:rsidRPr="00F80744">
        <w:rPr>
          <w:spacing w:val="-5"/>
        </w:rPr>
        <w:t xml:space="preserve">currently authorised </w:t>
      </w:r>
      <w:r w:rsidRPr="00F80744">
        <w:t xml:space="preserve">to </w:t>
      </w:r>
      <w:r w:rsidRPr="00F80744">
        <w:rPr>
          <w:spacing w:val="-5"/>
        </w:rPr>
        <w:t>deal</w:t>
      </w:r>
      <w:r w:rsidRPr="00F80744">
        <w:rPr>
          <w:spacing w:val="-17"/>
        </w:rPr>
        <w:t xml:space="preserve"> </w:t>
      </w:r>
      <w:r w:rsidRPr="00F80744">
        <w:t>with.</w:t>
      </w:r>
    </w:p>
    <w:p w14:paraId="291ACC88" w14:textId="77777777" w:rsidR="00F80744" w:rsidRPr="00F80744" w:rsidRDefault="00F80744" w:rsidP="00E73CFA">
      <w:pPr>
        <w:ind w:left="709"/>
        <w:jc w:val="both"/>
      </w:pPr>
    </w:p>
    <w:p w14:paraId="042554DA" w14:textId="77777777" w:rsidR="00F80744" w:rsidRPr="00F80744" w:rsidRDefault="00F80744" w:rsidP="00E73CFA">
      <w:pPr>
        <w:ind w:left="709"/>
        <w:jc w:val="both"/>
        <w:rPr>
          <w:spacing w:val="-5"/>
        </w:rPr>
      </w:pPr>
      <w:r w:rsidRPr="00F80744">
        <w:rPr>
          <w:spacing w:val="-5"/>
        </w:rPr>
        <w:t xml:space="preserve">Acuvest engages </w:t>
      </w:r>
      <w:r w:rsidRPr="00F80744">
        <w:t xml:space="preserve">on a </w:t>
      </w:r>
      <w:r w:rsidRPr="00F80744">
        <w:rPr>
          <w:spacing w:val="-5"/>
        </w:rPr>
        <w:t xml:space="preserve">regular </w:t>
      </w:r>
      <w:r w:rsidRPr="00F80744">
        <w:t xml:space="preserve">basis </w:t>
      </w:r>
      <w:r w:rsidRPr="00F80744">
        <w:rPr>
          <w:spacing w:val="-5"/>
        </w:rPr>
        <w:t xml:space="preserve">with </w:t>
      </w:r>
      <w:r w:rsidRPr="00F80744">
        <w:t xml:space="preserve">many of the </w:t>
      </w:r>
      <w:r w:rsidRPr="00F80744">
        <w:rPr>
          <w:spacing w:val="-5"/>
        </w:rPr>
        <w:t xml:space="preserve">leading global asset </w:t>
      </w:r>
      <w:r w:rsidRPr="00F80744">
        <w:t xml:space="preserve">and </w:t>
      </w:r>
      <w:r w:rsidRPr="00F80744">
        <w:rPr>
          <w:spacing w:val="-5"/>
        </w:rPr>
        <w:t xml:space="preserve">investment management </w:t>
      </w:r>
      <w:r w:rsidRPr="00F80744">
        <w:rPr>
          <w:spacing w:val="-6"/>
        </w:rPr>
        <w:t xml:space="preserve">firms </w:t>
      </w:r>
      <w:r w:rsidRPr="00F80744">
        <w:t xml:space="preserve">on </w:t>
      </w:r>
      <w:r w:rsidRPr="00F80744">
        <w:rPr>
          <w:spacing w:val="-5"/>
        </w:rPr>
        <w:t xml:space="preserve">behalf </w:t>
      </w:r>
      <w:r w:rsidRPr="00F80744">
        <w:t>of our</w:t>
      </w:r>
      <w:r w:rsidRPr="00F80744">
        <w:rPr>
          <w:spacing w:val="55"/>
        </w:rPr>
        <w:t xml:space="preserve"> </w:t>
      </w:r>
      <w:r w:rsidRPr="00F80744">
        <w:rPr>
          <w:spacing w:val="-5"/>
        </w:rPr>
        <w:t xml:space="preserve">clients </w:t>
      </w:r>
      <w:r w:rsidRPr="00F80744">
        <w:t>and</w:t>
      </w:r>
      <w:r w:rsidRPr="00F80744">
        <w:rPr>
          <w:spacing w:val="55"/>
        </w:rPr>
        <w:t xml:space="preserve"> </w:t>
      </w:r>
      <w:r w:rsidRPr="00F80744">
        <w:rPr>
          <w:spacing w:val="-5"/>
        </w:rPr>
        <w:t xml:space="preserve">monitors other investment funds </w:t>
      </w:r>
      <w:r w:rsidRPr="00F80744">
        <w:t xml:space="preserve">and </w:t>
      </w:r>
      <w:r w:rsidRPr="00F80744">
        <w:rPr>
          <w:spacing w:val="-5"/>
        </w:rPr>
        <w:t>products.</w:t>
      </w:r>
    </w:p>
    <w:p w14:paraId="32FA0015" w14:textId="77777777" w:rsidR="004C52D0" w:rsidRPr="004C52D0" w:rsidRDefault="004C52D0" w:rsidP="000A4498">
      <w:pPr>
        <w:pStyle w:val="Heading1"/>
        <w:numPr>
          <w:ilvl w:val="0"/>
          <w:numId w:val="0"/>
        </w:numPr>
        <w:ind w:left="720"/>
      </w:pPr>
      <w:bookmarkStart w:id="17" w:name="_BPDC_LN_INS_1089"/>
      <w:bookmarkStart w:id="18" w:name="_BPDC_PR_INS_1090"/>
      <w:bookmarkStart w:id="19" w:name="_Toc5626523"/>
      <w:bookmarkEnd w:id="17"/>
      <w:bookmarkEnd w:id="18"/>
    </w:p>
    <w:p w14:paraId="32C353D7" w14:textId="29CB58F9" w:rsidR="00F80744" w:rsidRDefault="00F80744" w:rsidP="000A4498">
      <w:pPr>
        <w:pStyle w:val="Heading1"/>
      </w:pPr>
      <w:bookmarkStart w:id="20" w:name="_Toc21612567"/>
      <w:bookmarkStart w:id="21" w:name="_Toc97122758"/>
      <w:r w:rsidRPr="00F80744">
        <w:t>Investment</w:t>
      </w:r>
      <w:r w:rsidRPr="00557E38">
        <w:rPr>
          <w:spacing w:val="-16"/>
        </w:rPr>
        <w:t xml:space="preserve"> </w:t>
      </w:r>
      <w:r w:rsidRPr="00F80744">
        <w:t>Advice</w:t>
      </w:r>
      <w:bookmarkEnd w:id="19"/>
      <w:bookmarkEnd w:id="20"/>
      <w:bookmarkEnd w:id="21"/>
    </w:p>
    <w:p w14:paraId="5638D023" w14:textId="77777777" w:rsidR="00DF5E99" w:rsidRPr="00DF5E99" w:rsidRDefault="00DF5E99" w:rsidP="00DF5E99">
      <w:pPr>
        <w:rPr>
          <w:lang w:val="en-IE"/>
        </w:rPr>
      </w:pPr>
    </w:p>
    <w:p w14:paraId="242FF653" w14:textId="47FAA2E4" w:rsidR="00F80744" w:rsidRPr="00F80744" w:rsidRDefault="00F80744" w:rsidP="00E73CFA">
      <w:pPr>
        <w:ind w:left="709"/>
        <w:jc w:val="both"/>
      </w:pPr>
      <w:r w:rsidRPr="00F80744">
        <w:t>To the extent that Acuvest provides you with investment advice, please note that this advice is provided to you on an independent basis and is based on a broad range of financial instruments and/or investment instruments (together to be known as “Instruments”) available on the market and is not limited to Instruments issued or provided by entities having close links with Acuvest or any other legal or economic relationships, such as contractual relationships (please note that Acuvest has no such links with any product producers dealt with), so close as to pose a risk of impairing the independent basis of the advice provided.</w:t>
      </w:r>
    </w:p>
    <w:p w14:paraId="5F09A152" w14:textId="77777777" w:rsidR="00F80744" w:rsidRPr="00F80744" w:rsidRDefault="00F80744" w:rsidP="00E73CFA">
      <w:pPr>
        <w:ind w:left="709"/>
        <w:jc w:val="both"/>
      </w:pPr>
    </w:p>
    <w:p w14:paraId="0F7EB875" w14:textId="77777777" w:rsidR="00F80744" w:rsidRPr="00F80744" w:rsidRDefault="00F80744" w:rsidP="00E73CFA">
      <w:pPr>
        <w:ind w:left="709"/>
        <w:jc w:val="both"/>
      </w:pPr>
      <w:r w:rsidRPr="00F80744">
        <w:t>Acuvest will also provide you with a periodic assessment of the suitability of the Instruments recommended (see paragraph 6. below).</w:t>
      </w:r>
    </w:p>
    <w:p w14:paraId="0B77290A" w14:textId="77777777" w:rsidR="00F80744" w:rsidRPr="00F80744" w:rsidRDefault="00F80744" w:rsidP="00E73CFA">
      <w:pPr>
        <w:ind w:left="709"/>
        <w:jc w:val="both"/>
      </w:pPr>
    </w:p>
    <w:p w14:paraId="756E1183" w14:textId="77777777" w:rsidR="00F80744" w:rsidRPr="00F80744" w:rsidRDefault="00F80744" w:rsidP="00E73CFA">
      <w:pPr>
        <w:ind w:left="709"/>
        <w:jc w:val="both"/>
      </w:pPr>
      <w:r w:rsidRPr="00F80744">
        <w:t xml:space="preserve">Furthermore, when Acuvest provides investment advice in relation to these Instruments, Acuvest will explain to you the range of Instruments that may be recommended, including Acuvest’s relationship with the issuers or providers of the Instruments. Acuvest does not have a ‘tied’ relationship with any of these institutions, as this </w:t>
      </w:r>
      <w:r w:rsidRPr="00F80744">
        <w:rPr>
          <w:spacing w:val="-5"/>
        </w:rPr>
        <w:t>would compromise our ability to offer clients independent/impartial advice.</w:t>
      </w:r>
    </w:p>
    <w:p w14:paraId="1AA2C73A" w14:textId="77777777" w:rsidR="00F80744" w:rsidRPr="00F80744" w:rsidRDefault="00F80744" w:rsidP="00E73CFA">
      <w:pPr>
        <w:ind w:left="709"/>
        <w:jc w:val="both"/>
      </w:pPr>
    </w:p>
    <w:p w14:paraId="3107C20C" w14:textId="438F8149" w:rsidR="00F80744" w:rsidRDefault="00F80744" w:rsidP="00E73CFA">
      <w:pPr>
        <w:ind w:left="709"/>
        <w:jc w:val="both"/>
      </w:pPr>
      <w:r w:rsidRPr="00F80744">
        <w:lastRenderedPageBreak/>
        <w:t xml:space="preserve">The Firm will provide a description of the types of Instruments considered, the range of Instruments and providers </w:t>
      </w:r>
      <w:proofErr w:type="spellStart"/>
      <w:r w:rsidRPr="00F80744">
        <w:t>analysed</w:t>
      </w:r>
      <w:proofErr w:type="spellEnd"/>
      <w:r w:rsidRPr="00F80744">
        <w:t xml:space="preserve"> per each type of Instrument according to the scope of the service, and how the service provided satisfies the conditions for the provision of investment advice on an independent basis and the factors taken into consideration in the selection process used by the Firm to recommend Instruments, such as risk, costs and complexity of the Instruments.</w:t>
      </w:r>
    </w:p>
    <w:p w14:paraId="735FAA5A" w14:textId="77777777" w:rsidR="00CD6A5E" w:rsidRPr="00F80744" w:rsidRDefault="00CD6A5E" w:rsidP="00E73CFA">
      <w:pPr>
        <w:ind w:left="709"/>
        <w:jc w:val="both"/>
      </w:pPr>
    </w:p>
    <w:p w14:paraId="11AC0D05" w14:textId="3BE1EA44" w:rsidR="00F80744" w:rsidRDefault="00F80744" w:rsidP="000A4498">
      <w:pPr>
        <w:pStyle w:val="Heading1"/>
      </w:pPr>
      <w:bookmarkStart w:id="22" w:name="_BPDC_LN_INS_1087"/>
      <w:bookmarkStart w:id="23" w:name="_BPDC_PR_INS_1088"/>
      <w:bookmarkStart w:id="24" w:name="_Toc5626524"/>
      <w:bookmarkStart w:id="25" w:name="_Toc21612568"/>
      <w:bookmarkStart w:id="26" w:name="_Toc97122759"/>
      <w:bookmarkEnd w:id="22"/>
      <w:bookmarkEnd w:id="23"/>
      <w:r w:rsidRPr="00F80744">
        <w:t>Client</w:t>
      </w:r>
      <w:r w:rsidRPr="00557E38">
        <w:rPr>
          <w:spacing w:val="-13"/>
        </w:rPr>
        <w:t xml:space="preserve"> </w:t>
      </w:r>
      <w:r w:rsidRPr="00F80744">
        <w:t>Categorisation</w:t>
      </w:r>
      <w:bookmarkEnd w:id="24"/>
      <w:bookmarkEnd w:id="25"/>
      <w:bookmarkEnd w:id="26"/>
    </w:p>
    <w:p w14:paraId="64E4F4DD" w14:textId="77777777" w:rsidR="004C52D0" w:rsidRPr="004C52D0" w:rsidRDefault="004C52D0" w:rsidP="00E73CFA">
      <w:pPr>
        <w:jc w:val="both"/>
        <w:rPr>
          <w:lang w:val="en-IE"/>
        </w:rPr>
      </w:pPr>
    </w:p>
    <w:p w14:paraId="107C374F" w14:textId="77777777" w:rsidR="00F80744" w:rsidRPr="00F80744" w:rsidRDefault="00F80744" w:rsidP="00E73CFA">
      <w:pPr>
        <w:ind w:left="709"/>
        <w:jc w:val="both"/>
      </w:pPr>
      <w:r w:rsidRPr="00F80744">
        <w:t xml:space="preserve">Acuvest is obliged to a) </w:t>
      </w:r>
      <w:proofErr w:type="spellStart"/>
      <w:r w:rsidRPr="00F80744">
        <w:t>categorise</w:t>
      </w:r>
      <w:proofErr w:type="spellEnd"/>
      <w:r w:rsidRPr="00F80744">
        <w:t xml:space="preserve"> clients either as retail clients, professional clients or eligible counterparties before engaging in investment business with the client for the first time and b) to inform them how they have been categorised and the consequences of the </w:t>
      </w:r>
      <w:proofErr w:type="spellStart"/>
      <w:r w:rsidRPr="00F80744">
        <w:t>categorisation</w:t>
      </w:r>
      <w:proofErr w:type="spellEnd"/>
      <w:r w:rsidRPr="00F80744">
        <w:t>.</w:t>
      </w:r>
    </w:p>
    <w:p w14:paraId="086297E9" w14:textId="77777777" w:rsidR="00F80744" w:rsidRPr="00F80744" w:rsidRDefault="00F80744" w:rsidP="00E73CFA">
      <w:pPr>
        <w:ind w:left="709"/>
        <w:jc w:val="both"/>
      </w:pPr>
    </w:p>
    <w:p w14:paraId="496A80B0" w14:textId="77777777" w:rsidR="00F80744" w:rsidRPr="00F80744" w:rsidRDefault="00F80744" w:rsidP="00E73CFA">
      <w:pPr>
        <w:ind w:left="709"/>
        <w:jc w:val="both"/>
      </w:pPr>
      <w:r w:rsidRPr="00F80744">
        <w:t xml:space="preserve">Based on the information available to Acuvest, we have categorised you as a Retail Client as defined in Regulation 3(1) of the MiFID II Regulations and will treat you as such in respect of all </w:t>
      </w:r>
      <w:proofErr w:type="gramStart"/>
      <w:r w:rsidRPr="00F80744">
        <w:t>business</w:t>
      </w:r>
      <w:proofErr w:type="gramEnd"/>
      <w:r w:rsidRPr="00F80744">
        <w:t xml:space="preserve"> we conduct with you or for you unless we agree to a different </w:t>
      </w:r>
      <w:proofErr w:type="spellStart"/>
      <w:r w:rsidRPr="00F80744">
        <w:t>categorisation</w:t>
      </w:r>
      <w:proofErr w:type="spellEnd"/>
      <w:r w:rsidRPr="00F80744">
        <w:t xml:space="preserve">. </w:t>
      </w:r>
      <w:proofErr w:type="spellStart"/>
      <w:r w:rsidRPr="00F80744">
        <w:t>Categorisation</w:t>
      </w:r>
      <w:proofErr w:type="spellEnd"/>
      <w:r w:rsidRPr="00F80744">
        <w:t xml:space="preserve"> as a Retail Client affords you the highest level of protection under the MiFID II Regime.</w:t>
      </w:r>
    </w:p>
    <w:p w14:paraId="15D7BEE0" w14:textId="77777777" w:rsidR="00F80744" w:rsidRPr="00F80744" w:rsidRDefault="00F80744" w:rsidP="00E73CFA">
      <w:pPr>
        <w:ind w:left="709"/>
        <w:jc w:val="both"/>
      </w:pPr>
    </w:p>
    <w:p w14:paraId="10C2502D" w14:textId="77777777" w:rsidR="00F80744" w:rsidRPr="00F80744" w:rsidRDefault="00F80744" w:rsidP="00E73CFA">
      <w:pPr>
        <w:ind w:left="709"/>
        <w:jc w:val="both"/>
      </w:pPr>
      <w:r w:rsidRPr="00F80744">
        <w:t xml:space="preserve">You can, subject to meeting certain defined criteria, request a different </w:t>
      </w:r>
      <w:proofErr w:type="spellStart"/>
      <w:r w:rsidRPr="00F80744">
        <w:t>categorisation</w:t>
      </w:r>
      <w:proofErr w:type="spellEnd"/>
      <w:r w:rsidRPr="00F80744">
        <w:t xml:space="preserve"> in respect of a given service, product or transaction or in respect of all services which Acuvest provides to you. Any such request should be made in writing.</w:t>
      </w:r>
    </w:p>
    <w:p w14:paraId="098A75B0" w14:textId="77777777" w:rsidR="00F80744" w:rsidRPr="00F80744" w:rsidRDefault="00F80744" w:rsidP="00E73CFA">
      <w:pPr>
        <w:ind w:left="709"/>
        <w:jc w:val="both"/>
      </w:pPr>
    </w:p>
    <w:p w14:paraId="1FD1A247" w14:textId="5EF24994" w:rsidR="00CD6A5E" w:rsidRDefault="00F80744" w:rsidP="00E73CFA">
      <w:pPr>
        <w:ind w:left="709"/>
        <w:jc w:val="both"/>
      </w:pPr>
      <w:r w:rsidRPr="00F80744">
        <w:t xml:space="preserve">Acuvest reserves the right to reject your request for a change in </w:t>
      </w:r>
      <w:proofErr w:type="spellStart"/>
      <w:r w:rsidRPr="00F80744">
        <w:t>categorisation</w:t>
      </w:r>
      <w:proofErr w:type="spellEnd"/>
      <w:r w:rsidRPr="00F80744">
        <w:t xml:space="preserve">. However, where Acuvest agrees to a request for a </w:t>
      </w:r>
      <w:r w:rsidRPr="00F80744">
        <w:t xml:space="preserve">change in </w:t>
      </w:r>
      <w:proofErr w:type="spellStart"/>
      <w:r w:rsidRPr="00F80744">
        <w:t>categorisation</w:t>
      </w:r>
      <w:proofErr w:type="spellEnd"/>
      <w:r w:rsidRPr="00F80744">
        <w:t xml:space="preserve"> it should be noted that this will result in a lower level of client protection, for example, Professional Clients are not eligible for compensation under the Investors Compensation Act, 1998 (as amended) (see paragraph 24 below). Also, when assessing suitability Acuvest is entitled to assume that, in relation to the products, transactions and services for which Professional Clients have been so classified, they have the necessary level of experience and knowledge to understand the risks involved in the management of their investments. This assumption cannot be made in the case of Retail Clients, where this information must be assessed separately. Full details regarding any limitations to the level of client protection that a different </w:t>
      </w:r>
      <w:proofErr w:type="spellStart"/>
      <w:r w:rsidRPr="00F80744">
        <w:t>categorisation</w:t>
      </w:r>
      <w:proofErr w:type="spellEnd"/>
      <w:r w:rsidRPr="00F80744">
        <w:t xml:space="preserve"> would result in, will be disclosed in advance to you in a durable medium.</w:t>
      </w:r>
    </w:p>
    <w:p w14:paraId="0FFDA915" w14:textId="0C9D593A" w:rsidR="00CD6A5E" w:rsidRDefault="00CD6A5E" w:rsidP="00E73CFA">
      <w:pPr>
        <w:contextualSpacing w:val="0"/>
        <w:jc w:val="both"/>
      </w:pPr>
    </w:p>
    <w:p w14:paraId="7F2DF63D" w14:textId="54D84094" w:rsidR="001F23AA" w:rsidRPr="001E4C38" w:rsidRDefault="001023E4" w:rsidP="000A4498">
      <w:pPr>
        <w:pStyle w:val="Heading1"/>
      </w:pPr>
      <w:bookmarkStart w:id="27" w:name="_Toc97122760"/>
      <w:bookmarkStart w:id="28" w:name="_Toc21612569"/>
      <w:r w:rsidRPr="001E4C38">
        <w:t>Environmental, Social and Governance</w:t>
      </w:r>
      <w:r w:rsidR="001F23AA" w:rsidRPr="001E4C38">
        <w:t xml:space="preserve"> (“ESG”) </w:t>
      </w:r>
      <w:r w:rsidR="000A4498" w:rsidRPr="001E4C38">
        <w:t>“</w:t>
      </w:r>
      <w:r w:rsidR="001F23AA" w:rsidRPr="001E4C38">
        <w:t>sustainability</w:t>
      </w:r>
      <w:r w:rsidR="000A4498" w:rsidRPr="001E4C38">
        <w:t>"</w:t>
      </w:r>
      <w:r w:rsidR="001F23AA" w:rsidRPr="001E4C38">
        <w:t xml:space="preserve"> considerations</w:t>
      </w:r>
      <w:bookmarkEnd w:id="27"/>
    </w:p>
    <w:p w14:paraId="5900E8C6" w14:textId="77777777" w:rsidR="001F23AA" w:rsidRPr="001E4C38" w:rsidRDefault="001F23AA" w:rsidP="000A4498">
      <w:pPr>
        <w:pStyle w:val="Heading1"/>
        <w:numPr>
          <w:ilvl w:val="0"/>
          <w:numId w:val="0"/>
        </w:numPr>
        <w:ind w:left="720"/>
      </w:pPr>
    </w:p>
    <w:p w14:paraId="14AA33F4" w14:textId="74D23605" w:rsidR="00BC23A7" w:rsidRPr="00A03CB0" w:rsidRDefault="001023E4" w:rsidP="00A03CB0">
      <w:pPr>
        <w:ind w:left="709"/>
        <w:rPr>
          <w:rFonts w:asciiTheme="majorHAnsi" w:hAnsiTheme="majorHAnsi" w:cstheme="majorHAnsi"/>
        </w:rPr>
      </w:pPr>
      <w:r w:rsidRPr="001E4C38">
        <w:t xml:space="preserve"> </w:t>
      </w:r>
      <w:r w:rsidR="002D0F1E" w:rsidRPr="001E4C38">
        <w:rPr>
          <w:rFonts w:asciiTheme="majorHAnsi" w:hAnsiTheme="majorHAnsi" w:cstheme="majorHAnsi"/>
          <w:szCs w:val="22"/>
        </w:rPr>
        <w:t xml:space="preserve">When providing advice, Acuvest considers the adverse impact of investment decisions on sustainability. As part of our research and assessment of products, Acuvest will examine </w:t>
      </w:r>
      <w:r w:rsidR="008423DB">
        <w:rPr>
          <w:rFonts w:asciiTheme="majorHAnsi" w:hAnsiTheme="majorHAnsi" w:cstheme="majorHAnsi"/>
          <w:szCs w:val="22"/>
        </w:rPr>
        <w:t xml:space="preserve">and professionally interrogate </w:t>
      </w:r>
      <w:r w:rsidR="002D0F1E" w:rsidRPr="001E4C38">
        <w:rPr>
          <w:rFonts w:asciiTheme="majorHAnsi" w:hAnsiTheme="majorHAnsi" w:cstheme="majorHAnsi"/>
          <w:szCs w:val="22"/>
        </w:rPr>
        <w:t xml:space="preserve">the Product Providers </w:t>
      </w:r>
      <w:r w:rsidR="008423DB">
        <w:rPr>
          <w:rFonts w:asciiTheme="majorHAnsi" w:hAnsiTheme="majorHAnsi" w:cstheme="majorHAnsi"/>
          <w:szCs w:val="22"/>
        </w:rPr>
        <w:t xml:space="preserve">and Insurers </w:t>
      </w:r>
      <w:r w:rsidR="002D0F1E" w:rsidRPr="001E4C38">
        <w:rPr>
          <w:rFonts w:asciiTheme="majorHAnsi" w:hAnsiTheme="majorHAnsi" w:cstheme="majorHAnsi"/>
          <w:szCs w:val="22"/>
        </w:rPr>
        <w:t xml:space="preserve">literature to compare financial products and to make informed investment decisions about ESG products. </w:t>
      </w:r>
      <w:r w:rsidR="00B719E2">
        <w:rPr>
          <w:rFonts w:asciiTheme="majorHAnsi" w:hAnsiTheme="majorHAnsi" w:cstheme="majorHAnsi"/>
          <w:szCs w:val="22"/>
        </w:rPr>
        <w:t>Acuvest’s in-house Investment Committee will keep our investment knowledge</w:t>
      </w:r>
      <w:r w:rsidR="00A502E8">
        <w:rPr>
          <w:rFonts w:asciiTheme="majorHAnsi" w:hAnsiTheme="majorHAnsi" w:cstheme="majorHAnsi"/>
          <w:szCs w:val="22"/>
        </w:rPr>
        <w:t xml:space="preserve"> current and relevant. </w:t>
      </w:r>
      <w:r w:rsidR="002D0F1E" w:rsidRPr="001E4C38">
        <w:rPr>
          <w:rFonts w:asciiTheme="majorHAnsi" w:hAnsiTheme="majorHAnsi" w:cstheme="majorHAnsi"/>
          <w:szCs w:val="22"/>
        </w:rPr>
        <w:t>Acuvest will always act in the client’s best interests and keep clients informed accordingly. The consideration of sustainability risks can impact on the returns of financial products.</w:t>
      </w:r>
    </w:p>
    <w:p w14:paraId="5E9A2FE6" w14:textId="77777777" w:rsidR="006E7A34" w:rsidRDefault="006E7A34" w:rsidP="00A03CB0"/>
    <w:p w14:paraId="09ECDBE0" w14:textId="5FA7E76A" w:rsidR="00F80744" w:rsidRPr="00557E38" w:rsidRDefault="00F80744" w:rsidP="000A4498">
      <w:pPr>
        <w:pStyle w:val="Heading1"/>
      </w:pPr>
      <w:bookmarkStart w:id="29" w:name="_Toc97122761"/>
      <w:r w:rsidRPr="00557E38">
        <w:lastRenderedPageBreak/>
        <w:t>Investor Profile and Suitability of Services</w:t>
      </w:r>
      <w:bookmarkEnd w:id="28"/>
      <w:bookmarkEnd w:id="29"/>
    </w:p>
    <w:p w14:paraId="5EBBE72E" w14:textId="77777777" w:rsidR="00F80744" w:rsidRPr="00F80744" w:rsidRDefault="00F80744" w:rsidP="00E73CFA">
      <w:pPr>
        <w:jc w:val="both"/>
      </w:pPr>
    </w:p>
    <w:p w14:paraId="69A0C280" w14:textId="32E9AA58" w:rsidR="00F80744" w:rsidRPr="00F80744" w:rsidRDefault="00F80744" w:rsidP="00E73CFA">
      <w:pPr>
        <w:ind w:left="709"/>
        <w:jc w:val="both"/>
      </w:pPr>
      <w:r w:rsidRPr="00F80744">
        <w:t>We are required to obtain and record sufficient investment related information from you as is necessary to ensure that we can provide you with suitable investment advice and to act in your best interests. The information we may require includes details of your investment objectives including your risk tolerance, information on your financial resources including your ability to bear losses, your investment preferences</w:t>
      </w:r>
      <w:r w:rsidR="00F53FB8">
        <w:t xml:space="preserve">, </w:t>
      </w:r>
      <w:r w:rsidR="00F53FB8" w:rsidRPr="001E4C38">
        <w:t xml:space="preserve">your preferences </w:t>
      </w:r>
      <w:r w:rsidR="00794799" w:rsidRPr="001E4C38">
        <w:t xml:space="preserve">in relation to ESG </w:t>
      </w:r>
      <w:r w:rsidR="003C0BAB" w:rsidRPr="001E4C38">
        <w:t>“sustainability” considerations</w:t>
      </w:r>
      <w:r w:rsidR="003C0BAB">
        <w:t>,</w:t>
      </w:r>
      <w:r w:rsidRPr="00F80744">
        <w:t xml:space="preserve"> and your investment experience and knowledge in the investment field in so far as it is relevant to the investment advice offered. It also might include your personal circumstances including, where relevant: age, health, dependents, employment status and known future changes to your circumstances.</w:t>
      </w:r>
    </w:p>
    <w:p w14:paraId="57528CD4" w14:textId="77777777" w:rsidR="00F80744" w:rsidRPr="00F80744" w:rsidRDefault="00F80744" w:rsidP="00E73CFA">
      <w:pPr>
        <w:ind w:left="709"/>
        <w:jc w:val="both"/>
      </w:pPr>
    </w:p>
    <w:p w14:paraId="14F1832D" w14:textId="77777777" w:rsidR="00F80744" w:rsidRPr="00F80744" w:rsidRDefault="00F80744" w:rsidP="00E73CFA">
      <w:pPr>
        <w:ind w:left="709"/>
        <w:jc w:val="both"/>
      </w:pPr>
      <w:r w:rsidRPr="00F80744">
        <w:t>Where you are subject to any self- imposed investment restrictions (</w:t>
      </w:r>
      <w:proofErr w:type="gramStart"/>
      <w:r w:rsidRPr="00F80744">
        <w:t>i.e.</w:t>
      </w:r>
      <w:proofErr w:type="gramEnd"/>
      <w:r w:rsidRPr="00F80744">
        <w:t xml:space="preserve"> other than those imposed by law or regulation) it is your responsibility to detail this in writing to us. We take no responsibility for advising you in respect of such restricted investments where you have not explicitly notified us of any such restriction(s) in writing.</w:t>
      </w:r>
    </w:p>
    <w:p w14:paraId="104206E1" w14:textId="77777777" w:rsidR="00F80744" w:rsidRPr="00F80744" w:rsidRDefault="00F80744" w:rsidP="00E73CFA">
      <w:pPr>
        <w:ind w:left="709"/>
        <w:jc w:val="both"/>
      </w:pPr>
    </w:p>
    <w:p w14:paraId="500E9BB0" w14:textId="77777777" w:rsidR="00F80744" w:rsidRPr="00F80744" w:rsidRDefault="00F80744" w:rsidP="00E73CFA">
      <w:pPr>
        <w:ind w:left="709"/>
        <w:jc w:val="both"/>
      </w:pPr>
      <w:r w:rsidRPr="00F80744">
        <w:t>We have a duty to take reasonable care when determining the suitability of the service and in advising clients generally based on information that has been disclosed to us by them. We will consider the suitability of the investments recommended by us based on the information you provide to us.</w:t>
      </w:r>
    </w:p>
    <w:p w14:paraId="5B778062" w14:textId="77777777" w:rsidR="00F80744" w:rsidRPr="00F80744" w:rsidRDefault="00F80744" w:rsidP="00E73CFA">
      <w:pPr>
        <w:ind w:left="709"/>
        <w:jc w:val="both"/>
      </w:pPr>
    </w:p>
    <w:p w14:paraId="12851A74" w14:textId="77777777" w:rsidR="00F80744" w:rsidRPr="00F80744" w:rsidRDefault="00F80744" w:rsidP="00E73CFA">
      <w:pPr>
        <w:ind w:left="709"/>
        <w:jc w:val="both"/>
      </w:pPr>
      <w:r w:rsidRPr="00F80744">
        <w:t xml:space="preserve">We must </w:t>
      </w:r>
      <w:proofErr w:type="spellStart"/>
      <w:r w:rsidRPr="00F80744">
        <w:t>endeavour</w:t>
      </w:r>
      <w:proofErr w:type="spellEnd"/>
      <w:r w:rsidRPr="00F80744">
        <w:t xml:space="preserve"> to have you certify the accuracy of the information provided to the Firm. Accordingly, as </w:t>
      </w:r>
      <w:r w:rsidRPr="00F80744">
        <w:t>our client, you represent and warrant, for the duration of any service agreement(s) entered into with the Firm, that all information which you provide or have provided to Acuvest including information relating to your financial situation and investment objectives is accurate, complete and not misleading in any respect (including, without limitation, such information as has been provided to Acuvest to evidence suitability under the MiFID II Regulations) and you have notified Acuvest of all such information.</w:t>
      </w:r>
    </w:p>
    <w:p w14:paraId="1754885E" w14:textId="77777777" w:rsidR="00F80744" w:rsidRPr="00F80744" w:rsidRDefault="00F80744" w:rsidP="00E73CFA">
      <w:pPr>
        <w:ind w:left="709"/>
        <w:jc w:val="both"/>
      </w:pPr>
    </w:p>
    <w:p w14:paraId="210048C7" w14:textId="77777777" w:rsidR="00F80744" w:rsidRPr="00F80744" w:rsidRDefault="00F80744" w:rsidP="00E73CFA">
      <w:pPr>
        <w:ind w:left="709"/>
        <w:jc w:val="both"/>
      </w:pPr>
      <w:r w:rsidRPr="00F80744">
        <w:t>When Acuvest is providing investment advice and does not obtain the information required to assess suitability, Acuvest will not recommend investment services or Instruments to you. Furthermore, when the Firm is providing investment advice the Firm will not recommend services or Instruments that are not suitable for</w:t>
      </w:r>
      <w:r w:rsidRPr="00F80744">
        <w:rPr>
          <w:spacing w:val="-7"/>
        </w:rPr>
        <w:t xml:space="preserve"> </w:t>
      </w:r>
      <w:r w:rsidRPr="00F80744">
        <w:t>you.</w:t>
      </w:r>
    </w:p>
    <w:p w14:paraId="22F4D0D6" w14:textId="77777777" w:rsidR="00F80744" w:rsidRPr="00F80744" w:rsidRDefault="00F80744" w:rsidP="00E73CFA">
      <w:pPr>
        <w:ind w:left="709"/>
        <w:jc w:val="both"/>
      </w:pPr>
    </w:p>
    <w:p w14:paraId="24FC73B7" w14:textId="77777777" w:rsidR="00F80744" w:rsidRPr="00F80744" w:rsidRDefault="00F80744" w:rsidP="00E73CFA">
      <w:pPr>
        <w:ind w:left="709"/>
        <w:jc w:val="both"/>
      </w:pPr>
      <w:r w:rsidRPr="00F80744">
        <w:t xml:space="preserve">When Acuvest determines, </w:t>
      </w:r>
      <w:proofErr w:type="gramStart"/>
      <w:r w:rsidRPr="00F80744">
        <w:t>on the basis of</w:t>
      </w:r>
      <w:proofErr w:type="gramEnd"/>
      <w:r w:rsidRPr="00F80744">
        <w:t xml:space="preserve"> the information received, that the product or service contemplated is not suitable for you, Acuvest will warn you of this fact.</w:t>
      </w:r>
    </w:p>
    <w:p w14:paraId="03F00262" w14:textId="77777777" w:rsidR="00F80744" w:rsidRPr="00F80744" w:rsidRDefault="00F80744" w:rsidP="00E73CFA">
      <w:pPr>
        <w:jc w:val="both"/>
      </w:pPr>
    </w:p>
    <w:p w14:paraId="29982758" w14:textId="77777777" w:rsidR="00F80744" w:rsidRPr="00F80744" w:rsidRDefault="00F80744" w:rsidP="000A4498">
      <w:pPr>
        <w:pStyle w:val="Heading1"/>
      </w:pPr>
      <w:bookmarkStart w:id="30" w:name="_Toc5626525"/>
      <w:bookmarkStart w:id="31" w:name="_Toc21612570"/>
      <w:bookmarkStart w:id="32" w:name="_Toc97122762"/>
      <w:r w:rsidRPr="00F80744">
        <w:t>Statement of</w:t>
      </w:r>
      <w:r w:rsidRPr="00557E38">
        <w:rPr>
          <w:spacing w:val="-12"/>
        </w:rPr>
        <w:t xml:space="preserve"> </w:t>
      </w:r>
      <w:r w:rsidRPr="00F80744">
        <w:t>Suitability</w:t>
      </w:r>
      <w:bookmarkEnd w:id="30"/>
      <w:bookmarkEnd w:id="31"/>
      <w:bookmarkEnd w:id="32"/>
    </w:p>
    <w:p w14:paraId="4D2A2838" w14:textId="77777777" w:rsidR="00F80744" w:rsidRPr="00F80744" w:rsidRDefault="00F80744" w:rsidP="00E73CFA">
      <w:pPr>
        <w:jc w:val="both"/>
      </w:pPr>
    </w:p>
    <w:p w14:paraId="6555D099" w14:textId="17134550" w:rsidR="00F80744" w:rsidRPr="00F80744" w:rsidRDefault="00F80744" w:rsidP="00E73CFA">
      <w:pPr>
        <w:ind w:left="709"/>
        <w:jc w:val="both"/>
      </w:pPr>
      <w:r w:rsidRPr="00F80744">
        <w:t>When providing investment advice to you, the Firm will, before a transaction is conducted, provide you with a written Statement of Suitability (“Statement”) specifying how the recommendation provided is suitable for you, including how it meets your objectives and personal circumstances with reference to the investment term required, your knowledge and experience and your attitude to risk and capacity for loss</w:t>
      </w:r>
      <w:r w:rsidR="00086741" w:rsidRPr="001E4C38">
        <w:t>, your preferences in relation to ESG “sustainability” considerations,</w:t>
      </w:r>
      <w:r w:rsidRPr="00F80744">
        <w:t xml:space="preserve"> and your financial situation. The Firm will sign and date </w:t>
      </w:r>
      <w:r w:rsidRPr="00F80744">
        <w:lastRenderedPageBreak/>
        <w:t>the Statement on the day on which it is completed and will provide you with a copy in a durable medium. A copy of the Statement will be retained by the</w:t>
      </w:r>
      <w:r w:rsidRPr="00F80744">
        <w:rPr>
          <w:spacing w:val="-8"/>
        </w:rPr>
        <w:t xml:space="preserve"> </w:t>
      </w:r>
      <w:r w:rsidRPr="00F80744">
        <w:t>Firm.</w:t>
      </w:r>
    </w:p>
    <w:p w14:paraId="283058C6" w14:textId="77777777" w:rsidR="00F80744" w:rsidRPr="00F80744" w:rsidRDefault="00F80744" w:rsidP="00E73CFA">
      <w:pPr>
        <w:ind w:left="709"/>
        <w:jc w:val="both"/>
      </w:pPr>
    </w:p>
    <w:p w14:paraId="61CA5994" w14:textId="77777777" w:rsidR="00F80744" w:rsidRPr="00F80744" w:rsidRDefault="00F80744" w:rsidP="00E73CFA">
      <w:pPr>
        <w:ind w:left="709"/>
        <w:jc w:val="both"/>
      </w:pPr>
      <w:r w:rsidRPr="00F80744">
        <w:t>We will include information on whether the recommended services or Instruments are likely to require you to seek a periodic review of your arrangements, including the</w:t>
      </w:r>
      <w:r w:rsidRPr="00F80744">
        <w:rPr>
          <w:spacing w:val="-18"/>
        </w:rPr>
        <w:t xml:space="preserve"> </w:t>
      </w:r>
      <w:r w:rsidRPr="00F80744">
        <w:t>following:</w:t>
      </w:r>
    </w:p>
    <w:p w14:paraId="2ADB5EB4" w14:textId="77777777" w:rsidR="00F80744" w:rsidRPr="00F80744" w:rsidRDefault="00F80744" w:rsidP="00E73CFA">
      <w:pPr>
        <w:ind w:left="709"/>
        <w:jc w:val="both"/>
      </w:pPr>
    </w:p>
    <w:p w14:paraId="3CCCF45C" w14:textId="77777777" w:rsidR="00F80744" w:rsidRPr="00F80744" w:rsidRDefault="00F80744" w:rsidP="00E73CFA">
      <w:pPr>
        <w:ind w:left="709"/>
        <w:jc w:val="both"/>
      </w:pPr>
      <w:r w:rsidRPr="00F80744">
        <w:t>Frequency and extent of the periodic suitability assessment and where relevant, the conditions that trigger that</w:t>
      </w:r>
      <w:r w:rsidRPr="00F80744">
        <w:rPr>
          <w:spacing w:val="-8"/>
        </w:rPr>
        <w:t xml:space="preserve"> </w:t>
      </w:r>
      <w:r w:rsidRPr="00F80744">
        <w:t>assessment,</w:t>
      </w:r>
    </w:p>
    <w:p w14:paraId="1DC74684" w14:textId="77777777" w:rsidR="00F80744" w:rsidRPr="00F80744" w:rsidRDefault="00F80744" w:rsidP="00E73CFA">
      <w:pPr>
        <w:ind w:left="709"/>
        <w:jc w:val="both"/>
      </w:pPr>
      <w:r w:rsidRPr="00F80744">
        <w:t>The extent to which information previously collected will be subject to reassessment,</w:t>
      </w:r>
      <w:r w:rsidRPr="00F80744">
        <w:rPr>
          <w:spacing w:val="-7"/>
        </w:rPr>
        <w:t xml:space="preserve"> </w:t>
      </w:r>
      <w:r w:rsidRPr="00F80744">
        <w:t>and</w:t>
      </w:r>
    </w:p>
    <w:p w14:paraId="00E8E84F" w14:textId="77777777" w:rsidR="00F80744" w:rsidRPr="00F80744" w:rsidRDefault="00F80744" w:rsidP="00E73CFA">
      <w:pPr>
        <w:ind w:left="709"/>
        <w:jc w:val="both"/>
      </w:pPr>
      <w:r w:rsidRPr="00F80744">
        <w:t>The way in which an updated recommendation will be communicated to</w:t>
      </w:r>
      <w:r w:rsidRPr="00F80744">
        <w:rPr>
          <w:spacing w:val="-8"/>
        </w:rPr>
        <w:t xml:space="preserve"> </w:t>
      </w:r>
      <w:r w:rsidRPr="00F80744">
        <w:t>you.</w:t>
      </w:r>
    </w:p>
    <w:p w14:paraId="0224D494" w14:textId="5C95B836" w:rsidR="00F80744" w:rsidRDefault="00F80744" w:rsidP="00E73CFA">
      <w:pPr>
        <w:ind w:left="709"/>
        <w:jc w:val="both"/>
      </w:pPr>
      <w:r w:rsidRPr="00F80744">
        <w:t>Where a periodic suitability assessment is provided, the Firm will review the suitability of the recommendations given at least annually. The frequency of this assessment will be increased depending on your risk profile and the type of Instruments</w:t>
      </w:r>
      <w:r w:rsidRPr="00F80744">
        <w:rPr>
          <w:spacing w:val="-15"/>
        </w:rPr>
        <w:t xml:space="preserve"> </w:t>
      </w:r>
      <w:r w:rsidRPr="00F80744">
        <w:t>recommended.</w:t>
      </w:r>
    </w:p>
    <w:p w14:paraId="76C8E63A" w14:textId="77777777" w:rsidR="00DF5E99" w:rsidRPr="00F80744" w:rsidRDefault="00DF5E99" w:rsidP="00DF5E99">
      <w:pPr>
        <w:ind w:left="709"/>
      </w:pPr>
    </w:p>
    <w:p w14:paraId="2D491335" w14:textId="77777777" w:rsidR="00F80744" w:rsidRPr="00F80744" w:rsidRDefault="00F80744" w:rsidP="000A4498">
      <w:pPr>
        <w:pStyle w:val="Heading1"/>
      </w:pPr>
      <w:bookmarkStart w:id="33" w:name="_Toc5626526"/>
      <w:bookmarkStart w:id="34" w:name="_Toc21612571"/>
      <w:bookmarkStart w:id="35" w:name="_Toc97122763"/>
      <w:r w:rsidRPr="00F80744">
        <w:t>Investment Performance</w:t>
      </w:r>
      <w:r w:rsidRPr="00557E38">
        <w:rPr>
          <w:spacing w:val="-14"/>
        </w:rPr>
        <w:t xml:space="preserve"> </w:t>
      </w:r>
      <w:r w:rsidRPr="00F80744">
        <w:t>and Risk</w:t>
      </w:r>
      <w:r w:rsidRPr="00557E38">
        <w:rPr>
          <w:spacing w:val="-9"/>
        </w:rPr>
        <w:t xml:space="preserve"> </w:t>
      </w:r>
      <w:r w:rsidRPr="00F80744">
        <w:t>Warnings</w:t>
      </w:r>
      <w:bookmarkEnd w:id="33"/>
      <w:bookmarkEnd w:id="34"/>
      <w:bookmarkEnd w:id="35"/>
    </w:p>
    <w:p w14:paraId="6772AA26" w14:textId="77777777" w:rsidR="00F80744" w:rsidRPr="00F80744" w:rsidRDefault="00F80744" w:rsidP="00E73CFA">
      <w:pPr>
        <w:jc w:val="both"/>
      </w:pPr>
    </w:p>
    <w:p w14:paraId="34F6621A" w14:textId="77777777" w:rsidR="00F80744" w:rsidRPr="00F80744" w:rsidRDefault="00F80744" w:rsidP="00E73CFA">
      <w:pPr>
        <w:ind w:left="709"/>
        <w:jc w:val="both"/>
      </w:pPr>
      <w:r w:rsidRPr="00F80744">
        <w:t>We provide you with investment advice in good faith based on information that is available to us at the relevant time. We do not give assurances that the investments we recommend will be profitable or perform as expected and you should be aware that the value of investments may fall as well as rise for numerous reasons including market conditions existing at the time. Please note that your capital may be at risk and that you may not receive back the amount of your original investment.</w:t>
      </w:r>
    </w:p>
    <w:p w14:paraId="6B1E414E" w14:textId="77777777" w:rsidR="00F80744" w:rsidRPr="00F80744" w:rsidRDefault="00F80744" w:rsidP="00DF5E99"/>
    <w:p w14:paraId="02BC4094" w14:textId="77777777" w:rsidR="00F80744" w:rsidRPr="00F80744" w:rsidRDefault="00F80744" w:rsidP="000A4498">
      <w:pPr>
        <w:pStyle w:val="Heading1"/>
      </w:pPr>
      <w:bookmarkStart w:id="36" w:name="_Toc5626527"/>
      <w:bookmarkStart w:id="37" w:name="_Toc21612572"/>
      <w:bookmarkStart w:id="38" w:name="_Toc97122764"/>
      <w:r w:rsidRPr="00F80744">
        <w:t>Information on Fees</w:t>
      </w:r>
      <w:r w:rsidRPr="00557E38">
        <w:rPr>
          <w:spacing w:val="-13"/>
        </w:rPr>
        <w:t xml:space="preserve"> </w:t>
      </w:r>
      <w:r w:rsidRPr="00F80744">
        <w:t>and Associated</w:t>
      </w:r>
      <w:r w:rsidRPr="00557E38">
        <w:rPr>
          <w:spacing w:val="-12"/>
        </w:rPr>
        <w:t xml:space="preserve"> </w:t>
      </w:r>
      <w:r w:rsidRPr="00F80744">
        <w:t>Charges</w:t>
      </w:r>
      <w:bookmarkEnd w:id="36"/>
      <w:bookmarkEnd w:id="37"/>
      <w:bookmarkEnd w:id="38"/>
    </w:p>
    <w:p w14:paraId="0B062F55" w14:textId="77777777" w:rsidR="00F80744" w:rsidRPr="00F80744" w:rsidRDefault="00F80744" w:rsidP="00E73CFA">
      <w:pPr>
        <w:jc w:val="both"/>
      </w:pPr>
    </w:p>
    <w:p w14:paraId="075280E3" w14:textId="77777777" w:rsidR="00F80744" w:rsidRPr="00F80744" w:rsidRDefault="00F80744" w:rsidP="00E73CFA">
      <w:pPr>
        <w:ind w:left="709"/>
        <w:jc w:val="both"/>
      </w:pPr>
      <w:r w:rsidRPr="00F80744">
        <w:rPr>
          <w:spacing w:val="-5"/>
        </w:rPr>
        <w:t xml:space="preserve">Professional </w:t>
      </w:r>
      <w:r w:rsidRPr="00F80744">
        <w:t xml:space="preserve">fees for our </w:t>
      </w:r>
      <w:r w:rsidRPr="00F80744">
        <w:rPr>
          <w:spacing w:val="-5"/>
        </w:rPr>
        <w:t xml:space="preserve">services will </w:t>
      </w:r>
      <w:r w:rsidRPr="00F80744">
        <w:rPr>
          <w:spacing w:val="-3"/>
        </w:rPr>
        <w:t xml:space="preserve">be </w:t>
      </w:r>
      <w:r w:rsidRPr="00F80744">
        <w:rPr>
          <w:spacing w:val="-5"/>
        </w:rPr>
        <w:t xml:space="preserve">agreed </w:t>
      </w:r>
      <w:r w:rsidRPr="00F80744">
        <w:t xml:space="preserve">in </w:t>
      </w:r>
      <w:r w:rsidRPr="00F80744">
        <w:rPr>
          <w:spacing w:val="-5"/>
        </w:rPr>
        <w:t xml:space="preserve">advance </w:t>
      </w:r>
      <w:r w:rsidRPr="00F80744">
        <w:t xml:space="preserve">with our </w:t>
      </w:r>
      <w:r w:rsidRPr="00F80744">
        <w:rPr>
          <w:spacing w:val="-5"/>
        </w:rPr>
        <w:t>clients.</w:t>
      </w:r>
    </w:p>
    <w:p w14:paraId="032746FF" w14:textId="77777777" w:rsidR="00F80744" w:rsidRPr="00F80744" w:rsidRDefault="00F80744" w:rsidP="00E73CFA">
      <w:pPr>
        <w:ind w:left="709"/>
        <w:jc w:val="both"/>
      </w:pPr>
    </w:p>
    <w:p w14:paraId="14DB543F" w14:textId="77777777" w:rsidR="00F80744" w:rsidRPr="00F80744" w:rsidRDefault="00F80744" w:rsidP="00E73CFA">
      <w:pPr>
        <w:ind w:left="709"/>
        <w:jc w:val="both"/>
      </w:pPr>
      <w:r w:rsidRPr="00F80744">
        <w:rPr>
          <w:spacing w:val="-5"/>
        </w:rPr>
        <w:t xml:space="preserve">Professional fees </w:t>
      </w:r>
      <w:r w:rsidRPr="00F80744">
        <w:t xml:space="preserve">and </w:t>
      </w:r>
      <w:r w:rsidRPr="00F80744">
        <w:rPr>
          <w:spacing w:val="-5"/>
        </w:rPr>
        <w:t xml:space="preserve">expenses will </w:t>
      </w:r>
      <w:r w:rsidRPr="00F80744">
        <w:rPr>
          <w:spacing w:val="-3"/>
        </w:rPr>
        <w:t xml:space="preserve">be </w:t>
      </w:r>
      <w:r w:rsidRPr="00F80744">
        <w:rPr>
          <w:spacing w:val="-5"/>
        </w:rPr>
        <w:t xml:space="preserve">subject </w:t>
      </w:r>
      <w:r w:rsidRPr="00F80744">
        <w:t xml:space="preserve">to the </w:t>
      </w:r>
      <w:r w:rsidRPr="00F80744">
        <w:rPr>
          <w:spacing w:val="-5"/>
        </w:rPr>
        <w:t xml:space="preserve">addition </w:t>
      </w:r>
      <w:r w:rsidRPr="00F80744">
        <w:t xml:space="preserve">of </w:t>
      </w:r>
      <w:r w:rsidRPr="00F80744">
        <w:rPr>
          <w:spacing w:val="-5"/>
        </w:rPr>
        <w:t xml:space="preserve">VAT, where applicable, </w:t>
      </w:r>
      <w:r w:rsidRPr="00F80744">
        <w:rPr>
          <w:spacing w:val="-3"/>
        </w:rPr>
        <w:t xml:space="preserve">at </w:t>
      </w:r>
      <w:r w:rsidRPr="00F80744">
        <w:t>the</w:t>
      </w:r>
      <w:r w:rsidRPr="00F80744">
        <w:rPr>
          <w:spacing w:val="55"/>
        </w:rPr>
        <w:t xml:space="preserve"> </w:t>
      </w:r>
      <w:r w:rsidRPr="00F80744">
        <w:rPr>
          <w:spacing w:val="-6"/>
        </w:rPr>
        <w:t xml:space="preserve">appropriate </w:t>
      </w:r>
      <w:r w:rsidRPr="00F80744">
        <w:rPr>
          <w:spacing w:val="-5"/>
        </w:rPr>
        <w:t xml:space="preserve">rate. Travelling, </w:t>
      </w:r>
      <w:r w:rsidRPr="00F80744">
        <w:rPr>
          <w:spacing w:val="-6"/>
        </w:rPr>
        <w:t xml:space="preserve">subsistence, </w:t>
      </w:r>
      <w:r w:rsidRPr="00F80744">
        <w:rPr>
          <w:spacing w:val="-5"/>
        </w:rPr>
        <w:t xml:space="preserve">accommodation </w:t>
      </w:r>
      <w:r w:rsidRPr="00F80744">
        <w:t>and</w:t>
      </w:r>
      <w:r w:rsidRPr="00F80744">
        <w:rPr>
          <w:spacing w:val="55"/>
        </w:rPr>
        <w:t xml:space="preserve"> </w:t>
      </w:r>
      <w:r w:rsidRPr="00F80744">
        <w:t>any</w:t>
      </w:r>
      <w:r w:rsidRPr="00F80744">
        <w:rPr>
          <w:spacing w:val="55"/>
        </w:rPr>
        <w:t xml:space="preserve"> </w:t>
      </w:r>
      <w:r w:rsidRPr="00F80744">
        <w:t>other</w:t>
      </w:r>
      <w:r w:rsidRPr="00F80744">
        <w:rPr>
          <w:spacing w:val="55"/>
        </w:rPr>
        <w:t xml:space="preserve"> </w:t>
      </w:r>
      <w:r w:rsidRPr="00F80744">
        <w:rPr>
          <w:spacing w:val="-5"/>
        </w:rPr>
        <w:t xml:space="preserve">expenses necessarily incurred </w:t>
      </w:r>
      <w:r w:rsidRPr="00F80744">
        <w:t xml:space="preserve">while </w:t>
      </w:r>
      <w:r w:rsidRPr="00F80744">
        <w:rPr>
          <w:spacing w:val="-5"/>
        </w:rPr>
        <w:t xml:space="preserve">engaged </w:t>
      </w:r>
      <w:r w:rsidRPr="00F80744">
        <w:t xml:space="preserve">on your </w:t>
      </w:r>
      <w:r w:rsidRPr="00F80744">
        <w:rPr>
          <w:spacing w:val="-5"/>
        </w:rPr>
        <w:t xml:space="preserve">business </w:t>
      </w:r>
      <w:r w:rsidRPr="00F80744">
        <w:t xml:space="preserve">will be </w:t>
      </w:r>
      <w:r w:rsidRPr="00F80744">
        <w:rPr>
          <w:spacing w:val="-5"/>
        </w:rPr>
        <w:t xml:space="preserve">charged </w:t>
      </w:r>
      <w:r w:rsidRPr="00F80744">
        <w:t>at cost.</w:t>
      </w:r>
    </w:p>
    <w:p w14:paraId="3D3BBCE3" w14:textId="77777777" w:rsidR="00F80744" w:rsidRPr="00F80744" w:rsidRDefault="00F80744" w:rsidP="00E73CFA">
      <w:pPr>
        <w:ind w:left="709"/>
        <w:jc w:val="both"/>
      </w:pPr>
    </w:p>
    <w:p w14:paraId="37CA2108" w14:textId="77777777" w:rsidR="00F80744" w:rsidRPr="00F80744" w:rsidRDefault="00F80744" w:rsidP="00E73CFA">
      <w:pPr>
        <w:ind w:left="709"/>
        <w:jc w:val="both"/>
        <w:rPr>
          <w:spacing w:val="-5"/>
        </w:rPr>
      </w:pPr>
      <w:r w:rsidRPr="00F80744">
        <w:t xml:space="preserve">Fees are </w:t>
      </w:r>
      <w:r w:rsidRPr="00F80744">
        <w:rPr>
          <w:spacing w:val="-5"/>
        </w:rPr>
        <w:t xml:space="preserve">payable </w:t>
      </w:r>
      <w:r w:rsidRPr="00F80744">
        <w:t xml:space="preserve">on </w:t>
      </w:r>
      <w:r w:rsidRPr="00F80744">
        <w:rPr>
          <w:spacing w:val="-6"/>
        </w:rPr>
        <w:t xml:space="preserve">presentation </w:t>
      </w:r>
      <w:r w:rsidRPr="00F80744">
        <w:t xml:space="preserve">of our </w:t>
      </w:r>
      <w:r w:rsidRPr="00F80744">
        <w:rPr>
          <w:spacing w:val="-5"/>
        </w:rPr>
        <w:t xml:space="preserve">invoice. </w:t>
      </w:r>
      <w:r w:rsidRPr="00F80744">
        <w:t xml:space="preserve">In the </w:t>
      </w:r>
      <w:r w:rsidRPr="00F80744">
        <w:rPr>
          <w:spacing w:val="-5"/>
        </w:rPr>
        <w:t xml:space="preserve">event </w:t>
      </w:r>
      <w:r w:rsidRPr="00F80744">
        <w:t xml:space="preserve">of </w:t>
      </w:r>
      <w:r w:rsidRPr="00F80744">
        <w:rPr>
          <w:spacing w:val="-5"/>
        </w:rPr>
        <w:t xml:space="preserve">non-payment </w:t>
      </w:r>
      <w:r w:rsidRPr="00F80744">
        <w:t xml:space="preserve">of any bill </w:t>
      </w:r>
      <w:r w:rsidRPr="00F80744">
        <w:rPr>
          <w:spacing w:val="-3"/>
        </w:rPr>
        <w:t xml:space="preserve">we </w:t>
      </w:r>
      <w:r w:rsidRPr="00F80744">
        <w:rPr>
          <w:spacing w:val="-5"/>
        </w:rPr>
        <w:t xml:space="preserve">retain </w:t>
      </w:r>
      <w:r w:rsidRPr="00F80744">
        <w:t xml:space="preserve">the </w:t>
      </w:r>
      <w:r w:rsidRPr="00F80744">
        <w:rPr>
          <w:spacing w:val="-5"/>
        </w:rPr>
        <w:t xml:space="preserve">right </w:t>
      </w:r>
      <w:r w:rsidRPr="00F80744">
        <w:t xml:space="preserve">to </w:t>
      </w:r>
      <w:r w:rsidRPr="00F80744">
        <w:rPr>
          <w:spacing w:val="-5"/>
        </w:rPr>
        <w:t xml:space="preserve">suspend </w:t>
      </w:r>
      <w:r w:rsidRPr="00F80744">
        <w:t>work</w:t>
      </w:r>
      <w:r w:rsidRPr="00F80744">
        <w:rPr>
          <w:spacing w:val="55"/>
        </w:rPr>
        <w:t xml:space="preserve"> </w:t>
      </w:r>
      <w:r w:rsidRPr="00F80744">
        <w:t>until</w:t>
      </w:r>
      <w:r w:rsidRPr="00F80744">
        <w:rPr>
          <w:spacing w:val="55"/>
        </w:rPr>
        <w:t xml:space="preserve"> </w:t>
      </w:r>
      <w:r w:rsidRPr="00F80744">
        <w:rPr>
          <w:spacing w:val="-5"/>
        </w:rPr>
        <w:t xml:space="preserve">payment </w:t>
      </w:r>
      <w:r w:rsidRPr="00F80744">
        <w:t xml:space="preserve">is </w:t>
      </w:r>
      <w:r w:rsidRPr="00F80744">
        <w:rPr>
          <w:spacing w:val="-6"/>
        </w:rPr>
        <w:t xml:space="preserve">received </w:t>
      </w:r>
      <w:r w:rsidRPr="00F80744">
        <w:t xml:space="preserve">and </w:t>
      </w:r>
      <w:r w:rsidRPr="00F80744">
        <w:rPr>
          <w:spacing w:val="-5"/>
        </w:rPr>
        <w:t xml:space="preserve">ultimately, </w:t>
      </w:r>
      <w:r w:rsidRPr="00F80744">
        <w:t xml:space="preserve">to </w:t>
      </w:r>
      <w:r w:rsidRPr="00F80744">
        <w:rPr>
          <w:spacing w:val="-5"/>
        </w:rPr>
        <w:t xml:space="preserve">pursue </w:t>
      </w:r>
      <w:r w:rsidRPr="00F80744">
        <w:t xml:space="preserve">any </w:t>
      </w:r>
      <w:r w:rsidRPr="00F80744">
        <w:rPr>
          <w:spacing w:val="-5"/>
        </w:rPr>
        <w:t xml:space="preserve">legal course </w:t>
      </w:r>
      <w:r w:rsidRPr="00F80744">
        <w:t xml:space="preserve">of </w:t>
      </w:r>
      <w:r w:rsidRPr="00F80744">
        <w:rPr>
          <w:spacing w:val="-5"/>
        </w:rPr>
        <w:t xml:space="preserve">action </w:t>
      </w:r>
      <w:r w:rsidRPr="00F80744">
        <w:rPr>
          <w:spacing w:val="-3"/>
        </w:rPr>
        <w:t xml:space="preserve">as </w:t>
      </w:r>
      <w:r w:rsidRPr="00F80744">
        <w:t xml:space="preserve">may </w:t>
      </w:r>
      <w:r w:rsidRPr="00F80744">
        <w:rPr>
          <w:spacing w:val="-3"/>
        </w:rPr>
        <w:t xml:space="preserve">be </w:t>
      </w:r>
      <w:r w:rsidRPr="00F80744">
        <w:rPr>
          <w:spacing w:val="-5"/>
        </w:rPr>
        <w:t>required.</w:t>
      </w:r>
    </w:p>
    <w:p w14:paraId="60620BFE" w14:textId="77777777" w:rsidR="00F80744" w:rsidRPr="00F80744" w:rsidRDefault="00F80744" w:rsidP="00E73CFA">
      <w:pPr>
        <w:ind w:left="709"/>
        <w:jc w:val="both"/>
      </w:pPr>
    </w:p>
    <w:p w14:paraId="2C72F22E" w14:textId="77777777" w:rsidR="00F80744" w:rsidRPr="00F80744" w:rsidRDefault="00F80744" w:rsidP="00E73CFA">
      <w:pPr>
        <w:ind w:left="709"/>
        <w:jc w:val="both"/>
      </w:pPr>
      <w:r w:rsidRPr="00F80744">
        <w:t xml:space="preserve">If </w:t>
      </w:r>
      <w:proofErr w:type="gramStart"/>
      <w:r w:rsidRPr="00F80744">
        <w:rPr>
          <w:spacing w:val="-5"/>
        </w:rPr>
        <w:t xml:space="preserve">during </w:t>
      </w:r>
      <w:r w:rsidRPr="00F80744">
        <w:t xml:space="preserve">the </w:t>
      </w:r>
      <w:r w:rsidRPr="00F80744">
        <w:rPr>
          <w:spacing w:val="-5"/>
        </w:rPr>
        <w:t xml:space="preserve">course </w:t>
      </w:r>
      <w:r w:rsidRPr="00F80744">
        <w:t>of</w:t>
      </w:r>
      <w:proofErr w:type="gramEnd"/>
      <w:r w:rsidRPr="00F80744">
        <w:t xml:space="preserve"> our work the </w:t>
      </w:r>
      <w:r w:rsidRPr="00F80744">
        <w:rPr>
          <w:spacing w:val="-5"/>
        </w:rPr>
        <w:t xml:space="preserve">need </w:t>
      </w:r>
      <w:r w:rsidRPr="00F80744">
        <w:t xml:space="preserve">for </w:t>
      </w:r>
      <w:r w:rsidRPr="00F80744">
        <w:rPr>
          <w:spacing w:val="-5"/>
        </w:rPr>
        <w:t xml:space="preserve">additional services (not contemplated </w:t>
      </w:r>
      <w:r w:rsidRPr="00F80744">
        <w:rPr>
          <w:spacing w:val="-3"/>
        </w:rPr>
        <w:t xml:space="preserve">by </w:t>
      </w:r>
      <w:r w:rsidRPr="00F80744">
        <w:t xml:space="preserve">the </w:t>
      </w:r>
      <w:r w:rsidRPr="00F80744">
        <w:rPr>
          <w:spacing w:val="-5"/>
        </w:rPr>
        <w:t xml:space="preserve">original proposal) </w:t>
      </w:r>
      <w:r w:rsidRPr="00F80744">
        <w:t xml:space="preserve">is </w:t>
      </w:r>
      <w:r w:rsidRPr="00F80744">
        <w:rPr>
          <w:spacing w:val="-5"/>
        </w:rPr>
        <w:t xml:space="preserve">identified, agreement </w:t>
      </w:r>
      <w:r w:rsidRPr="00F80744">
        <w:rPr>
          <w:spacing w:val="-3"/>
        </w:rPr>
        <w:t xml:space="preserve">as </w:t>
      </w:r>
      <w:r w:rsidRPr="00F80744">
        <w:t>to</w:t>
      </w:r>
      <w:r w:rsidRPr="00F80744">
        <w:rPr>
          <w:spacing w:val="55"/>
        </w:rPr>
        <w:t xml:space="preserve"> </w:t>
      </w:r>
      <w:r w:rsidRPr="00F80744">
        <w:t>the</w:t>
      </w:r>
      <w:r w:rsidRPr="00F80744">
        <w:rPr>
          <w:spacing w:val="55"/>
        </w:rPr>
        <w:t xml:space="preserve"> </w:t>
      </w:r>
      <w:r w:rsidRPr="00F80744">
        <w:rPr>
          <w:spacing w:val="-5"/>
        </w:rPr>
        <w:t xml:space="preserve">scope </w:t>
      </w:r>
      <w:r w:rsidRPr="00F80744">
        <w:t xml:space="preserve">of any </w:t>
      </w:r>
      <w:r w:rsidRPr="00F80744">
        <w:rPr>
          <w:spacing w:val="-5"/>
        </w:rPr>
        <w:t xml:space="preserve">additional work </w:t>
      </w:r>
      <w:r w:rsidRPr="00F80744">
        <w:t xml:space="preserve">and </w:t>
      </w:r>
      <w:r w:rsidRPr="00F80744">
        <w:rPr>
          <w:spacing w:val="-6"/>
        </w:rPr>
        <w:t xml:space="preserve">related </w:t>
      </w:r>
      <w:r w:rsidRPr="00F80744">
        <w:rPr>
          <w:spacing w:val="-5"/>
        </w:rPr>
        <w:t>charges will</w:t>
      </w:r>
      <w:r w:rsidRPr="00F80744">
        <w:t xml:space="preserve"> be obtained before any expenditure is incurred.</w:t>
      </w:r>
    </w:p>
    <w:p w14:paraId="50C19F8F" w14:textId="77777777" w:rsidR="00F80744" w:rsidRPr="00F80744" w:rsidRDefault="00F80744" w:rsidP="00E73CFA">
      <w:pPr>
        <w:ind w:left="709"/>
        <w:jc w:val="both"/>
      </w:pPr>
    </w:p>
    <w:p w14:paraId="2F130A6A" w14:textId="77777777" w:rsidR="00F80744" w:rsidRPr="00F80744" w:rsidRDefault="00F80744" w:rsidP="00E73CFA">
      <w:pPr>
        <w:ind w:left="709"/>
        <w:jc w:val="both"/>
      </w:pPr>
      <w:r w:rsidRPr="00F80744">
        <w:t xml:space="preserve">A copy of our </w:t>
      </w:r>
      <w:r w:rsidRPr="00F80744">
        <w:rPr>
          <w:spacing w:val="-5"/>
        </w:rPr>
        <w:t xml:space="preserve">current schedule </w:t>
      </w:r>
      <w:r w:rsidRPr="00F80744">
        <w:t xml:space="preserve">of fees and </w:t>
      </w:r>
      <w:r w:rsidRPr="00F80744">
        <w:rPr>
          <w:spacing w:val="-5"/>
        </w:rPr>
        <w:t xml:space="preserve">charges </w:t>
      </w:r>
      <w:r w:rsidRPr="00F80744">
        <w:t xml:space="preserve">is </w:t>
      </w:r>
      <w:r w:rsidRPr="00F80744">
        <w:rPr>
          <w:spacing w:val="-5"/>
        </w:rPr>
        <w:t xml:space="preserve">available </w:t>
      </w:r>
      <w:r w:rsidRPr="00F80744">
        <w:t xml:space="preserve">on </w:t>
      </w:r>
      <w:r w:rsidRPr="00F80744">
        <w:rPr>
          <w:spacing w:val="-5"/>
        </w:rPr>
        <w:t xml:space="preserve">request from </w:t>
      </w:r>
      <w:r w:rsidRPr="00F80744">
        <w:t xml:space="preserve">your </w:t>
      </w:r>
      <w:r w:rsidRPr="00F80744">
        <w:rPr>
          <w:spacing w:val="-5"/>
        </w:rPr>
        <w:t xml:space="preserve">advisor. Fees </w:t>
      </w:r>
      <w:r w:rsidRPr="00F80744">
        <w:t xml:space="preserve">and </w:t>
      </w:r>
      <w:r w:rsidRPr="00F80744">
        <w:rPr>
          <w:spacing w:val="-5"/>
        </w:rPr>
        <w:t xml:space="preserve">charges </w:t>
      </w:r>
      <w:r w:rsidRPr="00F80744">
        <w:t>may</w:t>
      </w:r>
      <w:r w:rsidRPr="00F80744">
        <w:rPr>
          <w:spacing w:val="55"/>
        </w:rPr>
        <w:t xml:space="preserve"> </w:t>
      </w:r>
      <w:r w:rsidRPr="00F80744">
        <w:rPr>
          <w:spacing w:val="-5"/>
        </w:rPr>
        <w:t xml:space="preserve">change </w:t>
      </w:r>
      <w:r w:rsidRPr="00F80744">
        <w:t xml:space="preserve">from time to time, and </w:t>
      </w:r>
      <w:r w:rsidRPr="00F80744">
        <w:rPr>
          <w:spacing w:val="-5"/>
        </w:rPr>
        <w:t xml:space="preserve">notification </w:t>
      </w:r>
      <w:r w:rsidRPr="00F80744">
        <w:t xml:space="preserve">of any rate </w:t>
      </w:r>
      <w:r w:rsidRPr="00F80744">
        <w:rPr>
          <w:spacing w:val="-5"/>
        </w:rPr>
        <w:t xml:space="preserve">changes </w:t>
      </w:r>
      <w:r w:rsidRPr="00F80744">
        <w:t xml:space="preserve">will be </w:t>
      </w:r>
      <w:r w:rsidRPr="00F80744">
        <w:rPr>
          <w:spacing w:val="-5"/>
        </w:rPr>
        <w:t xml:space="preserve">notified </w:t>
      </w:r>
      <w:r w:rsidRPr="00F80744">
        <w:t xml:space="preserve">to you </w:t>
      </w:r>
      <w:r w:rsidRPr="00F80744">
        <w:rPr>
          <w:spacing w:val="-5"/>
        </w:rPr>
        <w:t xml:space="preserve">directly, according </w:t>
      </w:r>
      <w:r w:rsidRPr="00F80744">
        <w:t xml:space="preserve">to our </w:t>
      </w:r>
      <w:r w:rsidRPr="00F80744">
        <w:rPr>
          <w:spacing w:val="-5"/>
        </w:rPr>
        <w:t xml:space="preserve">agreed method </w:t>
      </w:r>
      <w:r w:rsidRPr="00F80744">
        <w:t xml:space="preserve">of </w:t>
      </w:r>
      <w:r w:rsidRPr="00F80744">
        <w:rPr>
          <w:spacing w:val="-5"/>
        </w:rPr>
        <w:t xml:space="preserve">communication </w:t>
      </w:r>
      <w:r w:rsidRPr="00F80744">
        <w:t>with you.</w:t>
      </w:r>
    </w:p>
    <w:p w14:paraId="088359B4" w14:textId="77777777" w:rsidR="00F80744" w:rsidRPr="00F80744" w:rsidRDefault="00F80744" w:rsidP="00E73CFA">
      <w:pPr>
        <w:jc w:val="both"/>
      </w:pPr>
    </w:p>
    <w:p w14:paraId="32151606" w14:textId="77777777" w:rsidR="00F80744" w:rsidRPr="00F80744" w:rsidRDefault="00F80744" w:rsidP="000A4498">
      <w:pPr>
        <w:pStyle w:val="Heading1"/>
      </w:pPr>
      <w:bookmarkStart w:id="39" w:name="_Toc5626528"/>
      <w:bookmarkStart w:id="40" w:name="_Toc21612573"/>
      <w:bookmarkStart w:id="41" w:name="_Toc97122765"/>
      <w:r w:rsidRPr="00F80744">
        <w:t>Information regarding Inducements</w:t>
      </w:r>
      <w:bookmarkEnd w:id="39"/>
      <w:bookmarkEnd w:id="40"/>
      <w:bookmarkEnd w:id="41"/>
    </w:p>
    <w:p w14:paraId="6DFAB087" w14:textId="77777777" w:rsidR="00F80744" w:rsidRPr="00F80744" w:rsidRDefault="00F80744" w:rsidP="00E73CFA">
      <w:pPr>
        <w:jc w:val="both"/>
      </w:pPr>
    </w:p>
    <w:p w14:paraId="45532EC4" w14:textId="77777777" w:rsidR="00F80744" w:rsidRPr="00F80744" w:rsidRDefault="00F80744" w:rsidP="00E73CFA">
      <w:pPr>
        <w:ind w:left="709"/>
        <w:jc w:val="both"/>
      </w:pPr>
      <w:r w:rsidRPr="00F80744">
        <w:rPr>
          <w:spacing w:val="-5"/>
        </w:rPr>
        <w:t xml:space="preserve">Where </w:t>
      </w:r>
      <w:r w:rsidRPr="00F80744">
        <w:rPr>
          <w:spacing w:val="-3"/>
        </w:rPr>
        <w:t xml:space="preserve">we </w:t>
      </w:r>
      <w:r w:rsidRPr="00F80744">
        <w:rPr>
          <w:spacing w:val="-5"/>
        </w:rPr>
        <w:t xml:space="preserve">provide independent investment advice, </w:t>
      </w:r>
      <w:r w:rsidRPr="00F80744">
        <w:rPr>
          <w:spacing w:val="-3"/>
        </w:rPr>
        <w:t xml:space="preserve">we </w:t>
      </w:r>
      <w:r w:rsidRPr="00F80744">
        <w:rPr>
          <w:spacing w:val="-5"/>
        </w:rPr>
        <w:t xml:space="preserve">are prohibited under </w:t>
      </w:r>
      <w:r w:rsidRPr="00F80744">
        <w:t xml:space="preserve">the </w:t>
      </w:r>
      <w:r w:rsidRPr="00F80744">
        <w:rPr>
          <w:spacing w:val="-5"/>
        </w:rPr>
        <w:t xml:space="preserve">MiFID </w:t>
      </w:r>
      <w:r w:rsidRPr="00F80744">
        <w:t xml:space="preserve">II </w:t>
      </w:r>
      <w:r w:rsidRPr="00F80744">
        <w:rPr>
          <w:spacing w:val="-5"/>
        </w:rPr>
        <w:t xml:space="preserve">Regulations </w:t>
      </w:r>
      <w:r w:rsidRPr="00F80744">
        <w:t>from</w:t>
      </w:r>
      <w:r w:rsidRPr="00F80744">
        <w:rPr>
          <w:spacing w:val="55"/>
        </w:rPr>
        <w:t xml:space="preserve"> </w:t>
      </w:r>
      <w:r w:rsidRPr="00F80744">
        <w:rPr>
          <w:spacing w:val="-5"/>
        </w:rPr>
        <w:t xml:space="preserve">accepting </w:t>
      </w:r>
      <w:r w:rsidRPr="00F80744">
        <w:t xml:space="preserve">and </w:t>
      </w:r>
      <w:r w:rsidRPr="00F80744">
        <w:rPr>
          <w:spacing w:val="-5"/>
        </w:rPr>
        <w:t xml:space="preserve">retaining fees, commissions </w:t>
      </w:r>
      <w:r w:rsidRPr="00F80744">
        <w:t xml:space="preserve">or any </w:t>
      </w:r>
      <w:r w:rsidRPr="00F80744">
        <w:rPr>
          <w:spacing w:val="-5"/>
        </w:rPr>
        <w:t xml:space="preserve">monetary </w:t>
      </w:r>
      <w:r w:rsidRPr="00F80744">
        <w:t xml:space="preserve">or non- </w:t>
      </w:r>
      <w:r w:rsidRPr="00F80744">
        <w:rPr>
          <w:spacing w:val="-5"/>
        </w:rPr>
        <w:t xml:space="preserve">monetary benefits paid </w:t>
      </w:r>
      <w:r w:rsidRPr="00F80744">
        <w:t xml:space="preserve">or </w:t>
      </w:r>
      <w:r w:rsidRPr="00F80744">
        <w:rPr>
          <w:spacing w:val="-5"/>
        </w:rPr>
        <w:t xml:space="preserve">provided </w:t>
      </w:r>
      <w:r w:rsidRPr="00F80744">
        <w:rPr>
          <w:spacing w:val="-3"/>
        </w:rPr>
        <w:t xml:space="preserve">by </w:t>
      </w:r>
      <w:r w:rsidRPr="00F80744">
        <w:t xml:space="preserve">any third </w:t>
      </w:r>
      <w:r w:rsidRPr="00F80744">
        <w:rPr>
          <w:spacing w:val="-5"/>
        </w:rPr>
        <w:t xml:space="preserve">parties </w:t>
      </w:r>
      <w:r w:rsidRPr="00F80744">
        <w:t xml:space="preserve">or a </w:t>
      </w:r>
      <w:r w:rsidRPr="00F80744">
        <w:rPr>
          <w:spacing w:val="-5"/>
        </w:rPr>
        <w:t xml:space="preserve">person acting </w:t>
      </w:r>
      <w:r w:rsidRPr="00F80744">
        <w:t xml:space="preserve">on </w:t>
      </w:r>
      <w:r w:rsidRPr="00F80744">
        <w:rPr>
          <w:spacing w:val="-5"/>
        </w:rPr>
        <w:t xml:space="preserve">behalf </w:t>
      </w:r>
      <w:r w:rsidRPr="00F80744">
        <w:t xml:space="preserve">of a </w:t>
      </w:r>
      <w:r w:rsidRPr="00F80744">
        <w:rPr>
          <w:spacing w:val="-5"/>
        </w:rPr>
        <w:t xml:space="preserve">third party </w:t>
      </w:r>
      <w:r w:rsidRPr="00F80744">
        <w:t xml:space="preserve">in </w:t>
      </w:r>
      <w:r w:rsidRPr="00F80744">
        <w:rPr>
          <w:spacing w:val="-5"/>
        </w:rPr>
        <w:t xml:space="preserve">relation </w:t>
      </w:r>
      <w:r w:rsidRPr="00F80744">
        <w:t>to the</w:t>
      </w:r>
      <w:r w:rsidRPr="00F80744">
        <w:rPr>
          <w:spacing w:val="55"/>
        </w:rPr>
        <w:t xml:space="preserve"> </w:t>
      </w:r>
      <w:r w:rsidRPr="00F80744">
        <w:rPr>
          <w:spacing w:val="-5"/>
        </w:rPr>
        <w:t xml:space="preserve">provision </w:t>
      </w:r>
      <w:r w:rsidRPr="00F80744">
        <w:t xml:space="preserve">of the </w:t>
      </w:r>
      <w:r w:rsidRPr="00F80744">
        <w:rPr>
          <w:spacing w:val="-5"/>
        </w:rPr>
        <w:t xml:space="preserve">service </w:t>
      </w:r>
      <w:r w:rsidRPr="00F80744">
        <w:t xml:space="preserve">to you </w:t>
      </w:r>
      <w:r w:rsidRPr="00F80744">
        <w:rPr>
          <w:spacing w:val="-5"/>
        </w:rPr>
        <w:t xml:space="preserve">(including </w:t>
      </w:r>
      <w:r w:rsidRPr="00F80744">
        <w:rPr>
          <w:spacing w:val="-5"/>
        </w:rPr>
        <w:lastRenderedPageBreak/>
        <w:t xml:space="preserve">research provided </w:t>
      </w:r>
      <w:r w:rsidRPr="00F80744">
        <w:t xml:space="preserve">on the basis that it </w:t>
      </w:r>
      <w:r w:rsidRPr="00F80744">
        <w:rPr>
          <w:spacing w:val="-5"/>
        </w:rPr>
        <w:t xml:space="preserve">constitutes </w:t>
      </w:r>
      <w:r w:rsidRPr="00F80744">
        <w:t xml:space="preserve">a </w:t>
      </w:r>
      <w:r w:rsidRPr="00F80744">
        <w:rPr>
          <w:spacing w:val="-5"/>
        </w:rPr>
        <w:t xml:space="preserve">prohibited  inducement under </w:t>
      </w:r>
      <w:r w:rsidRPr="00F80744">
        <w:t xml:space="preserve">the </w:t>
      </w:r>
      <w:r w:rsidRPr="00F80744">
        <w:rPr>
          <w:spacing w:val="-5"/>
        </w:rPr>
        <w:t xml:space="preserve">MiFID </w:t>
      </w:r>
      <w:r w:rsidRPr="00F80744">
        <w:t xml:space="preserve">II </w:t>
      </w:r>
      <w:r w:rsidRPr="00F80744">
        <w:rPr>
          <w:spacing w:val="-5"/>
        </w:rPr>
        <w:t xml:space="preserve">Regime), other </w:t>
      </w:r>
      <w:r w:rsidRPr="00F80744">
        <w:t xml:space="preserve">than minor </w:t>
      </w:r>
      <w:r w:rsidRPr="00F80744">
        <w:rPr>
          <w:spacing w:val="-5"/>
        </w:rPr>
        <w:t xml:space="preserve">non-monetary benefits </w:t>
      </w:r>
      <w:r w:rsidRPr="00F80744">
        <w:t xml:space="preserve">that </w:t>
      </w:r>
      <w:r w:rsidRPr="00F80744">
        <w:rPr>
          <w:spacing w:val="-5"/>
        </w:rPr>
        <w:t xml:space="preserve">comply </w:t>
      </w:r>
      <w:r w:rsidRPr="00F80744">
        <w:t xml:space="preserve">with the </w:t>
      </w:r>
      <w:r w:rsidRPr="00F80744">
        <w:rPr>
          <w:spacing w:val="-5"/>
        </w:rPr>
        <w:t xml:space="preserve">MiFID </w:t>
      </w:r>
      <w:r w:rsidRPr="00F80744">
        <w:t xml:space="preserve">II </w:t>
      </w:r>
      <w:r w:rsidRPr="00F80744">
        <w:rPr>
          <w:spacing w:val="-5"/>
        </w:rPr>
        <w:t xml:space="preserve">Regulations. Such </w:t>
      </w:r>
      <w:r w:rsidRPr="00F80744">
        <w:t xml:space="preserve">minor </w:t>
      </w:r>
      <w:r w:rsidRPr="00F80744">
        <w:rPr>
          <w:spacing w:val="-5"/>
        </w:rPr>
        <w:t xml:space="preserve">non-monetary benefits </w:t>
      </w:r>
      <w:r w:rsidRPr="00F80744">
        <w:t xml:space="preserve">are those </w:t>
      </w:r>
      <w:r w:rsidRPr="00F80744">
        <w:rPr>
          <w:spacing w:val="-5"/>
        </w:rPr>
        <w:t xml:space="preserve">that </w:t>
      </w:r>
      <w:proofErr w:type="gramStart"/>
      <w:r w:rsidRPr="00F80744">
        <w:t xml:space="preserve">are </w:t>
      </w:r>
      <w:r w:rsidRPr="00F80744">
        <w:rPr>
          <w:spacing w:val="-5"/>
        </w:rPr>
        <w:t xml:space="preserve">capable </w:t>
      </w:r>
      <w:r w:rsidRPr="00F80744">
        <w:t xml:space="preserve">of </w:t>
      </w:r>
      <w:r w:rsidRPr="00F80744">
        <w:rPr>
          <w:spacing w:val="-6"/>
        </w:rPr>
        <w:t>enhancing</w:t>
      </w:r>
      <w:proofErr w:type="gramEnd"/>
      <w:r w:rsidRPr="00F80744">
        <w:rPr>
          <w:spacing w:val="-6"/>
        </w:rPr>
        <w:t xml:space="preserve"> </w:t>
      </w:r>
      <w:r w:rsidRPr="00F80744">
        <w:t>the</w:t>
      </w:r>
      <w:r w:rsidRPr="00F80744">
        <w:rPr>
          <w:spacing w:val="55"/>
        </w:rPr>
        <w:t xml:space="preserve"> </w:t>
      </w:r>
      <w:r w:rsidRPr="00F80744">
        <w:rPr>
          <w:spacing w:val="-5"/>
        </w:rPr>
        <w:t>quality</w:t>
      </w:r>
      <w:r w:rsidRPr="00F80744">
        <w:rPr>
          <w:spacing w:val="-12"/>
        </w:rPr>
        <w:t xml:space="preserve"> </w:t>
      </w:r>
      <w:r w:rsidRPr="00F80744">
        <w:t>of</w:t>
      </w:r>
      <w:r w:rsidRPr="00F80744">
        <w:rPr>
          <w:spacing w:val="-12"/>
        </w:rPr>
        <w:t xml:space="preserve"> </w:t>
      </w:r>
      <w:r w:rsidRPr="00F80744">
        <w:t>the</w:t>
      </w:r>
      <w:r w:rsidRPr="00F80744">
        <w:rPr>
          <w:spacing w:val="-10"/>
        </w:rPr>
        <w:t xml:space="preserve"> </w:t>
      </w:r>
      <w:r w:rsidRPr="00F80744">
        <w:rPr>
          <w:spacing w:val="-5"/>
        </w:rPr>
        <w:t>service</w:t>
      </w:r>
      <w:r w:rsidRPr="00F80744">
        <w:rPr>
          <w:spacing w:val="-10"/>
        </w:rPr>
        <w:t xml:space="preserve"> </w:t>
      </w:r>
      <w:r w:rsidRPr="00F80744">
        <w:rPr>
          <w:spacing w:val="-5"/>
        </w:rPr>
        <w:t>provided</w:t>
      </w:r>
      <w:r w:rsidRPr="00F80744">
        <w:rPr>
          <w:spacing w:val="-10"/>
        </w:rPr>
        <w:t xml:space="preserve"> </w:t>
      </w:r>
      <w:r w:rsidRPr="00F80744">
        <w:t>to</w:t>
      </w:r>
      <w:r w:rsidRPr="00F80744">
        <w:rPr>
          <w:spacing w:val="-10"/>
        </w:rPr>
        <w:t xml:space="preserve"> </w:t>
      </w:r>
      <w:r w:rsidRPr="00F80744">
        <w:t>you</w:t>
      </w:r>
      <w:r w:rsidRPr="00F80744">
        <w:rPr>
          <w:spacing w:val="-11"/>
        </w:rPr>
        <w:t xml:space="preserve"> </w:t>
      </w:r>
      <w:r w:rsidRPr="00F80744">
        <w:t xml:space="preserve">and are of a </w:t>
      </w:r>
      <w:r w:rsidRPr="00F80744">
        <w:rPr>
          <w:spacing w:val="-5"/>
        </w:rPr>
        <w:t xml:space="preserve">scale </w:t>
      </w:r>
      <w:r w:rsidRPr="00F80744">
        <w:t xml:space="preserve">and </w:t>
      </w:r>
      <w:r w:rsidRPr="00F80744">
        <w:rPr>
          <w:spacing w:val="-5"/>
        </w:rPr>
        <w:t xml:space="preserve">nature such </w:t>
      </w:r>
      <w:r w:rsidRPr="00F80744">
        <w:t xml:space="preserve">that they could </w:t>
      </w:r>
      <w:r w:rsidRPr="00F80744">
        <w:rPr>
          <w:spacing w:val="-5"/>
        </w:rPr>
        <w:t xml:space="preserve">not </w:t>
      </w:r>
      <w:r w:rsidRPr="00F80744">
        <w:rPr>
          <w:spacing w:val="-3"/>
        </w:rPr>
        <w:t xml:space="preserve">be </w:t>
      </w:r>
      <w:r w:rsidRPr="00F80744">
        <w:rPr>
          <w:spacing w:val="-5"/>
        </w:rPr>
        <w:t xml:space="preserve">judged </w:t>
      </w:r>
      <w:r w:rsidRPr="00F80744">
        <w:t xml:space="preserve">to </w:t>
      </w:r>
      <w:r w:rsidRPr="00F80744">
        <w:rPr>
          <w:spacing w:val="-5"/>
        </w:rPr>
        <w:t xml:space="preserve">impair </w:t>
      </w:r>
      <w:r w:rsidRPr="00F80744">
        <w:rPr>
          <w:spacing w:val="-6"/>
        </w:rPr>
        <w:t xml:space="preserve">compliance </w:t>
      </w:r>
      <w:r w:rsidRPr="00F80744">
        <w:t xml:space="preserve">with our duty to </w:t>
      </w:r>
      <w:r w:rsidRPr="00F80744">
        <w:rPr>
          <w:spacing w:val="-5"/>
        </w:rPr>
        <w:t xml:space="preserve">act </w:t>
      </w:r>
      <w:r w:rsidRPr="00F80744">
        <w:t xml:space="preserve">in </w:t>
      </w:r>
      <w:r w:rsidRPr="00F80744">
        <w:rPr>
          <w:spacing w:val="-5"/>
        </w:rPr>
        <w:t xml:space="preserve">your </w:t>
      </w:r>
      <w:r w:rsidRPr="00F80744">
        <w:t>best</w:t>
      </w:r>
      <w:r w:rsidRPr="00F80744">
        <w:rPr>
          <w:spacing w:val="-45"/>
        </w:rPr>
        <w:t xml:space="preserve"> </w:t>
      </w:r>
      <w:r w:rsidRPr="00F80744">
        <w:rPr>
          <w:spacing w:val="-5"/>
        </w:rPr>
        <w:t xml:space="preserve">interests </w:t>
      </w:r>
      <w:r w:rsidRPr="00F80744">
        <w:t xml:space="preserve">and are </w:t>
      </w:r>
      <w:r w:rsidRPr="00F80744">
        <w:rPr>
          <w:spacing w:val="-5"/>
        </w:rPr>
        <w:t>clearly</w:t>
      </w:r>
      <w:r w:rsidRPr="00F80744">
        <w:rPr>
          <w:spacing w:val="-6"/>
        </w:rPr>
        <w:t xml:space="preserve"> disclosed.</w:t>
      </w:r>
    </w:p>
    <w:p w14:paraId="2335FBA2" w14:textId="77777777" w:rsidR="00F80744" w:rsidRPr="00F80744" w:rsidRDefault="00F80744" w:rsidP="00E73CFA">
      <w:pPr>
        <w:jc w:val="both"/>
      </w:pPr>
    </w:p>
    <w:p w14:paraId="690334F0" w14:textId="77777777" w:rsidR="00F80744" w:rsidRPr="00F80744" w:rsidRDefault="00F80744" w:rsidP="00E73CFA">
      <w:pPr>
        <w:ind w:left="709"/>
        <w:jc w:val="both"/>
      </w:pPr>
      <w:r w:rsidRPr="00F80744">
        <w:rPr>
          <w:spacing w:val="-3"/>
        </w:rPr>
        <w:t xml:space="preserve">We </w:t>
      </w:r>
      <w:r w:rsidRPr="00F80744">
        <w:t xml:space="preserve">are </w:t>
      </w:r>
      <w:r w:rsidRPr="00F80744">
        <w:rPr>
          <w:spacing w:val="-5"/>
        </w:rPr>
        <w:t xml:space="preserve">obliged </w:t>
      </w:r>
      <w:r w:rsidRPr="00F80744">
        <w:t xml:space="preserve">to </w:t>
      </w:r>
      <w:r w:rsidRPr="00F80744">
        <w:rPr>
          <w:spacing w:val="-5"/>
        </w:rPr>
        <w:t xml:space="preserve">return </w:t>
      </w:r>
      <w:r w:rsidRPr="00F80744">
        <w:t xml:space="preserve">to our </w:t>
      </w:r>
      <w:r w:rsidRPr="00F80744">
        <w:rPr>
          <w:spacing w:val="-5"/>
        </w:rPr>
        <w:t xml:space="preserve">clients </w:t>
      </w:r>
      <w:r w:rsidRPr="00F80744">
        <w:t xml:space="preserve">any </w:t>
      </w:r>
      <w:r w:rsidRPr="00F80744">
        <w:rPr>
          <w:spacing w:val="-5"/>
        </w:rPr>
        <w:t xml:space="preserve">fees, commissions </w:t>
      </w:r>
      <w:r w:rsidRPr="00F80744">
        <w:t xml:space="preserve">or </w:t>
      </w:r>
      <w:r w:rsidRPr="00F80744">
        <w:rPr>
          <w:spacing w:val="-5"/>
        </w:rPr>
        <w:t xml:space="preserve">any monetary benefits paid </w:t>
      </w:r>
      <w:r w:rsidRPr="00F80744">
        <w:t xml:space="preserve">or </w:t>
      </w:r>
      <w:r w:rsidRPr="00F80744">
        <w:rPr>
          <w:spacing w:val="-5"/>
        </w:rPr>
        <w:t xml:space="preserve">provided </w:t>
      </w:r>
      <w:r w:rsidRPr="00F80744">
        <w:rPr>
          <w:spacing w:val="-3"/>
        </w:rPr>
        <w:t xml:space="preserve">by </w:t>
      </w:r>
      <w:r w:rsidRPr="00F80744">
        <w:t xml:space="preserve">any third party or a </w:t>
      </w:r>
      <w:r w:rsidRPr="00F80744">
        <w:rPr>
          <w:spacing w:val="-5"/>
        </w:rPr>
        <w:t xml:space="preserve">person acting </w:t>
      </w:r>
      <w:r w:rsidRPr="00F80744">
        <w:t xml:space="preserve">on </w:t>
      </w:r>
      <w:r w:rsidRPr="00F80744">
        <w:rPr>
          <w:spacing w:val="-5"/>
        </w:rPr>
        <w:t xml:space="preserve">behalf </w:t>
      </w:r>
      <w:r w:rsidRPr="00F80744">
        <w:t xml:space="preserve">of a third </w:t>
      </w:r>
      <w:r w:rsidRPr="00F80744">
        <w:rPr>
          <w:spacing w:val="-5"/>
        </w:rPr>
        <w:t xml:space="preserve">party </w:t>
      </w:r>
      <w:r w:rsidRPr="00F80744">
        <w:t xml:space="preserve">in </w:t>
      </w:r>
      <w:r w:rsidRPr="00F80744">
        <w:rPr>
          <w:spacing w:val="-5"/>
        </w:rPr>
        <w:t xml:space="preserve">relation </w:t>
      </w:r>
      <w:r w:rsidRPr="00F80744">
        <w:t xml:space="preserve">to the </w:t>
      </w:r>
      <w:r w:rsidRPr="00F80744">
        <w:rPr>
          <w:spacing w:val="-5"/>
        </w:rPr>
        <w:t xml:space="preserve">service provided </w:t>
      </w:r>
      <w:r w:rsidRPr="00F80744">
        <w:t>to the</w:t>
      </w:r>
      <w:r w:rsidRPr="00F80744">
        <w:rPr>
          <w:spacing w:val="55"/>
        </w:rPr>
        <w:t xml:space="preserve"> </w:t>
      </w:r>
      <w:r w:rsidRPr="00F80744">
        <w:rPr>
          <w:spacing w:val="-5"/>
        </w:rPr>
        <w:t xml:space="preserve">client </w:t>
      </w:r>
      <w:r w:rsidRPr="00F80744">
        <w:rPr>
          <w:spacing w:val="-3"/>
        </w:rPr>
        <w:t xml:space="preserve">as </w:t>
      </w:r>
      <w:r w:rsidRPr="00F80744">
        <w:t>soon</w:t>
      </w:r>
      <w:r w:rsidRPr="00F80744">
        <w:rPr>
          <w:spacing w:val="55"/>
        </w:rPr>
        <w:t xml:space="preserve"> </w:t>
      </w:r>
      <w:r w:rsidRPr="00F80744">
        <w:rPr>
          <w:spacing w:val="-3"/>
        </w:rPr>
        <w:t xml:space="preserve">as </w:t>
      </w:r>
      <w:r w:rsidRPr="00F80744">
        <w:rPr>
          <w:spacing w:val="-5"/>
        </w:rPr>
        <w:t xml:space="preserve">reasonably possible after </w:t>
      </w:r>
      <w:r w:rsidRPr="00F80744">
        <w:rPr>
          <w:spacing w:val="-6"/>
        </w:rPr>
        <w:t xml:space="preserve">receipt. </w:t>
      </w:r>
      <w:r w:rsidRPr="00F80744">
        <w:rPr>
          <w:spacing w:val="-3"/>
        </w:rPr>
        <w:t xml:space="preserve">We </w:t>
      </w:r>
      <w:r w:rsidRPr="00F80744">
        <w:rPr>
          <w:spacing w:val="-5"/>
        </w:rPr>
        <w:t xml:space="preserve">will inform </w:t>
      </w:r>
      <w:r w:rsidRPr="00F80744">
        <w:t xml:space="preserve">you in </w:t>
      </w:r>
      <w:r w:rsidRPr="00F80744">
        <w:rPr>
          <w:spacing w:val="-5"/>
        </w:rPr>
        <w:t xml:space="preserve">relation </w:t>
      </w:r>
      <w:r w:rsidRPr="00F80744">
        <w:t xml:space="preserve">to any </w:t>
      </w:r>
      <w:r w:rsidRPr="00F80744">
        <w:rPr>
          <w:spacing w:val="-5"/>
        </w:rPr>
        <w:t xml:space="preserve">fees, commissions </w:t>
      </w:r>
      <w:r w:rsidRPr="00F80744">
        <w:t xml:space="preserve">or any </w:t>
      </w:r>
      <w:r w:rsidRPr="00F80744">
        <w:rPr>
          <w:spacing w:val="-5"/>
        </w:rPr>
        <w:t xml:space="preserve">monetary benefits transferred </w:t>
      </w:r>
      <w:r w:rsidRPr="00F80744">
        <w:t xml:space="preserve">to </w:t>
      </w:r>
      <w:r w:rsidRPr="00F80744">
        <w:rPr>
          <w:spacing w:val="-5"/>
        </w:rPr>
        <w:t xml:space="preserve">Acuvest. </w:t>
      </w:r>
      <w:r w:rsidRPr="00F80744">
        <w:t xml:space="preserve">All </w:t>
      </w:r>
      <w:r w:rsidRPr="00F80744">
        <w:rPr>
          <w:spacing w:val="-5"/>
        </w:rPr>
        <w:t xml:space="preserve">fees, commissions </w:t>
      </w:r>
      <w:r w:rsidRPr="00F80744">
        <w:t xml:space="preserve">or </w:t>
      </w:r>
      <w:r w:rsidRPr="00F80744">
        <w:rPr>
          <w:spacing w:val="-5"/>
        </w:rPr>
        <w:t xml:space="preserve">monetary benefits received from third parties </w:t>
      </w:r>
      <w:r w:rsidRPr="00F80744">
        <w:t xml:space="preserve">in </w:t>
      </w:r>
      <w:r w:rsidRPr="00F80744">
        <w:rPr>
          <w:spacing w:val="-5"/>
        </w:rPr>
        <w:t xml:space="preserve">relation </w:t>
      </w:r>
      <w:r w:rsidRPr="00F80744">
        <w:t>to</w:t>
      </w:r>
      <w:r w:rsidRPr="00F80744">
        <w:rPr>
          <w:spacing w:val="55"/>
        </w:rPr>
        <w:t xml:space="preserve"> </w:t>
      </w:r>
      <w:r w:rsidRPr="00F80744">
        <w:t xml:space="preserve">the </w:t>
      </w:r>
      <w:r w:rsidRPr="00F80744">
        <w:rPr>
          <w:spacing w:val="-5"/>
        </w:rPr>
        <w:t xml:space="preserve">provision </w:t>
      </w:r>
      <w:r w:rsidRPr="00F80744">
        <w:t xml:space="preserve">of </w:t>
      </w:r>
      <w:r w:rsidRPr="00F80744">
        <w:rPr>
          <w:spacing w:val="-5"/>
        </w:rPr>
        <w:t xml:space="preserve">investment advice will </w:t>
      </w:r>
      <w:r w:rsidRPr="00F80744">
        <w:t xml:space="preserve">be </w:t>
      </w:r>
      <w:r w:rsidRPr="00F80744">
        <w:rPr>
          <w:spacing w:val="-5"/>
        </w:rPr>
        <w:t xml:space="preserve">transferred </w:t>
      </w:r>
      <w:r w:rsidRPr="00F80744">
        <w:t xml:space="preserve">in full to you </w:t>
      </w:r>
      <w:r w:rsidRPr="00F80744">
        <w:rPr>
          <w:spacing w:val="-3"/>
        </w:rPr>
        <w:t xml:space="preserve">in </w:t>
      </w:r>
      <w:r w:rsidRPr="00F80744">
        <w:rPr>
          <w:spacing w:val="-5"/>
        </w:rPr>
        <w:t xml:space="preserve">accordance </w:t>
      </w:r>
      <w:r w:rsidRPr="00F80744">
        <w:t>with</w:t>
      </w:r>
      <w:r w:rsidRPr="00F80744">
        <w:rPr>
          <w:spacing w:val="55"/>
        </w:rPr>
        <w:t xml:space="preserve"> </w:t>
      </w:r>
      <w:r w:rsidRPr="00F80744">
        <w:rPr>
          <w:spacing w:val="-5"/>
        </w:rPr>
        <w:t xml:space="preserve">protocols agreed between </w:t>
      </w:r>
      <w:r w:rsidRPr="00F80744">
        <w:t xml:space="preserve">both </w:t>
      </w:r>
      <w:r w:rsidRPr="00F80744">
        <w:rPr>
          <w:spacing w:val="-5"/>
        </w:rPr>
        <w:t>parties.</w:t>
      </w:r>
    </w:p>
    <w:p w14:paraId="3B12D925" w14:textId="77777777" w:rsidR="00F80744" w:rsidRPr="00F80744" w:rsidRDefault="00F80744" w:rsidP="00E73CFA">
      <w:pPr>
        <w:jc w:val="both"/>
      </w:pPr>
    </w:p>
    <w:p w14:paraId="5D2120E1" w14:textId="77777777" w:rsidR="00F80744" w:rsidRPr="00F80744" w:rsidRDefault="00F80744" w:rsidP="000A4498">
      <w:pPr>
        <w:pStyle w:val="Heading1"/>
      </w:pPr>
      <w:bookmarkStart w:id="42" w:name="_Toc5626529"/>
      <w:bookmarkStart w:id="43" w:name="_Toc21612574"/>
      <w:bookmarkStart w:id="44" w:name="_Toc97122766"/>
      <w:r w:rsidRPr="00F80744">
        <w:t>Product</w:t>
      </w:r>
      <w:r w:rsidRPr="00557E38">
        <w:rPr>
          <w:spacing w:val="-11"/>
        </w:rPr>
        <w:t xml:space="preserve"> </w:t>
      </w:r>
      <w:r w:rsidRPr="00F80744">
        <w:t>Governance</w:t>
      </w:r>
      <w:bookmarkEnd w:id="42"/>
      <w:bookmarkEnd w:id="43"/>
      <w:bookmarkEnd w:id="44"/>
    </w:p>
    <w:p w14:paraId="5AF739AB" w14:textId="77777777" w:rsidR="00F80744" w:rsidRPr="00F80744" w:rsidRDefault="00F80744" w:rsidP="00E73CFA">
      <w:pPr>
        <w:jc w:val="both"/>
      </w:pPr>
    </w:p>
    <w:p w14:paraId="6CEAA963" w14:textId="618C53E9" w:rsidR="00F80744" w:rsidRPr="00F80744" w:rsidRDefault="00F80744" w:rsidP="00E73CFA">
      <w:pPr>
        <w:ind w:left="709"/>
        <w:jc w:val="both"/>
      </w:pPr>
      <w:r w:rsidRPr="00F80744">
        <w:t xml:space="preserve">The </w:t>
      </w:r>
      <w:r w:rsidRPr="00F80744">
        <w:rPr>
          <w:spacing w:val="-5"/>
        </w:rPr>
        <w:t xml:space="preserve">MiFID </w:t>
      </w:r>
      <w:r w:rsidRPr="00F80744">
        <w:t xml:space="preserve">II </w:t>
      </w:r>
      <w:r w:rsidRPr="00F80744">
        <w:rPr>
          <w:spacing w:val="-5"/>
        </w:rPr>
        <w:t xml:space="preserve">Regulations impose obligations </w:t>
      </w:r>
      <w:r w:rsidRPr="00F80744">
        <w:t>on firms</w:t>
      </w:r>
      <w:r w:rsidRPr="00F80744">
        <w:rPr>
          <w:spacing w:val="55"/>
        </w:rPr>
        <w:t xml:space="preserve"> </w:t>
      </w:r>
      <w:r w:rsidRPr="00F80744">
        <w:rPr>
          <w:spacing w:val="-5"/>
        </w:rPr>
        <w:t xml:space="preserve">that distribute financial instruments </w:t>
      </w:r>
      <w:r w:rsidRPr="00F80744">
        <w:t xml:space="preserve">on </w:t>
      </w:r>
      <w:r w:rsidRPr="00F80744">
        <w:rPr>
          <w:spacing w:val="-5"/>
        </w:rPr>
        <w:t xml:space="preserve">behalf </w:t>
      </w:r>
      <w:r w:rsidRPr="00F80744">
        <w:t xml:space="preserve">of </w:t>
      </w:r>
      <w:r w:rsidRPr="00F80744">
        <w:rPr>
          <w:spacing w:val="-5"/>
        </w:rPr>
        <w:t xml:space="preserve">investment </w:t>
      </w:r>
      <w:r w:rsidRPr="00F80744">
        <w:t xml:space="preserve">firms who </w:t>
      </w:r>
      <w:r w:rsidRPr="00F80744">
        <w:rPr>
          <w:spacing w:val="-6"/>
        </w:rPr>
        <w:t xml:space="preserve">manufacture/issue </w:t>
      </w:r>
      <w:r w:rsidRPr="00F80744">
        <w:t>the</w:t>
      </w:r>
      <w:r w:rsidRPr="00F80744">
        <w:rPr>
          <w:spacing w:val="55"/>
        </w:rPr>
        <w:t xml:space="preserve"> </w:t>
      </w:r>
      <w:r w:rsidRPr="00F80744">
        <w:rPr>
          <w:spacing w:val="-5"/>
        </w:rPr>
        <w:t xml:space="preserve">financial instruments. Under </w:t>
      </w:r>
      <w:r w:rsidRPr="00F80744">
        <w:t xml:space="preserve">the </w:t>
      </w:r>
      <w:r w:rsidRPr="00F80744">
        <w:rPr>
          <w:spacing w:val="-5"/>
        </w:rPr>
        <w:t xml:space="preserve">MiFID </w:t>
      </w:r>
      <w:r w:rsidRPr="00F80744">
        <w:t xml:space="preserve">II </w:t>
      </w:r>
      <w:r w:rsidRPr="00F80744">
        <w:rPr>
          <w:spacing w:val="-5"/>
        </w:rPr>
        <w:t xml:space="preserve">Regulations, distributors, such </w:t>
      </w:r>
      <w:r w:rsidRPr="00F80744">
        <w:rPr>
          <w:spacing w:val="-3"/>
        </w:rPr>
        <w:t xml:space="preserve">as </w:t>
      </w:r>
      <w:r w:rsidRPr="00F80744">
        <w:rPr>
          <w:spacing w:val="-5"/>
        </w:rPr>
        <w:t xml:space="preserve">Acuvest, must </w:t>
      </w:r>
      <w:r w:rsidRPr="00F80744">
        <w:t xml:space="preserve">set a </w:t>
      </w:r>
      <w:r w:rsidRPr="00F80744">
        <w:rPr>
          <w:spacing w:val="-5"/>
        </w:rPr>
        <w:t>target market</w:t>
      </w:r>
      <w:r w:rsidRPr="00F80744">
        <w:rPr>
          <w:spacing w:val="46"/>
        </w:rPr>
        <w:t xml:space="preserve"> </w:t>
      </w:r>
      <w:r w:rsidRPr="00F80744">
        <w:t>for</w:t>
      </w:r>
      <w:r w:rsidR="00194832">
        <w:t xml:space="preserve"> </w:t>
      </w:r>
      <w:r w:rsidRPr="00F80744">
        <w:t xml:space="preserve">the </w:t>
      </w:r>
      <w:r w:rsidRPr="00F80744">
        <w:rPr>
          <w:spacing w:val="-5"/>
        </w:rPr>
        <w:t xml:space="preserve">services provided </w:t>
      </w:r>
      <w:r w:rsidRPr="00F80744">
        <w:t xml:space="preserve">to </w:t>
      </w:r>
      <w:r w:rsidRPr="00F80744">
        <w:rPr>
          <w:spacing w:val="-5"/>
        </w:rPr>
        <w:t xml:space="preserve">ensure </w:t>
      </w:r>
      <w:r w:rsidRPr="00F80744">
        <w:t>that</w:t>
      </w:r>
      <w:r w:rsidRPr="00F80744">
        <w:rPr>
          <w:spacing w:val="55"/>
        </w:rPr>
        <w:t xml:space="preserve"> </w:t>
      </w:r>
      <w:r w:rsidRPr="00F80744">
        <w:t>sales</w:t>
      </w:r>
      <w:r w:rsidRPr="00F80744">
        <w:rPr>
          <w:spacing w:val="55"/>
        </w:rPr>
        <w:t xml:space="preserve"> </w:t>
      </w:r>
      <w:r w:rsidRPr="00F80744">
        <w:t>and</w:t>
      </w:r>
      <w:r w:rsidRPr="00F80744">
        <w:rPr>
          <w:spacing w:val="55"/>
        </w:rPr>
        <w:t xml:space="preserve"> </w:t>
      </w:r>
      <w:r w:rsidRPr="00F80744">
        <w:rPr>
          <w:spacing w:val="-5"/>
        </w:rPr>
        <w:t xml:space="preserve">distribution are focused </w:t>
      </w:r>
      <w:proofErr w:type="gramStart"/>
      <w:r w:rsidRPr="00F80744">
        <w:rPr>
          <w:spacing w:val="-5"/>
        </w:rPr>
        <w:t>towards</w:t>
      </w:r>
      <w:proofErr w:type="gramEnd"/>
      <w:r w:rsidRPr="00F80744">
        <w:rPr>
          <w:spacing w:val="-5"/>
        </w:rPr>
        <w:t xml:space="preserve"> the intended</w:t>
      </w:r>
      <w:r w:rsidRPr="00F80744">
        <w:rPr>
          <w:spacing w:val="-7"/>
        </w:rPr>
        <w:t xml:space="preserve"> </w:t>
      </w:r>
      <w:r w:rsidRPr="00F80744">
        <w:rPr>
          <w:spacing w:val="-5"/>
        </w:rPr>
        <w:t>market.</w:t>
      </w:r>
    </w:p>
    <w:p w14:paraId="01713062" w14:textId="77777777" w:rsidR="00F80744" w:rsidRPr="00F80744" w:rsidRDefault="00F80744" w:rsidP="00E73CFA">
      <w:pPr>
        <w:ind w:left="709"/>
        <w:jc w:val="both"/>
      </w:pPr>
    </w:p>
    <w:p w14:paraId="6E59C4FD" w14:textId="77777777" w:rsidR="00F80744" w:rsidRPr="00F80744" w:rsidRDefault="00F80744" w:rsidP="00E73CFA">
      <w:pPr>
        <w:ind w:left="709"/>
        <w:jc w:val="both"/>
        <w:rPr>
          <w:spacing w:val="-5"/>
        </w:rPr>
      </w:pPr>
      <w:r w:rsidRPr="00F80744">
        <w:rPr>
          <w:spacing w:val="-3"/>
        </w:rPr>
        <w:t xml:space="preserve">We </w:t>
      </w:r>
      <w:r w:rsidRPr="00F80744">
        <w:rPr>
          <w:spacing w:val="-5"/>
        </w:rPr>
        <w:t xml:space="preserve">will </w:t>
      </w:r>
      <w:r w:rsidRPr="00F80744">
        <w:t xml:space="preserve">take all </w:t>
      </w:r>
      <w:r w:rsidRPr="00F80744">
        <w:rPr>
          <w:spacing w:val="-6"/>
        </w:rPr>
        <w:t xml:space="preserve">reasonable </w:t>
      </w:r>
      <w:r w:rsidRPr="00F80744">
        <w:rPr>
          <w:spacing w:val="-5"/>
        </w:rPr>
        <w:t xml:space="preserve">steps </w:t>
      </w:r>
      <w:r w:rsidRPr="00F80744">
        <w:t xml:space="preserve">to </w:t>
      </w:r>
      <w:r w:rsidRPr="00F80744">
        <w:rPr>
          <w:spacing w:val="-5"/>
        </w:rPr>
        <w:t xml:space="preserve">ensure </w:t>
      </w:r>
      <w:r w:rsidRPr="00F80744">
        <w:t xml:space="preserve">that </w:t>
      </w:r>
      <w:r w:rsidRPr="00F80744">
        <w:rPr>
          <w:spacing w:val="-3"/>
        </w:rPr>
        <w:t xml:space="preserve">we </w:t>
      </w:r>
      <w:r w:rsidRPr="00F80744">
        <w:t xml:space="preserve">obtain </w:t>
      </w:r>
      <w:r w:rsidRPr="00F80744">
        <w:rPr>
          <w:spacing w:val="-6"/>
        </w:rPr>
        <w:t xml:space="preserve">adequate </w:t>
      </w:r>
      <w:r w:rsidRPr="00F80744">
        <w:t xml:space="preserve">and </w:t>
      </w:r>
      <w:r w:rsidRPr="00F80744">
        <w:rPr>
          <w:spacing w:val="-5"/>
        </w:rPr>
        <w:t xml:space="preserve">reliable information </w:t>
      </w:r>
      <w:r w:rsidRPr="00F80744">
        <w:t>from</w:t>
      </w:r>
      <w:r w:rsidRPr="00F80744">
        <w:rPr>
          <w:spacing w:val="55"/>
        </w:rPr>
        <w:t xml:space="preserve"> </w:t>
      </w:r>
      <w:r w:rsidRPr="00F80744">
        <w:t>firms</w:t>
      </w:r>
      <w:r w:rsidRPr="00F80744">
        <w:rPr>
          <w:spacing w:val="55"/>
        </w:rPr>
        <w:t xml:space="preserve"> </w:t>
      </w:r>
      <w:r w:rsidRPr="00F80744">
        <w:t xml:space="preserve">who </w:t>
      </w:r>
      <w:r w:rsidRPr="00F80744">
        <w:rPr>
          <w:spacing w:val="-5"/>
        </w:rPr>
        <w:t xml:space="preserve">devise </w:t>
      </w:r>
      <w:r w:rsidRPr="00F80744">
        <w:t xml:space="preserve">or </w:t>
      </w:r>
      <w:r w:rsidRPr="00F80744">
        <w:rPr>
          <w:spacing w:val="-5"/>
        </w:rPr>
        <w:t xml:space="preserve">create financial instruments, including when </w:t>
      </w:r>
      <w:r w:rsidRPr="00F80744">
        <w:rPr>
          <w:spacing w:val="-6"/>
        </w:rPr>
        <w:t xml:space="preserve">recommending </w:t>
      </w:r>
      <w:r w:rsidRPr="00F80744">
        <w:rPr>
          <w:spacing w:val="-5"/>
        </w:rPr>
        <w:t xml:space="preserve">financial instruments devised </w:t>
      </w:r>
      <w:r w:rsidRPr="00F80744">
        <w:t xml:space="preserve">or </w:t>
      </w:r>
      <w:r w:rsidRPr="00F80744">
        <w:rPr>
          <w:spacing w:val="-5"/>
        </w:rPr>
        <w:t xml:space="preserve">otherwise </w:t>
      </w:r>
      <w:r w:rsidRPr="00F80744">
        <w:rPr>
          <w:spacing w:val="-5"/>
        </w:rPr>
        <w:t xml:space="preserve">created </w:t>
      </w:r>
      <w:r w:rsidRPr="00F80744">
        <w:rPr>
          <w:spacing w:val="-3"/>
        </w:rPr>
        <w:t xml:space="preserve">by </w:t>
      </w:r>
      <w:r w:rsidRPr="00F80744">
        <w:rPr>
          <w:spacing w:val="-5"/>
        </w:rPr>
        <w:t xml:space="preserve">entities that </w:t>
      </w:r>
      <w:r w:rsidRPr="00F80744">
        <w:t xml:space="preserve">are not </w:t>
      </w:r>
      <w:r w:rsidRPr="00F80744">
        <w:rPr>
          <w:spacing w:val="-5"/>
        </w:rPr>
        <w:t xml:space="preserve">subject </w:t>
      </w:r>
      <w:r w:rsidRPr="00F80744">
        <w:t xml:space="preserve">to the </w:t>
      </w:r>
      <w:r w:rsidRPr="00F80744">
        <w:rPr>
          <w:spacing w:val="-5"/>
        </w:rPr>
        <w:t xml:space="preserve">MiFID </w:t>
      </w:r>
      <w:r w:rsidRPr="00F80744">
        <w:t xml:space="preserve">II </w:t>
      </w:r>
      <w:r w:rsidRPr="00F80744">
        <w:rPr>
          <w:spacing w:val="-5"/>
        </w:rPr>
        <w:t xml:space="preserve">Regulations, </w:t>
      </w:r>
      <w:proofErr w:type="gramStart"/>
      <w:r w:rsidRPr="00F80744">
        <w:t xml:space="preserve">so </w:t>
      </w:r>
      <w:r w:rsidRPr="00F80744">
        <w:rPr>
          <w:spacing w:val="-3"/>
        </w:rPr>
        <w:t xml:space="preserve">as </w:t>
      </w:r>
      <w:r w:rsidRPr="00F80744">
        <w:t>to</w:t>
      </w:r>
      <w:proofErr w:type="gramEnd"/>
      <w:r w:rsidRPr="00F80744">
        <w:t xml:space="preserve"> </w:t>
      </w:r>
      <w:r w:rsidRPr="00F80744">
        <w:rPr>
          <w:spacing w:val="-5"/>
        </w:rPr>
        <w:t xml:space="preserve">ensure </w:t>
      </w:r>
      <w:r w:rsidRPr="00F80744">
        <w:t>that</w:t>
      </w:r>
      <w:r w:rsidRPr="00F80744">
        <w:rPr>
          <w:spacing w:val="55"/>
        </w:rPr>
        <w:t xml:space="preserve"> </w:t>
      </w:r>
      <w:r w:rsidRPr="00F80744">
        <w:rPr>
          <w:spacing w:val="-5"/>
        </w:rPr>
        <w:t xml:space="preserve">products will </w:t>
      </w:r>
      <w:r w:rsidRPr="00F80744">
        <w:rPr>
          <w:spacing w:val="-3"/>
        </w:rPr>
        <w:t xml:space="preserve">be </w:t>
      </w:r>
      <w:r w:rsidRPr="00F80744">
        <w:rPr>
          <w:spacing w:val="-6"/>
        </w:rPr>
        <w:t xml:space="preserve">distributed </w:t>
      </w:r>
      <w:r w:rsidRPr="00F80744">
        <w:t xml:space="preserve">in </w:t>
      </w:r>
      <w:r w:rsidRPr="00F80744">
        <w:rPr>
          <w:spacing w:val="-5"/>
        </w:rPr>
        <w:t xml:space="preserve">accordance </w:t>
      </w:r>
      <w:r w:rsidRPr="00F80744">
        <w:t xml:space="preserve">with </w:t>
      </w:r>
      <w:r w:rsidRPr="00F80744">
        <w:rPr>
          <w:spacing w:val="-5"/>
        </w:rPr>
        <w:t xml:space="preserve">the needs, characteristics </w:t>
      </w:r>
      <w:r w:rsidRPr="00F80744">
        <w:t>and</w:t>
      </w:r>
      <w:r w:rsidRPr="00F80744">
        <w:rPr>
          <w:spacing w:val="55"/>
        </w:rPr>
        <w:t xml:space="preserve"> </w:t>
      </w:r>
      <w:r w:rsidRPr="00F80744">
        <w:rPr>
          <w:spacing w:val="-6"/>
        </w:rPr>
        <w:t xml:space="preserve">objectives </w:t>
      </w:r>
      <w:r w:rsidRPr="00F80744">
        <w:t xml:space="preserve">of the </w:t>
      </w:r>
      <w:r w:rsidRPr="00F80744">
        <w:rPr>
          <w:spacing w:val="-5"/>
        </w:rPr>
        <w:t>identified target</w:t>
      </w:r>
      <w:r w:rsidRPr="00F80744">
        <w:rPr>
          <w:spacing w:val="-8"/>
        </w:rPr>
        <w:t xml:space="preserve"> </w:t>
      </w:r>
      <w:r w:rsidRPr="00F80744">
        <w:rPr>
          <w:spacing w:val="-5"/>
        </w:rPr>
        <w:t>market.</w:t>
      </w:r>
    </w:p>
    <w:p w14:paraId="2F6753AC" w14:textId="77777777" w:rsidR="00F80744" w:rsidRPr="00F80744" w:rsidRDefault="00F80744" w:rsidP="00E73CFA">
      <w:pPr>
        <w:jc w:val="both"/>
      </w:pPr>
    </w:p>
    <w:p w14:paraId="2A01C0F5" w14:textId="77777777" w:rsidR="00F80744" w:rsidRPr="00F80744" w:rsidRDefault="00F80744" w:rsidP="00DF5E99">
      <w:pPr>
        <w:pStyle w:val="ListParagraph"/>
        <w:numPr>
          <w:ilvl w:val="0"/>
          <w:numId w:val="4"/>
        </w:numPr>
        <w:spacing w:after="0"/>
      </w:pPr>
      <w:bookmarkStart w:id="45" w:name="_BPDC_LN_INS_1085"/>
      <w:bookmarkStart w:id="46" w:name="_BPDC_PR_INS_1086"/>
      <w:bookmarkStart w:id="47" w:name="_Toc5626530"/>
      <w:bookmarkEnd w:id="45"/>
      <w:bookmarkEnd w:id="46"/>
      <w:r w:rsidRPr="00F80744">
        <w:t>Insurance Distribution Services</w:t>
      </w:r>
    </w:p>
    <w:p w14:paraId="205437D2" w14:textId="77777777" w:rsidR="00F80744" w:rsidRPr="00F80744" w:rsidRDefault="00F80744" w:rsidP="00E73CFA">
      <w:pPr>
        <w:jc w:val="both"/>
      </w:pPr>
    </w:p>
    <w:p w14:paraId="59EE2B56" w14:textId="77777777" w:rsidR="00F80744" w:rsidRPr="00F80744" w:rsidRDefault="00F80744" w:rsidP="00E73CFA">
      <w:pPr>
        <w:ind w:left="709"/>
        <w:jc w:val="both"/>
      </w:pPr>
      <w:r w:rsidRPr="00F80744">
        <w:t>Paragraphs 11 to 22 inclusive address our provision of insurance intermediary services to you, which are set out in Appendix 1.</w:t>
      </w:r>
    </w:p>
    <w:p w14:paraId="210156FD" w14:textId="77777777" w:rsidR="00F80744" w:rsidRPr="00F80744" w:rsidRDefault="00F80744" w:rsidP="00E73CFA">
      <w:pPr>
        <w:jc w:val="both"/>
      </w:pPr>
    </w:p>
    <w:p w14:paraId="4B72EC18" w14:textId="35B24C8D" w:rsidR="00F80744" w:rsidRPr="00D428A6" w:rsidRDefault="00F80744" w:rsidP="000A4498">
      <w:pPr>
        <w:pStyle w:val="Heading1"/>
        <w:rPr>
          <w:u w:val="double"/>
        </w:rPr>
      </w:pPr>
      <w:bookmarkStart w:id="48" w:name="_Toc21612575"/>
      <w:bookmarkStart w:id="49" w:name="_Toc97122767"/>
      <w:r w:rsidRPr="00F80744">
        <w:t>Business Description – Our Insurance Intermediary Services</w:t>
      </w:r>
      <w:bookmarkEnd w:id="47"/>
      <w:bookmarkEnd w:id="48"/>
      <w:bookmarkEnd w:id="49"/>
    </w:p>
    <w:p w14:paraId="142F91AB" w14:textId="77777777" w:rsidR="00D428A6" w:rsidRPr="00D428A6" w:rsidRDefault="00D428A6" w:rsidP="00E73CFA">
      <w:pPr>
        <w:pStyle w:val="ListParagraph"/>
        <w:numPr>
          <w:ilvl w:val="0"/>
          <w:numId w:val="0"/>
        </w:numPr>
        <w:spacing w:after="0"/>
        <w:ind w:left="720"/>
        <w:jc w:val="both"/>
        <w:rPr>
          <w:u w:val="double"/>
        </w:rPr>
      </w:pPr>
    </w:p>
    <w:p w14:paraId="0C2E223A" w14:textId="77777777" w:rsidR="00F80744" w:rsidRPr="00F80744" w:rsidRDefault="00F80744" w:rsidP="00E73CFA">
      <w:pPr>
        <w:ind w:left="709"/>
        <w:jc w:val="both"/>
        <w:rPr>
          <w:spacing w:val="-5"/>
        </w:rPr>
      </w:pPr>
      <w:r w:rsidRPr="00F80744">
        <w:rPr>
          <w:spacing w:val="-5"/>
        </w:rPr>
        <w:t>Acuvest provides individually tailored financial planning and</w:t>
      </w:r>
      <w:r w:rsidRPr="00F80744">
        <w:rPr>
          <w:spacing w:val="-6"/>
        </w:rPr>
        <w:t xml:space="preserve"> </w:t>
      </w:r>
      <w:r w:rsidRPr="00F80744">
        <w:rPr>
          <w:spacing w:val="-5"/>
        </w:rPr>
        <w:t>advice in respect of life insurance products (“Insurance Products”) and insurance-based investment products (“IBIPs”) to its clients on a fair analysis of the market basis.</w:t>
      </w:r>
    </w:p>
    <w:p w14:paraId="60E3B9C0" w14:textId="77777777" w:rsidR="00F80744" w:rsidRPr="00F80744" w:rsidRDefault="00F80744" w:rsidP="00E73CFA">
      <w:pPr>
        <w:ind w:left="709"/>
        <w:jc w:val="both"/>
        <w:rPr>
          <w:spacing w:val="-5"/>
        </w:rPr>
      </w:pPr>
    </w:p>
    <w:p w14:paraId="1B59DAD0" w14:textId="77777777" w:rsidR="00F80744" w:rsidRPr="00F80744" w:rsidRDefault="00F80744" w:rsidP="00E73CFA">
      <w:pPr>
        <w:ind w:left="709"/>
        <w:jc w:val="both"/>
        <w:rPr>
          <w:spacing w:val="-5"/>
        </w:rPr>
      </w:pPr>
      <w:r w:rsidRPr="00F80744">
        <w:rPr>
          <w:spacing w:val="-5"/>
        </w:rPr>
        <w:t>We provide advice on and deal with various types of Insurance Products, which are: savings and investment; pensions; approved retirement funds, annuities, personal retirement savings account and permanent health insurance.</w:t>
      </w:r>
    </w:p>
    <w:p w14:paraId="612C0BCB" w14:textId="77777777" w:rsidR="00F80744" w:rsidRPr="00F80744" w:rsidRDefault="00F80744" w:rsidP="00E73CFA">
      <w:pPr>
        <w:ind w:left="709"/>
        <w:jc w:val="both"/>
        <w:rPr>
          <w:spacing w:val="-5"/>
        </w:rPr>
      </w:pPr>
    </w:p>
    <w:p w14:paraId="71CD475B" w14:textId="77777777" w:rsidR="00F80744" w:rsidRPr="00F80744" w:rsidRDefault="00F80744" w:rsidP="00E73CFA">
      <w:pPr>
        <w:ind w:left="709"/>
        <w:jc w:val="both"/>
        <w:rPr>
          <w:spacing w:val="-5"/>
        </w:rPr>
      </w:pPr>
      <w:r w:rsidRPr="00F80744">
        <w:rPr>
          <w:spacing w:val="-5"/>
        </w:rPr>
        <w:t xml:space="preserve">When providing our insurance intermediary services to </w:t>
      </w:r>
      <w:proofErr w:type="gramStart"/>
      <w:r w:rsidRPr="00F80744">
        <w:rPr>
          <w:spacing w:val="-5"/>
        </w:rPr>
        <w:t>you</w:t>
      </w:r>
      <w:proofErr w:type="gramEnd"/>
      <w:r w:rsidRPr="00F80744">
        <w:rPr>
          <w:spacing w:val="-5"/>
        </w:rPr>
        <w:t xml:space="preserve"> we will represent your interests, as our customer, and not the interests of an insurance undertaking.</w:t>
      </w:r>
    </w:p>
    <w:p w14:paraId="6B375B60" w14:textId="77777777" w:rsidR="00F80744" w:rsidRPr="00F80744" w:rsidRDefault="00F80744" w:rsidP="00E73CFA">
      <w:pPr>
        <w:ind w:left="709"/>
        <w:jc w:val="both"/>
        <w:rPr>
          <w:spacing w:val="-5"/>
        </w:rPr>
      </w:pPr>
    </w:p>
    <w:p w14:paraId="45B972AD" w14:textId="1AC730C9" w:rsidR="00F80744" w:rsidRDefault="00F80744" w:rsidP="00E73CFA">
      <w:pPr>
        <w:ind w:left="709"/>
        <w:jc w:val="both"/>
        <w:rPr>
          <w:spacing w:val="-5"/>
        </w:rPr>
      </w:pPr>
      <w:r w:rsidRPr="00F80744">
        <w:rPr>
          <w:spacing w:val="-5"/>
        </w:rPr>
        <w:t>We are not under a contractual obligation to conduct insurance distribution business exclusively with one or more insurance undertakings.</w:t>
      </w:r>
    </w:p>
    <w:p w14:paraId="781196E3" w14:textId="77777777" w:rsidR="00D428A6" w:rsidRPr="00F80744" w:rsidRDefault="00D428A6" w:rsidP="00E73CFA">
      <w:pPr>
        <w:ind w:left="709"/>
        <w:jc w:val="both"/>
        <w:rPr>
          <w:spacing w:val="-5"/>
        </w:rPr>
      </w:pPr>
    </w:p>
    <w:p w14:paraId="52DB304F" w14:textId="77777777" w:rsidR="00D428A6" w:rsidRPr="00557E38" w:rsidRDefault="00D428A6" w:rsidP="000A4498">
      <w:pPr>
        <w:pStyle w:val="Heading1"/>
        <w:rPr>
          <w:u w:val="double"/>
        </w:rPr>
      </w:pPr>
      <w:bookmarkStart w:id="50" w:name="_BPDC_LN_INS_1083"/>
      <w:bookmarkStart w:id="51" w:name="_BPDC_PR_INS_1084"/>
      <w:bookmarkStart w:id="52" w:name="_Toc21612576"/>
      <w:bookmarkStart w:id="53" w:name="_Toc97122768"/>
      <w:bookmarkEnd w:id="50"/>
      <w:bookmarkEnd w:id="51"/>
      <w:r>
        <w:t>Shareholdings</w:t>
      </w:r>
      <w:bookmarkEnd w:id="52"/>
      <w:bookmarkEnd w:id="53"/>
    </w:p>
    <w:p w14:paraId="131101A8" w14:textId="77777777" w:rsidR="00F80744" w:rsidRPr="00F80744" w:rsidRDefault="00F80744" w:rsidP="00E73CFA">
      <w:pPr>
        <w:ind w:left="709"/>
        <w:jc w:val="both"/>
      </w:pPr>
    </w:p>
    <w:p w14:paraId="0E794800" w14:textId="2A43E707" w:rsidR="00F80744" w:rsidRPr="00F80744" w:rsidRDefault="00F80744" w:rsidP="00E73CFA">
      <w:pPr>
        <w:ind w:left="709"/>
        <w:jc w:val="both"/>
      </w:pPr>
      <w:r w:rsidRPr="00F80744">
        <w:t>We do not hold a direct or indirect holding of any of the voting rights or of the capital of any insurance undertaking.</w:t>
      </w:r>
    </w:p>
    <w:p w14:paraId="5DCBE3CB" w14:textId="5960E552" w:rsidR="00F80744" w:rsidRPr="00F80744" w:rsidRDefault="00F80744" w:rsidP="00E73CFA">
      <w:pPr>
        <w:jc w:val="both"/>
      </w:pPr>
    </w:p>
    <w:p w14:paraId="71EEBAA2" w14:textId="796B0C63" w:rsidR="00F80744" w:rsidRPr="00557E38" w:rsidRDefault="00F80744" w:rsidP="000A4498">
      <w:pPr>
        <w:pStyle w:val="Heading1"/>
        <w:rPr>
          <w:u w:val="double"/>
        </w:rPr>
      </w:pPr>
      <w:bookmarkStart w:id="54" w:name="_BPDC_LN_INS_1081"/>
      <w:bookmarkStart w:id="55" w:name="_BPDC_PR_INS_1082"/>
      <w:bookmarkStart w:id="56" w:name="_Toc5626534"/>
      <w:bookmarkStart w:id="57" w:name="_Toc21612577"/>
      <w:bookmarkStart w:id="58" w:name="_Toc97122769"/>
      <w:bookmarkEnd w:id="54"/>
      <w:bookmarkEnd w:id="55"/>
      <w:r w:rsidRPr="00F80744">
        <w:t>Provision of Advice</w:t>
      </w:r>
      <w:bookmarkEnd w:id="56"/>
      <w:bookmarkEnd w:id="57"/>
      <w:bookmarkEnd w:id="58"/>
    </w:p>
    <w:p w14:paraId="6E7ADB86" w14:textId="77777777" w:rsidR="00F80744" w:rsidRPr="00F80744" w:rsidRDefault="00F80744" w:rsidP="00E73CFA">
      <w:pPr>
        <w:jc w:val="both"/>
      </w:pPr>
    </w:p>
    <w:p w14:paraId="7A449B7D" w14:textId="12FEA934" w:rsidR="00F80744" w:rsidRPr="00F80744" w:rsidRDefault="00F80744" w:rsidP="00E73CFA">
      <w:pPr>
        <w:ind w:left="709"/>
        <w:jc w:val="both"/>
      </w:pPr>
      <w:bookmarkStart w:id="59" w:name="_Toc5626535"/>
      <w:r w:rsidRPr="00F80744">
        <w:t>To the extent that Acuvest provides you with advice, please note that this advice is provided to you on a fair and personal analysis of the market and is based on analysis of a sufficiently large number of Insurance Products</w:t>
      </w:r>
      <w:r w:rsidRPr="00F80744">
        <w:rPr>
          <w:rStyle w:val="FootnoteReference"/>
          <w:rFonts w:eastAsia="Verdana" w:cs="Calibri"/>
          <w:b/>
          <w:szCs w:val="22"/>
        </w:rPr>
        <w:footnoteReference w:id="1"/>
      </w:r>
      <w:r w:rsidRPr="00F80744">
        <w:t xml:space="preserve"> available on the market to enable Acuvest to make a recommendation, in accordance with professional criteria, as to which Insurance Product adequately meets the customer’s needs.</w:t>
      </w:r>
      <w:bookmarkEnd w:id="59"/>
    </w:p>
    <w:p w14:paraId="350DF555" w14:textId="77777777" w:rsidR="00F80744" w:rsidRPr="00F80744" w:rsidRDefault="00F80744" w:rsidP="00DF5E99"/>
    <w:p w14:paraId="73899F82" w14:textId="07363D01" w:rsidR="00F80744" w:rsidRDefault="00E22BF1" w:rsidP="000A4498">
      <w:pPr>
        <w:pStyle w:val="Heading1"/>
      </w:pPr>
      <w:bookmarkStart w:id="60" w:name="_BPDC_LN_INS_1079"/>
      <w:bookmarkStart w:id="61" w:name="_BPDC_PR_INS_1080"/>
      <w:bookmarkStart w:id="62" w:name="_Toc5626536"/>
      <w:bookmarkStart w:id="63" w:name="_Toc21612578"/>
      <w:bookmarkStart w:id="64" w:name="_Toc97122770"/>
      <w:bookmarkEnd w:id="60"/>
      <w:bookmarkEnd w:id="61"/>
      <w:r>
        <w:t>Insurance-based Investment Products (</w:t>
      </w:r>
      <w:r w:rsidR="00F80744" w:rsidRPr="00F80744">
        <w:t>IBIPs</w:t>
      </w:r>
      <w:bookmarkEnd w:id="62"/>
      <w:r>
        <w:t>)</w:t>
      </w:r>
      <w:bookmarkEnd w:id="63"/>
      <w:bookmarkEnd w:id="64"/>
    </w:p>
    <w:p w14:paraId="46CF0BC2" w14:textId="77777777" w:rsidR="004C52D0" w:rsidRPr="004C52D0" w:rsidRDefault="004C52D0" w:rsidP="00E73CFA">
      <w:pPr>
        <w:jc w:val="both"/>
        <w:rPr>
          <w:lang w:val="en-IE"/>
        </w:rPr>
      </w:pPr>
    </w:p>
    <w:p w14:paraId="29CED153" w14:textId="7FE164EC" w:rsidR="00F80744" w:rsidRPr="00F80744" w:rsidRDefault="00F80744" w:rsidP="00E73CFA">
      <w:pPr>
        <w:ind w:left="709"/>
        <w:jc w:val="both"/>
      </w:pPr>
      <w:bookmarkStart w:id="65" w:name="_Toc5626537"/>
      <w:r w:rsidRPr="00F80744">
        <w:t xml:space="preserve">Acuvest provides independent advice to you on IBIPs. This means that Acuvest will return to customers or offset against fees to be paid by the customer, any fees, commissions or </w:t>
      </w:r>
      <w:r w:rsidR="0075222F" w:rsidRPr="00F80744">
        <w:t>non-monetary</w:t>
      </w:r>
      <w:r w:rsidRPr="00F80744">
        <w:t xml:space="preserve"> benefits paid or provided by any third party or person acting on behalf of a third party in relation to the services provided to that customer as soon as possible after receipt.</w:t>
      </w:r>
      <w:bookmarkEnd w:id="65"/>
    </w:p>
    <w:p w14:paraId="7E411485" w14:textId="77777777" w:rsidR="00F80744" w:rsidRPr="00F80744" w:rsidRDefault="00F80744" w:rsidP="00E73CFA">
      <w:pPr>
        <w:ind w:left="709"/>
        <w:jc w:val="both"/>
      </w:pPr>
    </w:p>
    <w:p w14:paraId="739DFABF" w14:textId="3CDF4A22" w:rsidR="00F80744" w:rsidRPr="00F80744" w:rsidRDefault="00F80744" w:rsidP="00E73CFA">
      <w:pPr>
        <w:ind w:left="709"/>
        <w:jc w:val="both"/>
      </w:pPr>
      <w:bookmarkStart w:id="66" w:name="_Toc5626538"/>
      <w:r w:rsidRPr="00F80744">
        <w:t>Acuvest is remunerated by the fees paid by you, our customer for the advice we provide you on IBIPs.</w:t>
      </w:r>
      <w:bookmarkEnd w:id="66"/>
    </w:p>
    <w:p w14:paraId="0EA96109" w14:textId="77777777" w:rsidR="00F80744" w:rsidRPr="00F80744" w:rsidRDefault="00F80744" w:rsidP="00E73CFA">
      <w:pPr>
        <w:jc w:val="both"/>
      </w:pPr>
    </w:p>
    <w:p w14:paraId="12FC3C43" w14:textId="1002DFE4" w:rsidR="00F80744" w:rsidRDefault="00F80744" w:rsidP="000A4498">
      <w:pPr>
        <w:pStyle w:val="Heading1"/>
      </w:pPr>
      <w:bookmarkStart w:id="67" w:name="_BPDC_LN_INS_1077"/>
      <w:bookmarkStart w:id="68" w:name="_BPDC_PR_INS_1078"/>
      <w:bookmarkStart w:id="69" w:name="_Toc5626539"/>
      <w:bookmarkStart w:id="70" w:name="_Toc21612579"/>
      <w:bookmarkStart w:id="71" w:name="_Toc97122771"/>
      <w:bookmarkEnd w:id="67"/>
      <w:bookmarkEnd w:id="68"/>
      <w:r w:rsidRPr="00F80744">
        <w:t>IBIPs – Information to Customers</w:t>
      </w:r>
      <w:bookmarkEnd w:id="69"/>
      <w:bookmarkEnd w:id="70"/>
      <w:bookmarkEnd w:id="71"/>
    </w:p>
    <w:p w14:paraId="5953F7DB" w14:textId="77777777" w:rsidR="004C52D0" w:rsidRPr="004C52D0" w:rsidRDefault="004C52D0" w:rsidP="00E73CFA">
      <w:pPr>
        <w:jc w:val="both"/>
        <w:rPr>
          <w:lang w:val="en-IE"/>
        </w:rPr>
      </w:pPr>
    </w:p>
    <w:p w14:paraId="375B0285" w14:textId="34E9D0DD" w:rsidR="00F80744" w:rsidRDefault="00F80744" w:rsidP="00E73CFA">
      <w:pPr>
        <w:ind w:left="709"/>
        <w:jc w:val="both"/>
      </w:pPr>
      <w:bookmarkStart w:id="72" w:name="_Toc5626540"/>
      <w:r w:rsidRPr="00F80744">
        <w:t>Prior to the conclusion of contract in respect of IBIPs with a customer, we will provide you in good time with the following information, as is relevant:</w:t>
      </w:r>
      <w:bookmarkEnd w:id="72"/>
    </w:p>
    <w:p w14:paraId="08FE71A6" w14:textId="77777777" w:rsidR="000853B3" w:rsidRPr="00F80744" w:rsidRDefault="000853B3" w:rsidP="00E73CFA">
      <w:pPr>
        <w:ind w:left="709"/>
        <w:jc w:val="both"/>
      </w:pPr>
    </w:p>
    <w:p w14:paraId="397C7FE9" w14:textId="32566F4C" w:rsidR="00F80744" w:rsidRPr="000853B3" w:rsidRDefault="00F80744" w:rsidP="001D543B">
      <w:pPr>
        <w:pStyle w:val="ListParagraph"/>
        <w:numPr>
          <w:ilvl w:val="0"/>
          <w:numId w:val="13"/>
        </w:numPr>
        <w:spacing w:line="240" w:lineRule="auto"/>
        <w:ind w:left="1066" w:hanging="357"/>
        <w:jc w:val="both"/>
        <w:rPr>
          <w:b w:val="0"/>
          <w:bCs/>
          <w:u w:val="none"/>
        </w:rPr>
      </w:pPr>
      <w:bookmarkStart w:id="73" w:name="_BPDC_LN_INS_1075"/>
      <w:bookmarkStart w:id="74" w:name="_BPDC_PR_INS_1076"/>
      <w:bookmarkStart w:id="75" w:name="_Toc5626541"/>
      <w:bookmarkEnd w:id="73"/>
      <w:bookmarkEnd w:id="74"/>
      <w:r w:rsidRPr="000853B3">
        <w:rPr>
          <w:b w:val="0"/>
          <w:bCs/>
          <w:u w:val="none"/>
        </w:rPr>
        <w:t xml:space="preserve">When advice is provided, whether the Firm will provide the customer with a periodic assessment of the </w:t>
      </w:r>
      <w:r w:rsidRPr="000853B3">
        <w:rPr>
          <w:b w:val="0"/>
          <w:bCs/>
          <w:u w:val="none"/>
        </w:rPr>
        <w:t>suitability of the IBIP recommended to you;</w:t>
      </w:r>
      <w:bookmarkEnd w:id="75"/>
    </w:p>
    <w:p w14:paraId="7843CE14" w14:textId="366D6606" w:rsidR="00F80744" w:rsidRPr="000853B3" w:rsidRDefault="00F80744" w:rsidP="001D543B">
      <w:pPr>
        <w:pStyle w:val="ListParagraph"/>
        <w:numPr>
          <w:ilvl w:val="0"/>
          <w:numId w:val="13"/>
        </w:numPr>
        <w:spacing w:line="240" w:lineRule="auto"/>
        <w:ind w:left="1066" w:hanging="357"/>
        <w:jc w:val="both"/>
        <w:rPr>
          <w:b w:val="0"/>
          <w:bCs/>
          <w:u w:val="none"/>
        </w:rPr>
      </w:pPr>
      <w:bookmarkStart w:id="76" w:name="_BPDC_LN_INS_1073"/>
      <w:bookmarkStart w:id="77" w:name="_BPDC_PR_INS_1074"/>
      <w:bookmarkStart w:id="78" w:name="_Toc5626542"/>
      <w:bookmarkEnd w:id="76"/>
      <w:bookmarkEnd w:id="77"/>
      <w:r w:rsidRPr="000853B3">
        <w:rPr>
          <w:b w:val="0"/>
          <w:bCs/>
          <w:u w:val="none"/>
        </w:rPr>
        <w:t>The proposed investment strategies, appropriate guidance on, and warnings of, the risks associated with the IBIP or in respect of the particular investment strategies proposed; and</w:t>
      </w:r>
      <w:bookmarkEnd w:id="78"/>
    </w:p>
    <w:p w14:paraId="5C45DD8F" w14:textId="39D71052" w:rsidR="00F80744" w:rsidRPr="000853B3" w:rsidRDefault="00F80744" w:rsidP="001D543B">
      <w:pPr>
        <w:pStyle w:val="ListParagraph"/>
        <w:numPr>
          <w:ilvl w:val="0"/>
          <w:numId w:val="13"/>
        </w:numPr>
        <w:spacing w:line="240" w:lineRule="auto"/>
        <w:ind w:left="1066" w:hanging="357"/>
        <w:jc w:val="both"/>
        <w:rPr>
          <w:b w:val="0"/>
          <w:bCs/>
          <w:u w:val="none"/>
        </w:rPr>
      </w:pPr>
      <w:bookmarkStart w:id="79" w:name="_BPDC_LN_INS_1071"/>
      <w:bookmarkStart w:id="80" w:name="_BPDC_PR_INS_1072"/>
      <w:bookmarkStart w:id="81" w:name="_Toc5626543"/>
      <w:bookmarkEnd w:id="79"/>
      <w:bookmarkEnd w:id="80"/>
      <w:r w:rsidRPr="000853B3">
        <w:rPr>
          <w:b w:val="0"/>
          <w:bCs/>
          <w:u w:val="none"/>
        </w:rPr>
        <w:t>All costs and related charges of the IBIP recommended or marketed to the customer.</w:t>
      </w:r>
      <w:bookmarkEnd w:id="81"/>
    </w:p>
    <w:p w14:paraId="79824C27" w14:textId="2DE6146B" w:rsidR="00F80744" w:rsidRPr="00F80744" w:rsidRDefault="00F80744" w:rsidP="00E73CFA">
      <w:pPr>
        <w:ind w:left="709"/>
        <w:jc w:val="both"/>
      </w:pPr>
      <w:bookmarkStart w:id="82" w:name="_Toc5626544"/>
      <w:r w:rsidRPr="00F80744">
        <w:t>The Firm will provide the customer with the information in relation to costs (excluding costs/charges caused by underlying market risk) in aggregated form, in order to allow the customer to understand the overall costs as well as the cumulative effect on return of the investment. Such information will be provided to the customer at least annually during the life of the investment.</w:t>
      </w:r>
      <w:bookmarkEnd w:id="82"/>
    </w:p>
    <w:p w14:paraId="16B066E3" w14:textId="77777777" w:rsidR="00F80744" w:rsidRPr="00F80744" w:rsidRDefault="00F80744" w:rsidP="000A4498">
      <w:pPr>
        <w:pStyle w:val="Heading1"/>
        <w:numPr>
          <w:ilvl w:val="0"/>
          <w:numId w:val="0"/>
        </w:numPr>
        <w:ind w:left="720"/>
      </w:pPr>
    </w:p>
    <w:p w14:paraId="0867C98A" w14:textId="7FADD1DB" w:rsidR="00F80744" w:rsidRDefault="00F80744" w:rsidP="000A4498">
      <w:pPr>
        <w:pStyle w:val="Heading1"/>
      </w:pPr>
      <w:bookmarkStart w:id="83" w:name="_BPDC_LN_INS_1069"/>
      <w:bookmarkStart w:id="84" w:name="_BPDC_PR_INS_1070"/>
      <w:bookmarkStart w:id="85" w:name="_Toc5626545"/>
      <w:bookmarkStart w:id="86" w:name="_Toc21612580"/>
      <w:bookmarkStart w:id="87" w:name="_Toc97122772"/>
      <w:bookmarkEnd w:id="83"/>
      <w:bookmarkEnd w:id="84"/>
      <w:r w:rsidRPr="00F80744">
        <w:t>Customer Profile and Suitability of Insurance Product</w:t>
      </w:r>
      <w:bookmarkEnd w:id="85"/>
      <w:bookmarkEnd w:id="86"/>
      <w:bookmarkEnd w:id="87"/>
    </w:p>
    <w:p w14:paraId="2E038A35" w14:textId="77777777" w:rsidR="004C52D0" w:rsidRPr="004C52D0" w:rsidRDefault="004C52D0" w:rsidP="00E73CFA">
      <w:pPr>
        <w:jc w:val="both"/>
        <w:rPr>
          <w:lang w:val="en-IE"/>
        </w:rPr>
      </w:pPr>
    </w:p>
    <w:p w14:paraId="10AB7A05" w14:textId="2BFD67A0" w:rsidR="00F80744" w:rsidRPr="00F80744" w:rsidRDefault="00F80744" w:rsidP="00E73CFA">
      <w:pPr>
        <w:ind w:left="709"/>
        <w:jc w:val="both"/>
      </w:pPr>
      <w:bookmarkStart w:id="88" w:name="_Toc5626546"/>
      <w:r w:rsidRPr="00F80744">
        <w:t>In good time before the conclusion of a contract with a customer in relation to an Insurance Product, the Firm will provide the customer with objective information about the Insurance Product in a form which will allow the customer to make an informed decision, taking into the account the complexity of the Insurance Product and the type of customer involved.</w:t>
      </w:r>
      <w:bookmarkEnd w:id="88"/>
    </w:p>
    <w:p w14:paraId="1D74BEDA" w14:textId="77777777" w:rsidR="00F80744" w:rsidRPr="00F80744" w:rsidRDefault="00F80744" w:rsidP="00E73CFA">
      <w:pPr>
        <w:ind w:left="709"/>
        <w:jc w:val="both"/>
      </w:pPr>
    </w:p>
    <w:p w14:paraId="22CA6B0B" w14:textId="6D2EFC18" w:rsidR="00F80744" w:rsidRPr="00F80744" w:rsidRDefault="00F80744" w:rsidP="00E73CFA">
      <w:pPr>
        <w:ind w:left="709"/>
        <w:jc w:val="both"/>
      </w:pPr>
      <w:bookmarkStart w:id="89" w:name="_Toc5626547"/>
      <w:r w:rsidRPr="00F80744">
        <w:t>The Firm will only propose a contract that is consistent with the customer’s insurance demands and needs.</w:t>
      </w:r>
      <w:bookmarkEnd w:id="89"/>
    </w:p>
    <w:p w14:paraId="4A79412A" w14:textId="77777777" w:rsidR="00F80744" w:rsidRPr="00F80744" w:rsidRDefault="00F80744" w:rsidP="00E73CFA">
      <w:pPr>
        <w:ind w:left="709"/>
        <w:jc w:val="both"/>
      </w:pPr>
    </w:p>
    <w:p w14:paraId="28C5BCA1" w14:textId="7BDF5A37" w:rsidR="00F80744" w:rsidRPr="00F80744" w:rsidRDefault="00F80744" w:rsidP="00E73CFA">
      <w:pPr>
        <w:ind w:left="709"/>
        <w:jc w:val="both"/>
      </w:pPr>
      <w:bookmarkStart w:id="90" w:name="_Toc5626548"/>
      <w:r w:rsidRPr="00F80744">
        <w:t xml:space="preserve">Where the Firm is providing advice to a customer prior to the conclusion of a contract relating to the provision of a specific Insurance Product, the Firm </w:t>
      </w:r>
      <w:r w:rsidRPr="00F80744">
        <w:lastRenderedPageBreak/>
        <w:t xml:space="preserve">will provide the customer with a recommendation that explains why a particular Insurance Product would best meet the customer’s demands and needs </w:t>
      </w:r>
      <w:proofErr w:type="gramStart"/>
      <w:r w:rsidRPr="00F80744">
        <w:t>taking into account</w:t>
      </w:r>
      <w:proofErr w:type="gramEnd"/>
      <w:r w:rsidRPr="00F80744">
        <w:t xml:space="preserve"> the complexity of the Insurance Product and the type of customer.</w:t>
      </w:r>
      <w:bookmarkEnd w:id="90"/>
    </w:p>
    <w:p w14:paraId="44E23432" w14:textId="77777777" w:rsidR="00F80744" w:rsidRPr="00F80744" w:rsidRDefault="00F80744" w:rsidP="00E73CFA">
      <w:pPr>
        <w:ind w:left="709"/>
        <w:jc w:val="both"/>
      </w:pPr>
    </w:p>
    <w:p w14:paraId="34F9357C" w14:textId="08D59006" w:rsidR="00F80744" w:rsidRPr="00F80744" w:rsidRDefault="00F80744" w:rsidP="00E73CFA">
      <w:pPr>
        <w:ind w:left="709"/>
        <w:jc w:val="both"/>
      </w:pPr>
      <w:bookmarkStart w:id="91" w:name="_Toc5626549"/>
      <w:r w:rsidRPr="00F80744">
        <w:t>We are required to obtain and record sufficient information from the customer as is necessary to ensure that we can provide the customer with suitable advice and to act in the customer’s best interests. When we are providing advice in relation to an IBIP, the information we may require includes details of the customer’s investment objectives including their risk tolerance, information on their financial resources including their ability to bear losses</w:t>
      </w:r>
      <w:r w:rsidR="00837071">
        <w:t>,</w:t>
      </w:r>
      <w:r w:rsidR="008E2CD0" w:rsidRPr="008E2CD0">
        <w:t xml:space="preserve"> </w:t>
      </w:r>
      <w:r w:rsidR="008E2CD0" w:rsidRPr="001E4C38">
        <w:t>their preferences in relation to ESG “sustainability” considerations,</w:t>
      </w:r>
      <w:r w:rsidRPr="00F80744">
        <w:t xml:space="preserve"> and their investment experience and knowledge in the investment field in so far as it is relevant to the advice offered.</w:t>
      </w:r>
      <w:bookmarkEnd w:id="91"/>
    </w:p>
    <w:p w14:paraId="5785AF49" w14:textId="77777777" w:rsidR="00F80744" w:rsidRPr="00F80744" w:rsidRDefault="00F80744" w:rsidP="00E73CFA">
      <w:pPr>
        <w:ind w:left="709"/>
        <w:jc w:val="both"/>
      </w:pPr>
    </w:p>
    <w:p w14:paraId="3EA26A2C" w14:textId="75AF8E3A" w:rsidR="00F80744" w:rsidRPr="00F80744" w:rsidRDefault="00F80744" w:rsidP="00E73CFA">
      <w:pPr>
        <w:ind w:left="709"/>
        <w:jc w:val="both"/>
      </w:pPr>
      <w:bookmarkStart w:id="92" w:name="_Toc5626550"/>
      <w:r w:rsidRPr="00F80744">
        <w:t>We have a duty to take reasonable care when determining the suitability of the Insurance Product and in advising customers generally based on information that has been disclosed to us by them. We will consider the suitability of the Insurance Products recommended by us based on the information provided to us.</w:t>
      </w:r>
      <w:bookmarkEnd w:id="92"/>
    </w:p>
    <w:p w14:paraId="77CFEDFA" w14:textId="77777777" w:rsidR="00F80744" w:rsidRPr="00F80744" w:rsidRDefault="00F80744" w:rsidP="00E73CFA">
      <w:pPr>
        <w:jc w:val="both"/>
      </w:pPr>
    </w:p>
    <w:p w14:paraId="7EE98168" w14:textId="22784DA8" w:rsidR="00F80744" w:rsidRPr="00794377" w:rsidRDefault="00F80744" w:rsidP="000A4498">
      <w:pPr>
        <w:pStyle w:val="Heading1"/>
        <w:rPr>
          <w:u w:val="double"/>
        </w:rPr>
      </w:pPr>
      <w:bookmarkStart w:id="93" w:name="_BPDC_LN_INS_1067"/>
      <w:bookmarkStart w:id="94" w:name="_BPDC_PR_INS_1068"/>
      <w:bookmarkStart w:id="95" w:name="_Toc5626551"/>
      <w:bookmarkStart w:id="96" w:name="_Toc21612581"/>
      <w:bookmarkStart w:id="97" w:name="_Toc97122773"/>
      <w:bookmarkEnd w:id="93"/>
      <w:bookmarkEnd w:id="94"/>
      <w:r w:rsidRPr="00F80744">
        <w:t>Statement of Charges</w:t>
      </w:r>
      <w:bookmarkEnd w:id="95"/>
      <w:bookmarkEnd w:id="96"/>
      <w:bookmarkEnd w:id="97"/>
    </w:p>
    <w:p w14:paraId="5F168112" w14:textId="77777777" w:rsidR="00F80744" w:rsidRPr="00F80744" w:rsidRDefault="00F80744" w:rsidP="00E73CFA">
      <w:pPr>
        <w:jc w:val="both"/>
      </w:pPr>
    </w:p>
    <w:p w14:paraId="7D6266FA" w14:textId="77777777" w:rsidR="00F80744" w:rsidRPr="00F80744" w:rsidRDefault="00F80744" w:rsidP="00E73CFA">
      <w:pPr>
        <w:ind w:left="709"/>
        <w:jc w:val="both"/>
      </w:pPr>
      <w:r w:rsidRPr="00F80744">
        <w:rPr>
          <w:spacing w:val="-5"/>
        </w:rPr>
        <w:t xml:space="preserve">Professional </w:t>
      </w:r>
      <w:r w:rsidRPr="00F80744">
        <w:t xml:space="preserve">fees for our </w:t>
      </w:r>
      <w:r w:rsidRPr="00F80744">
        <w:rPr>
          <w:spacing w:val="-5"/>
        </w:rPr>
        <w:t xml:space="preserve">services will </w:t>
      </w:r>
      <w:r w:rsidRPr="00F80744">
        <w:rPr>
          <w:spacing w:val="-3"/>
        </w:rPr>
        <w:t xml:space="preserve">be </w:t>
      </w:r>
      <w:r w:rsidRPr="00F80744">
        <w:rPr>
          <w:spacing w:val="-5"/>
        </w:rPr>
        <w:t xml:space="preserve">agreed </w:t>
      </w:r>
      <w:r w:rsidRPr="00F80744">
        <w:t xml:space="preserve">in </w:t>
      </w:r>
      <w:r w:rsidRPr="00F80744">
        <w:rPr>
          <w:spacing w:val="-5"/>
        </w:rPr>
        <w:t xml:space="preserve">advance </w:t>
      </w:r>
      <w:r w:rsidRPr="00F80744">
        <w:t xml:space="preserve">with our </w:t>
      </w:r>
      <w:r w:rsidRPr="00F80744">
        <w:rPr>
          <w:spacing w:val="-5"/>
        </w:rPr>
        <w:t>customers.</w:t>
      </w:r>
    </w:p>
    <w:p w14:paraId="4315840C" w14:textId="77777777" w:rsidR="00F80744" w:rsidRPr="00F80744" w:rsidRDefault="00F80744" w:rsidP="00E73CFA">
      <w:pPr>
        <w:ind w:left="709"/>
        <w:jc w:val="both"/>
      </w:pPr>
    </w:p>
    <w:p w14:paraId="2B77AAAF" w14:textId="77777777" w:rsidR="00F80744" w:rsidRPr="00F80744" w:rsidRDefault="00F80744" w:rsidP="00E73CFA">
      <w:pPr>
        <w:ind w:left="709"/>
        <w:jc w:val="both"/>
      </w:pPr>
      <w:r w:rsidRPr="00F80744">
        <w:rPr>
          <w:spacing w:val="-5"/>
        </w:rPr>
        <w:t xml:space="preserve">Professional fees </w:t>
      </w:r>
      <w:r w:rsidRPr="00F80744">
        <w:t xml:space="preserve">and </w:t>
      </w:r>
      <w:r w:rsidRPr="00F80744">
        <w:rPr>
          <w:spacing w:val="-5"/>
        </w:rPr>
        <w:t xml:space="preserve">expenses will </w:t>
      </w:r>
      <w:r w:rsidRPr="00F80744">
        <w:rPr>
          <w:spacing w:val="-3"/>
        </w:rPr>
        <w:t xml:space="preserve">be </w:t>
      </w:r>
      <w:r w:rsidRPr="00F80744">
        <w:rPr>
          <w:spacing w:val="-5"/>
        </w:rPr>
        <w:t xml:space="preserve">subject </w:t>
      </w:r>
      <w:r w:rsidRPr="00F80744">
        <w:t xml:space="preserve">to the </w:t>
      </w:r>
      <w:r w:rsidRPr="00F80744">
        <w:rPr>
          <w:spacing w:val="-5"/>
        </w:rPr>
        <w:t xml:space="preserve">addition </w:t>
      </w:r>
      <w:r w:rsidRPr="00F80744">
        <w:t xml:space="preserve">of </w:t>
      </w:r>
      <w:r w:rsidRPr="00F80744">
        <w:rPr>
          <w:spacing w:val="-5"/>
        </w:rPr>
        <w:t xml:space="preserve">VAT, where applicable, </w:t>
      </w:r>
      <w:r w:rsidRPr="00F80744">
        <w:rPr>
          <w:spacing w:val="-3"/>
        </w:rPr>
        <w:t xml:space="preserve">at </w:t>
      </w:r>
      <w:r w:rsidRPr="00F80744">
        <w:t>the</w:t>
      </w:r>
      <w:r w:rsidRPr="00F80744">
        <w:rPr>
          <w:spacing w:val="55"/>
        </w:rPr>
        <w:t xml:space="preserve"> </w:t>
      </w:r>
      <w:r w:rsidRPr="00F80744">
        <w:rPr>
          <w:spacing w:val="-6"/>
        </w:rPr>
        <w:t xml:space="preserve">appropriate </w:t>
      </w:r>
      <w:r w:rsidRPr="00F80744">
        <w:rPr>
          <w:spacing w:val="-5"/>
        </w:rPr>
        <w:t xml:space="preserve">rate. Travelling, </w:t>
      </w:r>
      <w:r w:rsidRPr="00F80744">
        <w:rPr>
          <w:spacing w:val="-6"/>
        </w:rPr>
        <w:t xml:space="preserve">subsistence, </w:t>
      </w:r>
      <w:r w:rsidRPr="00F80744">
        <w:rPr>
          <w:spacing w:val="-5"/>
        </w:rPr>
        <w:t xml:space="preserve">accommodation </w:t>
      </w:r>
      <w:r w:rsidRPr="00F80744">
        <w:t>and</w:t>
      </w:r>
      <w:r w:rsidRPr="00F80744">
        <w:rPr>
          <w:spacing w:val="55"/>
        </w:rPr>
        <w:t xml:space="preserve"> </w:t>
      </w:r>
      <w:r w:rsidRPr="00F80744">
        <w:t>any</w:t>
      </w:r>
      <w:r w:rsidRPr="00F80744">
        <w:rPr>
          <w:spacing w:val="55"/>
        </w:rPr>
        <w:t xml:space="preserve"> </w:t>
      </w:r>
      <w:r w:rsidRPr="00F80744">
        <w:t>other</w:t>
      </w:r>
      <w:r w:rsidRPr="00F80744">
        <w:rPr>
          <w:spacing w:val="55"/>
        </w:rPr>
        <w:t xml:space="preserve"> </w:t>
      </w:r>
      <w:r w:rsidRPr="00F80744">
        <w:rPr>
          <w:spacing w:val="-5"/>
        </w:rPr>
        <w:t xml:space="preserve">expenses necessarily incurred </w:t>
      </w:r>
      <w:r w:rsidRPr="00F80744">
        <w:t xml:space="preserve">while </w:t>
      </w:r>
      <w:r w:rsidRPr="00F80744">
        <w:rPr>
          <w:spacing w:val="-5"/>
        </w:rPr>
        <w:t xml:space="preserve">engaged </w:t>
      </w:r>
      <w:r w:rsidRPr="00F80744">
        <w:t xml:space="preserve">on your </w:t>
      </w:r>
      <w:r w:rsidRPr="00F80744">
        <w:rPr>
          <w:spacing w:val="-5"/>
        </w:rPr>
        <w:t xml:space="preserve">business </w:t>
      </w:r>
      <w:r w:rsidRPr="00F80744">
        <w:t xml:space="preserve">will be </w:t>
      </w:r>
      <w:r w:rsidRPr="00F80744">
        <w:rPr>
          <w:spacing w:val="-5"/>
        </w:rPr>
        <w:t xml:space="preserve">charged </w:t>
      </w:r>
      <w:r w:rsidRPr="00F80744">
        <w:t>at cost.</w:t>
      </w:r>
    </w:p>
    <w:p w14:paraId="28DBCBC0" w14:textId="77777777" w:rsidR="00F80744" w:rsidRPr="00F80744" w:rsidRDefault="00F80744" w:rsidP="00E73CFA">
      <w:pPr>
        <w:ind w:left="709"/>
        <w:jc w:val="both"/>
      </w:pPr>
    </w:p>
    <w:p w14:paraId="132445DE" w14:textId="02F62BFA" w:rsidR="00F80744" w:rsidRPr="00F80744" w:rsidRDefault="00F80744" w:rsidP="00E73CFA">
      <w:pPr>
        <w:ind w:left="709"/>
        <w:jc w:val="both"/>
      </w:pPr>
      <w:bookmarkStart w:id="98" w:name="_Toc5626552"/>
      <w:r w:rsidRPr="00F80744">
        <w:t xml:space="preserve">We earn our remuneration </w:t>
      </w:r>
      <w:proofErr w:type="gramStart"/>
      <w:r w:rsidRPr="00F80744">
        <w:t>on the basis of</w:t>
      </w:r>
      <w:proofErr w:type="gramEnd"/>
      <w:r w:rsidRPr="00F80744">
        <w:t xml:space="preserve"> professional fees </w:t>
      </w:r>
      <w:r w:rsidR="00E22BF1">
        <w:t xml:space="preserve">the basis of </w:t>
      </w:r>
      <w:r w:rsidRPr="00F80744">
        <w:t xml:space="preserve">which </w:t>
      </w:r>
      <w:r w:rsidR="00E22BF1">
        <w:t>is</w:t>
      </w:r>
      <w:r w:rsidRPr="00F80744">
        <w:t xml:space="preserve"> agreed with our customers </w:t>
      </w:r>
      <w:r w:rsidR="00E22BF1">
        <w:t>in advance.</w:t>
      </w:r>
      <w:bookmarkEnd w:id="98"/>
    </w:p>
    <w:p w14:paraId="71990334" w14:textId="77777777" w:rsidR="00F80744" w:rsidRPr="00F80744" w:rsidRDefault="00F80744" w:rsidP="00E73CFA">
      <w:pPr>
        <w:ind w:left="709"/>
        <w:jc w:val="both"/>
      </w:pPr>
    </w:p>
    <w:p w14:paraId="161CCC84" w14:textId="3054F64C" w:rsidR="00F80744" w:rsidRPr="00F80744" w:rsidRDefault="00F80744" w:rsidP="00E73CFA">
      <w:pPr>
        <w:ind w:left="709"/>
        <w:jc w:val="both"/>
      </w:pPr>
      <w:bookmarkStart w:id="99" w:name="_Toc5626553"/>
      <w:r w:rsidRPr="00F80744">
        <w:t>The Firm will inform you of the amount of any fee to be paid directly by you or, where that is not possible, the method for calculating the fee.</w:t>
      </w:r>
      <w:bookmarkEnd w:id="99"/>
    </w:p>
    <w:p w14:paraId="69DEA9B6" w14:textId="77777777" w:rsidR="00F80744" w:rsidRPr="00F80744" w:rsidRDefault="00F80744" w:rsidP="00E73CFA">
      <w:pPr>
        <w:ind w:left="709"/>
        <w:jc w:val="both"/>
      </w:pPr>
    </w:p>
    <w:p w14:paraId="1E218914" w14:textId="302B4D0B" w:rsidR="00F80744" w:rsidRPr="00F80744" w:rsidRDefault="00F80744" w:rsidP="00E73CFA">
      <w:pPr>
        <w:ind w:left="709"/>
        <w:jc w:val="both"/>
      </w:pPr>
      <w:bookmarkStart w:id="100" w:name="_Toc5626554"/>
      <w:r w:rsidRPr="00F80744">
        <w:t xml:space="preserve">We reserve the right to charge additional fees if the time </w:t>
      </w:r>
      <w:r w:rsidR="00E22BF1">
        <w:t xml:space="preserve">required is significantly more than we would normally expect but will notify you and agree this with you in advance. </w:t>
      </w:r>
      <w:bookmarkEnd w:id="100"/>
    </w:p>
    <w:p w14:paraId="07949591" w14:textId="77777777" w:rsidR="00F80744" w:rsidRPr="00F80744" w:rsidRDefault="00F80744" w:rsidP="00DF5E99"/>
    <w:p w14:paraId="6A3A9239" w14:textId="3CA343C4" w:rsidR="00F80744" w:rsidRPr="00794377" w:rsidRDefault="00F80744" w:rsidP="000A4498">
      <w:pPr>
        <w:pStyle w:val="Heading1"/>
        <w:rPr>
          <w:u w:val="double"/>
        </w:rPr>
      </w:pPr>
      <w:bookmarkStart w:id="101" w:name="_BPDC_LN_INS_1065"/>
      <w:bookmarkStart w:id="102" w:name="_BPDC_PR_INS_1066"/>
      <w:bookmarkStart w:id="103" w:name="_Toc5626555"/>
      <w:bookmarkStart w:id="104" w:name="_Toc21612582"/>
      <w:bookmarkStart w:id="105" w:name="_Toc97122774"/>
      <w:bookmarkEnd w:id="101"/>
      <w:bookmarkEnd w:id="102"/>
      <w:r w:rsidRPr="00F80744">
        <w:t>IBIP Suitability Statement</w:t>
      </w:r>
      <w:bookmarkEnd w:id="103"/>
      <w:bookmarkEnd w:id="104"/>
      <w:bookmarkEnd w:id="105"/>
    </w:p>
    <w:p w14:paraId="64087789" w14:textId="77777777" w:rsidR="00F80744" w:rsidRPr="00F80744" w:rsidRDefault="00F80744" w:rsidP="00E73CFA">
      <w:pPr>
        <w:jc w:val="both"/>
      </w:pPr>
    </w:p>
    <w:p w14:paraId="33DEB303" w14:textId="17929487" w:rsidR="00F80744" w:rsidRPr="00F80744" w:rsidRDefault="00F80744" w:rsidP="00E73CFA">
      <w:pPr>
        <w:ind w:left="709"/>
        <w:jc w:val="both"/>
      </w:pPr>
      <w:bookmarkStart w:id="106" w:name="_Toc5626556"/>
      <w:r w:rsidRPr="00F80744">
        <w:t>Prior to the conclusion of a contract for an IBIP, the Firm when providing advice will provide the customer with a written statement of suitability (the “</w:t>
      </w:r>
      <w:r w:rsidRPr="001F497E">
        <w:rPr>
          <w:b/>
          <w:bCs/>
        </w:rPr>
        <w:t>IBIP Suitability Statement</w:t>
      </w:r>
      <w:r w:rsidRPr="00F80744">
        <w:t>”) specifying the advice given and how that advice meets the preferences, objectives and other characteristics of the customer. The Firm will sign and date that IBIP Suitability Statement on the day on which it is completed and will provide the customer with a copy in a durable medium. A copy of the IBIP Suitability Statement will be retained by the Firm.</w:t>
      </w:r>
      <w:bookmarkEnd w:id="106"/>
    </w:p>
    <w:p w14:paraId="018657AE" w14:textId="77777777" w:rsidR="00F80744" w:rsidRPr="00F80744" w:rsidRDefault="00F80744" w:rsidP="00E73CFA">
      <w:pPr>
        <w:jc w:val="both"/>
      </w:pPr>
    </w:p>
    <w:p w14:paraId="19DE5CAB" w14:textId="22BF1F5B" w:rsidR="00F80744" w:rsidRPr="00794377" w:rsidRDefault="00F80744" w:rsidP="000A4498">
      <w:pPr>
        <w:pStyle w:val="Heading1"/>
        <w:rPr>
          <w:u w:val="double"/>
        </w:rPr>
      </w:pPr>
      <w:bookmarkStart w:id="107" w:name="_BPDC_LN_INS_1063"/>
      <w:bookmarkStart w:id="108" w:name="_BPDC_PR_INS_1064"/>
      <w:bookmarkStart w:id="109" w:name="_Toc5626557"/>
      <w:bookmarkStart w:id="110" w:name="_Toc21612583"/>
      <w:bookmarkStart w:id="111" w:name="_Toc97122775"/>
      <w:bookmarkEnd w:id="107"/>
      <w:bookmarkEnd w:id="108"/>
      <w:r w:rsidRPr="00F80744">
        <w:t>Suitability Assessment</w:t>
      </w:r>
      <w:bookmarkEnd w:id="109"/>
      <w:bookmarkEnd w:id="110"/>
      <w:bookmarkEnd w:id="111"/>
    </w:p>
    <w:p w14:paraId="0295D748" w14:textId="77777777" w:rsidR="00F80744" w:rsidRPr="00F80744" w:rsidRDefault="00F80744" w:rsidP="00E73CFA">
      <w:pPr>
        <w:jc w:val="both"/>
      </w:pPr>
    </w:p>
    <w:p w14:paraId="497084E3" w14:textId="7014063D" w:rsidR="00F80744" w:rsidRPr="00F80744" w:rsidRDefault="00F80744" w:rsidP="00E73CFA">
      <w:pPr>
        <w:ind w:left="709"/>
        <w:jc w:val="both"/>
      </w:pPr>
      <w:bookmarkStart w:id="112" w:name="_Toc5626558"/>
      <w:r w:rsidRPr="00F80744">
        <w:t xml:space="preserve">It is in your best interests that you review, on a regular basis, the Insurance Products which we have arranged for you. As your circumstances change, your needs will change. You must advise us of those changes and request a review of the relevant policy so that we can ensure that you are provided with </w:t>
      </w:r>
      <w:proofErr w:type="gramStart"/>
      <w:r w:rsidRPr="00F80744">
        <w:t>up to date</w:t>
      </w:r>
      <w:proofErr w:type="gramEnd"/>
      <w:r w:rsidRPr="00F80744">
        <w:t xml:space="preserve"> advice and Insurance Products best suited to your needs. Failure to contact us in relation to changes in your circumstances or failure to request a review, may result in you having </w:t>
      </w:r>
      <w:r w:rsidRPr="00F80744">
        <w:lastRenderedPageBreak/>
        <w:t>insufficient insurance cover and/or inappropriate investments.</w:t>
      </w:r>
      <w:bookmarkEnd w:id="112"/>
    </w:p>
    <w:p w14:paraId="7CA6E29A" w14:textId="77777777" w:rsidR="00F80744" w:rsidRPr="00F80744" w:rsidRDefault="00F80744" w:rsidP="00E73CFA">
      <w:pPr>
        <w:ind w:left="709"/>
        <w:jc w:val="both"/>
      </w:pPr>
    </w:p>
    <w:p w14:paraId="295016D9" w14:textId="73D7BB8B" w:rsidR="00F80744" w:rsidRDefault="00F80744" w:rsidP="00E73CFA">
      <w:pPr>
        <w:ind w:left="709"/>
        <w:jc w:val="both"/>
      </w:pPr>
      <w:bookmarkStart w:id="113" w:name="_Toc5626559"/>
      <w:r w:rsidRPr="00F80744">
        <w:t>Any failure to disclose material information may invalidate your claim and render your policy void.</w:t>
      </w:r>
      <w:bookmarkEnd w:id="113"/>
    </w:p>
    <w:p w14:paraId="3642C08D" w14:textId="77777777" w:rsidR="00F06211" w:rsidRPr="00F80744" w:rsidRDefault="00F06211" w:rsidP="00E73CFA">
      <w:pPr>
        <w:ind w:left="709"/>
        <w:jc w:val="both"/>
      </w:pPr>
    </w:p>
    <w:p w14:paraId="008941B3" w14:textId="77777777" w:rsidR="00F80744" w:rsidRPr="00F80744" w:rsidRDefault="00F80744" w:rsidP="00E73CFA">
      <w:pPr>
        <w:ind w:left="709"/>
        <w:jc w:val="both"/>
      </w:pPr>
      <w:r w:rsidRPr="00F80744">
        <w:t>Where a periodic suitability assessment is provided, the Firm will provide a periodic report that contains an updated statement of how an IBIP meets the customer’s preferences, objectives and other characteristics of the customer.</w:t>
      </w:r>
    </w:p>
    <w:p w14:paraId="2CAA32B7" w14:textId="77777777" w:rsidR="00F80744" w:rsidRPr="00F80744" w:rsidRDefault="00F80744" w:rsidP="00E73CFA">
      <w:pPr>
        <w:jc w:val="both"/>
      </w:pPr>
    </w:p>
    <w:p w14:paraId="18686349" w14:textId="6EADF586" w:rsidR="00F80744" w:rsidRDefault="00F80744" w:rsidP="000A4498">
      <w:pPr>
        <w:pStyle w:val="Heading1"/>
      </w:pPr>
      <w:bookmarkStart w:id="114" w:name="_BPDC_LN_INS_1061"/>
      <w:bookmarkStart w:id="115" w:name="_BPDC_PR_INS_1062"/>
      <w:bookmarkStart w:id="116" w:name="_Toc5626560"/>
      <w:bookmarkStart w:id="117" w:name="_Toc21612584"/>
      <w:bookmarkStart w:id="118" w:name="_Toc97122776"/>
      <w:bookmarkEnd w:id="114"/>
      <w:bookmarkEnd w:id="115"/>
      <w:r w:rsidRPr="00F80744">
        <w:t>Customer Profile and Appropriateness of the IBIP</w:t>
      </w:r>
      <w:bookmarkEnd w:id="116"/>
      <w:bookmarkEnd w:id="117"/>
      <w:bookmarkEnd w:id="118"/>
    </w:p>
    <w:p w14:paraId="22B0F990" w14:textId="77777777" w:rsidR="004C52D0" w:rsidRPr="004C52D0" w:rsidRDefault="004C52D0" w:rsidP="00E73CFA">
      <w:pPr>
        <w:jc w:val="both"/>
        <w:rPr>
          <w:lang w:val="en-IE"/>
        </w:rPr>
      </w:pPr>
    </w:p>
    <w:p w14:paraId="0FCC8A6F" w14:textId="55C0E1AA" w:rsidR="00F80744" w:rsidRPr="00F80744" w:rsidRDefault="00F80744" w:rsidP="00E73CFA">
      <w:pPr>
        <w:ind w:left="709"/>
        <w:jc w:val="both"/>
      </w:pPr>
      <w:bookmarkStart w:id="119" w:name="_Toc5626561"/>
      <w:r w:rsidRPr="00F80744">
        <w:t>When the Firm is not providing any advice to you but is involved in the sale of an IBIP, the Firm will ask the customer to provide information regarding the customer’s knowledge and experience in the investment field relevant to the specific type of IBIP offered or demanded so that the Firm will be able, to assess whether the IBIP is appropriate for the customer.</w:t>
      </w:r>
      <w:bookmarkEnd w:id="119"/>
    </w:p>
    <w:p w14:paraId="34E77840" w14:textId="77777777" w:rsidR="00F80744" w:rsidRPr="00F80744" w:rsidRDefault="00F80744" w:rsidP="00E73CFA">
      <w:pPr>
        <w:ind w:left="709"/>
        <w:jc w:val="both"/>
      </w:pPr>
    </w:p>
    <w:p w14:paraId="2EFD045F" w14:textId="00ECB21E" w:rsidR="00F80744" w:rsidRPr="00F80744" w:rsidRDefault="00F80744" w:rsidP="00E73CFA">
      <w:pPr>
        <w:ind w:left="709"/>
        <w:jc w:val="both"/>
      </w:pPr>
      <w:bookmarkStart w:id="120" w:name="_Toc5626562"/>
      <w:r w:rsidRPr="00F80744">
        <w:t xml:space="preserve">If the customer fails to provide this information, or if the customer lacks knowledge and experience in respect of the relevant IBIP or </w:t>
      </w:r>
      <w:proofErr w:type="gramStart"/>
      <w:r w:rsidRPr="00F80744">
        <w:t>on the basis of</w:t>
      </w:r>
      <w:proofErr w:type="gramEnd"/>
      <w:r w:rsidRPr="00F80744">
        <w:t xml:space="preserve"> the information provided, the Firm is of the view that the IBIP is not appropriate, then the Firm will issue a warning stating that the IBIP is not appropriate for the customer or the potential customer.</w:t>
      </w:r>
      <w:bookmarkEnd w:id="120"/>
    </w:p>
    <w:p w14:paraId="3B9D712D" w14:textId="77777777" w:rsidR="00F80744" w:rsidRPr="00F80744" w:rsidRDefault="00F80744" w:rsidP="00E73CFA">
      <w:pPr>
        <w:jc w:val="both"/>
      </w:pPr>
    </w:p>
    <w:p w14:paraId="220B9BD3" w14:textId="7A62C1BB" w:rsidR="00F80744" w:rsidRDefault="00F80744" w:rsidP="000A4498">
      <w:pPr>
        <w:pStyle w:val="Heading1"/>
      </w:pPr>
      <w:bookmarkStart w:id="121" w:name="_BPDC_LN_INS_1059"/>
      <w:bookmarkStart w:id="122" w:name="_BPDC_PR_INS_1060"/>
      <w:bookmarkStart w:id="123" w:name="_Toc5626563"/>
      <w:bookmarkStart w:id="124" w:name="_Toc21612585"/>
      <w:bookmarkStart w:id="125" w:name="_Toc97122777"/>
      <w:bookmarkEnd w:id="121"/>
      <w:bookmarkEnd w:id="122"/>
      <w:r w:rsidRPr="00F80744">
        <w:t>Product Governance</w:t>
      </w:r>
      <w:bookmarkEnd w:id="123"/>
      <w:bookmarkEnd w:id="124"/>
      <w:bookmarkEnd w:id="125"/>
    </w:p>
    <w:p w14:paraId="39AF1A85" w14:textId="77777777" w:rsidR="004C52D0" w:rsidRPr="004C52D0" w:rsidRDefault="004C52D0" w:rsidP="00E73CFA">
      <w:pPr>
        <w:jc w:val="both"/>
        <w:rPr>
          <w:lang w:val="en-IE"/>
        </w:rPr>
      </w:pPr>
    </w:p>
    <w:p w14:paraId="70233DCB" w14:textId="27797D1A" w:rsidR="00F80744" w:rsidRPr="00F80744" w:rsidRDefault="00F80744" w:rsidP="00E73CFA">
      <w:pPr>
        <w:ind w:left="709"/>
        <w:jc w:val="both"/>
      </w:pPr>
      <w:bookmarkStart w:id="126" w:name="_Toc5626564"/>
      <w:r w:rsidRPr="00F80744">
        <w:t xml:space="preserve">The Insurance Distribution Regulations impose obligations on firms that distribute Insurance Products on behalf of firms who manufacture/issue the Insurance Products. Under the Insurance Distribution Regulations, distributors such as Acuvest must ensure that they obtain the relevant </w:t>
      </w:r>
      <w:r w:rsidRPr="00F80744">
        <w:t>information on the Insurance Product in order to identify the target market of the Insurance Product and the characteristics of the identified market for each Insurance Product.</w:t>
      </w:r>
      <w:bookmarkEnd w:id="126"/>
    </w:p>
    <w:p w14:paraId="130685F7" w14:textId="77777777" w:rsidR="00F80744" w:rsidRPr="00F80744" w:rsidRDefault="00F80744" w:rsidP="00E73CFA">
      <w:pPr>
        <w:jc w:val="both"/>
      </w:pPr>
    </w:p>
    <w:p w14:paraId="7C4E19E3" w14:textId="0D993643" w:rsidR="00F80744" w:rsidRDefault="00F80744" w:rsidP="000A4498">
      <w:pPr>
        <w:pStyle w:val="Heading1"/>
      </w:pPr>
      <w:bookmarkStart w:id="127" w:name="_BPDC_LN_INS_1057"/>
      <w:bookmarkStart w:id="128" w:name="_BPDC_PR_INS_1058"/>
      <w:bookmarkStart w:id="129" w:name="_Toc5626565"/>
      <w:bookmarkStart w:id="130" w:name="_Toc21612586"/>
      <w:bookmarkStart w:id="131" w:name="_Toc97122778"/>
      <w:bookmarkEnd w:id="127"/>
      <w:bookmarkEnd w:id="128"/>
      <w:r w:rsidRPr="00F80744">
        <w:t>Return Premiums</w:t>
      </w:r>
      <w:bookmarkEnd w:id="129"/>
      <w:bookmarkEnd w:id="130"/>
      <w:bookmarkEnd w:id="131"/>
    </w:p>
    <w:p w14:paraId="49C368EE" w14:textId="77777777" w:rsidR="004C52D0" w:rsidRPr="004C52D0" w:rsidRDefault="004C52D0" w:rsidP="00E73CFA">
      <w:pPr>
        <w:jc w:val="both"/>
        <w:rPr>
          <w:lang w:val="en-IE"/>
        </w:rPr>
      </w:pPr>
    </w:p>
    <w:p w14:paraId="5C9CBDD5" w14:textId="68A27E51" w:rsidR="00F80744" w:rsidRPr="00F80744" w:rsidRDefault="00F80744" w:rsidP="00E73CFA">
      <w:pPr>
        <w:ind w:left="709"/>
        <w:jc w:val="both"/>
      </w:pPr>
      <w:bookmarkStart w:id="132" w:name="_Toc5626566"/>
      <w:r w:rsidRPr="00F80744">
        <w:t xml:space="preserve">In accordance with the </w:t>
      </w:r>
      <w:r w:rsidR="00E22BF1">
        <w:t>Consumer Protection Code (</w:t>
      </w:r>
      <w:r w:rsidRPr="00F80744">
        <w:t>CPC</w:t>
      </w:r>
      <w:r w:rsidR="00E22BF1">
        <w:t>)</w:t>
      </w:r>
      <w:r w:rsidRPr="00F80744">
        <w:t xml:space="preserve"> any premium rebate due to you will be paid in full and any charges owed relative to this, will not be deducted from the rebate unless you have previously consented in writing to the charge.</w:t>
      </w:r>
      <w:bookmarkEnd w:id="132"/>
    </w:p>
    <w:p w14:paraId="042B7C3C" w14:textId="77777777" w:rsidR="00F80744" w:rsidRPr="00F80744" w:rsidRDefault="00F80744" w:rsidP="00E73CFA">
      <w:pPr>
        <w:ind w:left="709"/>
        <w:jc w:val="both"/>
      </w:pPr>
    </w:p>
    <w:p w14:paraId="1349B3D6" w14:textId="0B61D04B" w:rsidR="00F80744" w:rsidRPr="00F80744" w:rsidRDefault="00F80744" w:rsidP="00E73CFA">
      <w:pPr>
        <w:ind w:left="709"/>
        <w:jc w:val="both"/>
      </w:pPr>
      <w:bookmarkStart w:id="133" w:name="_Toc5626567"/>
      <w:r w:rsidRPr="00F80744">
        <w:t xml:space="preserve">Where a premium rebate is due to a customer and the value of the rebate is €10 or </w:t>
      </w:r>
      <w:proofErr w:type="gramStart"/>
      <w:r w:rsidRPr="00F80744">
        <w:t>less</w:t>
      </w:r>
      <w:proofErr w:type="gramEnd"/>
      <w:r w:rsidRPr="00F80744">
        <w:t xml:space="preserve"> we will offer the customer the choice of:</w:t>
      </w:r>
      <w:bookmarkEnd w:id="133"/>
    </w:p>
    <w:p w14:paraId="0D84C866" w14:textId="77777777" w:rsidR="00F80744" w:rsidRPr="00F80744" w:rsidRDefault="00F80744" w:rsidP="00E73CFA">
      <w:pPr>
        <w:ind w:left="709"/>
        <w:jc w:val="both"/>
      </w:pPr>
    </w:p>
    <w:p w14:paraId="3A08B89D" w14:textId="2BABB41A" w:rsidR="00F80744" w:rsidRPr="00D72674" w:rsidRDefault="00F80744" w:rsidP="00E73CFA">
      <w:pPr>
        <w:pStyle w:val="ListParagraph"/>
        <w:numPr>
          <w:ilvl w:val="0"/>
          <w:numId w:val="14"/>
        </w:numPr>
        <w:jc w:val="both"/>
        <w:rPr>
          <w:b w:val="0"/>
          <w:bCs/>
          <w:u w:val="none"/>
        </w:rPr>
      </w:pPr>
      <w:bookmarkStart w:id="134" w:name="_BPDC_LN_INS_1055"/>
      <w:bookmarkStart w:id="135" w:name="_BPDC_PR_INS_1056"/>
      <w:bookmarkStart w:id="136" w:name="_Toc5626568"/>
      <w:bookmarkEnd w:id="134"/>
      <w:bookmarkEnd w:id="135"/>
      <w:r w:rsidRPr="00D72674">
        <w:rPr>
          <w:b w:val="0"/>
          <w:bCs/>
          <w:u w:val="none"/>
        </w:rPr>
        <w:t>Receiving the premium rebate;</w:t>
      </w:r>
      <w:bookmarkEnd w:id="136"/>
    </w:p>
    <w:p w14:paraId="7B9F246A" w14:textId="4727D90D" w:rsidR="00F80744" w:rsidRPr="00D72674" w:rsidRDefault="00F80744" w:rsidP="00E73CFA">
      <w:pPr>
        <w:pStyle w:val="ListParagraph"/>
        <w:numPr>
          <w:ilvl w:val="0"/>
          <w:numId w:val="14"/>
        </w:numPr>
        <w:jc w:val="both"/>
        <w:rPr>
          <w:b w:val="0"/>
          <w:bCs/>
          <w:u w:val="none"/>
        </w:rPr>
      </w:pPr>
      <w:bookmarkStart w:id="137" w:name="_BPDC_LN_INS_1053"/>
      <w:bookmarkStart w:id="138" w:name="_BPDC_PR_INS_1054"/>
      <w:bookmarkStart w:id="139" w:name="_Toc5626569"/>
      <w:bookmarkEnd w:id="137"/>
      <w:bookmarkEnd w:id="138"/>
      <w:r w:rsidRPr="00D72674">
        <w:rPr>
          <w:b w:val="0"/>
          <w:bCs/>
          <w:u w:val="none"/>
        </w:rPr>
        <w:t>Receiving a deduction from a renewal premium or other premium currently due to the Firm; or</w:t>
      </w:r>
      <w:bookmarkEnd w:id="139"/>
    </w:p>
    <w:p w14:paraId="2344FE5B" w14:textId="1D36A229" w:rsidR="00F80744" w:rsidRPr="00D72674" w:rsidRDefault="00F80744" w:rsidP="00E73CFA">
      <w:pPr>
        <w:pStyle w:val="ListParagraph"/>
        <w:numPr>
          <w:ilvl w:val="0"/>
          <w:numId w:val="14"/>
        </w:numPr>
        <w:jc w:val="both"/>
        <w:rPr>
          <w:b w:val="0"/>
          <w:bCs/>
          <w:u w:val="none"/>
        </w:rPr>
      </w:pPr>
      <w:bookmarkStart w:id="140" w:name="_BPDC_LN_INS_1051"/>
      <w:bookmarkStart w:id="141" w:name="_BPDC_PR_INS_1052"/>
      <w:bookmarkStart w:id="142" w:name="_Toc5626570"/>
      <w:bookmarkEnd w:id="140"/>
      <w:bookmarkEnd w:id="141"/>
      <w:r w:rsidRPr="00D72674">
        <w:rPr>
          <w:b w:val="0"/>
          <w:bCs/>
          <w:u w:val="none"/>
        </w:rPr>
        <w:t>The Firm making a donation on the customer’s behalf to a registered charity.</w:t>
      </w:r>
      <w:bookmarkEnd w:id="142"/>
    </w:p>
    <w:p w14:paraId="00F9B07F" w14:textId="4402B94B" w:rsidR="00F80744" w:rsidRPr="00F80744" w:rsidRDefault="00F80744" w:rsidP="00E73CFA">
      <w:pPr>
        <w:ind w:left="709"/>
        <w:jc w:val="both"/>
      </w:pPr>
      <w:bookmarkStart w:id="143" w:name="_Toc5626571"/>
      <w:r w:rsidRPr="00F80744">
        <w:t>We will seek the customer’s consent on each occasion should this arise.</w:t>
      </w:r>
      <w:bookmarkEnd w:id="143"/>
    </w:p>
    <w:p w14:paraId="05F49BBB" w14:textId="77777777" w:rsidR="00F80744" w:rsidRPr="00F80744" w:rsidRDefault="00F80744" w:rsidP="00E73CFA">
      <w:pPr>
        <w:jc w:val="both"/>
      </w:pPr>
    </w:p>
    <w:p w14:paraId="14071321" w14:textId="689D3BF7" w:rsidR="00F80744" w:rsidRDefault="00F80744" w:rsidP="000A4498">
      <w:pPr>
        <w:pStyle w:val="Heading1"/>
      </w:pPr>
      <w:bookmarkStart w:id="144" w:name="_BPDC_LN_INS_1049"/>
      <w:bookmarkStart w:id="145" w:name="_BPDC_PR_INS_1050"/>
      <w:bookmarkStart w:id="146" w:name="_Toc5626572"/>
      <w:bookmarkStart w:id="147" w:name="_Toc21612587"/>
      <w:bookmarkStart w:id="148" w:name="_Toc97122779"/>
      <w:bookmarkEnd w:id="144"/>
      <w:bookmarkEnd w:id="145"/>
      <w:r w:rsidRPr="00F80744">
        <w:t>Default on Payments by Clients</w:t>
      </w:r>
      <w:bookmarkEnd w:id="146"/>
      <w:bookmarkEnd w:id="147"/>
      <w:bookmarkEnd w:id="148"/>
    </w:p>
    <w:p w14:paraId="731253D6" w14:textId="77777777" w:rsidR="004C52D0" w:rsidRPr="004C52D0" w:rsidRDefault="004C52D0" w:rsidP="00E73CFA">
      <w:pPr>
        <w:jc w:val="both"/>
        <w:rPr>
          <w:lang w:val="en-IE"/>
        </w:rPr>
      </w:pPr>
    </w:p>
    <w:p w14:paraId="2EF4E0D8" w14:textId="124DE299" w:rsidR="00F80744" w:rsidRPr="00F80744" w:rsidRDefault="00F80744" w:rsidP="00E73CFA">
      <w:pPr>
        <w:ind w:left="709"/>
        <w:jc w:val="both"/>
      </w:pPr>
      <w:bookmarkStart w:id="149" w:name="_Toc5626573"/>
      <w:r w:rsidRPr="00F80744">
        <w:t xml:space="preserve">The occurrence of any of the following events will be deemed to </w:t>
      </w:r>
      <w:r w:rsidR="00E22BF1">
        <w:t xml:space="preserve">be </w:t>
      </w:r>
      <w:r w:rsidRPr="00F80744">
        <w:t xml:space="preserve">an event of default under this </w:t>
      </w:r>
      <w:proofErr w:type="spellStart"/>
      <w:r w:rsidRPr="00F80744">
        <w:t>ToB</w:t>
      </w:r>
      <w:proofErr w:type="spellEnd"/>
      <w:r w:rsidRPr="00F80744">
        <w:t>:</w:t>
      </w:r>
      <w:bookmarkEnd w:id="149"/>
    </w:p>
    <w:p w14:paraId="03628056" w14:textId="77777777" w:rsidR="00F80744" w:rsidRPr="00595B74" w:rsidRDefault="00F80744" w:rsidP="00E73CFA">
      <w:pPr>
        <w:ind w:left="709"/>
        <w:jc w:val="both"/>
        <w:rPr>
          <w:bCs/>
        </w:rPr>
      </w:pPr>
    </w:p>
    <w:p w14:paraId="74E209C1" w14:textId="073896A4" w:rsidR="00F80744" w:rsidRPr="00595B74" w:rsidRDefault="00F80744" w:rsidP="00E73CFA">
      <w:pPr>
        <w:pStyle w:val="ListParagraph"/>
        <w:numPr>
          <w:ilvl w:val="0"/>
          <w:numId w:val="11"/>
        </w:numPr>
        <w:jc w:val="both"/>
        <w:rPr>
          <w:b w:val="0"/>
          <w:bCs/>
          <w:u w:val="none"/>
        </w:rPr>
      </w:pPr>
      <w:bookmarkStart w:id="150" w:name="_BPDC_LN_INS_1047"/>
      <w:bookmarkStart w:id="151" w:name="_BPDC_PR_INS_1048"/>
      <w:bookmarkStart w:id="152" w:name="_Toc5626574"/>
      <w:bookmarkEnd w:id="150"/>
      <w:bookmarkEnd w:id="151"/>
      <w:r w:rsidRPr="00595B74">
        <w:rPr>
          <w:b w:val="0"/>
          <w:bCs/>
          <w:u w:val="none"/>
        </w:rPr>
        <w:t xml:space="preserve">Failure by the customer to make a payment of fees due to the Firm under this </w:t>
      </w:r>
      <w:proofErr w:type="spellStart"/>
      <w:r w:rsidRPr="00595B74">
        <w:rPr>
          <w:b w:val="0"/>
          <w:bCs/>
          <w:u w:val="none"/>
        </w:rPr>
        <w:t>ToB</w:t>
      </w:r>
      <w:proofErr w:type="spellEnd"/>
      <w:r w:rsidRPr="00595B74">
        <w:rPr>
          <w:b w:val="0"/>
          <w:bCs/>
          <w:u w:val="none"/>
        </w:rPr>
        <w:t>;</w:t>
      </w:r>
      <w:bookmarkEnd w:id="152"/>
    </w:p>
    <w:p w14:paraId="1E9D18E4" w14:textId="3D1D1DF5" w:rsidR="00F80744" w:rsidRPr="00595B74" w:rsidRDefault="00F80744" w:rsidP="00E73CFA">
      <w:pPr>
        <w:pStyle w:val="ListParagraph"/>
        <w:numPr>
          <w:ilvl w:val="0"/>
          <w:numId w:val="11"/>
        </w:numPr>
        <w:jc w:val="both"/>
        <w:rPr>
          <w:b w:val="0"/>
          <w:bCs/>
          <w:u w:val="none"/>
        </w:rPr>
      </w:pPr>
      <w:bookmarkStart w:id="153" w:name="_BPDC_LN_INS_1045"/>
      <w:bookmarkStart w:id="154" w:name="_BPDC_PR_INS_1046"/>
      <w:bookmarkStart w:id="155" w:name="_Toc5626575"/>
      <w:bookmarkEnd w:id="153"/>
      <w:bookmarkEnd w:id="154"/>
      <w:r w:rsidRPr="00595B74">
        <w:rPr>
          <w:b w:val="0"/>
          <w:bCs/>
          <w:u w:val="none"/>
        </w:rPr>
        <w:t xml:space="preserve">Failure by the customer to perform any of your obligations under this </w:t>
      </w:r>
      <w:proofErr w:type="spellStart"/>
      <w:r w:rsidRPr="00595B74">
        <w:rPr>
          <w:b w:val="0"/>
          <w:bCs/>
          <w:u w:val="none"/>
        </w:rPr>
        <w:t>ToB</w:t>
      </w:r>
      <w:proofErr w:type="spellEnd"/>
      <w:r w:rsidRPr="00595B74">
        <w:rPr>
          <w:b w:val="0"/>
          <w:bCs/>
          <w:u w:val="none"/>
        </w:rPr>
        <w:t>; o</w:t>
      </w:r>
      <w:bookmarkEnd w:id="155"/>
      <w:r w:rsidRPr="00595B74">
        <w:rPr>
          <w:b w:val="0"/>
          <w:bCs/>
          <w:u w:val="none"/>
        </w:rPr>
        <w:t>r</w:t>
      </w:r>
    </w:p>
    <w:p w14:paraId="0BD0AC56" w14:textId="16773AD3" w:rsidR="00F80744" w:rsidRPr="00595B74" w:rsidRDefault="00F80744" w:rsidP="00E73CFA">
      <w:pPr>
        <w:pStyle w:val="ListParagraph"/>
        <w:numPr>
          <w:ilvl w:val="0"/>
          <w:numId w:val="11"/>
        </w:numPr>
        <w:jc w:val="both"/>
        <w:rPr>
          <w:b w:val="0"/>
          <w:bCs/>
          <w:u w:val="none"/>
        </w:rPr>
      </w:pPr>
      <w:bookmarkStart w:id="156" w:name="_BPDC_LN_INS_1043"/>
      <w:bookmarkStart w:id="157" w:name="_BPDC_PR_INS_1044"/>
      <w:bookmarkStart w:id="158" w:name="_Toc5626576"/>
      <w:bookmarkEnd w:id="156"/>
      <w:bookmarkEnd w:id="157"/>
      <w:r w:rsidRPr="00595B74">
        <w:rPr>
          <w:b w:val="0"/>
          <w:bCs/>
          <w:u w:val="none"/>
        </w:rPr>
        <w:t xml:space="preserve">Any other event of default or termination under this </w:t>
      </w:r>
      <w:proofErr w:type="spellStart"/>
      <w:r w:rsidRPr="00595B74">
        <w:rPr>
          <w:b w:val="0"/>
          <w:bCs/>
          <w:u w:val="none"/>
        </w:rPr>
        <w:t>ToB</w:t>
      </w:r>
      <w:proofErr w:type="spellEnd"/>
      <w:r w:rsidRPr="00595B74">
        <w:rPr>
          <w:b w:val="0"/>
          <w:bCs/>
          <w:u w:val="none"/>
        </w:rPr>
        <w:t>.</w:t>
      </w:r>
      <w:bookmarkEnd w:id="158"/>
    </w:p>
    <w:p w14:paraId="5F7019FC" w14:textId="77777777" w:rsidR="00F80744" w:rsidRPr="00F80744" w:rsidRDefault="00F80744" w:rsidP="00E73CFA">
      <w:pPr>
        <w:ind w:left="709"/>
        <w:jc w:val="both"/>
      </w:pPr>
    </w:p>
    <w:p w14:paraId="6AA1C1F8" w14:textId="34BB6F48" w:rsidR="00F80744" w:rsidRPr="00F80744" w:rsidRDefault="00F80744" w:rsidP="00E73CFA">
      <w:pPr>
        <w:ind w:left="709"/>
        <w:jc w:val="both"/>
      </w:pPr>
      <w:bookmarkStart w:id="159" w:name="_Toc5626577"/>
      <w:r w:rsidRPr="00F80744">
        <w:t>It is the Firm’s policy to pursue such events of default directly with the customer in the first instance in order to achieve a satisfactory resolution.</w:t>
      </w:r>
      <w:bookmarkEnd w:id="159"/>
    </w:p>
    <w:p w14:paraId="5A9B36BC" w14:textId="77777777" w:rsidR="00F80744" w:rsidRPr="00F80744" w:rsidRDefault="00F80744" w:rsidP="00E73CFA">
      <w:pPr>
        <w:ind w:left="709"/>
        <w:jc w:val="both"/>
      </w:pPr>
    </w:p>
    <w:p w14:paraId="0F8FBCDE" w14:textId="4385A3C1" w:rsidR="00F80744" w:rsidRPr="00F80744" w:rsidRDefault="00F80744" w:rsidP="00E73CFA">
      <w:pPr>
        <w:ind w:left="709"/>
        <w:jc w:val="both"/>
      </w:pPr>
      <w:bookmarkStart w:id="160" w:name="_Toc5626578"/>
      <w:r w:rsidRPr="00F80744">
        <w:t>We reserve the right to add interest to your account for any overdue fees, at 2% above the prevailing base rate.</w:t>
      </w:r>
      <w:bookmarkEnd w:id="160"/>
    </w:p>
    <w:p w14:paraId="184D39B6" w14:textId="77777777" w:rsidR="00F80744" w:rsidRPr="00F80744" w:rsidRDefault="00F80744" w:rsidP="00E73CFA">
      <w:pPr>
        <w:ind w:left="709"/>
        <w:jc w:val="both"/>
      </w:pPr>
    </w:p>
    <w:p w14:paraId="65ABC345" w14:textId="060A1791" w:rsidR="00F80744" w:rsidRPr="00F80744" w:rsidRDefault="00F80744" w:rsidP="00E73CFA">
      <w:pPr>
        <w:ind w:left="709"/>
        <w:jc w:val="both"/>
      </w:pPr>
      <w:bookmarkStart w:id="161" w:name="_Toc5626579"/>
      <w:r w:rsidRPr="00F80744">
        <w:t>The Firm will, if necessary, exercise its legal rights to receive any payments due to it from the customer for services provided. In this instance, the customer will be responsible for payment of all fines, penalties and costs including legal, and other professional and advisory costs incurred by the Firm arising from such actions.</w:t>
      </w:r>
      <w:bookmarkEnd w:id="161"/>
    </w:p>
    <w:p w14:paraId="096F2B33" w14:textId="77777777" w:rsidR="00F80744" w:rsidRPr="00F80744" w:rsidRDefault="00F80744" w:rsidP="00E73CFA">
      <w:pPr>
        <w:ind w:left="709"/>
        <w:jc w:val="both"/>
      </w:pPr>
    </w:p>
    <w:p w14:paraId="08D9040B" w14:textId="515D17E5" w:rsidR="00F80744" w:rsidRDefault="00F80744" w:rsidP="00E73CFA">
      <w:pPr>
        <w:ind w:left="709"/>
        <w:jc w:val="both"/>
      </w:pPr>
      <w:bookmarkStart w:id="162" w:name="_Toc5626580"/>
      <w:r w:rsidRPr="00F80744">
        <w:t>Please note that product producers may withdraw benefits or cover in the event of default on payments due to them under policies of insurance or other Insurance Products arranged for the customer. We refer the customer to</w:t>
      </w:r>
      <w:bookmarkStart w:id="163" w:name="_Toc5626581"/>
      <w:bookmarkEnd w:id="162"/>
      <w:r w:rsidRPr="00F80744">
        <w:t xml:space="preserve"> policy documents or product terms for the details of such provisions.</w:t>
      </w:r>
      <w:bookmarkEnd w:id="163"/>
    </w:p>
    <w:p w14:paraId="7B6A9F94" w14:textId="77777777" w:rsidR="004C52D0" w:rsidRPr="00F80744" w:rsidRDefault="004C52D0" w:rsidP="00E73CFA">
      <w:pPr>
        <w:ind w:left="709"/>
        <w:jc w:val="both"/>
      </w:pPr>
    </w:p>
    <w:p w14:paraId="392532A3" w14:textId="0DEEA8DD" w:rsidR="00F80744" w:rsidRPr="00794377" w:rsidRDefault="00F80744" w:rsidP="000A4498">
      <w:pPr>
        <w:pStyle w:val="Heading1"/>
        <w:rPr>
          <w:u w:val="double"/>
        </w:rPr>
      </w:pPr>
      <w:bookmarkStart w:id="164" w:name="_BPDC_LN_INS_1041"/>
      <w:bookmarkStart w:id="165" w:name="_BPDC_PR_INS_1042"/>
      <w:bookmarkStart w:id="166" w:name="_Toc5626582"/>
      <w:bookmarkStart w:id="167" w:name="_Toc21612588"/>
      <w:bookmarkStart w:id="168" w:name="_Toc97122780"/>
      <w:bookmarkEnd w:id="164"/>
      <w:bookmarkEnd w:id="165"/>
      <w:r w:rsidRPr="00F80744">
        <w:t>Investor</w:t>
      </w:r>
      <w:r w:rsidRPr="00794377">
        <w:rPr>
          <w:spacing w:val="-11"/>
        </w:rPr>
        <w:t xml:space="preserve"> </w:t>
      </w:r>
      <w:r w:rsidRPr="00F80744">
        <w:t>Compensation Scheme</w:t>
      </w:r>
      <w:bookmarkEnd w:id="166"/>
      <w:bookmarkEnd w:id="167"/>
      <w:bookmarkEnd w:id="168"/>
    </w:p>
    <w:p w14:paraId="631459E6" w14:textId="77777777" w:rsidR="00F80744" w:rsidRPr="00F80744" w:rsidRDefault="00F80744" w:rsidP="00E73CFA">
      <w:pPr>
        <w:jc w:val="both"/>
      </w:pPr>
    </w:p>
    <w:p w14:paraId="1EC9BFB9" w14:textId="3C8C93CD" w:rsidR="00F80744" w:rsidRDefault="00F80744" w:rsidP="00E73CFA">
      <w:pPr>
        <w:ind w:left="709"/>
        <w:jc w:val="both"/>
      </w:pPr>
      <w:r w:rsidRPr="00F80744">
        <w:t>The Investor Compensation Company DAC (“ICC”) is an independent body set up under the Investor Compensation Act, 1998 (as amended) (the “Act”). The ICC is Ireland’s statutory ‘fund of last resort’ for customers of authorised investment firms (includes authorised MiFID firms and authorised Insurance Intermediaries). Acuvest is a member of this compensation scheme.</w:t>
      </w:r>
    </w:p>
    <w:p w14:paraId="780EF410" w14:textId="77777777" w:rsidR="007D615F" w:rsidRPr="00F80744" w:rsidRDefault="007D615F" w:rsidP="00E73CFA">
      <w:pPr>
        <w:ind w:left="709"/>
        <w:jc w:val="both"/>
      </w:pPr>
    </w:p>
    <w:p w14:paraId="3CCCD6A7" w14:textId="77777777" w:rsidR="00F80744" w:rsidRPr="00F80744" w:rsidRDefault="00F80744" w:rsidP="00E73CFA">
      <w:pPr>
        <w:ind w:left="709"/>
        <w:jc w:val="both"/>
      </w:pPr>
      <w:r w:rsidRPr="00F80744">
        <w:t>The principal objectives of the ICC are:</w:t>
      </w:r>
    </w:p>
    <w:p w14:paraId="19539239" w14:textId="77777777" w:rsidR="00F80744" w:rsidRPr="00F80744" w:rsidRDefault="00F80744" w:rsidP="00E73CFA">
      <w:pPr>
        <w:ind w:left="709"/>
        <w:jc w:val="both"/>
      </w:pPr>
    </w:p>
    <w:p w14:paraId="361D481C" w14:textId="46BF5D9E" w:rsidR="00F80744" w:rsidRPr="007D615F" w:rsidRDefault="00F80744" w:rsidP="008E59EA">
      <w:pPr>
        <w:pStyle w:val="ListParagraph"/>
        <w:numPr>
          <w:ilvl w:val="0"/>
          <w:numId w:val="12"/>
        </w:numPr>
        <w:spacing w:line="240" w:lineRule="auto"/>
        <w:ind w:left="1066" w:hanging="357"/>
        <w:jc w:val="both"/>
        <w:rPr>
          <w:b w:val="0"/>
          <w:bCs/>
          <w:u w:val="none"/>
        </w:rPr>
      </w:pPr>
      <w:r w:rsidRPr="007D615F">
        <w:rPr>
          <w:b w:val="0"/>
          <w:bCs/>
          <w:u w:val="none"/>
        </w:rPr>
        <w:t>To operate a financially sound scheme so as to provide statutory</w:t>
      </w:r>
      <w:r w:rsidR="008E59EA">
        <w:rPr>
          <w:b w:val="0"/>
          <w:bCs/>
          <w:u w:val="none"/>
        </w:rPr>
        <w:t xml:space="preserve"> </w:t>
      </w:r>
      <w:r w:rsidRPr="007D615F">
        <w:rPr>
          <w:b w:val="0"/>
          <w:bCs/>
          <w:u w:val="none"/>
        </w:rPr>
        <w:t>levels</w:t>
      </w:r>
      <w:r w:rsidRPr="007D615F">
        <w:rPr>
          <w:b w:val="0"/>
          <w:bCs/>
          <w:u w:val="none"/>
        </w:rPr>
        <w:tab/>
        <w:t>of compensation to eligible investors of failed investment firms;</w:t>
      </w:r>
    </w:p>
    <w:p w14:paraId="1C6424E1" w14:textId="77777777" w:rsidR="00F80744" w:rsidRPr="007D615F" w:rsidRDefault="00F80744" w:rsidP="008E59EA">
      <w:pPr>
        <w:pStyle w:val="ListParagraph"/>
        <w:numPr>
          <w:ilvl w:val="0"/>
          <w:numId w:val="12"/>
        </w:numPr>
        <w:spacing w:line="240" w:lineRule="auto"/>
        <w:ind w:left="1066" w:hanging="357"/>
        <w:jc w:val="both"/>
        <w:rPr>
          <w:b w:val="0"/>
          <w:bCs/>
          <w:u w:val="none"/>
        </w:rPr>
      </w:pPr>
      <w:r w:rsidRPr="007D615F">
        <w:rPr>
          <w:b w:val="0"/>
          <w:bCs/>
          <w:u w:val="none"/>
        </w:rPr>
        <w:t>To set up and maintain funds out of which compensation and costs can be paid, under the Act;</w:t>
      </w:r>
    </w:p>
    <w:p w14:paraId="48E782E3" w14:textId="77777777" w:rsidR="00F80744" w:rsidRPr="007D615F" w:rsidRDefault="00F80744" w:rsidP="008E59EA">
      <w:pPr>
        <w:pStyle w:val="ListParagraph"/>
        <w:numPr>
          <w:ilvl w:val="0"/>
          <w:numId w:val="12"/>
        </w:numPr>
        <w:spacing w:line="240" w:lineRule="auto"/>
        <w:ind w:left="1066" w:hanging="357"/>
        <w:jc w:val="both"/>
        <w:rPr>
          <w:b w:val="0"/>
          <w:bCs/>
          <w:u w:val="none"/>
        </w:rPr>
      </w:pPr>
      <w:r w:rsidRPr="007D615F">
        <w:rPr>
          <w:b w:val="0"/>
          <w:bCs/>
          <w:u w:val="none"/>
        </w:rPr>
        <w:t>To set up and maintain a structure that can be used to pay compensation to investors of failed investment firms, under the Act;</w:t>
      </w:r>
      <w:r w:rsidRPr="007D615F">
        <w:rPr>
          <w:b w:val="0"/>
          <w:bCs/>
          <w:spacing w:val="-10"/>
          <w:u w:val="none"/>
        </w:rPr>
        <w:t xml:space="preserve"> </w:t>
      </w:r>
      <w:r w:rsidRPr="007D615F">
        <w:rPr>
          <w:b w:val="0"/>
          <w:bCs/>
          <w:u w:val="none"/>
        </w:rPr>
        <w:t>and</w:t>
      </w:r>
    </w:p>
    <w:p w14:paraId="74950C50" w14:textId="77777777" w:rsidR="00F80744" w:rsidRPr="007D615F" w:rsidRDefault="00F80744" w:rsidP="008E59EA">
      <w:pPr>
        <w:pStyle w:val="ListParagraph"/>
        <w:numPr>
          <w:ilvl w:val="0"/>
          <w:numId w:val="12"/>
        </w:numPr>
        <w:spacing w:after="0" w:line="240" w:lineRule="auto"/>
        <w:ind w:left="1066" w:hanging="357"/>
        <w:jc w:val="both"/>
        <w:rPr>
          <w:b w:val="0"/>
          <w:bCs/>
          <w:u w:val="none"/>
        </w:rPr>
      </w:pPr>
      <w:r w:rsidRPr="007D615F">
        <w:rPr>
          <w:b w:val="0"/>
          <w:bCs/>
          <w:u w:val="none"/>
        </w:rPr>
        <w:t>To make sure compensation is paid without unnecessary</w:t>
      </w:r>
      <w:r w:rsidRPr="007D615F">
        <w:rPr>
          <w:b w:val="0"/>
          <w:bCs/>
          <w:spacing w:val="-13"/>
          <w:u w:val="none"/>
        </w:rPr>
        <w:t xml:space="preserve"> </w:t>
      </w:r>
      <w:r w:rsidRPr="007D615F">
        <w:rPr>
          <w:b w:val="0"/>
          <w:bCs/>
          <w:u w:val="none"/>
        </w:rPr>
        <w:t>delay.</w:t>
      </w:r>
    </w:p>
    <w:p w14:paraId="15064EB4" w14:textId="77777777" w:rsidR="00F80744" w:rsidRPr="00F80744" w:rsidRDefault="00F80744" w:rsidP="00E73CFA">
      <w:pPr>
        <w:ind w:left="709"/>
        <w:jc w:val="both"/>
      </w:pPr>
    </w:p>
    <w:p w14:paraId="2E0609C3" w14:textId="5C93CF31" w:rsidR="00F80744" w:rsidRPr="00F80744" w:rsidRDefault="00F80744" w:rsidP="00E73CFA">
      <w:pPr>
        <w:ind w:left="709"/>
        <w:jc w:val="both"/>
      </w:pPr>
      <w:r w:rsidRPr="00F80744">
        <w:t>A right to compensation would only arise where money or Instruments held on your behalf cannot be returned either for the time being or for the foreseeable future and where the client falls within the definition of ‘eligible investor’ as contained in the Act. Where an entitlement to compensation is established under the Act, the ICC can pay compensation</w:t>
      </w:r>
      <w:r w:rsidRPr="00F80744">
        <w:rPr>
          <w:spacing w:val="18"/>
        </w:rPr>
        <w:t xml:space="preserve"> </w:t>
      </w:r>
      <w:r w:rsidRPr="00F80744">
        <w:t xml:space="preserve">up to 90% of the relevant </w:t>
      </w:r>
      <w:r w:rsidR="00B12C78" w:rsidRPr="00F80744">
        <w:t>claimant</w:t>
      </w:r>
      <w:r w:rsidR="00773D4F">
        <w:t>’</w:t>
      </w:r>
      <w:r w:rsidR="00B12C78" w:rsidRPr="00F80744">
        <w:t>s loss</w:t>
      </w:r>
      <w:r w:rsidRPr="00F80744">
        <w:t>. However, the most the ICC can pay is €20,000.</w:t>
      </w:r>
    </w:p>
    <w:p w14:paraId="38B1446C" w14:textId="77777777" w:rsidR="00F80744" w:rsidRPr="00F80744" w:rsidRDefault="00F80744" w:rsidP="00E73CFA">
      <w:pPr>
        <w:ind w:left="709"/>
        <w:jc w:val="both"/>
      </w:pPr>
    </w:p>
    <w:p w14:paraId="62EF8C97" w14:textId="3E5619B7" w:rsidR="00F80744" w:rsidRPr="00F80744" w:rsidRDefault="00F80744" w:rsidP="00E73CFA">
      <w:pPr>
        <w:ind w:left="709"/>
        <w:jc w:val="both"/>
      </w:pPr>
      <w:r w:rsidRPr="00F80744">
        <w:t>Details of the Investor Compensation Scheme can be found on the ICC website at</w:t>
      </w:r>
      <w:r w:rsidR="007D615F">
        <w:t xml:space="preserve"> </w:t>
      </w:r>
      <w:r w:rsidRPr="00F80744">
        <w:t>www.investorcompensation.ie.</w:t>
      </w:r>
    </w:p>
    <w:p w14:paraId="1AF15DE4" w14:textId="77777777" w:rsidR="00F80744" w:rsidRPr="00F80744" w:rsidRDefault="00F80744" w:rsidP="00E73CFA">
      <w:pPr>
        <w:ind w:left="709"/>
        <w:jc w:val="both"/>
      </w:pPr>
    </w:p>
    <w:p w14:paraId="38ABAFEC" w14:textId="77777777" w:rsidR="00F80744" w:rsidRPr="00F80744" w:rsidRDefault="00F80744" w:rsidP="00E73CFA">
      <w:pPr>
        <w:ind w:left="709"/>
        <w:jc w:val="both"/>
      </w:pPr>
      <w:r w:rsidRPr="00F80744">
        <w:t>In addition, Acuvest holds Professional Indemnity insurance as required under the Insurance Distribution Regulations.</w:t>
      </w:r>
    </w:p>
    <w:p w14:paraId="2D88BE23" w14:textId="77777777" w:rsidR="00F80744" w:rsidRPr="00F80744" w:rsidRDefault="00F80744" w:rsidP="00E73CFA">
      <w:pPr>
        <w:jc w:val="both"/>
      </w:pPr>
    </w:p>
    <w:p w14:paraId="71F3108A" w14:textId="77777777" w:rsidR="00F80744" w:rsidRPr="00794377" w:rsidRDefault="00F80744" w:rsidP="000A4498">
      <w:pPr>
        <w:pStyle w:val="Heading1"/>
        <w:rPr>
          <w:u w:val="double"/>
        </w:rPr>
      </w:pPr>
      <w:bookmarkStart w:id="169" w:name="_BPDC_LN_INS_1039"/>
      <w:bookmarkStart w:id="170" w:name="_BPDC_PR_INS_1040"/>
      <w:bookmarkStart w:id="171" w:name="_Toc5626583"/>
      <w:bookmarkStart w:id="172" w:name="_Toc21612589"/>
      <w:bookmarkStart w:id="173" w:name="_Toc97122781"/>
      <w:bookmarkEnd w:id="169"/>
      <w:bookmarkEnd w:id="170"/>
      <w:r w:rsidRPr="00F80744">
        <w:t>Data</w:t>
      </w:r>
      <w:r w:rsidRPr="00794377">
        <w:rPr>
          <w:spacing w:val="-6"/>
        </w:rPr>
        <w:t xml:space="preserve"> </w:t>
      </w:r>
      <w:r w:rsidRPr="00F80744">
        <w:t>Protection</w:t>
      </w:r>
      <w:bookmarkEnd w:id="171"/>
      <w:bookmarkEnd w:id="172"/>
      <w:bookmarkEnd w:id="173"/>
    </w:p>
    <w:p w14:paraId="14CE7772" w14:textId="77777777" w:rsidR="00F80744" w:rsidRPr="00F80744" w:rsidRDefault="00F80744" w:rsidP="00E73CFA">
      <w:pPr>
        <w:jc w:val="both"/>
      </w:pPr>
    </w:p>
    <w:p w14:paraId="4FC906E3" w14:textId="77777777" w:rsidR="00F80744" w:rsidRPr="00F80744" w:rsidRDefault="00F80744" w:rsidP="00E73CFA">
      <w:pPr>
        <w:ind w:left="709"/>
        <w:jc w:val="both"/>
      </w:pPr>
      <w:r w:rsidRPr="00F80744">
        <w:t xml:space="preserve">In </w:t>
      </w:r>
      <w:r w:rsidRPr="00F80744">
        <w:rPr>
          <w:spacing w:val="-5"/>
        </w:rPr>
        <w:t xml:space="preserve">accordance </w:t>
      </w:r>
      <w:r w:rsidRPr="00F80744">
        <w:t xml:space="preserve">with the </w:t>
      </w:r>
      <w:r w:rsidRPr="00F80744">
        <w:rPr>
          <w:spacing w:val="-5"/>
        </w:rPr>
        <w:t xml:space="preserve">General </w:t>
      </w:r>
      <w:r w:rsidRPr="00F80744">
        <w:t xml:space="preserve">Data </w:t>
      </w:r>
      <w:r w:rsidRPr="00F80744">
        <w:rPr>
          <w:spacing w:val="-5"/>
        </w:rPr>
        <w:t xml:space="preserve">Protection </w:t>
      </w:r>
      <w:r w:rsidRPr="00F80744">
        <w:rPr>
          <w:spacing w:val="-6"/>
        </w:rPr>
        <w:t xml:space="preserve">Regulation </w:t>
      </w:r>
      <w:r w:rsidRPr="00F80744">
        <w:rPr>
          <w:spacing w:val="-5"/>
        </w:rPr>
        <w:t xml:space="preserve">(697/2016/EU) </w:t>
      </w:r>
      <w:r w:rsidRPr="00F80744">
        <w:t xml:space="preserve">(the </w:t>
      </w:r>
      <w:r w:rsidRPr="00F80744">
        <w:rPr>
          <w:spacing w:val="-5"/>
        </w:rPr>
        <w:t xml:space="preserve">“GDPR”) </w:t>
      </w:r>
      <w:r w:rsidRPr="00F80744">
        <w:t xml:space="preserve">and </w:t>
      </w:r>
      <w:r w:rsidRPr="00F80744">
        <w:rPr>
          <w:spacing w:val="-5"/>
        </w:rPr>
        <w:t xml:space="preserve">applicable Irish data protection legislation (currently </w:t>
      </w:r>
      <w:r w:rsidRPr="00F80744">
        <w:t xml:space="preserve">the </w:t>
      </w:r>
      <w:r w:rsidRPr="00F80744">
        <w:rPr>
          <w:spacing w:val="-5"/>
        </w:rPr>
        <w:t xml:space="preserve">Irish </w:t>
      </w:r>
      <w:r w:rsidRPr="00F80744">
        <w:t xml:space="preserve">Data </w:t>
      </w:r>
      <w:r w:rsidRPr="00F80744">
        <w:rPr>
          <w:spacing w:val="-6"/>
        </w:rPr>
        <w:t xml:space="preserve">Protection </w:t>
      </w:r>
      <w:r w:rsidRPr="00F80744">
        <w:t xml:space="preserve">Acts </w:t>
      </w:r>
      <w:r w:rsidRPr="00F80744">
        <w:rPr>
          <w:spacing w:val="-5"/>
        </w:rPr>
        <w:t xml:space="preserve">1988 </w:t>
      </w:r>
      <w:r w:rsidRPr="00F80744">
        <w:t xml:space="preserve">to </w:t>
      </w:r>
      <w:r w:rsidRPr="00F80744">
        <w:rPr>
          <w:spacing w:val="-5"/>
        </w:rPr>
        <w:t xml:space="preserve">2018) (collectively, “Data </w:t>
      </w:r>
      <w:r w:rsidRPr="00F80744">
        <w:rPr>
          <w:spacing w:val="-6"/>
        </w:rPr>
        <w:t xml:space="preserve">Protection </w:t>
      </w:r>
      <w:r w:rsidRPr="00F80744">
        <w:rPr>
          <w:spacing w:val="-5"/>
        </w:rPr>
        <w:t xml:space="preserve">Legislation”) </w:t>
      </w:r>
      <w:r w:rsidRPr="00F80744">
        <w:t xml:space="preserve">the Firm </w:t>
      </w:r>
      <w:r w:rsidRPr="00F80744">
        <w:rPr>
          <w:spacing w:val="-5"/>
        </w:rPr>
        <w:t xml:space="preserve">being </w:t>
      </w:r>
      <w:r w:rsidRPr="00F80744">
        <w:t xml:space="preserve">a </w:t>
      </w:r>
      <w:r w:rsidRPr="00F80744">
        <w:rPr>
          <w:spacing w:val="-5"/>
        </w:rPr>
        <w:t xml:space="preserve">data controller, must provide </w:t>
      </w:r>
      <w:r w:rsidRPr="00F80744">
        <w:t xml:space="preserve">you with </w:t>
      </w:r>
      <w:r w:rsidRPr="00F80744">
        <w:rPr>
          <w:spacing w:val="-5"/>
        </w:rPr>
        <w:t xml:space="preserve">information </w:t>
      </w:r>
      <w:r w:rsidRPr="00F80744">
        <w:t xml:space="preserve">on how the </w:t>
      </w:r>
      <w:r w:rsidRPr="00F80744">
        <w:rPr>
          <w:spacing w:val="-5"/>
        </w:rPr>
        <w:t xml:space="preserve">personal </w:t>
      </w:r>
      <w:r w:rsidRPr="00F80744">
        <w:t xml:space="preserve">data that you </w:t>
      </w:r>
      <w:r w:rsidRPr="00F80744">
        <w:rPr>
          <w:spacing w:val="-5"/>
        </w:rPr>
        <w:t xml:space="preserve">provide </w:t>
      </w:r>
      <w:r w:rsidRPr="00F80744">
        <w:t xml:space="preserve">to the Firm </w:t>
      </w:r>
      <w:r w:rsidRPr="00F80744">
        <w:rPr>
          <w:spacing w:val="-5"/>
        </w:rPr>
        <w:t xml:space="preserve">will </w:t>
      </w:r>
      <w:r w:rsidRPr="00F80744">
        <w:rPr>
          <w:spacing w:val="-3"/>
        </w:rPr>
        <w:t xml:space="preserve">be </w:t>
      </w:r>
      <w:r w:rsidRPr="00F80744">
        <w:rPr>
          <w:spacing w:val="-5"/>
        </w:rPr>
        <w:t xml:space="preserve">processed </w:t>
      </w:r>
      <w:r w:rsidRPr="00F80744">
        <w:rPr>
          <w:spacing w:val="-3"/>
        </w:rPr>
        <w:t xml:space="preserve">by </w:t>
      </w:r>
      <w:r w:rsidRPr="00F80744">
        <w:t xml:space="preserve">the </w:t>
      </w:r>
      <w:r w:rsidRPr="00F80744">
        <w:rPr>
          <w:spacing w:val="-5"/>
        </w:rPr>
        <w:t xml:space="preserve">Firm and </w:t>
      </w:r>
      <w:r w:rsidRPr="00F80744">
        <w:t>any duly</w:t>
      </w:r>
      <w:r w:rsidRPr="00F80744">
        <w:rPr>
          <w:spacing w:val="55"/>
        </w:rPr>
        <w:t xml:space="preserve"> </w:t>
      </w:r>
      <w:r w:rsidRPr="00F80744">
        <w:rPr>
          <w:spacing w:val="-5"/>
        </w:rPr>
        <w:t xml:space="preserve">authorised service </w:t>
      </w:r>
      <w:r w:rsidRPr="00F80744">
        <w:rPr>
          <w:spacing w:val="-6"/>
        </w:rPr>
        <w:t xml:space="preserve">providers </w:t>
      </w:r>
      <w:proofErr w:type="gramStart"/>
      <w:r w:rsidRPr="00F80744">
        <w:rPr>
          <w:spacing w:val="-5"/>
        </w:rPr>
        <w:t xml:space="preserve">appointed  </w:t>
      </w:r>
      <w:r w:rsidRPr="00F80744">
        <w:rPr>
          <w:spacing w:val="-3"/>
        </w:rPr>
        <w:t>by</w:t>
      </w:r>
      <w:proofErr w:type="gramEnd"/>
      <w:r w:rsidRPr="00F80744">
        <w:rPr>
          <w:spacing w:val="-3"/>
        </w:rPr>
        <w:t xml:space="preserve"> </w:t>
      </w:r>
      <w:r w:rsidRPr="00F80744">
        <w:t>the</w:t>
      </w:r>
      <w:r w:rsidRPr="00F80744">
        <w:rPr>
          <w:spacing w:val="-15"/>
        </w:rPr>
        <w:t xml:space="preserve"> </w:t>
      </w:r>
      <w:r w:rsidRPr="00F80744">
        <w:t>Firm.</w:t>
      </w:r>
    </w:p>
    <w:p w14:paraId="6E1A0E53" w14:textId="77777777" w:rsidR="00F80744" w:rsidRPr="00F80744" w:rsidRDefault="00F80744" w:rsidP="00E73CFA">
      <w:pPr>
        <w:ind w:left="709"/>
        <w:jc w:val="both"/>
      </w:pPr>
    </w:p>
    <w:p w14:paraId="78A47A83" w14:textId="77777777" w:rsidR="00F80744" w:rsidRPr="00F80744" w:rsidRDefault="00F80744" w:rsidP="00E73CFA">
      <w:pPr>
        <w:ind w:left="709"/>
        <w:jc w:val="both"/>
      </w:pPr>
      <w:r w:rsidRPr="00F80744">
        <w:lastRenderedPageBreak/>
        <w:t xml:space="preserve">The Firm, </w:t>
      </w:r>
      <w:r w:rsidRPr="00F80744">
        <w:rPr>
          <w:spacing w:val="-3"/>
        </w:rPr>
        <w:t xml:space="preserve">as </w:t>
      </w:r>
      <w:r w:rsidRPr="00F80744">
        <w:t xml:space="preserve">a data </w:t>
      </w:r>
      <w:r w:rsidRPr="00F80744">
        <w:rPr>
          <w:spacing w:val="-5"/>
        </w:rPr>
        <w:t xml:space="preserve">controller, </w:t>
      </w:r>
      <w:r w:rsidRPr="00F80744">
        <w:t xml:space="preserve">and </w:t>
      </w:r>
      <w:r w:rsidRPr="00F80744">
        <w:rPr>
          <w:spacing w:val="-3"/>
        </w:rPr>
        <w:t xml:space="preserve">its </w:t>
      </w:r>
      <w:r w:rsidRPr="00F80744">
        <w:t xml:space="preserve">duly </w:t>
      </w:r>
      <w:r w:rsidRPr="00F80744">
        <w:rPr>
          <w:spacing w:val="-5"/>
        </w:rPr>
        <w:t xml:space="preserve">authorised service providers, </w:t>
      </w:r>
      <w:r w:rsidRPr="00F80744">
        <w:rPr>
          <w:spacing w:val="-3"/>
        </w:rPr>
        <w:t xml:space="preserve">as </w:t>
      </w:r>
      <w:r w:rsidRPr="00F80744">
        <w:t>data</w:t>
      </w:r>
      <w:r w:rsidRPr="00F80744">
        <w:rPr>
          <w:spacing w:val="55"/>
        </w:rPr>
        <w:t xml:space="preserve"> </w:t>
      </w:r>
      <w:r w:rsidRPr="00F80744">
        <w:rPr>
          <w:spacing w:val="-6"/>
        </w:rPr>
        <w:t xml:space="preserve">processors, </w:t>
      </w:r>
      <w:r w:rsidRPr="00F80744">
        <w:t>may</w:t>
      </w:r>
      <w:r w:rsidRPr="00F80744">
        <w:rPr>
          <w:spacing w:val="55"/>
        </w:rPr>
        <w:t xml:space="preserve"> </w:t>
      </w:r>
      <w:r w:rsidRPr="00F80744">
        <w:rPr>
          <w:spacing w:val="-5"/>
        </w:rPr>
        <w:t xml:space="preserve">process </w:t>
      </w:r>
      <w:r w:rsidRPr="00F80744">
        <w:t xml:space="preserve">your </w:t>
      </w:r>
      <w:r w:rsidRPr="00F80744">
        <w:rPr>
          <w:spacing w:val="-5"/>
        </w:rPr>
        <w:t xml:space="preserve">personal information </w:t>
      </w:r>
      <w:r w:rsidRPr="00F80744">
        <w:t xml:space="preserve">for the </w:t>
      </w:r>
      <w:r w:rsidRPr="00F80744">
        <w:rPr>
          <w:spacing w:val="-5"/>
        </w:rPr>
        <w:t>following purposes:</w:t>
      </w:r>
    </w:p>
    <w:p w14:paraId="58FCF73D" w14:textId="77777777" w:rsidR="00F80744" w:rsidRPr="00F80744" w:rsidRDefault="00F80744" w:rsidP="00E73CFA">
      <w:pPr>
        <w:jc w:val="both"/>
      </w:pPr>
    </w:p>
    <w:p w14:paraId="7BA5BE8A" w14:textId="77777777" w:rsidR="00F80744" w:rsidRPr="00567618" w:rsidRDefault="00F80744" w:rsidP="00DF5E99">
      <w:pPr>
        <w:pStyle w:val="ListParagraph"/>
        <w:numPr>
          <w:ilvl w:val="0"/>
          <w:numId w:val="0"/>
        </w:numPr>
        <w:spacing w:after="0"/>
        <w:ind w:left="720"/>
        <w:rPr>
          <w:u w:val="none"/>
        </w:rPr>
      </w:pPr>
      <w:r w:rsidRPr="00567618">
        <w:rPr>
          <w:bCs/>
          <w:u w:val="none"/>
        </w:rPr>
        <w:t>Purposes of Processing and Legal basis for processing</w:t>
      </w:r>
    </w:p>
    <w:p w14:paraId="208BBD1B" w14:textId="77777777" w:rsidR="00F80744" w:rsidRPr="00F80744" w:rsidRDefault="00F80744" w:rsidP="00E73CFA">
      <w:pPr>
        <w:ind w:left="709"/>
        <w:jc w:val="both"/>
      </w:pPr>
      <w:r w:rsidRPr="00F80744">
        <w:t xml:space="preserve">The </w:t>
      </w:r>
      <w:r w:rsidRPr="00F80744">
        <w:rPr>
          <w:spacing w:val="-5"/>
        </w:rPr>
        <w:t xml:space="preserve">personal </w:t>
      </w:r>
      <w:r w:rsidRPr="00F80744">
        <w:t xml:space="preserve">data </w:t>
      </w:r>
      <w:r w:rsidRPr="00F80744">
        <w:rPr>
          <w:spacing w:val="-5"/>
        </w:rPr>
        <w:t xml:space="preserve">collected </w:t>
      </w:r>
      <w:r w:rsidRPr="00F80744">
        <w:t xml:space="preserve">from you or </w:t>
      </w:r>
      <w:r w:rsidRPr="00F80744">
        <w:rPr>
          <w:spacing w:val="-5"/>
        </w:rPr>
        <w:t xml:space="preserve">provided </w:t>
      </w:r>
      <w:r w:rsidRPr="00F80744">
        <w:rPr>
          <w:spacing w:val="-3"/>
        </w:rPr>
        <w:t xml:space="preserve">by </w:t>
      </w:r>
      <w:r w:rsidRPr="00F80744">
        <w:t xml:space="preserve">you to the Firm will </w:t>
      </w:r>
      <w:r w:rsidRPr="00F80744">
        <w:rPr>
          <w:spacing w:val="-3"/>
        </w:rPr>
        <w:t xml:space="preserve">be </w:t>
      </w:r>
      <w:r w:rsidRPr="00F80744">
        <w:t xml:space="preserve">held, </w:t>
      </w:r>
      <w:r w:rsidRPr="00F80744">
        <w:rPr>
          <w:spacing w:val="-5"/>
        </w:rPr>
        <w:t xml:space="preserve">disclosed </w:t>
      </w:r>
      <w:r w:rsidRPr="00F80744">
        <w:t xml:space="preserve">and </w:t>
      </w:r>
      <w:r w:rsidRPr="00F80744">
        <w:rPr>
          <w:spacing w:val="-6"/>
        </w:rPr>
        <w:t xml:space="preserve">processed </w:t>
      </w:r>
      <w:r w:rsidRPr="00F80744">
        <w:rPr>
          <w:spacing w:val="-3"/>
        </w:rPr>
        <w:t xml:space="preserve">by </w:t>
      </w:r>
      <w:r w:rsidRPr="00F80744">
        <w:t xml:space="preserve">the Firm and </w:t>
      </w:r>
      <w:r w:rsidRPr="00F80744">
        <w:rPr>
          <w:spacing w:val="-3"/>
        </w:rPr>
        <w:t xml:space="preserve">its </w:t>
      </w:r>
      <w:r w:rsidRPr="00F80744">
        <w:t xml:space="preserve">duly </w:t>
      </w:r>
      <w:r w:rsidRPr="00F80744">
        <w:rPr>
          <w:spacing w:val="-5"/>
        </w:rPr>
        <w:t xml:space="preserve">authorised service providers for </w:t>
      </w:r>
      <w:r w:rsidRPr="00F80744">
        <w:t xml:space="preserve">the </w:t>
      </w:r>
      <w:r w:rsidRPr="00F80744">
        <w:rPr>
          <w:spacing w:val="-5"/>
        </w:rPr>
        <w:t xml:space="preserve">purposes </w:t>
      </w:r>
      <w:r w:rsidRPr="00F80744">
        <w:t>of:</w:t>
      </w:r>
    </w:p>
    <w:p w14:paraId="2BE269C9" w14:textId="77777777" w:rsidR="00F80744" w:rsidRPr="00F80744" w:rsidRDefault="00F80744" w:rsidP="00E73CFA">
      <w:pPr>
        <w:jc w:val="both"/>
      </w:pPr>
    </w:p>
    <w:p w14:paraId="2801079B" w14:textId="77777777" w:rsidR="00F80744" w:rsidRPr="00794377" w:rsidRDefault="00F80744" w:rsidP="00DF5E99">
      <w:pPr>
        <w:ind w:left="709"/>
        <w:rPr>
          <w:b/>
          <w:bCs/>
        </w:rPr>
      </w:pPr>
      <w:r w:rsidRPr="00794377">
        <w:rPr>
          <w:b/>
          <w:bCs/>
        </w:rPr>
        <w:t>Performance of the contract</w:t>
      </w:r>
    </w:p>
    <w:p w14:paraId="4A8D9901" w14:textId="77777777" w:rsidR="00F80744" w:rsidRPr="00794377" w:rsidRDefault="00F80744" w:rsidP="00E73CFA">
      <w:pPr>
        <w:pStyle w:val="ListParagraph"/>
        <w:numPr>
          <w:ilvl w:val="0"/>
          <w:numId w:val="6"/>
        </w:numPr>
        <w:jc w:val="both"/>
        <w:rPr>
          <w:b w:val="0"/>
          <w:bCs/>
          <w:u w:val="none"/>
        </w:rPr>
      </w:pPr>
      <w:r w:rsidRPr="00794377">
        <w:rPr>
          <w:b w:val="0"/>
          <w:bCs/>
          <w:spacing w:val="-5"/>
          <w:u w:val="none"/>
        </w:rPr>
        <w:t xml:space="preserve">delivery </w:t>
      </w:r>
      <w:r w:rsidRPr="00794377">
        <w:rPr>
          <w:b w:val="0"/>
          <w:bCs/>
          <w:u w:val="none"/>
        </w:rPr>
        <w:t xml:space="preserve">of the </w:t>
      </w:r>
      <w:r w:rsidRPr="00794377">
        <w:rPr>
          <w:b w:val="0"/>
          <w:bCs/>
          <w:spacing w:val="-5"/>
          <w:u w:val="none"/>
        </w:rPr>
        <w:t xml:space="preserve">investment advisory and insurance distribution services </w:t>
      </w:r>
      <w:r w:rsidRPr="00794377">
        <w:rPr>
          <w:b w:val="0"/>
          <w:bCs/>
          <w:u w:val="none"/>
        </w:rPr>
        <w:t>to</w:t>
      </w:r>
      <w:r w:rsidRPr="00794377">
        <w:rPr>
          <w:b w:val="0"/>
          <w:bCs/>
          <w:spacing w:val="-11"/>
          <w:u w:val="none"/>
        </w:rPr>
        <w:t xml:space="preserve"> </w:t>
      </w:r>
      <w:r w:rsidRPr="00794377">
        <w:rPr>
          <w:b w:val="0"/>
          <w:bCs/>
          <w:u w:val="none"/>
        </w:rPr>
        <w:t>you.</w:t>
      </w:r>
    </w:p>
    <w:p w14:paraId="1651A4AE" w14:textId="77777777" w:rsidR="00F80744" w:rsidRPr="00D4751B" w:rsidRDefault="00F80744" w:rsidP="00E73CFA">
      <w:pPr>
        <w:pStyle w:val="ListParagraph"/>
        <w:numPr>
          <w:ilvl w:val="0"/>
          <w:numId w:val="6"/>
        </w:numPr>
        <w:jc w:val="both"/>
        <w:rPr>
          <w:b w:val="0"/>
          <w:bCs/>
          <w:u w:val="none"/>
        </w:rPr>
      </w:pPr>
      <w:r w:rsidRPr="00D4751B">
        <w:rPr>
          <w:b w:val="0"/>
          <w:bCs/>
          <w:spacing w:val="-5"/>
          <w:u w:val="none"/>
        </w:rPr>
        <w:t xml:space="preserve">arranging </w:t>
      </w:r>
      <w:r w:rsidRPr="00D4751B">
        <w:rPr>
          <w:b w:val="0"/>
          <w:bCs/>
          <w:spacing w:val="-3"/>
          <w:u w:val="none"/>
        </w:rPr>
        <w:t xml:space="preserve">an </w:t>
      </w:r>
      <w:r w:rsidRPr="00D4751B">
        <w:rPr>
          <w:b w:val="0"/>
          <w:bCs/>
          <w:spacing w:val="-5"/>
          <w:u w:val="none"/>
        </w:rPr>
        <w:t xml:space="preserve">insurance contract </w:t>
      </w:r>
      <w:r w:rsidRPr="00D4751B">
        <w:rPr>
          <w:b w:val="0"/>
          <w:bCs/>
          <w:u w:val="none"/>
        </w:rPr>
        <w:t>for you.</w:t>
      </w:r>
    </w:p>
    <w:p w14:paraId="61368A76" w14:textId="3135D57D" w:rsidR="00F80744" w:rsidRPr="00D4751B" w:rsidRDefault="00F80744" w:rsidP="00DF5E99">
      <w:pPr>
        <w:ind w:left="709"/>
        <w:rPr>
          <w:b/>
          <w:bCs/>
        </w:rPr>
      </w:pPr>
      <w:r w:rsidRPr="00D4751B">
        <w:rPr>
          <w:b/>
          <w:bCs/>
        </w:rPr>
        <w:t>Compliance with a legal obligation under the CPC</w:t>
      </w:r>
    </w:p>
    <w:p w14:paraId="046AC4DC" w14:textId="1F992E74" w:rsidR="00F80744" w:rsidRPr="00D4751B" w:rsidRDefault="00F80744" w:rsidP="00E73CFA">
      <w:pPr>
        <w:pStyle w:val="ListParagraph"/>
        <w:numPr>
          <w:ilvl w:val="0"/>
          <w:numId w:val="6"/>
        </w:numPr>
        <w:jc w:val="both"/>
        <w:rPr>
          <w:b w:val="0"/>
          <w:bCs/>
          <w:u w:val="none"/>
        </w:rPr>
      </w:pPr>
      <w:r w:rsidRPr="00D4751B">
        <w:rPr>
          <w:b w:val="0"/>
          <w:bCs/>
          <w:spacing w:val="-5"/>
          <w:u w:val="none"/>
        </w:rPr>
        <w:t xml:space="preserve">complying </w:t>
      </w:r>
      <w:r w:rsidRPr="00D4751B">
        <w:rPr>
          <w:b w:val="0"/>
          <w:bCs/>
          <w:u w:val="none"/>
        </w:rPr>
        <w:t xml:space="preserve">with any </w:t>
      </w:r>
      <w:r w:rsidRPr="00D4751B">
        <w:rPr>
          <w:b w:val="0"/>
          <w:bCs/>
          <w:spacing w:val="-5"/>
          <w:u w:val="none"/>
        </w:rPr>
        <w:t xml:space="preserve">applicable legal, </w:t>
      </w:r>
      <w:r w:rsidRPr="00D4751B">
        <w:rPr>
          <w:b w:val="0"/>
          <w:bCs/>
          <w:spacing w:val="-3"/>
          <w:u w:val="none"/>
        </w:rPr>
        <w:t xml:space="preserve">tax </w:t>
      </w:r>
      <w:r w:rsidRPr="00D4751B">
        <w:rPr>
          <w:b w:val="0"/>
          <w:bCs/>
          <w:u w:val="none"/>
        </w:rPr>
        <w:t xml:space="preserve">or </w:t>
      </w:r>
      <w:r w:rsidRPr="00D4751B">
        <w:rPr>
          <w:b w:val="0"/>
          <w:bCs/>
          <w:spacing w:val="-5"/>
          <w:u w:val="none"/>
        </w:rPr>
        <w:t>regulatory obligations</w:t>
      </w:r>
      <w:r w:rsidRPr="00D4751B">
        <w:rPr>
          <w:b w:val="0"/>
          <w:bCs/>
          <w:spacing w:val="-29"/>
          <w:u w:val="none"/>
        </w:rPr>
        <w:t xml:space="preserve"> </w:t>
      </w:r>
      <w:r w:rsidRPr="00D4751B">
        <w:rPr>
          <w:b w:val="0"/>
          <w:bCs/>
          <w:spacing w:val="-5"/>
          <w:u w:val="none"/>
        </w:rPr>
        <w:t xml:space="preserve">imposed </w:t>
      </w:r>
      <w:r w:rsidRPr="00D4751B">
        <w:rPr>
          <w:b w:val="0"/>
          <w:bCs/>
          <w:u w:val="none"/>
        </w:rPr>
        <w:t xml:space="preserve">on the Firm </w:t>
      </w:r>
      <w:r w:rsidRPr="00D4751B">
        <w:rPr>
          <w:b w:val="0"/>
          <w:bCs/>
          <w:spacing w:val="-5"/>
          <w:u w:val="none"/>
        </w:rPr>
        <w:t xml:space="preserve">including legal obligations under company </w:t>
      </w:r>
      <w:r w:rsidRPr="00D4751B">
        <w:rPr>
          <w:b w:val="0"/>
          <w:bCs/>
          <w:u w:val="none"/>
        </w:rPr>
        <w:t xml:space="preserve">law, </w:t>
      </w:r>
      <w:r w:rsidRPr="00D4751B">
        <w:rPr>
          <w:b w:val="0"/>
          <w:bCs/>
          <w:spacing w:val="-3"/>
          <w:u w:val="none"/>
        </w:rPr>
        <w:t>tax law</w:t>
      </w:r>
      <w:r w:rsidR="00D4751B">
        <w:rPr>
          <w:b w:val="0"/>
          <w:bCs/>
          <w:spacing w:val="-3"/>
          <w:u w:val="none"/>
        </w:rPr>
        <w:t xml:space="preserve"> </w:t>
      </w:r>
      <w:r w:rsidRPr="00D4751B">
        <w:rPr>
          <w:b w:val="0"/>
          <w:bCs/>
          <w:u w:val="none"/>
        </w:rPr>
        <w:t>and</w:t>
      </w:r>
      <w:r w:rsidR="00D4751B">
        <w:rPr>
          <w:b w:val="0"/>
          <w:bCs/>
          <w:u w:val="none"/>
        </w:rPr>
        <w:t xml:space="preserve"> </w:t>
      </w:r>
      <w:r w:rsidRPr="00D4751B">
        <w:rPr>
          <w:b w:val="0"/>
          <w:bCs/>
          <w:spacing w:val="-5"/>
          <w:u w:val="none"/>
        </w:rPr>
        <w:t xml:space="preserve">anti-money laundering/counter terrorist financing legislation, </w:t>
      </w:r>
      <w:r w:rsidRPr="00D4751B">
        <w:rPr>
          <w:b w:val="0"/>
          <w:bCs/>
          <w:u w:val="none"/>
        </w:rPr>
        <w:t xml:space="preserve">the </w:t>
      </w:r>
      <w:r w:rsidRPr="00D4751B">
        <w:rPr>
          <w:b w:val="0"/>
          <w:bCs/>
          <w:spacing w:val="-5"/>
          <w:u w:val="none"/>
        </w:rPr>
        <w:t xml:space="preserve">MiFID </w:t>
      </w:r>
      <w:r w:rsidRPr="00D4751B">
        <w:rPr>
          <w:b w:val="0"/>
          <w:bCs/>
          <w:u w:val="none"/>
        </w:rPr>
        <w:t xml:space="preserve">II </w:t>
      </w:r>
      <w:r w:rsidRPr="00D4751B">
        <w:rPr>
          <w:b w:val="0"/>
          <w:bCs/>
          <w:spacing w:val="-5"/>
          <w:u w:val="none"/>
        </w:rPr>
        <w:t>Regulations,  the  Insurance Distributions Regulations  and Central Bank requirements including those under the CPC.</w:t>
      </w:r>
    </w:p>
    <w:p w14:paraId="49A591D4" w14:textId="77777777" w:rsidR="00F80744" w:rsidRPr="00751BAF" w:rsidRDefault="00F80744" w:rsidP="00DF5E99">
      <w:pPr>
        <w:ind w:left="709"/>
        <w:rPr>
          <w:b/>
          <w:bCs/>
        </w:rPr>
      </w:pPr>
      <w:r w:rsidRPr="00751BAF">
        <w:rPr>
          <w:b/>
          <w:bCs/>
        </w:rPr>
        <w:t>Legitimate interests</w:t>
      </w:r>
    </w:p>
    <w:p w14:paraId="6FD84FE6" w14:textId="77777777" w:rsidR="00F80744" w:rsidRPr="00D4751B" w:rsidRDefault="00F80744" w:rsidP="00E73CFA">
      <w:pPr>
        <w:pStyle w:val="ListParagraph"/>
        <w:numPr>
          <w:ilvl w:val="0"/>
          <w:numId w:val="6"/>
        </w:numPr>
        <w:jc w:val="both"/>
        <w:rPr>
          <w:b w:val="0"/>
          <w:bCs/>
          <w:u w:val="none"/>
        </w:rPr>
      </w:pPr>
      <w:r w:rsidRPr="00D4751B">
        <w:rPr>
          <w:b w:val="0"/>
          <w:bCs/>
          <w:spacing w:val="-5"/>
          <w:u w:val="none"/>
        </w:rPr>
        <w:t xml:space="preserve">pursuing </w:t>
      </w:r>
      <w:r w:rsidRPr="00D4751B">
        <w:rPr>
          <w:b w:val="0"/>
          <w:bCs/>
          <w:u w:val="none"/>
        </w:rPr>
        <w:t xml:space="preserve">the </w:t>
      </w:r>
      <w:r w:rsidRPr="00D4751B">
        <w:rPr>
          <w:b w:val="0"/>
          <w:bCs/>
          <w:spacing w:val="-6"/>
          <w:u w:val="none"/>
        </w:rPr>
        <w:t xml:space="preserve">legitimate </w:t>
      </w:r>
      <w:r w:rsidRPr="00D4751B">
        <w:rPr>
          <w:b w:val="0"/>
          <w:bCs/>
          <w:spacing w:val="-5"/>
          <w:u w:val="none"/>
        </w:rPr>
        <w:t xml:space="preserve">interests </w:t>
      </w:r>
      <w:r w:rsidRPr="00D4751B">
        <w:rPr>
          <w:b w:val="0"/>
          <w:bCs/>
          <w:u w:val="none"/>
        </w:rPr>
        <w:t xml:space="preserve">of the Firm and </w:t>
      </w:r>
      <w:r w:rsidRPr="00D4751B">
        <w:rPr>
          <w:b w:val="0"/>
          <w:bCs/>
          <w:spacing w:val="-3"/>
          <w:u w:val="none"/>
        </w:rPr>
        <w:t xml:space="preserve">its </w:t>
      </w:r>
      <w:r w:rsidRPr="00D4751B">
        <w:rPr>
          <w:b w:val="0"/>
          <w:bCs/>
          <w:u w:val="none"/>
        </w:rPr>
        <w:t xml:space="preserve">duly </w:t>
      </w:r>
      <w:r w:rsidRPr="00D4751B">
        <w:rPr>
          <w:b w:val="0"/>
          <w:bCs/>
          <w:spacing w:val="-5"/>
          <w:u w:val="none"/>
        </w:rPr>
        <w:t>authorised service providers</w:t>
      </w:r>
      <w:r w:rsidRPr="00D4751B">
        <w:rPr>
          <w:b w:val="0"/>
          <w:bCs/>
          <w:spacing w:val="50"/>
          <w:u w:val="none"/>
        </w:rPr>
        <w:t xml:space="preserve"> </w:t>
      </w:r>
      <w:r w:rsidRPr="00D4751B">
        <w:rPr>
          <w:b w:val="0"/>
          <w:bCs/>
          <w:spacing w:val="-5"/>
          <w:u w:val="none"/>
        </w:rPr>
        <w:t>including:</w:t>
      </w:r>
    </w:p>
    <w:p w14:paraId="587E1B3F" w14:textId="77777777" w:rsidR="00F80744" w:rsidRPr="00751BAF" w:rsidRDefault="00F80744" w:rsidP="00E73CFA">
      <w:pPr>
        <w:pStyle w:val="ListParagraph"/>
        <w:numPr>
          <w:ilvl w:val="0"/>
          <w:numId w:val="7"/>
        </w:numPr>
        <w:jc w:val="both"/>
        <w:rPr>
          <w:b w:val="0"/>
          <w:bCs/>
          <w:u w:val="none"/>
        </w:rPr>
      </w:pPr>
      <w:r w:rsidRPr="00751BAF">
        <w:rPr>
          <w:b w:val="0"/>
          <w:bCs/>
          <w:spacing w:val="-5"/>
          <w:u w:val="none"/>
        </w:rPr>
        <w:t xml:space="preserve">carrying </w:t>
      </w:r>
      <w:r w:rsidRPr="00751BAF">
        <w:rPr>
          <w:b w:val="0"/>
          <w:bCs/>
          <w:u w:val="none"/>
        </w:rPr>
        <w:t>out</w:t>
      </w:r>
      <w:r w:rsidRPr="00751BAF">
        <w:rPr>
          <w:b w:val="0"/>
          <w:bCs/>
          <w:spacing w:val="55"/>
          <w:u w:val="none"/>
        </w:rPr>
        <w:t xml:space="preserve"> </w:t>
      </w:r>
      <w:r w:rsidRPr="00751BAF">
        <w:rPr>
          <w:b w:val="0"/>
          <w:bCs/>
          <w:spacing w:val="-6"/>
          <w:u w:val="none"/>
        </w:rPr>
        <w:t xml:space="preserve">statistical </w:t>
      </w:r>
      <w:r w:rsidRPr="00751BAF">
        <w:rPr>
          <w:b w:val="0"/>
          <w:bCs/>
          <w:spacing w:val="-5"/>
          <w:u w:val="none"/>
        </w:rPr>
        <w:t xml:space="preserve">analysis </w:t>
      </w:r>
      <w:r w:rsidRPr="00751BAF">
        <w:rPr>
          <w:b w:val="0"/>
          <w:bCs/>
          <w:u w:val="none"/>
        </w:rPr>
        <w:t xml:space="preserve">and </w:t>
      </w:r>
      <w:r w:rsidRPr="00751BAF">
        <w:rPr>
          <w:b w:val="0"/>
          <w:bCs/>
          <w:spacing w:val="-5"/>
          <w:u w:val="none"/>
        </w:rPr>
        <w:t>market research;</w:t>
      </w:r>
      <w:r w:rsidRPr="00751BAF">
        <w:rPr>
          <w:b w:val="0"/>
          <w:bCs/>
          <w:spacing w:val="-7"/>
          <w:u w:val="none"/>
        </w:rPr>
        <w:t xml:space="preserve"> </w:t>
      </w:r>
      <w:r w:rsidRPr="00751BAF">
        <w:rPr>
          <w:b w:val="0"/>
          <w:bCs/>
          <w:u w:val="none"/>
        </w:rPr>
        <w:t>and</w:t>
      </w:r>
    </w:p>
    <w:p w14:paraId="78E820EA" w14:textId="77777777" w:rsidR="00F80744" w:rsidRPr="00751BAF" w:rsidRDefault="00F80744" w:rsidP="00E73CFA">
      <w:pPr>
        <w:pStyle w:val="ListParagraph"/>
        <w:numPr>
          <w:ilvl w:val="0"/>
          <w:numId w:val="7"/>
        </w:numPr>
        <w:jc w:val="both"/>
        <w:rPr>
          <w:b w:val="0"/>
          <w:bCs/>
          <w:u w:val="none"/>
        </w:rPr>
      </w:pPr>
      <w:r w:rsidRPr="00751BAF">
        <w:rPr>
          <w:b w:val="0"/>
          <w:bCs/>
          <w:spacing w:val="-5"/>
          <w:u w:val="none"/>
        </w:rPr>
        <w:t xml:space="preserve">disclosures </w:t>
      </w:r>
      <w:r w:rsidRPr="00751BAF">
        <w:rPr>
          <w:b w:val="0"/>
          <w:bCs/>
          <w:u w:val="none"/>
        </w:rPr>
        <w:t xml:space="preserve">to </w:t>
      </w:r>
      <w:r w:rsidRPr="00751BAF">
        <w:rPr>
          <w:b w:val="0"/>
          <w:bCs/>
          <w:spacing w:val="-5"/>
          <w:u w:val="none"/>
        </w:rPr>
        <w:t xml:space="preserve">third parties such </w:t>
      </w:r>
      <w:r w:rsidRPr="00751BAF">
        <w:rPr>
          <w:b w:val="0"/>
          <w:bCs/>
          <w:spacing w:val="-3"/>
          <w:u w:val="none"/>
        </w:rPr>
        <w:t xml:space="preserve">as </w:t>
      </w:r>
      <w:r w:rsidRPr="00751BAF">
        <w:rPr>
          <w:b w:val="0"/>
          <w:bCs/>
          <w:spacing w:val="-5"/>
          <w:u w:val="none"/>
        </w:rPr>
        <w:t xml:space="preserve">auditors, </w:t>
      </w:r>
      <w:r w:rsidRPr="00751BAF">
        <w:rPr>
          <w:b w:val="0"/>
          <w:bCs/>
          <w:spacing w:val="-6"/>
          <w:u w:val="none"/>
        </w:rPr>
        <w:t xml:space="preserve">regulatory, </w:t>
      </w:r>
      <w:r w:rsidRPr="00751BAF">
        <w:rPr>
          <w:b w:val="0"/>
          <w:bCs/>
          <w:spacing w:val="-3"/>
          <w:u w:val="none"/>
        </w:rPr>
        <w:t xml:space="preserve">tax </w:t>
      </w:r>
      <w:r w:rsidRPr="00751BAF">
        <w:rPr>
          <w:b w:val="0"/>
          <w:bCs/>
          <w:spacing w:val="-5"/>
          <w:u w:val="none"/>
        </w:rPr>
        <w:t>authorities and technology</w:t>
      </w:r>
      <w:r w:rsidRPr="00751BAF">
        <w:rPr>
          <w:b w:val="0"/>
          <w:bCs/>
          <w:spacing w:val="-9"/>
          <w:u w:val="none"/>
        </w:rPr>
        <w:t xml:space="preserve"> </w:t>
      </w:r>
      <w:r w:rsidRPr="00751BAF">
        <w:rPr>
          <w:b w:val="0"/>
          <w:bCs/>
          <w:spacing w:val="-5"/>
          <w:u w:val="none"/>
        </w:rPr>
        <w:t>providers.</w:t>
      </w:r>
    </w:p>
    <w:p w14:paraId="4D3CC791" w14:textId="77777777" w:rsidR="00F80744" w:rsidRPr="00751BAF" w:rsidRDefault="00F80744" w:rsidP="00E73CFA">
      <w:pPr>
        <w:ind w:left="709"/>
        <w:jc w:val="both"/>
        <w:rPr>
          <w:b/>
          <w:bCs/>
        </w:rPr>
      </w:pPr>
      <w:r w:rsidRPr="00751BAF">
        <w:rPr>
          <w:b/>
          <w:bCs/>
          <w:spacing w:val="-5"/>
        </w:rPr>
        <w:t xml:space="preserve">Please note that where personal data </w:t>
      </w:r>
      <w:r w:rsidRPr="00751BAF">
        <w:rPr>
          <w:b/>
          <w:bCs/>
        </w:rPr>
        <w:t xml:space="preserve">is </w:t>
      </w:r>
      <w:r w:rsidRPr="00751BAF">
        <w:rPr>
          <w:b/>
          <w:bCs/>
          <w:spacing w:val="-5"/>
        </w:rPr>
        <w:t xml:space="preserve">processed </w:t>
      </w:r>
      <w:r w:rsidRPr="00751BAF">
        <w:rPr>
          <w:b/>
          <w:bCs/>
        </w:rPr>
        <w:t xml:space="preserve">for </w:t>
      </w:r>
      <w:r w:rsidRPr="00751BAF">
        <w:rPr>
          <w:b/>
          <w:bCs/>
          <w:spacing w:val="-5"/>
        </w:rPr>
        <w:t xml:space="preserve">purposes </w:t>
      </w:r>
      <w:r w:rsidRPr="00751BAF">
        <w:rPr>
          <w:b/>
          <w:bCs/>
        </w:rPr>
        <w:t xml:space="preserve">of </w:t>
      </w:r>
      <w:r w:rsidRPr="00751BAF">
        <w:rPr>
          <w:b/>
          <w:bCs/>
          <w:spacing w:val="-5"/>
        </w:rPr>
        <w:t xml:space="preserve">legitimate interests, </w:t>
      </w:r>
      <w:r w:rsidRPr="00751BAF">
        <w:rPr>
          <w:b/>
          <w:bCs/>
        </w:rPr>
        <w:t xml:space="preserve">you </w:t>
      </w:r>
      <w:r w:rsidRPr="00751BAF">
        <w:rPr>
          <w:b/>
          <w:bCs/>
          <w:spacing w:val="-5"/>
        </w:rPr>
        <w:t xml:space="preserve">have </w:t>
      </w:r>
      <w:r w:rsidRPr="00751BAF">
        <w:rPr>
          <w:b/>
          <w:bCs/>
        </w:rPr>
        <w:t>a</w:t>
      </w:r>
      <w:r w:rsidRPr="00751BAF">
        <w:rPr>
          <w:b/>
          <w:bCs/>
          <w:spacing w:val="-21"/>
        </w:rPr>
        <w:t xml:space="preserve"> </w:t>
      </w:r>
      <w:r w:rsidRPr="00751BAF">
        <w:rPr>
          <w:b/>
          <w:bCs/>
        </w:rPr>
        <w:t xml:space="preserve">right </w:t>
      </w:r>
      <w:r w:rsidRPr="00751BAF">
        <w:rPr>
          <w:b/>
          <w:bCs/>
          <w:spacing w:val="-3"/>
        </w:rPr>
        <w:t xml:space="preserve">to </w:t>
      </w:r>
      <w:r w:rsidRPr="00751BAF">
        <w:rPr>
          <w:b/>
          <w:bCs/>
          <w:spacing w:val="-5"/>
        </w:rPr>
        <w:t xml:space="preserve">object </w:t>
      </w:r>
      <w:r w:rsidRPr="00751BAF">
        <w:rPr>
          <w:b/>
          <w:bCs/>
        </w:rPr>
        <w:t xml:space="preserve">to such </w:t>
      </w:r>
      <w:r w:rsidRPr="00751BAF">
        <w:rPr>
          <w:b/>
          <w:bCs/>
          <w:spacing w:val="-5"/>
        </w:rPr>
        <w:t xml:space="preserve">processing </w:t>
      </w:r>
      <w:r w:rsidRPr="00751BAF">
        <w:rPr>
          <w:b/>
          <w:bCs/>
        </w:rPr>
        <w:t>and the Firm</w:t>
      </w:r>
      <w:r w:rsidRPr="00751BAF">
        <w:rPr>
          <w:b/>
          <w:bCs/>
          <w:spacing w:val="53"/>
        </w:rPr>
        <w:t xml:space="preserve"> </w:t>
      </w:r>
      <w:r w:rsidRPr="00751BAF">
        <w:rPr>
          <w:b/>
          <w:bCs/>
        </w:rPr>
        <w:t>will</w:t>
      </w:r>
      <w:r w:rsidRPr="00751BAF">
        <w:rPr>
          <w:b/>
          <w:bCs/>
          <w:spacing w:val="53"/>
        </w:rPr>
        <w:t xml:space="preserve"> </w:t>
      </w:r>
      <w:r w:rsidRPr="00751BAF">
        <w:rPr>
          <w:b/>
          <w:bCs/>
          <w:spacing w:val="-3"/>
        </w:rPr>
        <w:t xml:space="preserve">no </w:t>
      </w:r>
      <w:r w:rsidRPr="00751BAF">
        <w:rPr>
          <w:b/>
          <w:bCs/>
          <w:spacing w:val="-5"/>
        </w:rPr>
        <w:t xml:space="preserve">longer process </w:t>
      </w:r>
      <w:r w:rsidRPr="00751BAF">
        <w:rPr>
          <w:b/>
          <w:bCs/>
        </w:rPr>
        <w:t xml:space="preserve">the </w:t>
      </w:r>
      <w:r w:rsidRPr="00751BAF">
        <w:rPr>
          <w:b/>
          <w:bCs/>
          <w:spacing w:val="-6"/>
        </w:rPr>
        <w:t xml:space="preserve">personal </w:t>
      </w:r>
      <w:r w:rsidRPr="00751BAF">
        <w:rPr>
          <w:b/>
          <w:bCs/>
          <w:spacing w:val="-5"/>
        </w:rPr>
        <w:t xml:space="preserve">data unless </w:t>
      </w:r>
      <w:r w:rsidRPr="00751BAF">
        <w:rPr>
          <w:b/>
          <w:bCs/>
        </w:rPr>
        <w:t xml:space="preserve">the Firm can </w:t>
      </w:r>
      <w:r w:rsidRPr="00751BAF">
        <w:rPr>
          <w:b/>
          <w:bCs/>
          <w:spacing w:val="-6"/>
        </w:rPr>
        <w:t xml:space="preserve">demonstrate </w:t>
      </w:r>
      <w:r w:rsidRPr="00751BAF">
        <w:rPr>
          <w:b/>
          <w:bCs/>
          <w:spacing w:val="-5"/>
        </w:rPr>
        <w:t xml:space="preserve">compelling legitimate grounds </w:t>
      </w:r>
      <w:r w:rsidRPr="00751BAF">
        <w:rPr>
          <w:b/>
          <w:bCs/>
        </w:rPr>
        <w:t xml:space="preserve">for </w:t>
      </w:r>
      <w:r w:rsidRPr="00751BAF">
        <w:rPr>
          <w:b/>
          <w:bCs/>
          <w:spacing w:val="-3"/>
        </w:rPr>
        <w:t xml:space="preserve">the </w:t>
      </w:r>
      <w:r w:rsidRPr="00751BAF">
        <w:rPr>
          <w:b/>
          <w:bCs/>
          <w:spacing w:val="-5"/>
        </w:rPr>
        <w:t xml:space="preserve">processing </w:t>
      </w:r>
      <w:r w:rsidRPr="00751BAF">
        <w:rPr>
          <w:b/>
          <w:bCs/>
        </w:rPr>
        <w:t xml:space="preserve">which </w:t>
      </w:r>
      <w:r w:rsidRPr="00751BAF">
        <w:rPr>
          <w:b/>
          <w:bCs/>
          <w:spacing w:val="-5"/>
        </w:rPr>
        <w:t xml:space="preserve">override your interests, rights </w:t>
      </w:r>
      <w:r w:rsidRPr="00751BAF">
        <w:rPr>
          <w:b/>
          <w:bCs/>
        </w:rPr>
        <w:t xml:space="preserve">and </w:t>
      </w:r>
      <w:r w:rsidRPr="00751BAF">
        <w:rPr>
          <w:b/>
          <w:bCs/>
          <w:spacing w:val="-5"/>
        </w:rPr>
        <w:t xml:space="preserve">freedoms </w:t>
      </w:r>
      <w:r w:rsidRPr="00751BAF">
        <w:rPr>
          <w:b/>
          <w:bCs/>
        </w:rPr>
        <w:t xml:space="preserve">or for </w:t>
      </w:r>
      <w:r w:rsidRPr="00751BAF">
        <w:rPr>
          <w:b/>
          <w:bCs/>
          <w:spacing w:val="-3"/>
        </w:rPr>
        <w:t xml:space="preserve">the </w:t>
      </w:r>
      <w:r w:rsidRPr="00751BAF">
        <w:rPr>
          <w:b/>
          <w:bCs/>
          <w:spacing w:val="-5"/>
        </w:rPr>
        <w:t xml:space="preserve">establishment, exercise </w:t>
      </w:r>
      <w:r w:rsidRPr="00751BAF">
        <w:rPr>
          <w:b/>
          <w:bCs/>
        </w:rPr>
        <w:t xml:space="preserve">or </w:t>
      </w:r>
      <w:proofErr w:type="spellStart"/>
      <w:r w:rsidRPr="00751BAF">
        <w:rPr>
          <w:b/>
          <w:bCs/>
          <w:spacing w:val="-5"/>
        </w:rPr>
        <w:t>defence</w:t>
      </w:r>
      <w:proofErr w:type="spellEnd"/>
      <w:r w:rsidRPr="00751BAF">
        <w:rPr>
          <w:b/>
          <w:bCs/>
          <w:spacing w:val="-5"/>
        </w:rPr>
        <w:t xml:space="preserve"> </w:t>
      </w:r>
      <w:r w:rsidRPr="00751BAF">
        <w:rPr>
          <w:b/>
          <w:bCs/>
        </w:rPr>
        <w:t xml:space="preserve">of </w:t>
      </w:r>
      <w:r w:rsidRPr="00751BAF">
        <w:rPr>
          <w:b/>
          <w:bCs/>
          <w:spacing w:val="-5"/>
        </w:rPr>
        <w:t>legal</w:t>
      </w:r>
      <w:r w:rsidRPr="00751BAF">
        <w:rPr>
          <w:b/>
          <w:bCs/>
          <w:spacing w:val="-20"/>
        </w:rPr>
        <w:t xml:space="preserve"> </w:t>
      </w:r>
      <w:r w:rsidRPr="00751BAF">
        <w:rPr>
          <w:b/>
          <w:bCs/>
          <w:spacing w:val="-5"/>
        </w:rPr>
        <w:t>claims.</w:t>
      </w:r>
    </w:p>
    <w:p w14:paraId="2FC0DF84" w14:textId="77777777" w:rsidR="00F80744" w:rsidRPr="00F80744" w:rsidRDefault="00F80744" w:rsidP="00E73CFA">
      <w:pPr>
        <w:jc w:val="both"/>
      </w:pPr>
    </w:p>
    <w:p w14:paraId="154B9CA1" w14:textId="77777777" w:rsidR="00F80744" w:rsidRPr="00751BAF" w:rsidRDefault="00F80744" w:rsidP="00DF5E99">
      <w:pPr>
        <w:ind w:left="709"/>
        <w:rPr>
          <w:b/>
          <w:bCs/>
        </w:rPr>
      </w:pPr>
      <w:r w:rsidRPr="00751BAF">
        <w:rPr>
          <w:b/>
          <w:bCs/>
        </w:rPr>
        <w:t>Consent</w:t>
      </w:r>
    </w:p>
    <w:p w14:paraId="4938E577" w14:textId="2ADC822E" w:rsidR="00F80744" w:rsidRPr="00CD6A5E" w:rsidRDefault="00F80744" w:rsidP="00E73CFA">
      <w:pPr>
        <w:pStyle w:val="ListParagraph"/>
        <w:numPr>
          <w:ilvl w:val="0"/>
          <w:numId w:val="10"/>
        </w:numPr>
        <w:ind w:left="1418" w:hanging="284"/>
        <w:jc w:val="both"/>
        <w:rPr>
          <w:b w:val="0"/>
          <w:bCs/>
          <w:u w:val="none"/>
        </w:rPr>
      </w:pPr>
      <w:r w:rsidRPr="00751BAF">
        <w:rPr>
          <w:b w:val="0"/>
          <w:bCs/>
          <w:u w:val="none"/>
        </w:rPr>
        <w:t>Your</w:t>
      </w:r>
      <w:r w:rsidRPr="00751BAF">
        <w:rPr>
          <w:b w:val="0"/>
          <w:bCs/>
          <w:spacing w:val="55"/>
          <w:u w:val="none"/>
        </w:rPr>
        <w:t xml:space="preserve"> </w:t>
      </w:r>
      <w:r w:rsidRPr="00751BAF">
        <w:rPr>
          <w:b w:val="0"/>
          <w:bCs/>
          <w:u w:val="none"/>
        </w:rPr>
        <w:t xml:space="preserve">consent is not required to process your personal data for the purposes </w:t>
      </w:r>
      <w:r w:rsidRPr="00751BAF">
        <w:rPr>
          <w:b w:val="0"/>
          <w:bCs/>
          <w:spacing w:val="-6"/>
          <w:u w:val="none"/>
        </w:rPr>
        <w:t xml:space="preserve">referenced </w:t>
      </w:r>
      <w:r w:rsidRPr="00751BAF">
        <w:rPr>
          <w:b w:val="0"/>
          <w:bCs/>
          <w:u w:val="none"/>
        </w:rPr>
        <w:t>above. However, in order to process your personal data for the purposes of direct marketing, the Firm seeks</w:t>
      </w:r>
      <w:bookmarkStart w:id="174" w:name="_BPDC_LN_INS_1037"/>
      <w:bookmarkStart w:id="175" w:name="_BPDC_PR_INS_1038"/>
      <w:bookmarkEnd w:id="174"/>
      <w:bookmarkEnd w:id="175"/>
      <w:r w:rsidR="00751BAF" w:rsidRPr="00751BAF">
        <w:rPr>
          <w:b w:val="0"/>
          <w:bCs/>
          <w:u w:val="none"/>
        </w:rPr>
        <w:t xml:space="preserve"> </w:t>
      </w:r>
      <w:r w:rsidRPr="00751BAF">
        <w:rPr>
          <w:b w:val="0"/>
          <w:bCs/>
          <w:u w:val="none"/>
        </w:rPr>
        <w:t xml:space="preserve">your </w:t>
      </w:r>
      <w:r w:rsidRPr="00751BAF">
        <w:rPr>
          <w:b w:val="0"/>
          <w:bCs/>
          <w:spacing w:val="-5"/>
          <w:u w:val="none"/>
        </w:rPr>
        <w:t xml:space="preserve">consent. Please see </w:t>
      </w:r>
      <w:r w:rsidRPr="00751BAF">
        <w:rPr>
          <w:b w:val="0"/>
          <w:bCs/>
          <w:u w:val="none"/>
        </w:rPr>
        <w:t xml:space="preserve">the </w:t>
      </w:r>
      <w:r w:rsidRPr="00751BAF">
        <w:rPr>
          <w:b w:val="0"/>
          <w:bCs/>
          <w:spacing w:val="-5"/>
          <w:u w:val="none"/>
        </w:rPr>
        <w:t xml:space="preserve">section below which deals exclusively </w:t>
      </w:r>
      <w:r w:rsidRPr="00751BAF">
        <w:rPr>
          <w:b w:val="0"/>
          <w:bCs/>
          <w:u w:val="none"/>
        </w:rPr>
        <w:t xml:space="preserve">with </w:t>
      </w:r>
      <w:r w:rsidRPr="00751BAF">
        <w:rPr>
          <w:b w:val="0"/>
          <w:bCs/>
          <w:spacing w:val="-5"/>
          <w:u w:val="none"/>
        </w:rPr>
        <w:t xml:space="preserve">consent </w:t>
      </w:r>
      <w:r w:rsidRPr="00751BAF">
        <w:rPr>
          <w:b w:val="0"/>
          <w:bCs/>
          <w:u w:val="none"/>
        </w:rPr>
        <w:t>for that</w:t>
      </w:r>
      <w:r w:rsidRPr="00751BAF">
        <w:rPr>
          <w:b w:val="0"/>
          <w:bCs/>
          <w:spacing w:val="-14"/>
          <w:u w:val="none"/>
        </w:rPr>
        <w:t xml:space="preserve"> </w:t>
      </w:r>
      <w:r w:rsidRPr="00751BAF">
        <w:rPr>
          <w:b w:val="0"/>
          <w:bCs/>
          <w:spacing w:val="-5"/>
          <w:u w:val="none"/>
        </w:rPr>
        <w:t>purpose.</w:t>
      </w:r>
    </w:p>
    <w:p w14:paraId="687AD5B5" w14:textId="77777777" w:rsidR="00CD6A5E" w:rsidRPr="00751BAF" w:rsidRDefault="00CD6A5E" w:rsidP="00E73CFA">
      <w:pPr>
        <w:pStyle w:val="ListParagraph"/>
        <w:numPr>
          <w:ilvl w:val="0"/>
          <w:numId w:val="0"/>
        </w:numPr>
        <w:spacing w:after="0"/>
        <w:ind w:left="1080"/>
        <w:jc w:val="both"/>
        <w:rPr>
          <w:b w:val="0"/>
          <w:bCs/>
          <w:u w:val="none"/>
        </w:rPr>
      </w:pPr>
    </w:p>
    <w:p w14:paraId="5AD81C23" w14:textId="77777777" w:rsidR="00F80744" w:rsidRPr="00751BAF" w:rsidRDefault="00F80744" w:rsidP="00DF5E99">
      <w:pPr>
        <w:ind w:left="709"/>
        <w:rPr>
          <w:b/>
          <w:bCs/>
        </w:rPr>
      </w:pPr>
      <w:r w:rsidRPr="00751BAF">
        <w:rPr>
          <w:b/>
          <w:bCs/>
        </w:rPr>
        <w:t>Consent to Direct Marketing</w:t>
      </w:r>
    </w:p>
    <w:p w14:paraId="2FBC3F3C" w14:textId="77777777" w:rsidR="00F80744" w:rsidRPr="00751BAF" w:rsidRDefault="00F80744" w:rsidP="00E73CFA">
      <w:pPr>
        <w:ind w:left="709"/>
        <w:jc w:val="both"/>
        <w:rPr>
          <w:u w:val="single"/>
        </w:rPr>
      </w:pPr>
      <w:r w:rsidRPr="00F80744">
        <w:t xml:space="preserve">The Firm </w:t>
      </w:r>
      <w:r w:rsidRPr="00F80744">
        <w:rPr>
          <w:spacing w:val="-5"/>
        </w:rPr>
        <w:t xml:space="preserve">seeks </w:t>
      </w:r>
      <w:r w:rsidRPr="00F80744">
        <w:t xml:space="preserve">your </w:t>
      </w:r>
      <w:r w:rsidRPr="00F80744">
        <w:rPr>
          <w:spacing w:val="-6"/>
        </w:rPr>
        <w:t xml:space="preserve">consent </w:t>
      </w:r>
      <w:r w:rsidRPr="00F80744">
        <w:t xml:space="preserve">in </w:t>
      </w:r>
      <w:r w:rsidRPr="00F80744">
        <w:rPr>
          <w:spacing w:val="-5"/>
        </w:rPr>
        <w:t xml:space="preserve">order </w:t>
      </w:r>
      <w:r w:rsidRPr="00F80744">
        <w:t xml:space="preserve">to </w:t>
      </w:r>
      <w:r w:rsidRPr="00F80744">
        <w:rPr>
          <w:spacing w:val="-5"/>
        </w:rPr>
        <w:t xml:space="preserve">send </w:t>
      </w:r>
      <w:r w:rsidRPr="00F80744">
        <w:t>you</w:t>
      </w:r>
      <w:r w:rsidRPr="00F80744">
        <w:rPr>
          <w:spacing w:val="55"/>
        </w:rPr>
        <w:t xml:space="preserve"> </w:t>
      </w:r>
      <w:r w:rsidRPr="00F80744">
        <w:rPr>
          <w:spacing w:val="-5"/>
        </w:rPr>
        <w:t xml:space="preserve">information </w:t>
      </w:r>
      <w:r w:rsidRPr="00F80744">
        <w:t>about</w:t>
      </w:r>
      <w:r w:rsidRPr="00F80744">
        <w:rPr>
          <w:spacing w:val="55"/>
        </w:rPr>
        <w:t xml:space="preserve"> </w:t>
      </w:r>
      <w:r w:rsidRPr="00F80744">
        <w:rPr>
          <w:spacing w:val="-5"/>
        </w:rPr>
        <w:t xml:space="preserve">other investment services or insurance intermediary services </w:t>
      </w:r>
      <w:r w:rsidRPr="00F80744">
        <w:rPr>
          <w:spacing w:val="-3"/>
        </w:rPr>
        <w:t xml:space="preserve">by </w:t>
      </w:r>
      <w:r w:rsidRPr="00F80744">
        <w:rPr>
          <w:spacing w:val="-5"/>
        </w:rPr>
        <w:t xml:space="preserve">letter, </w:t>
      </w:r>
      <w:r w:rsidRPr="00F80744">
        <w:rPr>
          <w:spacing w:val="-3"/>
        </w:rPr>
        <w:t xml:space="preserve">by </w:t>
      </w:r>
      <w:r w:rsidRPr="00F80744">
        <w:rPr>
          <w:spacing w:val="-5"/>
        </w:rPr>
        <w:t xml:space="preserve">telephone, </w:t>
      </w:r>
      <w:r w:rsidRPr="00F80744">
        <w:rPr>
          <w:spacing w:val="-3"/>
        </w:rPr>
        <w:t xml:space="preserve">by </w:t>
      </w:r>
      <w:r w:rsidRPr="00F80744">
        <w:rPr>
          <w:spacing w:val="-5"/>
        </w:rPr>
        <w:t xml:space="preserve">email </w:t>
      </w:r>
      <w:r w:rsidRPr="00F80744">
        <w:t xml:space="preserve">or </w:t>
      </w:r>
      <w:r w:rsidRPr="00F80744">
        <w:rPr>
          <w:spacing w:val="-3"/>
        </w:rPr>
        <w:t xml:space="preserve">by </w:t>
      </w:r>
      <w:r w:rsidRPr="00F80744">
        <w:t xml:space="preserve">other </w:t>
      </w:r>
      <w:r w:rsidRPr="00F80744">
        <w:rPr>
          <w:spacing w:val="-5"/>
        </w:rPr>
        <w:t xml:space="preserve">reasonable means </w:t>
      </w:r>
      <w:r w:rsidRPr="00F80744">
        <w:t xml:space="preserve">of </w:t>
      </w:r>
      <w:r w:rsidRPr="00F80744">
        <w:rPr>
          <w:spacing w:val="-5"/>
        </w:rPr>
        <w:t xml:space="preserve">communication (please </w:t>
      </w:r>
      <w:r w:rsidRPr="00F80744">
        <w:t xml:space="preserve">find the </w:t>
      </w:r>
      <w:r w:rsidRPr="00F80744">
        <w:rPr>
          <w:spacing w:val="-5"/>
        </w:rPr>
        <w:t xml:space="preserve">relevant consent </w:t>
      </w:r>
      <w:r w:rsidRPr="00F80744">
        <w:t xml:space="preserve">in </w:t>
      </w:r>
      <w:r w:rsidRPr="00F80744">
        <w:rPr>
          <w:spacing w:val="-5"/>
        </w:rPr>
        <w:t xml:space="preserve">clause </w:t>
      </w:r>
      <w:r w:rsidRPr="00F80744">
        <w:t xml:space="preserve">43 of </w:t>
      </w:r>
      <w:r w:rsidRPr="00F80744">
        <w:rPr>
          <w:spacing w:val="-5"/>
        </w:rPr>
        <w:t xml:space="preserve">this </w:t>
      </w:r>
      <w:proofErr w:type="spellStart"/>
      <w:r w:rsidRPr="00F80744">
        <w:rPr>
          <w:spacing w:val="-5"/>
        </w:rPr>
        <w:t>ToB</w:t>
      </w:r>
      <w:proofErr w:type="spellEnd"/>
      <w:r w:rsidRPr="00F80744">
        <w:rPr>
          <w:spacing w:val="-5"/>
        </w:rPr>
        <w:t xml:space="preserve">). </w:t>
      </w:r>
      <w:r w:rsidRPr="00751BAF">
        <w:rPr>
          <w:spacing w:val="-5"/>
          <w:u w:val="single"/>
        </w:rPr>
        <w:t xml:space="preserve">Please note </w:t>
      </w:r>
      <w:r w:rsidRPr="00751BAF">
        <w:rPr>
          <w:u w:val="single"/>
        </w:rPr>
        <w:t xml:space="preserve">that you </w:t>
      </w:r>
      <w:r w:rsidRPr="00751BAF">
        <w:rPr>
          <w:spacing w:val="-5"/>
          <w:u w:val="single"/>
        </w:rPr>
        <w:t xml:space="preserve">have </w:t>
      </w:r>
      <w:r w:rsidRPr="00751BAF">
        <w:rPr>
          <w:u w:val="single"/>
        </w:rPr>
        <w:t xml:space="preserve">a right </w:t>
      </w:r>
      <w:r w:rsidRPr="00751BAF">
        <w:rPr>
          <w:b/>
          <w:bCs/>
          <w:spacing w:val="-5"/>
          <w:u w:val="single"/>
        </w:rPr>
        <w:t>not</w:t>
      </w:r>
      <w:r w:rsidRPr="00751BAF">
        <w:rPr>
          <w:spacing w:val="-5"/>
          <w:u w:val="single"/>
        </w:rPr>
        <w:t xml:space="preserve"> </w:t>
      </w:r>
      <w:r w:rsidRPr="00751BAF">
        <w:rPr>
          <w:u w:val="single"/>
        </w:rPr>
        <w:t xml:space="preserve">to </w:t>
      </w:r>
      <w:r w:rsidRPr="00751BAF">
        <w:rPr>
          <w:spacing w:val="-5"/>
          <w:u w:val="single"/>
        </w:rPr>
        <w:t>receive such information.</w:t>
      </w:r>
    </w:p>
    <w:p w14:paraId="63D2B670" w14:textId="77777777" w:rsidR="00F80744" w:rsidRPr="00F80744" w:rsidRDefault="00F80744" w:rsidP="00E73CFA">
      <w:pPr>
        <w:ind w:left="709"/>
        <w:jc w:val="both"/>
      </w:pPr>
    </w:p>
    <w:p w14:paraId="25ADD822" w14:textId="77777777" w:rsidR="00F80744" w:rsidRPr="00F80744" w:rsidRDefault="00F80744" w:rsidP="00E73CFA">
      <w:pPr>
        <w:ind w:left="709"/>
        <w:jc w:val="both"/>
      </w:pPr>
      <w:r w:rsidRPr="00F80744">
        <w:t>You</w:t>
      </w:r>
      <w:r w:rsidRPr="00F80744">
        <w:rPr>
          <w:spacing w:val="55"/>
        </w:rPr>
        <w:t xml:space="preserve"> </w:t>
      </w:r>
      <w:r w:rsidRPr="00F80744">
        <w:rPr>
          <w:spacing w:val="-5"/>
        </w:rPr>
        <w:t xml:space="preserve">have </w:t>
      </w:r>
      <w:r w:rsidRPr="00F80744">
        <w:t xml:space="preserve">a </w:t>
      </w:r>
      <w:r w:rsidRPr="00F80744">
        <w:rPr>
          <w:spacing w:val="-5"/>
        </w:rPr>
        <w:t xml:space="preserve">right </w:t>
      </w:r>
      <w:r w:rsidRPr="00F80744">
        <w:t xml:space="preserve">to </w:t>
      </w:r>
      <w:r w:rsidRPr="00F80744">
        <w:rPr>
          <w:spacing w:val="-5"/>
        </w:rPr>
        <w:t xml:space="preserve">withdraw </w:t>
      </w:r>
      <w:r w:rsidRPr="00F80744">
        <w:t xml:space="preserve">this </w:t>
      </w:r>
      <w:r w:rsidRPr="00F80744">
        <w:rPr>
          <w:spacing w:val="-5"/>
        </w:rPr>
        <w:t xml:space="preserve">consent </w:t>
      </w:r>
      <w:r w:rsidRPr="00F80744">
        <w:rPr>
          <w:spacing w:val="-3"/>
        </w:rPr>
        <w:t xml:space="preserve">at </w:t>
      </w:r>
      <w:r w:rsidRPr="00F80744">
        <w:t xml:space="preserve">any </w:t>
      </w:r>
      <w:r w:rsidRPr="00F80744">
        <w:rPr>
          <w:spacing w:val="-5"/>
        </w:rPr>
        <w:t xml:space="preserve">time. However, </w:t>
      </w:r>
      <w:r w:rsidRPr="00F80744">
        <w:t xml:space="preserve">your </w:t>
      </w:r>
      <w:r w:rsidRPr="00F80744">
        <w:rPr>
          <w:spacing w:val="-5"/>
        </w:rPr>
        <w:t xml:space="preserve">withdrawal </w:t>
      </w:r>
      <w:r w:rsidRPr="00F80744">
        <w:t xml:space="preserve">of </w:t>
      </w:r>
      <w:r w:rsidRPr="00F80744">
        <w:rPr>
          <w:spacing w:val="-5"/>
        </w:rPr>
        <w:t xml:space="preserve">consent will </w:t>
      </w:r>
      <w:r w:rsidRPr="00F80744">
        <w:t xml:space="preserve">not </w:t>
      </w:r>
      <w:r w:rsidRPr="00F80744">
        <w:rPr>
          <w:spacing w:val="-5"/>
        </w:rPr>
        <w:t xml:space="preserve">affect </w:t>
      </w:r>
      <w:r w:rsidRPr="00F80744">
        <w:t>the</w:t>
      </w:r>
      <w:r w:rsidRPr="00F80744">
        <w:rPr>
          <w:spacing w:val="55"/>
        </w:rPr>
        <w:t xml:space="preserve"> </w:t>
      </w:r>
      <w:r w:rsidRPr="00F80744">
        <w:rPr>
          <w:spacing w:val="-5"/>
        </w:rPr>
        <w:t xml:space="preserve">lawfulness </w:t>
      </w:r>
      <w:r w:rsidRPr="00F80744">
        <w:t xml:space="preserve">of </w:t>
      </w:r>
      <w:r w:rsidRPr="00F80744">
        <w:rPr>
          <w:spacing w:val="-5"/>
        </w:rPr>
        <w:t xml:space="preserve">processing based </w:t>
      </w:r>
      <w:r w:rsidRPr="00F80744">
        <w:t xml:space="preserve">on </w:t>
      </w:r>
      <w:r w:rsidRPr="00F80744">
        <w:rPr>
          <w:spacing w:val="-5"/>
        </w:rPr>
        <w:t xml:space="preserve">consent before </w:t>
      </w:r>
      <w:r w:rsidRPr="00F80744">
        <w:t xml:space="preserve">its </w:t>
      </w:r>
      <w:r w:rsidRPr="00F80744">
        <w:rPr>
          <w:spacing w:val="-6"/>
        </w:rPr>
        <w:t xml:space="preserve">withdrawal. </w:t>
      </w:r>
      <w:r w:rsidRPr="00F80744">
        <w:t xml:space="preserve">You can </w:t>
      </w:r>
      <w:r w:rsidRPr="00F80744">
        <w:rPr>
          <w:spacing w:val="-5"/>
        </w:rPr>
        <w:t xml:space="preserve">withdraw </w:t>
      </w:r>
      <w:r w:rsidRPr="00F80744">
        <w:t xml:space="preserve">your </w:t>
      </w:r>
      <w:r w:rsidRPr="00F80744">
        <w:rPr>
          <w:spacing w:val="-5"/>
        </w:rPr>
        <w:t xml:space="preserve">consent </w:t>
      </w:r>
      <w:r w:rsidRPr="00F80744">
        <w:rPr>
          <w:spacing w:val="-3"/>
        </w:rPr>
        <w:t xml:space="preserve">by </w:t>
      </w:r>
      <w:r w:rsidRPr="00F80744">
        <w:rPr>
          <w:spacing w:val="-5"/>
        </w:rPr>
        <w:t xml:space="preserve">contacting </w:t>
      </w:r>
      <w:r w:rsidRPr="00F80744">
        <w:t xml:space="preserve">the Firm </w:t>
      </w:r>
      <w:r w:rsidRPr="00F80744">
        <w:rPr>
          <w:spacing w:val="-3"/>
        </w:rPr>
        <w:t xml:space="preserve">at </w:t>
      </w:r>
      <w:r w:rsidRPr="00F80744">
        <w:t xml:space="preserve">the </w:t>
      </w:r>
      <w:r w:rsidRPr="00F80744">
        <w:rPr>
          <w:spacing w:val="-5"/>
        </w:rPr>
        <w:t>address below:</w:t>
      </w:r>
    </w:p>
    <w:p w14:paraId="194943FB" w14:textId="77777777" w:rsidR="00F80744" w:rsidRPr="00F80744" w:rsidRDefault="00F80744" w:rsidP="00E73CFA">
      <w:pPr>
        <w:ind w:left="709"/>
        <w:jc w:val="both"/>
      </w:pPr>
    </w:p>
    <w:p w14:paraId="2AC1AD6E" w14:textId="33F4C67E" w:rsidR="00F80744" w:rsidRPr="00F80744" w:rsidRDefault="000F54AF" w:rsidP="00E73CFA">
      <w:pPr>
        <w:ind w:left="709"/>
        <w:jc w:val="both"/>
      </w:pPr>
      <w:r w:rsidRPr="000F54AF">
        <w:rPr>
          <w:spacing w:val="-3"/>
        </w:rPr>
        <w:t xml:space="preserve">The Greenway, </w:t>
      </w:r>
      <w:proofErr w:type="spellStart"/>
      <w:r w:rsidRPr="000F54AF">
        <w:rPr>
          <w:spacing w:val="-3"/>
        </w:rPr>
        <w:t>Ardilaun</w:t>
      </w:r>
      <w:proofErr w:type="spellEnd"/>
      <w:r w:rsidRPr="000F54AF">
        <w:rPr>
          <w:spacing w:val="-3"/>
        </w:rPr>
        <w:t xml:space="preserve"> Court, Court C, Unit #912, 112-114 St. Stephen’s Green, Dublin 2, D02 TD28</w:t>
      </w:r>
      <w:r w:rsidR="00F80744" w:rsidRPr="00F80744">
        <w:rPr>
          <w:spacing w:val="-5"/>
        </w:rPr>
        <w:t>.</w:t>
      </w:r>
    </w:p>
    <w:p w14:paraId="6327261B" w14:textId="77777777" w:rsidR="00F80744" w:rsidRPr="00F80744" w:rsidRDefault="00F80744" w:rsidP="00E73CFA">
      <w:pPr>
        <w:ind w:left="709"/>
        <w:jc w:val="both"/>
      </w:pPr>
    </w:p>
    <w:p w14:paraId="6FEDCF25" w14:textId="77777777" w:rsidR="00F80744" w:rsidRPr="00F80744" w:rsidRDefault="00F80744" w:rsidP="00E73CFA">
      <w:pPr>
        <w:ind w:left="709"/>
        <w:jc w:val="both"/>
      </w:pPr>
      <w:r w:rsidRPr="00F80744">
        <w:rPr>
          <w:spacing w:val="-5"/>
        </w:rPr>
        <w:t xml:space="preserve">Please note </w:t>
      </w:r>
      <w:r w:rsidRPr="00F80744">
        <w:t xml:space="preserve">that </w:t>
      </w:r>
      <w:r w:rsidRPr="00F80744">
        <w:rPr>
          <w:spacing w:val="-3"/>
        </w:rPr>
        <w:t xml:space="preserve">you </w:t>
      </w:r>
      <w:r w:rsidRPr="00F80744">
        <w:rPr>
          <w:spacing w:val="-5"/>
        </w:rPr>
        <w:t xml:space="preserve">have </w:t>
      </w:r>
      <w:r w:rsidRPr="00F80744">
        <w:t xml:space="preserve">a </w:t>
      </w:r>
      <w:r w:rsidRPr="00F80744">
        <w:rPr>
          <w:spacing w:val="-5"/>
        </w:rPr>
        <w:t xml:space="preserve">right </w:t>
      </w:r>
      <w:r w:rsidRPr="00F80744">
        <w:t xml:space="preserve">to </w:t>
      </w:r>
      <w:r w:rsidRPr="00F80744">
        <w:rPr>
          <w:spacing w:val="-5"/>
        </w:rPr>
        <w:t xml:space="preserve">object </w:t>
      </w:r>
      <w:r w:rsidRPr="00F80744">
        <w:t xml:space="preserve">to the </w:t>
      </w:r>
      <w:r w:rsidRPr="00F80744">
        <w:rPr>
          <w:spacing w:val="-5"/>
        </w:rPr>
        <w:t xml:space="preserve">processing </w:t>
      </w:r>
      <w:r w:rsidRPr="00F80744">
        <w:t xml:space="preserve">of your </w:t>
      </w:r>
      <w:r w:rsidRPr="00F80744">
        <w:rPr>
          <w:spacing w:val="-5"/>
        </w:rPr>
        <w:t xml:space="preserve">personal </w:t>
      </w:r>
      <w:r w:rsidRPr="00F80744">
        <w:t xml:space="preserve">data </w:t>
      </w:r>
      <w:r w:rsidRPr="00F80744">
        <w:rPr>
          <w:spacing w:val="-3"/>
        </w:rPr>
        <w:t xml:space="preserve">by </w:t>
      </w:r>
      <w:r w:rsidRPr="00F80744">
        <w:t xml:space="preserve">the </w:t>
      </w:r>
      <w:r w:rsidRPr="00F80744">
        <w:rPr>
          <w:spacing w:val="-5"/>
        </w:rPr>
        <w:t xml:space="preserve">Firm </w:t>
      </w:r>
      <w:r w:rsidRPr="00F80744">
        <w:t xml:space="preserve">for </w:t>
      </w:r>
      <w:r w:rsidRPr="00F80744">
        <w:rPr>
          <w:spacing w:val="-5"/>
        </w:rPr>
        <w:t>direct marketing purposes.</w:t>
      </w:r>
    </w:p>
    <w:p w14:paraId="1130A984" w14:textId="77777777" w:rsidR="00F80744" w:rsidRPr="00F80744" w:rsidRDefault="00F80744" w:rsidP="00E73CFA">
      <w:pPr>
        <w:ind w:left="709"/>
        <w:jc w:val="both"/>
      </w:pPr>
    </w:p>
    <w:p w14:paraId="12E3F629" w14:textId="46CEA6AF" w:rsidR="00F80744" w:rsidRPr="00F80744" w:rsidRDefault="00F80744" w:rsidP="00E73CFA">
      <w:pPr>
        <w:ind w:left="709"/>
        <w:jc w:val="both"/>
      </w:pPr>
      <w:r w:rsidRPr="00F80744">
        <w:t xml:space="preserve">The </w:t>
      </w:r>
      <w:r w:rsidRPr="00F80744">
        <w:rPr>
          <w:spacing w:val="-5"/>
        </w:rPr>
        <w:t xml:space="preserve">performance </w:t>
      </w:r>
      <w:r w:rsidRPr="00F80744">
        <w:t xml:space="preserve">of a </w:t>
      </w:r>
      <w:r w:rsidRPr="00F80744">
        <w:rPr>
          <w:spacing w:val="-5"/>
        </w:rPr>
        <w:t xml:space="preserve">contract </w:t>
      </w:r>
      <w:r w:rsidRPr="00F80744">
        <w:t>is NOT</w:t>
      </w:r>
      <w:r w:rsidR="00034DBF">
        <w:rPr>
          <w:spacing w:val="55"/>
        </w:rPr>
        <w:t xml:space="preserve"> </w:t>
      </w:r>
      <w:r w:rsidRPr="00F80744">
        <w:rPr>
          <w:spacing w:val="-5"/>
        </w:rPr>
        <w:t xml:space="preserve">conditional </w:t>
      </w:r>
      <w:r w:rsidRPr="00F80744">
        <w:t xml:space="preserve">on your </w:t>
      </w:r>
      <w:r w:rsidRPr="00F80744">
        <w:rPr>
          <w:spacing w:val="-5"/>
        </w:rPr>
        <w:t xml:space="preserve">consent </w:t>
      </w:r>
      <w:r w:rsidRPr="00F80744">
        <w:t xml:space="preserve">to </w:t>
      </w:r>
      <w:r w:rsidRPr="00F80744">
        <w:rPr>
          <w:spacing w:val="-5"/>
        </w:rPr>
        <w:t>direct marketing.</w:t>
      </w:r>
    </w:p>
    <w:p w14:paraId="4E674821" w14:textId="77777777" w:rsidR="00F80744" w:rsidRPr="00F80744" w:rsidRDefault="00F80744" w:rsidP="00E73CFA">
      <w:pPr>
        <w:ind w:left="709"/>
        <w:jc w:val="both"/>
      </w:pPr>
    </w:p>
    <w:p w14:paraId="6B46ED88" w14:textId="77777777" w:rsidR="00F80744" w:rsidRPr="00F80744" w:rsidRDefault="00F80744" w:rsidP="00E73CFA">
      <w:pPr>
        <w:ind w:left="709"/>
        <w:jc w:val="both"/>
      </w:pPr>
      <w:r w:rsidRPr="00F80744">
        <w:t xml:space="preserve">You </w:t>
      </w:r>
      <w:r w:rsidRPr="00F80744">
        <w:rPr>
          <w:spacing w:val="-5"/>
        </w:rPr>
        <w:t xml:space="preserve">have </w:t>
      </w:r>
      <w:r w:rsidRPr="00F80744">
        <w:t xml:space="preserve">a right to </w:t>
      </w:r>
      <w:r w:rsidRPr="00F80744">
        <w:rPr>
          <w:spacing w:val="-5"/>
        </w:rPr>
        <w:t xml:space="preserve">object </w:t>
      </w:r>
      <w:r w:rsidRPr="00F80744">
        <w:t xml:space="preserve">to the </w:t>
      </w:r>
      <w:r w:rsidRPr="00F80744">
        <w:rPr>
          <w:spacing w:val="-5"/>
        </w:rPr>
        <w:t xml:space="preserve">Firm’s processing </w:t>
      </w:r>
      <w:r w:rsidRPr="00F80744">
        <w:t>of your</w:t>
      </w:r>
      <w:r w:rsidRPr="00F80744">
        <w:rPr>
          <w:spacing w:val="55"/>
        </w:rPr>
        <w:t xml:space="preserve"> </w:t>
      </w:r>
      <w:r w:rsidRPr="00F80744">
        <w:t>data</w:t>
      </w:r>
      <w:r w:rsidRPr="00F80744">
        <w:rPr>
          <w:spacing w:val="55"/>
        </w:rPr>
        <w:t xml:space="preserve"> </w:t>
      </w:r>
      <w:r w:rsidRPr="00F80744">
        <w:t>for</w:t>
      </w:r>
      <w:r w:rsidRPr="00F80744">
        <w:rPr>
          <w:spacing w:val="55"/>
        </w:rPr>
        <w:t xml:space="preserve"> </w:t>
      </w:r>
      <w:r w:rsidRPr="00F80744">
        <w:rPr>
          <w:spacing w:val="-5"/>
        </w:rPr>
        <w:t xml:space="preserve">direct marketing purposes </w:t>
      </w:r>
      <w:r w:rsidRPr="00F80744">
        <w:rPr>
          <w:spacing w:val="-3"/>
        </w:rPr>
        <w:t xml:space="preserve">by </w:t>
      </w:r>
      <w:r w:rsidRPr="00F80744">
        <w:rPr>
          <w:spacing w:val="-5"/>
        </w:rPr>
        <w:t xml:space="preserve">written request </w:t>
      </w:r>
      <w:r w:rsidRPr="00F80744">
        <w:t xml:space="preserve">to the Firm free of </w:t>
      </w:r>
      <w:r w:rsidRPr="00F80744">
        <w:rPr>
          <w:spacing w:val="-5"/>
        </w:rPr>
        <w:t>charge.</w:t>
      </w:r>
    </w:p>
    <w:p w14:paraId="1B13688E" w14:textId="77777777" w:rsidR="00F80744" w:rsidRPr="00F80744" w:rsidRDefault="00F80744" w:rsidP="00E73CFA">
      <w:pPr>
        <w:ind w:left="709"/>
        <w:jc w:val="both"/>
        <w:rPr>
          <w:spacing w:val="-5"/>
        </w:rPr>
      </w:pPr>
    </w:p>
    <w:p w14:paraId="529EC3A9" w14:textId="77777777" w:rsidR="00F80744" w:rsidRPr="00751BAF" w:rsidRDefault="00F80744" w:rsidP="00DF5E99">
      <w:pPr>
        <w:ind w:left="709"/>
        <w:rPr>
          <w:b/>
          <w:bCs/>
        </w:rPr>
      </w:pPr>
      <w:r w:rsidRPr="00751BAF">
        <w:rPr>
          <w:b/>
          <w:bCs/>
        </w:rPr>
        <w:t>Profiling and Screening</w:t>
      </w:r>
    </w:p>
    <w:p w14:paraId="2FC50D73" w14:textId="77777777" w:rsidR="00F80744" w:rsidRPr="00F80744" w:rsidRDefault="00F80744" w:rsidP="00E73CFA">
      <w:pPr>
        <w:ind w:left="709"/>
        <w:jc w:val="both"/>
      </w:pPr>
      <w:r w:rsidRPr="00F80744">
        <w:t>The Firm engages in Politically Exposed Person (“</w:t>
      </w:r>
      <w:r w:rsidRPr="00751BAF">
        <w:rPr>
          <w:b/>
          <w:bCs/>
        </w:rPr>
        <w:t>PEP</w:t>
      </w:r>
      <w:r w:rsidRPr="00F80744">
        <w:t xml:space="preserve">”) screening and </w:t>
      </w:r>
      <w:r w:rsidRPr="00F80744">
        <w:rPr>
          <w:spacing w:val="-5"/>
        </w:rPr>
        <w:t xml:space="preserve">financial sanctions screening </w:t>
      </w:r>
      <w:r w:rsidRPr="00F80744">
        <w:rPr>
          <w:spacing w:val="-6"/>
        </w:rPr>
        <w:t xml:space="preserve">programs </w:t>
      </w:r>
      <w:r w:rsidRPr="00F80744">
        <w:rPr>
          <w:spacing w:val="-5"/>
        </w:rPr>
        <w:t xml:space="preserve">defined </w:t>
      </w:r>
      <w:r w:rsidRPr="00F80744">
        <w:rPr>
          <w:spacing w:val="-3"/>
        </w:rPr>
        <w:t xml:space="preserve">by </w:t>
      </w:r>
      <w:r w:rsidRPr="00F80744">
        <w:t xml:space="preserve">the </w:t>
      </w:r>
      <w:r w:rsidRPr="00F80744">
        <w:rPr>
          <w:spacing w:val="-5"/>
        </w:rPr>
        <w:t>European Union (“</w:t>
      </w:r>
      <w:r w:rsidRPr="00751BAF">
        <w:rPr>
          <w:b/>
          <w:bCs/>
          <w:spacing w:val="-5"/>
        </w:rPr>
        <w:t>EU</w:t>
      </w:r>
      <w:r w:rsidRPr="00F80744">
        <w:rPr>
          <w:spacing w:val="-5"/>
        </w:rPr>
        <w:t xml:space="preserve">”) </w:t>
      </w:r>
      <w:r w:rsidRPr="00F80744">
        <w:t xml:space="preserve">and the </w:t>
      </w:r>
      <w:r w:rsidRPr="00F80744">
        <w:rPr>
          <w:spacing w:val="-5"/>
        </w:rPr>
        <w:t>United Nations (“</w:t>
      </w:r>
      <w:r w:rsidRPr="00751BAF">
        <w:rPr>
          <w:b/>
          <w:bCs/>
          <w:spacing w:val="-5"/>
        </w:rPr>
        <w:t>UN</w:t>
      </w:r>
      <w:r w:rsidRPr="00F80744">
        <w:rPr>
          <w:spacing w:val="-5"/>
        </w:rPr>
        <w:t xml:space="preserve">”) for </w:t>
      </w:r>
      <w:r w:rsidRPr="00F80744">
        <w:t xml:space="preserve">the </w:t>
      </w:r>
      <w:r w:rsidRPr="00F80744">
        <w:rPr>
          <w:spacing w:val="-5"/>
        </w:rPr>
        <w:t xml:space="preserve">purposes </w:t>
      </w:r>
      <w:r w:rsidRPr="00F80744">
        <w:t xml:space="preserve">of </w:t>
      </w:r>
      <w:r w:rsidRPr="00F80744">
        <w:rPr>
          <w:spacing w:val="-5"/>
        </w:rPr>
        <w:t xml:space="preserve">complying </w:t>
      </w:r>
      <w:r w:rsidRPr="00F80744">
        <w:t xml:space="preserve">with </w:t>
      </w:r>
      <w:r w:rsidRPr="00F80744">
        <w:rPr>
          <w:spacing w:val="-5"/>
        </w:rPr>
        <w:t xml:space="preserve">anti-money laundering </w:t>
      </w:r>
      <w:r w:rsidRPr="00F80744">
        <w:t xml:space="preserve">and </w:t>
      </w:r>
      <w:r w:rsidRPr="00F80744">
        <w:rPr>
          <w:spacing w:val="-5"/>
        </w:rPr>
        <w:t xml:space="preserve">counter </w:t>
      </w:r>
      <w:r w:rsidRPr="00F80744">
        <w:rPr>
          <w:spacing w:val="-6"/>
        </w:rPr>
        <w:t xml:space="preserve">terrorist financing </w:t>
      </w:r>
      <w:r w:rsidRPr="00F80744">
        <w:rPr>
          <w:spacing w:val="-5"/>
        </w:rPr>
        <w:t xml:space="preserve">legislation </w:t>
      </w:r>
      <w:r w:rsidRPr="00F80744">
        <w:t xml:space="preserve">and with </w:t>
      </w:r>
      <w:r w:rsidRPr="00F80744">
        <w:rPr>
          <w:spacing w:val="-3"/>
        </w:rPr>
        <w:t xml:space="preserve">EU </w:t>
      </w:r>
      <w:r w:rsidRPr="00F80744">
        <w:t xml:space="preserve">and </w:t>
      </w:r>
      <w:r w:rsidRPr="00F80744">
        <w:rPr>
          <w:spacing w:val="-3"/>
        </w:rPr>
        <w:t xml:space="preserve">UN </w:t>
      </w:r>
      <w:r w:rsidRPr="00F80744">
        <w:rPr>
          <w:spacing w:val="-6"/>
        </w:rPr>
        <w:t xml:space="preserve">applicable sanctions </w:t>
      </w:r>
      <w:r w:rsidRPr="00F80744">
        <w:rPr>
          <w:spacing w:val="-5"/>
        </w:rPr>
        <w:t>regimes.</w:t>
      </w:r>
    </w:p>
    <w:p w14:paraId="35A1D390" w14:textId="77777777" w:rsidR="00F80744" w:rsidRPr="00F80744" w:rsidRDefault="00F80744" w:rsidP="00E73CFA">
      <w:pPr>
        <w:jc w:val="both"/>
      </w:pPr>
    </w:p>
    <w:p w14:paraId="1C3E0C8A" w14:textId="77777777" w:rsidR="00F80744" w:rsidRPr="00751BAF" w:rsidRDefault="00F80744" w:rsidP="00DF5E99">
      <w:pPr>
        <w:ind w:left="709"/>
        <w:rPr>
          <w:b/>
          <w:bCs/>
        </w:rPr>
      </w:pPr>
      <w:r w:rsidRPr="00751BAF">
        <w:rPr>
          <w:b/>
          <w:bCs/>
        </w:rPr>
        <w:t>Disclosures to Third Parties</w:t>
      </w:r>
    </w:p>
    <w:p w14:paraId="1373B9B7" w14:textId="77777777" w:rsidR="00F80744" w:rsidRPr="00F80744" w:rsidRDefault="00F80744" w:rsidP="00E73CFA">
      <w:pPr>
        <w:ind w:left="709"/>
        <w:jc w:val="both"/>
      </w:pPr>
      <w:r w:rsidRPr="00F80744">
        <w:rPr>
          <w:spacing w:val="-5"/>
        </w:rPr>
        <w:t xml:space="preserve">Personal data relating </w:t>
      </w:r>
      <w:r w:rsidRPr="00F80744">
        <w:t xml:space="preserve">to you </w:t>
      </w:r>
      <w:r w:rsidRPr="00F80744">
        <w:rPr>
          <w:spacing w:val="-5"/>
        </w:rPr>
        <w:t xml:space="preserve">which </w:t>
      </w:r>
      <w:r w:rsidRPr="00F80744">
        <w:t xml:space="preserve">is </w:t>
      </w:r>
      <w:r w:rsidRPr="00F80744">
        <w:rPr>
          <w:spacing w:val="-5"/>
        </w:rPr>
        <w:t xml:space="preserve">collected from </w:t>
      </w:r>
      <w:r w:rsidRPr="00F80744">
        <w:t xml:space="preserve">you or </w:t>
      </w:r>
      <w:r w:rsidRPr="00F80744">
        <w:rPr>
          <w:spacing w:val="-5"/>
        </w:rPr>
        <w:t xml:space="preserve">provided </w:t>
      </w:r>
      <w:r w:rsidRPr="00F80744">
        <w:rPr>
          <w:spacing w:val="-3"/>
        </w:rPr>
        <w:t xml:space="preserve">by </w:t>
      </w:r>
      <w:r w:rsidRPr="00F80744">
        <w:t xml:space="preserve">you or on your </w:t>
      </w:r>
      <w:r w:rsidRPr="00F80744">
        <w:rPr>
          <w:spacing w:val="-5"/>
        </w:rPr>
        <w:t xml:space="preserve">behalf </w:t>
      </w:r>
      <w:r w:rsidRPr="00F80744">
        <w:t xml:space="preserve">may </w:t>
      </w:r>
      <w:r w:rsidRPr="00F80744">
        <w:rPr>
          <w:spacing w:val="-3"/>
        </w:rPr>
        <w:t xml:space="preserve">be </w:t>
      </w:r>
      <w:r w:rsidRPr="00F80744">
        <w:rPr>
          <w:spacing w:val="-5"/>
        </w:rPr>
        <w:t xml:space="preserve">handled </w:t>
      </w:r>
      <w:r w:rsidRPr="00F80744">
        <w:rPr>
          <w:spacing w:val="-3"/>
        </w:rPr>
        <w:t xml:space="preserve">by </w:t>
      </w:r>
      <w:r w:rsidRPr="00F80744">
        <w:rPr>
          <w:spacing w:val="-5"/>
        </w:rPr>
        <w:t xml:space="preserve">service providers </w:t>
      </w:r>
      <w:proofErr w:type="spellStart"/>
      <w:r w:rsidRPr="00F80744">
        <w:rPr>
          <w:spacing w:val="-5"/>
        </w:rPr>
        <w:t>utilised</w:t>
      </w:r>
      <w:proofErr w:type="spellEnd"/>
      <w:r w:rsidRPr="00F80744">
        <w:rPr>
          <w:spacing w:val="-5"/>
        </w:rPr>
        <w:t xml:space="preserve"> </w:t>
      </w:r>
      <w:r w:rsidRPr="00F80744">
        <w:rPr>
          <w:spacing w:val="-3"/>
        </w:rPr>
        <w:t xml:space="preserve">by </w:t>
      </w:r>
      <w:r w:rsidRPr="00F80744">
        <w:t xml:space="preserve">the Firm. </w:t>
      </w:r>
      <w:r w:rsidRPr="00F80744">
        <w:rPr>
          <w:spacing w:val="-5"/>
        </w:rPr>
        <w:t xml:space="preserve">These service providers will </w:t>
      </w:r>
      <w:r w:rsidRPr="00F80744">
        <w:rPr>
          <w:spacing w:val="-3"/>
        </w:rPr>
        <w:t xml:space="preserve">be </w:t>
      </w:r>
      <w:r w:rsidRPr="00F80744">
        <w:rPr>
          <w:spacing w:val="-5"/>
        </w:rPr>
        <w:t xml:space="preserve">obliged </w:t>
      </w:r>
      <w:r w:rsidRPr="00F80744">
        <w:t xml:space="preserve">to </w:t>
      </w:r>
      <w:r w:rsidRPr="00F80744">
        <w:rPr>
          <w:spacing w:val="-5"/>
        </w:rPr>
        <w:t xml:space="preserve">adhere </w:t>
      </w:r>
      <w:r w:rsidRPr="00F80744">
        <w:t xml:space="preserve">to the </w:t>
      </w:r>
      <w:r w:rsidRPr="00F80744">
        <w:rPr>
          <w:spacing w:val="-5"/>
        </w:rPr>
        <w:t xml:space="preserve">Data </w:t>
      </w:r>
      <w:r w:rsidRPr="00F80744">
        <w:rPr>
          <w:spacing w:val="-6"/>
        </w:rPr>
        <w:t>Protection</w:t>
      </w:r>
      <w:r w:rsidRPr="00F80744">
        <w:rPr>
          <w:spacing w:val="-14"/>
        </w:rPr>
        <w:t xml:space="preserve"> </w:t>
      </w:r>
      <w:r w:rsidRPr="00F80744">
        <w:rPr>
          <w:spacing w:val="-5"/>
        </w:rPr>
        <w:t>Legislation.</w:t>
      </w:r>
    </w:p>
    <w:p w14:paraId="59A86211" w14:textId="77777777" w:rsidR="00F80744" w:rsidRPr="00F80744" w:rsidRDefault="00F80744" w:rsidP="00E73CFA">
      <w:pPr>
        <w:ind w:left="709"/>
        <w:jc w:val="both"/>
      </w:pPr>
    </w:p>
    <w:p w14:paraId="2BC7160C" w14:textId="77777777" w:rsidR="00F80744" w:rsidRPr="00F80744" w:rsidRDefault="00F80744" w:rsidP="00E73CFA">
      <w:pPr>
        <w:ind w:left="709"/>
        <w:jc w:val="both"/>
      </w:pPr>
      <w:r w:rsidRPr="00F80744">
        <w:t xml:space="preserve">In </w:t>
      </w:r>
      <w:r w:rsidRPr="00F80744">
        <w:rPr>
          <w:spacing w:val="-5"/>
        </w:rPr>
        <w:t xml:space="preserve">arranging </w:t>
      </w:r>
      <w:r w:rsidRPr="00F80744">
        <w:rPr>
          <w:spacing w:val="-3"/>
        </w:rPr>
        <w:t xml:space="preserve">an </w:t>
      </w:r>
      <w:r w:rsidRPr="00F80744">
        <w:rPr>
          <w:spacing w:val="-5"/>
        </w:rPr>
        <w:t xml:space="preserve">insurance </w:t>
      </w:r>
      <w:proofErr w:type="gramStart"/>
      <w:r w:rsidRPr="00F80744">
        <w:rPr>
          <w:spacing w:val="-5"/>
        </w:rPr>
        <w:t>contract</w:t>
      </w:r>
      <w:proofErr w:type="gramEnd"/>
      <w:r w:rsidRPr="00F80744">
        <w:rPr>
          <w:spacing w:val="-5"/>
        </w:rPr>
        <w:t xml:space="preserve"> </w:t>
      </w:r>
      <w:r w:rsidRPr="00F80744">
        <w:t xml:space="preserve">the Firm </w:t>
      </w:r>
      <w:r w:rsidRPr="00F80744">
        <w:rPr>
          <w:spacing w:val="-5"/>
        </w:rPr>
        <w:t xml:space="preserve">will </w:t>
      </w:r>
      <w:r w:rsidRPr="00F80744">
        <w:rPr>
          <w:spacing w:val="-3"/>
        </w:rPr>
        <w:t xml:space="preserve">be </w:t>
      </w:r>
      <w:r w:rsidRPr="00F80744">
        <w:rPr>
          <w:spacing w:val="-6"/>
        </w:rPr>
        <w:t xml:space="preserve">required </w:t>
      </w:r>
      <w:r w:rsidRPr="00F80744">
        <w:t xml:space="preserve">to </w:t>
      </w:r>
      <w:r w:rsidRPr="00F80744">
        <w:rPr>
          <w:spacing w:val="-5"/>
        </w:rPr>
        <w:t xml:space="preserve">provide </w:t>
      </w:r>
      <w:r w:rsidRPr="00F80744">
        <w:t xml:space="preserve">your </w:t>
      </w:r>
      <w:r w:rsidRPr="00F80744">
        <w:rPr>
          <w:spacing w:val="-5"/>
        </w:rPr>
        <w:t xml:space="preserve">personal data </w:t>
      </w:r>
      <w:r w:rsidRPr="00F80744">
        <w:t xml:space="preserve">to the </w:t>
      </w:r>
      <w:r w:rsidRPr="00F80744">
        <w:rPr>
          <w:spacing w:val="-6"/>
        </w:rPr>
        <w:t xml:space="preserve">relevant </w:t>
      </w:r>
      <w:r w:rsidRPr="00F80744">
        <w:rPr>
          <w:spacing w:val="-5"/>
        </w:rPr>
        <w:t xml:space="preserve">insurance company underwriting the insurance contract. Where such personal data includes sensitive personal </w:t>
      </w:r>
      <w:r w:rsidRPr="00F80744">
        <w:t xml:space="preserve">data </w:t>
      </w:r>
      <w:r w:rsidRPr="00F80744">
        <w:rPr>
          <w:spacing w:val="-5"/>
        </w:rPr>
        <w:t xml:space="preserve">such </w:t>
      </w:r>
      <w:r w:rsidRPr="00F80744">
        <w:rPr>
          <w:spacing w:val="-3"/>
        </w:rPr>
        <w:t xml:space="preserve">as </w:t>
      </w:r>
      <w:r w:rsidRPr="00F80744">
        <w:t xml:space="preserve">data </w:t>
      </w:r>
      <w:r w:rsidRPr="00F80744">
        <w:rPr>
          <w:spacing w:val="-5"/>
        </w:rPr>
        <w:t xml:space="preserve">concerning </w:t>
      </w:r>
      <w:r w:rsidRPr="00F80744">
        <w:t xml:space="preserve">your </w:t>
      </w:r>
      <w:r w:rsidRPr="00F80744">
        <w:rPr>
          <w:spacing w:val="-5"/>
        </w:rPr>
        <w:t xml:space="preserve">health </w:t>
      </w:r>
      <w:r w:rsidRPr="00F80744">
        <w:t xml:space="preserve">then </w:t>
      </w:r>
      <w:r w:rsidRPr="00F80744">
        <w:rPr>
          <w:spacing w:val="-3"/>
        </w:rPr>
        <w:t xml:space="preserve">we </w:t>
      </w:r>
      <w:r w:rsidRPr="00F80744">
        <w:t xml:space="preserve">will </w:t>
      </w:r>
      <w:r w:rsidRPr="00F80744">
        <w:rPr>
          <w:spacing w:val="-5"/>
        </w:rPr>
        <w:t xml:space="preserve">require your consent </w:t>
      </w:r>
      <w:r w:rsidRPr="00F80744">
        <w:t xml:space="preserve">in </w:t>
      </w:r>
      <w:r w:rsidRPr="00F80744">
        <w:rPr>
          <w:spacing w:val="-5"/>
        </w:rPr>
        <w:t xml:space="preserve">order </w:t>
      </w:r>
      <w:r w:rsidRPr="00F80744">
        <w:t xml:space="preserve">to </w:t>
      </w:r>
      <w:r w:rsidRPr="00F80744">
        <w:rPr>
          <w:spacing w:val="-5"/>
        </w:rPr>
        <w:t xml:space="preserve">disclose such personal </w:t>
      </w:r>
      <w:r w:rsidRPr="00F80744">
        <w:t xml:space="preserve">data to </w:t>
      </w:r>
      <w:r w:rsidRPr="00F80744">
        <w:rPr>
          <w:spacing w:val="-5"/>
        </w:rPr>
        <w:t xml:space="preserve">the insurance company. </w:t>
      </w:r>
      <w:r w:rsidRPr="00F80744">
        <w:t>In</w:t>
      </w:r>
      <w:r w:rsidRPr="00F80744">
        <w:rPr>
          <w:spacing w:val="55"/>
        </w:rPr>
        <w:t xml:space="preserve"> </w:t>
      </w:r>
      <w:r w:rsidRPr="00F80744">
        <w:t>order</w:t>
      </w:r>
      <w:r w:rsidRPr="00F80744">
        <w:rPr>
          <w:spacing w:val="55"/>
        </w:rPr>
        <w:t xml:space="preserve"> </w:t>
      </w:r>
      <w:r w:rsidRPr="00F80744">
        <w:t xml:space="preserve">to </w:t>
      </w:r>
      <w:r w:rsidRPr="00F80744">
        <w:rPr>
          <w:spacing w:val="-5"/>
        </w:rPr>
        <w:t xml:space="preserve">provide such consent please refer </w:t>
      </w:r>
      <w:r w:rsidRPr="00F80744">
        <w:t xml:space="preserve">to </w:t>
      </w:r>
      <w:r w:rsidRPr="00F80744">
        <w:rPr>
          <w:spacing w:val="-5"/>
        </w:rPr>
        <w:t xml:space="preserve">section </w:t>
      </w:r>
      <w:r w:rsidRPr="00F80744">
        <w:t xml:space="preserve">43 </w:t>
      </w:r>
      <w:r w:rsidRPr="00F80744">
        <w:rPr>
          <w:spacing w:val="-5"/>
        </w:rPr>
        <w:t xml:space="preserve">Client </w:t>
      </w:r>
      <w:r w:rsidRPr="00F80744">
        <w:rPr>
          <w:spacing w:val="-6"/>
        </w:rPr>
        <w:t xml:space="preserve">Acknowledgement </w:t>
      </w:r>
      <w:r w:rsidRPr="00F80744">
        <w:t xml:space="preserve">and </w:t>
      </w:r>
      <w:r w:rsidRPr="00F80744">
        <w:rPr>
          <w:spacing w:val="-5"/>
        </w:rPr>
        <w:t>Consent.</w:t>
      </w:r>
    </w:p>
    <w:p w14:paraId="0FA5851B" w14:textId="77777777" w:rsidR="00F80744" w:rsidRPr="00F80744" w:rsidRDefault="00F80744" w:rsidP="00E73CFA">
      <w:pPr>
        <w:ind w:left="709"/>
        <w:jc w:val="both"/>
      </w:pPr>
    </w:p>
    <w:p w14:paraId="5BF01FDE" w14:textId="77777777" w:rsidR="00F80744" w:rsidRPr="00F80744" w:rsidRDefault="00F80744" w:rsidP="00E73CFA">
      <w:pPr>
        <w:ind w:left="709"/>
        <w:jc w:val="both"/>
      </w:pPr>
      <w:r w:rsidRPr="00F80744">
        <w:rPr>
          <w:spacing w:val="-5"/>
        </w:rPr>
        <w:t xml:space="preserve">Where </w:t>
      </w:r>
      <w:r w:rsidRPr="00F80744">
        <w:rPr>
          <w:spacing w:val="-3"/>
        </w:rPr>
        <w:t xml:space="preserve">we </w:t>
      </w:r>
      <w:r w:rsidRPr="00F80744">
        <w:rPr>
          <w:spacing w:val="-5"/>
        </w:rPr>
        <w:t xml:space="preserve">transfer </w:t>
      </w:r>
      <w:r w:rsidRPr="00F80744">
        <w:t xml:space="preserve">your </w:t>
      </w:r>
      <w:r w:rsidRPr="00F80744">
        <w:rPr>
          <w:spacing w:val="-5"/>
        </w:rPr>
        <w:t xml:space="preserve">personal data including sensitive </w:t>
      </w:r>
      <w:r w:rsidRPr="00F80744">
        <w:rPr>
          <w:spacing w:val="-6"/>
        </w:rPr>
        <w:t xml:space="preserve">personal </w:t>
      </w:r>
      <w:r w:rsidRPr="00F80744">
        <w:t>data to the</w:t>
      </w:r>
      <w:r w:rsidRPr="00F80744">
        <w:rPr>
          <w:spacing w:val="55"/>
        </w:rPr>
        <w:t xml:space="preserve"> </w:t>
      </w:r>
      <w:r w:rsidRPr="00F80744">
        <w:rPr>
          <w:spacing w:val="-5"/>
        </w:rPr>
        <w:t xml:space="preserve">insurance company </w:t>
      </w:r>
      <w:r w:rsidRPr="00F80744">
        <w:t xml:space="preserve">then </w:t>
      </w:r>
      <w:r w:rsidRPr="00F80744">
        <w:rPr>
          <w:spacing w:val="-5"/>
        </w:rPr>
        <w:t xml:space="preserve">the insurance company will </w:t>
      </w:r>
      <w:r w:rsidRPr="00F80744">
        <w:rPr>
          <w:spacing w:val="-3"/>
        </w:rPr>
        <w:t xml:space="preserve">be </w:t>
      </w:r>
      <w:r w:rsidRPr="00F80744">
        <w:t xml:space="preserve">a </w:t>
      </w:r>
      <w:r w:rsidRPr="00F80744">
        <w:rPr>
          <w:spacing w:val="-5"/>
        </w:rPr>
        <w:t xml:space="preserve">data controller </w:t>
      </w:r>
      <w:proofErr w:type="gramStart"/>
      <w:r w:rsidRPr="00F80744">
        <w:t xml:space="preserve">in </w:t>
      </w:r>
      <w:r w:rsidRPr="00F80744">
        <w:rPr>
          <w:spacing w:val="-3"/>
        </w:rPr>
        <w:t xml:space="preserve">its </w:t>
      </w:r>
      <w:r w:rsidRPr="00F80744">
        <w:t>own right and</w:t>
      </w:r>
      <w:proofErr w:type="gramEnd"/>
      <w:r w:rsidRPr="00F80744">
        <w:t xml:space="preserve"> </w:t>
      </w:r>
      <w:r w:rsidRPr="00F80744">
        <w:rPr>
          <w:spacing w:val="-5"/>
        </w:rPr>
        <w:t xml:space="preserve">will </w:t>
      </w:r>
      <w:r w:rsidRPr="00F80744">
        <w:rPr>
          <w:spacing w:val="-3"/>
        </w:rPr>
        <w:t xml:space="preserve">be </w:t>
      </w:r>
      <w:r w:rsidRPr="00F80744">
        <w:rPr>
          <w:spacing w:val="-6"/>
        </w:rPr>
        <w:t xml:space="preserve">required </w:t>
      </w:r>
      <w:r w:rsidRPr="00F80744">
        <w:t xml:space="preserve">to </w:t>
      </w:r>
      <w:r w:rsidRPr="00F80744">
        <w:rPr>
          <w:spacing w:val="-5"/>
        </w:rPr>
        <w:t xml:space="preserve">handle </w:t>
      </w:r>
      <w:r w:rsidRPr="00F80744">
        <w:t xml:space="preserve">your </w:t>
      </w:r>
      <w:r w:rsidRPr="00F80744">
        <w:rPr>
          <w:spacing w:val="-5"/>
        </w:rPr>
        <w:t xml:space="preserve">personal data </w:t>
      </w:r>
      <w:r w:rsidRPr="00F80744">
        <w:t xml:space="preserve">in </w:t>
      </w:r>
      <w:r w:rsidRPr="00F80744">
        <w:rPr>
          <w:spacing w:val="-5"/>
        </w:rPr>
        <w:t xml:space="preserve">accordance with </w:t>
      </w:r>
      <w:r w:rsidRPr="00F80744">
        <w:t xml:space="preserve">the Data </w:t>
      </w:r>
      <w:r w:rsidRPr="00F80744">
        <w:rPr>
          <w:spacing w:val="-5"/>
        </w:rPr>
        <w:t>Protection</w:t>
      </w:r>
      <w:r w:rsidRPr="00F80744">
        <w:rPr>
          <w:spacing w:val="-21"/>
        </w:rPr>
        <w:t xml:space="preserve"> </w:t>
      </w:r>
      <w:r w:rsidRPr="00F80744">
        <w:rPr>
          <w:spacing w:val="-5"/>
        </w:rPr>
        <w:t>Legislation.</w:t>
      </w:r>
    </w:p>
    <w:p w14:paraId="2603774B" w14:textId="77777777" w:rsidR="00F80744" w:rsidRPr="00F80744" w:rsidRDefault="00F80744" w:rsidP="00E73CFA">
      <w:pPr>
        <w:ind w:left="709"/>
        <w:jc w:val="both"/>
      </w:pPr>
    </w:p>
    <w:p w14:paraId="6E044472" w14:textId="77777777" w:rsidR="00F80744" w:rsidRPr="00F80744" w:rsidRDefault="00F80744" w:rsidP="00E73CFA">
      <w:pPr>
        <w:ind w:left="709"/>
        <w:jc w:val="both"/>
      </w:pPr>
      <w:r w:rsidRPr="00F80744">
        <w:t xml:space="preserve">The Firm may </w:t>
      </w:r>
      <w:r w:rsidRPr="00F80744">
        <w:rPr>
          <w:spacing w:val="-5"/>
        </w:rPr>
        <w:t xml:space="preserve">disclose </w:t>
      </w:r>
      <w:r w:rsidRPr="00F80744">
        <w:t xml:space="preserve">your </w:t>
      </w:r>
      <w:r w:rsidRPr="00F80744">
        <w:rPr>
          <w:spacing w:val="-5"/>
        </w:rPr>
        <w:t xml:space="preserve">personal </w:t>
      </w:r>
      <w:r w:rsidRPr="00F80744">
        <w:t>data</w:t>
      </w:r>
      <w:r w:rsidRPr="00F80744">
        <w:rPr>
          <w:spacing w:val="55"/>
        </w:rPr>
        <w:t xml:space="preserve"> </w:t>
      </w:r>
      <w:r w:rsidRPr="00F80744">
        <w:t xml:space="preserve">to </w:t>
      </w:r>
      <w:r w:rsidRPr="00F80744">
        <w:rPr>
          <w:spacing w:val="-5"/>
        </w:rPr>
        <w:t xml:space="preserve">other </w:t>
      </w:r>
      <w:r w:rsidRPr="00F80744">
        <w:t>third</w:t>
      </w:r>
      <w:r w:rsidRPr="00F80744">
        <w:rPr>
          <w:spacing w:val="55"/>
        </w:rPr>
        <w:t xml:space="preserve"> </w:t>
      </w:r>
      <w:r w:rsidRPr="00F80744">
        <w:rPr>
          <w:spacing w:val="-5"/>
        </w:rPr>
        <w:t xml:space="preserve">parties where required </w:t>
      </w:r>
      <w:r w:rsidRPr="00F80744">
        <w:rPr>
          <w:spacing w:val="-3"/>
        </w:rPr>
        <w:t xml:space="preserve">by law </w:t>
      </w:r>
      <w:r w:rsidRPr="00F80744">
        <w:t xml:space="preserve">or for </w:t>
      </w:r>
      <w:r w:rsidRPr="00F80744">
        <w:rPr>
          <w:spacing w:val="-5"/>
        </w:rPr>
        <w:t>legitimate</w:t>
      </w:r>
      <w:r w:rsidRPr="00F80744">
        <w:rPr>
          <w:spacing w:val="-35"/>
        </w:rPr>
        <w:t xml:space="preserve"> </w:t>
      </w:r>
      <w:r w:rsidRPr="00F80744">
        <w:rPr>
          <w:spacing w:val="-5"/>
        </w:rPr>
        <w:t xml:space="preserve">business interests. </w:t>
      </w:r>
      <w:r w:rsidRPr="00F80744">
        <w:t xml:space="preserve">This may </w:t>
      </w:r>
      <w:r w:rsidRPr="00F80744">
        <w:rPr>
          <w:spacing w:val="-5"/>
        </w:rPr>
        <w:t xml:space="preserve">include disclosure </w:t>
      </w:r>
      <w:r w:rsidRPr="00F80744">
        <w:t xml:space="preserve">to third </w:t>
      </w:r>
      <w:r w:rsidRPr="00F80744">
        <w:rPr>
          <w:spacing w:val="-5"/>
        </w:rPr>
        <w:t xml:space="preserve">parties such </w:t>
      </w:r>
      <w:r w:rsidRPr="00F80744">
        <w:rPr>
          <w:spacing w:val="-3"/>
        </w:rPr>
        <w:t xml:space="preserve">as </w:t>
      </w:r>
      <w:r w:rsidRPr="00F80744">
        <w:rPr>
          <w:spacing w:val="-5"/>
        </w:rPr>
        <w:t xml:space="preserve">auditors </w:t>
      </w:r>
      <w:r w:rsidRPr="00F80744">
        <w:rPr>
          <w:spacing w:val="-3"/>
        </w:rPr>
        <w:t xml:space="preserve">and </w:t>
      </w:r>
      <w:r w:rsidRPr="00F80744">
        <w:t>the</w:t>
      </w:r>
      <w:r w:rsidRPr="00F80744">
        <w:rPr>
          <w:spacing w:val="55"/>
        </w:rPr>
        <w:t xml:space="preserve"> </w:t>
      </w:r>
      <w:r w:rsidRPr="00F80744">
        <w:rPr>
          <w:spacing w:val="-5"/>
        </w:rPr>
        <w:t xml:space="preserve">Central Bank, regulatory bodies, taxation authorities </w:t>
      </w:r>
      <w:r w:rsidRPr="00F80744">
        <w:t xml:space="preserve">and </w:t>
      </w:r>
      <w:r w:rsidRPr="00F80744">
        <w:rPr>
          <w:spacing w:val="-5"/>
        </w:rPr>
        <w:t>technology providers.</w:t>
      </w:r>
    </w:p>
    <w:p w14:paraId="34C2BF34" w14:textId="72F999D0" w:rsidR="00F80744" w:rsidRDefault="00F80744" w:rsidP="00E73CFA">
      <w:pPr>
        <w:ind w:left="709"/>
        <w:jc w:val="both"/>
      </w:pPr>
    </w:p>
    <w:p w14:paraId="2E2DF60C" w14:textId="77777777" w:rsidR="00F80744" w:rsidRPr="00751BAF" w:rsidRDefault="00F80744" w:rsidP="00DF5E99">
      <w:pPr>
        <w:ind w:left="709"/>
        <w:rPr>
          <w:b/>
          <w:bCs/>
        </w:rPr>
      </w:pPr>
      <w:r w:rsidRPr="00751BAF">
        <w:rPr>
          <w:b/>
          <w:bCs/>
        </w:rPr>
        <w:t>Transfers Abroad</w:t>
      </w:r>
    </w:p>
    <w:p w14:paraId="34450121" w14:textId="77777777" w:rsidR="00F80744" w:rsidRPr="00F80744" w:rsidRDefault="00F80744" w:rsidP="00E73CFA">
      <w:pPr>
        <w:ind w:left="709"/>
        <w:jc w:val="both"/>
      </w:pPr>
      <w:r w:rsidRPr="00F80744">
        <w:rPr>
          <w:spacing w:val="-5"/>
        </w:rPr>
        <w:t xml:space="preserve">Personal </w:t>
      </w:r>
      <w:r w:rsidRPr="00F80744">
        <w:t>data</w:t>
      </w:r>
      <w:r w:rsidRPr="00F80744">
        <w:rPr>
          <w:spacing w:val="55"/>
        </w:rPr>
        <w:t xml:space="preserve"> </w:t>
      </w:r>
      <w:r w:rsidRPr="00F80744">
        <w:rPr>
          <w:spacing w:val="-6"/>
        </w:rPr>
        <w:t xml:space="preserve">collected </w:t>
      </w:r>
      <w:r w:rsidRPr="00F80744">
        <w:rPr>
          <w:spacing w:val="-5"/>
        </w:rPr>
        <w:t xml:space="preserve">from </w:t>
      </w:r>
      <w:r w:rsidRPr="00F80744">
        <w:t xml:space="preserve">you or </w:t>
      </w:r>
      <w:r w:rsidRPr="00F80744">
        <w:rPr>
          <w:spacing w:val="-5"/>
        </w:rPr>
        <w:t xml:space="preserve">provided </w:t>
      </w:r>
      <w:r w:rsidRPr="00F80744">
        <w:rPr>
          <w:spacing w:val="-3"/>
        </w:rPr>
        <w:t xml:space="preserve">by </w:t>
      </w:r>
      <w:r w:rsidRPr="00F80744">
        <w:t xml:space="preserve">you may be </w:t>
      </w:r>
      <w:r w:rsidRPr="00F80744">
        <w:rPr>
          <w:spacing w:val="-5"/>
        </w:rPr>
        <w:t xml:space="preserve">transferred outside </w:t>
      </w:r>
      <w:r w:rsidRPr="00F80744">
        <w:t xml:space="preserve">of </w:t>
      </w:r>
      <w:r w:rsidRPr="00F80744">
        <w:rPr>
          <w:spacing w:val="-5"/>
        </w:rPr>
        <w:t xml:space="preserve">Ireland including </w:t>
      </w:r>
      <w:r w:rsidRPr="00F80744">
        <w:t xml:space="preserve">to </w:t>
      </w:r>
      <w:r w:rsidRPr="00F80744">
        <w:rPr>
          <w:spacing w:val="-5"/>
        </w:rPr>
        <w:t xml:space="preserve">companies situated </w:t>
      </w:r>
      <w:r w:rsidRPr="00F80744">
        <w:t xml:space="preserve">in </w:t>
      </w:r>
      <w:r w:rsidRPr="00F80744">
        <w:rPr>
          <w:spacing w:val="-5"/>
        </w:rPr>
        <w:t xml:space="preserve">countries outside </w:t>
      </w:r>
      <w:r w:rsidRPr="00F80744">
        <w:t xml:space="preserve">of the </w:t>
      </w:r>
      <w:r w:rsidRPr="00F80744">
        <w:rPr>
          <w:spacing w:val="-5"/>
        </w:rPr>
        <w:t xml:space="preserve">European Economic Area </w:t>
      </w:r>
      <w:r w:rsidRPr="00F80744">
        <w:rPr>
          <w:spacing w:val="-6"/>
        </w:rPr>
        <w:t>(“</w:t>
      </w:r>
      <w:r w:rsidRPr="00751BAF">
        <w:rPr>
          <w:b/>
          <w:bCs/>
          <w:spacing w:val="-6"/>
        </w:rPr>
        <w:t>EEA</w:t>
      </w:r>
      <w:r w:rsidRPr="00F80744">
        <w:rPr>
          <w:spacing w:val="-6"/>
        </w:rPr>
        <w:t xml:space="preserve">”) </w:t>
      </w:r>
      <w:r w:rsidRPr="00F80744">
        <w:t xml:space="preserve">which may not </w:t>
      </w:r>
      <w:r w:rsidRPr="00F80744">
        <w:rPr>
          <w:spacing w:val="-5"/>
        </w:rPr>
        <w:t xml:space="preserve">have </w:t>
      </w:r>
      <w:r w:rsidRPr="00F80744">
        <w:t xml:space="preserve">the same </w:t>
      </w:r>
      <w:r w:rsidRPr="00F80744">
        <w:rPr>
          <w:spacing w:val="-5"/>
        </w:rPr>
        <w:t xml:space="preserve">data protection </w:t>
      </w:r>
      <w:r w:rsidRPr="00F80744">
        <w:t xml:space="preserve">laws </w:t>
      </w:r>
      <w:r w:rsidRPr="00F80744">
        <w:rPr>
          <w:spacing w:val="-3"/>
        </w:rPr>
        <w:t xml:space="preserve">as </w:t>
      </w:r>
      <w:r w:rsidRPr="00F80744">
        <w:t xml:space="preserve">in </w:t>
      </w:r>
      <w:r w:rsidRPr="00F80744">
        <w:rPr>
          <w:spacing w:val="-5"/>
        </w:rPr>
        <w:t xml:space="preserve">Ireland. Currently personal </w:t>
      </w:r>
      <w:r w:rsidRPr="00F80744">
        <w:t xml:space="preserve">data is not </w:t>
      </w:r>
      <w:r w:rsidRPr="00F80744">
        <w:rPr>
          <w:spacing w:val="-5"/>
        </w:rPr>
        <w:t xml:space="preserve">transferred outside </w:t>
      </w:r>
      <w:r w:rsidRPr="00F80744">
        <w:t>of the</w:t>
      </w:r>
      <w:r w:rsidRPr="00F80744">
        <w:rPr>
          <w:spacing w:val="-30"/>
        </w:rPr>
        <w:t xml:space="preserve"> </w:t>
      </w:r>
      <w:r w:rsidRPr="00F80744">
        <w:t xml:space="preserve">EEA </w:t>
      </w:r>
      <w:r w:rsidRPr="00F80744">
        <w:rPr>
          <w:spacing w:val="-3"/>
        </w:rPr>
        <w:t xml:space="preserve">by </w:t>
      </w:r>
      <w:r w:rsidRPr="00F80744">
        <w:t xml:space="preserve">the Firm, </w:t>
      </w:r>
      <w:r w:rsidRPr="00F80744">
        <w:rPr>
          <w:spacing w:val="-5"/>
        </w:rPr>
        <w:t xml:space="preserve">however, </w:t>
      </w:r>
      <w:r w:rsidRPr="00F80744">
        <w:t xml:space="preserve">in the </w:t>
      </w:r>
      <w:r w:rsidRPr="00F80744">
        <w:rPr>
          <w:spacing w:val="-5"/>
        </w:rPr>
        <w:t xml:space="preserve">event </w:t>
      </w:r>
      <w:r w:rsidRPr="00F80744">
        <w:t>that</w:t>
      </w:r>
      <w:r w:rsidRPr="00F80744">
        <w:rPr>
          <w:spacing w:val="55"/>
        </w:rPr>
        <w:t xml:space="preserve"> </w:t>
      </w:r>
      <w:r w:rsidRPr="00F80744">
        <w:t xml:space="preserve">this </w:t>
      </w:r>
      <w:r w:rsidRPr="00F80744">
        <w:rPr>
          <w:spacing w:val="-5"/>
        </w:rPr>
        <w:t xml:space="preserve">status changes </w:t>
      </w:r>
      <w:r w:rsidRPr="00F80744">
        <w:t xml:space="preserve">and the Firm </w:t>
      </w:r>
      <w:proofErr w:type="gramStart"/>
      <w:r w:rsidRPr="00F80744">
        <w:rPr>
          <w:spacing w:val="-5"/>
        </w:rPr>
        <w:t xml:space="preserve">seeks  </w:t>
      </w:r>
      <w:r w:rsidRPr="00F80744">
        <w:t>to</w:t>
      </w:r>
      <w:proofErr w:type="gramEnd"/>
      <w:r w:rsidRPr="00F80744">
        <w:t xml:space="preserve"> </w:t>
      </w:r>
      <w:r w:rsidRPr="00F80744">
        <w:rPr>
          <w:spacing w:val="-5"/>
        </w:rPr>
        <w:t xml:space="preserve">transfer personal </w:t>
      </w:r>
      <w:r w:rsidRPr="00F80744">
        <w:t xml:space="preserve">data </w:t>
      </w:r>
      <w:r w:rsidRPr="00F80744">
        <w:rPr>
          <w:spacing w:val="-5"/>
        </w:rPr>
        <w:t xml:space="preserve">belonging  </w:t>
      </w:r>
      <w:r w:rsidRPr="00F80744">
        <w:t xml:space="preserve">to you </w:t>
      </w:r>
      <w:r w:rsidRPr="00F80744">
        <w:rPr>
          <w:spacing w:val="-5"/>
        </w:rPr>
        <w:t xml:space="preserve">outside </w:t>
      </w:r>
      <w:r w:rsidRPr="00F80744">
        <w:t xml:space="preserve">of the </w:t>
      </w:r>
      <w:r w:rsidRPr="00F80744">
        <w:rPr>
          <w:spacing w:val="-5"/>
        </w:rPr>
        <w:t xml:space="preserve">EEA, </w:t>
      </w:r>
      <w:r w:rsidRPr="00F80744">
        <w:t xml:space="preserve">the </w:t>
      </w:r>
      <w:r w:rsidRPr="00F80744">
        <w:rPr>
          <w:spacing w:val="-5"/>
        </w:rPr>
        <w:t xml:space="preserve">Firm will </w:t>
      </w:r>
      <w:r w:rsidRPr="00F80744">
        <w:t xml:space="preserve">notify you and will </w:t>
      </w:r>
      <w:r w:rsidRPr="00F80744">
        <w:rPr>
          <w:spacing w:val="-5"/>
        </w:rPr>
        <w:t xml:space="preserve">inform </w:t>
      </w:r>
      <w:r w:rsidRPr="00F80744">
        <w:t xml:space="preserve">you </w:t>
      </w:r>
      <w:r w:rsidRPr="00F80744">
        <w:rPr>
          <w:spacing w:val="-3"/>
        </w:rPr>
        <w:t xml:space="preserve">as </w:t>
      </w:r>
      <w:r w:rsidRPr="00F80744">
        <w:t xml:space="preserve">to </w:t>
      </w:r>
      <w:r w:rsidRPr="00F80744">
        <w:rPr>
          <w:spacing w:val="-5"/>
        </w:rPr>
        <w:t xml:space="preserve">which countries </w:t>
      </w:r>
      <w:r w:rsidRPr="00F80744">
        <w:t xml:space="preserve">the </w:t>
      </w:r>
      <w:r w:rsidRPr="00F80744">
        <w:rPr>
          <w:spacing w:val="-5"/>
        </w:rPr>
        <w:t xml:space="preserve">personal data will </w:t>
      </w:r>
      <w:r w:rsidRPr="00F80744">
        <w:t xml:space="preserve">be </w:t>
      </w:r>
      <w:r w:rsidRPr="00F80744">
        <w:rPr>
          <w:spacing w:val="-5"/>
        </w:rPr>
        <w:t>transferred</w:t>
      </w:r>
      <w:r w:rsidRPr="00F80744">
        <w:rPr>
          <w:spacing w:val="-9"/>
        </w:rPr>
        <w:t xml:space="preserve"> </w:t>
      </w:r>
      <w:r w:rsidRPr="00F80744">
        <w:rPr>
          <w:spacing w:val="-3"/>
        </w:rPr>
        <w:t>to.</w:t>
      </w:r>
    </w:p>
    <w:p w14:paraId="56490F80" w14:textId="77777777" w:rsidR="00F80744" w:rsidRPr="00F80744" w:rsidRDefault="00F80744" w:rsidP="00E73CFA">
      <w:pPr>
        <w:jc w:val="both"/>
        <w:rPr>
          <w:spacing w:val="-5"/>
        </w:rPr>
      </w:pPr>
    </w:p>
    <w:p w14:paraId="4BE48A66" w14:textId="77777777" w:rsidR="00F80744" w:rsidRPr="00F80744" w:rsidRDefault="00F80744" w:rsidP="00E73CFA">
      <w:pPr>
        <w:ind w:left="709"/>
        <w:jc w:val="both"/>
      </w:pPr>
      <w:r w:rsidRPr="00F80744">
        <w:rPr>
          <w:spacing w:val="-5"/>
        </w:rPr>
        <w:t xml:space="preserve">Where </w:t>
      </w:r>
      <w:r w:rsidRPr="00F80744">
        <w:t xml:space="preserve">data </w:t>
      </w:r>
      <w:r w:rsidRPr="00F80744">
        <w:rPr>
          <w:spacing w:val="-5"/>
        </w:rPr>
        <w:t xml:space="preserve">transfers outside </w:t>
      </w:r>
      <w:r w:rsidRPr="00F80744">
        <w:t>of the EEA take</w:t>
      </w:r>
      <w:r w:rsidRPr="00F80744">
        <w:rPr>
          <w:spacing w:val="55"/>
        </w:rPr>
        <w:t xml:space="preserve"> </w:t>
      </w:r>
      <w:r w:rsidRPr="00F80744">
        <w:rPr>
          <w:spacing w:val="-5"/>
        </w:rPr>
        <w:t xml:space="preserve">place, </w:t>
      </w:r>
      <w:r w:rsidRPr="00F80744">
        <w:t>the</w:t>
      </w:r>
      <w:r w:rsidRPr="00F80744">
        <w:rPr>
          <w:spacing w:val="55"/>
        </w:rPr>
        <w:t xml:space="preserve"> </w:t>
      </w:r>
      <w:r w:rsidRPr="00F80744">
        <w:rPr>
          <w:spacing w:val="-5"/>
        </w:rPr>
        <w:t xml:space="preserve">Firm has </w:t>
      </w:r>
      <w:r w:rsidRPr="00F80744">
        <w:t xml:space="preserve">taken the </w:t>
      </w:r>
      <w:r w:rsidRPr="00F80744">
        <w:rPr>
          <w:spacing w:val="-5"/>
        </w:rPr>
        <w:t xml:space="preserve">necessary steps </w:t>
      </w:r>
      <w:r w:rsidRPr="00F80744">
        <w:t xml:space="preserve">to </w:t>
      </w:r>
      <w:r w:rsidRPr="00F80744">
        <w:rPr>
          <w:spacing w:val="-5"/>
        </w:rPr>
        <w:t xml:space="preserve">ensure </w:t>
      </w:r>
      <w:r w:rsidRPr="00F80744">
        <w:t xml:space="preserve">that </w:t>
      </w:r>
      <w:r w:rsidRPr="00F80744">
        <w:rPr>
          <w:spacing w:val="-5"/>
        </w:rPr>
        <w:t xml:space="preserve">appropriate </w:t>
      </w:r>
      <w:r w:rsidRPr="00F80744">
        <w:rPr>
          <w:spacing w:val="-6"/>
        </w:rPr>
        <w:t xml:space="preserve">safeguards </w:t>
      </w:r>
      <w:r w:rsidRPr="00F80744">
        <w:rPr>
          <w:spacing w:val="-5"/>
        </w:rPr>
        <w:t xml:space="preserve">have </w:t>
      </w:r>
      <w:r w:rsidRPr="00F80744">
        <w:t xml:space="preserve">been put in place to </w:t>
      </w:r>
      <w:r w:rsidRPr="00F80744">
        <w:rPr>
          <w:spacing w:val="-5"/>
        </w:rPr>
        <w:t xml:space="preserve">protect </w:t>
      </w:r>
      <w:r w:rsidRPr="00F80744">
        <w:t xml:space="preserve">the </w:t>
      </w:r>
      <w:r w:rsidRPr="00F80744">
        <w:rPr>
          <w:spacing w:val="-5"/>
        </w:rPr>
        <w:t xml:space="preserve">privacy </w:t>
      </w:r>
      <w:r w:rsidRPr="00F80744">
        <w:t xml:space="preserve">and </w:t>
      </w:r>
      <w:r w:rsidRPr="00F80744">
        <w:rPr>
          <w:spacing w:val="-5"/>
        </w:rPr>
        <w:t xml:space="preserve">integrity </w:t>
      </w:r>
      <w:r w:rsidRPr="00F80744">
        <w:t xml:space="preserve">of </w:t>
      </w:r>
      <w:r w:rsidRPr="00F80744">
        <w:rPr>
          <w:spacing w:val="-5"/>
        </w:rPr>
        <w:t xml:space="preserve">such personal data. </w:t>
      </w:r>
      <w:r w:rsidRPr="00F80744">
        <w:rPr>
          <w:spacing w:val="-6"/>
        </w:rPr>
        <w:t xml:space="preserve">Please </w:t>
      </w:r>
      <w:r w:rsidRPr="00F80744">
        <w:rPr>
          <w:spacing w:val="-5"/>
        </w:rPr>
        <w:t xml:space="preserve">contact </w:t>
      </w:r>
      <w:r w:rsidRPr="00F80744">
        <w:t xml:space="preserve">the Compliance Officer </w:t>
      </w:r>
      <w:r w:rsidRPr="00F80744">
        <w:rPr>
          <w:spacing w:val="-5"/>
        </w:rPr>
        <w:t xml:space="preserve">should </w:t>
      </w:r>
      <w:r w:rsidRPr="00F80744">
        <w:t xml:space="preserve">you wish to </w:t>
      </w:r>
      <w:r w:rsidRPr="00F80744">
        <w:rPr>
          <w:spacing w:val="-5"/>
        </w:rPr>
        <w:t>obtain information concerning such safeguards.</w:t>
      </w:r>
    </w:p>
    <w:p w14:paraId="199E5049" w14:textId="77777777" w:rsidR="00F80744" w:rsidRPr="00F80744" w:rsidRDefault="00F80744" w:rsidP="00E73CFA">
      <w:pPr>
        <w:ind w:left="709"/>
        <w:jc w:val="both"/>
      </w:pPr>
    </w:p>
    <w:p w14:paraId="697AC334" w14:textId="77777777" w:rsidR="00F80744" w:rsidRPr="00751BAF" w:rsidRDefault="00F80744" w:rsidP="00DF5E99">
      <w:pPr>
        <w:ind w:left="709"/>
        <w:rPr>
          <w:b/>
          <w:bCs/>
        </w:rPr>
      </w:pPr>
      <w:r w:rsidRPr="00751BAF">
        <w:rPr>
          <w:b/>
          <w:bCs/>
        </w:rPr>
        <w:t>Data Retention Period</w:t>
      </w:r>
    </w:p>
    <w:p w14:paraId="259F950F" w14:textId="77777777" w:rsidR="00F80744" w:rsidRPr="00F80744" w:rsidRDefault="00F80744" w:rsidP="00E73CFA">
      <w:pPr>
        <w:ind w:left="709"/>
        <w:jc w:val="both"/>
      </w:pPr>
      <w:r w:rsidRPr="00F80744">
        <w:t xml:space="preserve">The Firm will </w:t>
      </w:r>
      <w:r w:rsidRPr="00F80744">
        <w:rPr>
          <w:spacing w:val="-5"/>
        </w:rPr>
        <w:t xml:space="preserve">retain </w:t>
      </w:r>
      <w:r w:rsidRPr="00F80744">
        <w:rPr>
          <w:spacing w:val="-3"/>
        </w:rPr>
        <w:t xml:space="preserve">all </w:t>
      </w:r>
      <w:r w:rsidRPr="00F80744">
        <w:rPr>
          <w:spacing w:val="-5"/>
        </w:rPr>
        <w:t xml:space="preserve">documentation provided </w:t>
      </w:r>
      <w:r w:rsidRPr="00F80744">
        <w:rPr>
          <w:spacing w:val="-3"/>
        </w:rPr>
        <w:t xml:space="preserve">by </w:t>
      </w:r>
      <w:r w:rsidRPr="00F80744">
        <w:t>you</w:t>
      </w:r>
      <w:r w:rsidRPr="00F80744">
        <w:rPr>
          <w:spacing w:val="55"/>
        </w:rPr>
        <w:t xml:space="preserve"> </w:t>
      </w:r>
      <w:r w:rsidRPr="00F80744">
        <w:t xml:space="preserve">in </w:t>
      </w:r>
      <w:r w:rsidRPr="00F80744">
        <w:rPr>
          <w:spacing w:val="-5"/>
        </w:rPr>
        <w:t xml:space="preserve">relation </w:t>
      </w:r>
      <w:r w:rsidRPr="00F80744">
        <w:t>to</w:t>
      </w:r>
      <w:r w:rsidRPr="00F80744">
        <w:rPr>
          <w:spacing w:val="55"/>
        </w:rPr>
        <w:t xml:space="preserve"> </w:t>
      </w:r>
      <w:r w:rsidRPr="00F80744">
        <w:t xml:space="preserve">the </w:t>
      </w:r>
      <w:r w:rsidRPr="00F80744">
        <w:rPr>
          <w:spacing w:val="-5"/>
        </w:rPr>
        <w:t xml:space="preserve">provision </w:t>
      </w:r>
      <w:r w:rsidRPr="00F80744">
        <w:t xml:space="preserve">of MiFID </w:t>
      </w:r>
      <w:r w:rsidRPr="00F80744">
        <w:rPr>
          <w:spacing w:val="-5"/>
        </w:rPr>
        <w:t xml:space="preserve">investment advice </w:t>
      </w:r>
      <w:r w:rsidRPr="00F80744">
        <w:t xml:space="preserve">or </w:t>
      </w:r>
      <w:r w:rsidRPr="00F80744">
        <w:rPr>
          <w:spacing w:val="-5"/>
        </w:rPr>
        <w:t xml:space="preserve">for </w:t>
      </w:r>
      <w:proofErr w:type="gramStart"/>
      <w:r w:rsidRPr="00F80744">
        <w:t>a the</w:t>
      </w:r>
      <w:proofErr w:type="gramEnd"/>
      <w:r w:rsidRPr="00F80744">
        <w:t xml:space="preserve"> </w:t>
      </w:r>
      <w:r w:rsidRPr="00F80744">
        <w:rPr>
          <w:spacing w:val="-5"/>
        </w:rPr>
        <w:t xml:space="preserve">purposes </w:t>
      </w:r>
      <w:r w:rsidRPr="00F80744">
        <w:t xml:space="preserve">of </w:t>
      </w:r>
      <w:r w:rsidRPr="00F80744">
        <w:rPr>
          <w:spacing w:val="-5"/>
        </w:rPr>
        <w:t xml:space="preserve">arranging </w:t>
      </w:r>
      <w:r w:rsidRPr="00F80744">
        <w:rPr>
          <w:spacing w:val="-3"/>
        </w:rPr>
        <w:t xml:space="preserve">an </w:t>
      </w:r>
      <w:r w:rsidRPr="00F80744">
        <w:rPr>
          <w:spacing w:val="-5"/>
        </w:rPr>
        <w:t xml:space="preserve">insurance contract </w:t>
      </w:r>
      <w:r w:rsidRPr="00F80744">
        <w:t xml:space="preserve">for </w:t>
      </w:r>
      <w:r w:rsidRPr="00F80744">
        <w:rPr>
          <w:spacing w:val="-5"/>
        </w:rPr>
        <w:t xml:space="preserve">such period </w:t>
      </w:r>
      <w:r w:rsidRPr="00F80744">
        <w:t xml:space="preserve">of time </w:t>
      </w:r>
      <w:r w:rsidRPr="00F80744">
        <w:rPr>
          <w:spacing w:val="-3"/>
        </w:rPr>
        <w:t xml:space="preserve">as </w:t>
      </w:r>
      <w:r w:rsidRPr="00F80744">
        <w:t>may</w:t>
      </w:r>
      <w:r w:rsidRPr="00F80744">
        <w:rPr>
          <w:spacing w:val="55"/>
        </w:rPr>
        <w:t xml:space="preserve"> </w:t>
      </w:r>
      <w:r w:rsidRPr="00F80744">
        <w:rPr>
          <w:spacing w:val="-3"/>
        </w:rPr>
        <w:t xml:space="preserve">be </w:t>
      </w:r>
      <w:r w:rsidRPr="00F80744">
        <w:rPr>
          <w:spacing w:val="-6"/>
        </w:rPr>
        <w:t xml:space="preserve">required </w:t>
      </w:r>
      <w:r w:rsidRPr="00F80744">
        <w:rPr>
          <w:spacing w:val="-3"/>
        </w:rPr>
        <w:t xml:space="preserve">by </w:t>
      </w:r>
      <w:r w:rsidRPr="00F80744">
        <w:rPr>
          <w:spacing w:val="-5"/>
        </w:rPr>
        <w:t xml:space="preserve">Irish legal and regulatory requirements, </w:t>
      </w:r>
      <w:r w:rsidRPr="00F80744">
        <w:t xml:space="preserve">but </w:t>
      </w:r>
      <w:r w:rsidRPr="00F80744">
        <w:rPr>
          <w:spacing w:val="-5"/>
        </w:rPr>
        <w:t xml:space="preserve">not </w:t>
      </w:r>
      <w:r w:rsidRPr="00F80744">
        <w:t xml:space="preserve">for </w:t>
      </w:r>
      <w:r w:rsidRPr="00F80744">
        <w:lastRenderedPageBreak/>
        <w:t xml:space="preserve">less than six </w:t>
      </w:r>
      <w:r w:rsidRPr="00F80744">
        <w:rPr>
          <w:spacing w:val="-5"/>
        </w:rPr>
        <w:t xml:space="preserve">years </w:t>
      </w:r>
      <w:r w:rsidRPr="00F80744">
        <w:t xml:space="preserve">after the </w:t>
      </w:r>
      <w:r w:rsidRPr="00F80744">
        <w:rPr>
          <w:spacing w:val="-5"/>
        </w:rPr>
        <w:t xml:space="preserve">period </w:t>
      </w:r>
      <w:r w:rsidRPr="00F80744">
        <w:t xml:space="preserve">of </w:t>
      </w:r>
      <w:r w:rsidRPr="00F80744">
        <w:rPr>
          <w:spacing w:val="-5"/>
        </w:rPr>
        <w:t xml:space="preserve">your investment </w:t>
      </w:r>
      <w:r w:rsidRPr="00F80744">
        <w:t xml:space="preserve">has </w:t>
      </w:r>
      <w:r w:rsidRPr="00F80744">
        <w:rPr>
          <w:spacing w:val="-5"/>
        </w:rPr>
        <w:t xml:space="preserve">ended </w:t>
      </w:r>
      <w:r w:rsidRPr="00F80744">
        <w:t xml:space="preserve">or the </w:t>
      </w:r>
      <w:r w:rsidRPr="00F80744">
        <w:rPr>
          <w:spacing w:val="-5"/>
        </w:rPr>
        <w:t xml:space="preserve">date </w:t>
      </w:r>
      <w:r w:rsidRPr="00F80744">
        <w:t xml:space="preserve">on </w:t>
      </w:r>
      <w:r w:rsidRPr="00F80744">
        <w:rPr>
          <w:spacing w:val="-5"/>
        </w:rPr>
        <w:t xml:space="preserve">which </w:t>
      </w:r>
      <w:r w:rsidRPr="00F80744">
        <w:t xml:space="preserve">you had your last </w:t>
      </w:r>
      <w:r w:rsidRPr="00F80744">
        <w:rPr>
          <w:spacing w:val="-5"/>
        </w:rPr>
        <w:t xml:space="preserve">transaction </w:t>
      </w:r>
      <w:r w:rsidRPr="00F80744">
        <w:t>with us.</w:t>
      </w:r>
    </w:p>
    <w:p w14:paraId="76261AE4" w14:textId="77777777" w:rsidR="00F80744" w:rsidRPr="00F80744" w:rsidRDefault="00F80744" w:rsidP="00E73CFA">
      <w:pPr>
        <w:jc w:val="both"/>
      </w:pPr>
    </w:p>
    <w:p w14:paraId="2EE290BE" w14:textId="77777777" w:rsidR="00F80744" w:rsidRPr="00751BAF" w:rsidRDefault="00F80744" w:rsidP="00DF5E99">
      <w:pPr>
        <w:ind w:left="709"/>
        <w:rPr>
          <w:b/>
          <w:bCs/>
        </w:rPr>
      </w:pPr>
      <w:r w:rsidRPr="00751BAF">
        <w:rPr>
          <w:b/>
          <w:bCs/>
        </w:rPr>
        <w:t>Your data protection rights</w:t>
      </w:r>
    </w:p>
    <w:p w14:paraId="44D7A2DD" w14:textId="77777777" w:rsidR="00F80744" w:rsidRPr="00F80744" w:rsidRDefault="00F80744" w:rsidP="00E73CFA">
      <w:pPr>
        <w:ind w:left="709"/>
        <w:jc w:val="both"/>
      </w:pPr>
      <w:r w:rsidRPr="00F80744">
        <w:rPr>
          <w:spacing w:val="-5"/>
        </w:rPr>
        <w:t xml:space="preserve">Please note </w:t>
      </w:r>
      <w:r w:rsidRPr="00F80744">
        <w:t xml:space="preserve">that you </w:t>
      </w:r>
      <w:r w:rsidRPr="00F80744">
        <w:rPr>
          <w:spacing w:val="-5"/>
        </w:rPr>
        <w:t xml:space="preserve">have </w:t>
      </w:r>
      <w:r w:rsidRPr="00F80744">
        <w:t xml:space="preserve">the </w:t>
      </w:r>
      <w:r w:rsidRPr="00F80744">
        <w:rPr>
          <w:spacing w:val="-5"/>
        </w:rPr>
        <w:t xml:space="preserve">following </w:t>
      </w:r>
      <w:r w:rsidRPr="00F80744">
        <w:t xml:space="preserve">rights </w:t>
      </w:r>
      <w:r w:rsidRPr="00F80744">
        <w:rPr>
          <w:spacing w:val="-5"/>
        </w:rPr>
        <w:t xml:space="preserve">under </w:t>
      </w:r>
      <w:r w:rsidRPr="00F80744">
        <w:t xml:space="preserve">the </w:t>
      </w:r>
      <w:r w:rsidRPr="00F80744">
        <w:rPr>
          <w:spacing w:val="-5"/>
        </w:rPr>
        <w:t xml:space="preserve">GDPR. </w:t>
      </w:r>
      <w:r w:rsidRPr="00F80744">
        <w:t xml:space="preserve">In each </w:t>
      </w:r>
      <w:r w:rsidRPr="00F80744">
        <w:rPr>
          <w:spacing w:val="-5"/>
        </w:rPr>
        <w:t xml:space="preserve">case, </w:t>
      </w:r>
      <w:r w:rsidRPr="00F80744">
        <w:t xml:space="preserve">the </w:t>
      </w:r>
      <w:r w:rsidRPr="00F80744">
        <w:rPr>
          <w:spacing w:val="-5"/>
        </w:rPr>
        <w:t xml:space="preserve">exercise </w:t>
      </w:r>
      <w:r w:rsidRPr="00F80744">
        <w:t xml:space="preserve">of </w:t>
      </w:r>
      <w:r w:rsidRPr="00F80744">
        <w:rPr>
          <w:spacing w:val="-5"/>
        </w:rPr>
        <w:t xml:space="preserve">these rights </w:t>
      </w:r>
      <w:r w:rsidRPr="00F80744">
        <w:t xml:space="preserve">is </w:t>
      </w:r>
      <w:r w:rsidRPr="00F80744">
        <w:rPr>
          <w:spacing w:val="-5"/>
        </w:rPr>
        <w:t xml:space="preserve">subject </w:t>
      </w:r>
      <w:r w:rsidRPr="00F80744">
        <w:t xml:space="preserve">to the </w:t>
      </w:r>
      <w:r w:rsidRPr="00F80744">
        <w:rPr>
          <w:spacing w:val="-5"/>
        </w:rPr>
        <w:t xml:space="preserve">provisions </w:t>
      </w:r>
      <w:r w:rsidRPr="00F80744">
        <w:t xml:space="preserve">of the </w:t>
      </w:r>
      <w:r w:rsidRPr="00F80744">
        <w:rPr>
          <w:spacing w:val="-5"/>
        </w:rPr>
        <w:t>GDPR:</w:t>
      </w:r>
    </w:p>
    <w:p w14:paraId="1F8FC9F6" w14:textId="77777777" w:rsidR="00F80744" w:rsidRPr="00F80744" w:rsidRDefault="00F80744" w:rsidP="00E73CFA">
      <w:pPr>
        <w:ind w:left="709"/>
        <w:jc w:val="both"/>
      </w:pPr>
    </w:p>
    <w:p w14:paraId="6A439564" w14:textId="77777777" w:rsidR="00F80744" w:rsidRPr="00751BAF" w:rsidRDefault="00F80744" w:rsidP="00E73CFA">
      <w:pPr>
        <w:pStyle w:val="ListParagraph"/>
        <w:numPr>
          <w:ilvl w:val="0"/>
          <w:numId w:val="8"/>
        </w:numPr>
        <w:ind w:left="1418" w:hanging="284"/>
        <w:jc w:val="both"/>
        <w:rPr>
          <w:b w:val="0"/>
          <w:bCs/>
          <w:u w:val="none"/>
        </w:rPr>
      </w:pPr>
      <w:r w:rsidRPr="00751BAF">
        <w:rPr>
          <w:b w:val="0"/>
          <w:bCs/>
          <w:u w:val="none"/>
        </w:rPr>
        <w:t xml:space="preserve">You </w:t>
      </w:r>
      <w:r w:rsidRPr="00751BAF">
        <w:rPr>
          <w:b w:val="0"/>
          <w:bCs/>
          <w:spacing w:val="-5"/>
          <w:u w:val="none"/>
        </w:rPr>
        <w:t xml:space="preserve">have </w:t>
      </w:r>
      <w:r w:rsidRPr="00751BAF">
        <w:rPr>
          <w:b w:val="0"/>
          <w:bCs/>
          <w:u w:val="none"/>
        </w:rPr>
        <w:t xml:space="preserve">a </w:t>
      </w:r>
      <w:r w:rsidRPr="00751BAF">
        <w:rPr>
          <w:b w:val="0"/>
          <w:bCs/>
          <w:spacing w:val="-5"/>
          <w:u w:val="none"/>
        </w:rPr>
        <w:t xml:space="preserve">right </w:t>
      </w:r>
      <w:r w:rsidRPr="00751BAF">
        <w:rPr>
          <w:b w:val="0"/>
          <w:bCs/>
          <w:u w:val="none"/>
        </w:rPr>
        <w:t xml:space="preserve">of </w:t>
      </w:r>
      <w:r w:rsidRPr="00751BAF">
        <w:rPr>
          <w:b w:val="0"/>
          <w:bCs/>
          <w:spacing w:val="-5"/>
          <w:u w:val="none"/>
        </w:rPr>
        <w:t xml:space="preserve">access </w:t>
      </w:r>
      <w:r w:rsidRPr="00751BAF">
        <w:rPr>
          <w:b w:val="0"/>
          <w:bCs/>
          <w:u w:val="none"/>
        </w:rPr>
        <w:t>to and</w:t>
      </w:r>
      <w:r w:rsidRPr="00751BAF">
        <w:rPr>
          <w:b w:val="0"/>
          <w:bCs/>
          <w:spacing w:val="-26"/>
          <w:u w:val="none"/>
        </w:rPr>
        <w:t xml:space="preserve"> </w:t>
      </w:r>
      <w:r w:rsidRPr="00751BAF">
        <w:rPr>
          <w:b w:val="0"/>
          <w:bCs/>
          <w:u w:val="none"/>
        </w:rPr>
        <w:t xml:space="preserve">the right to </w:t>
      </w:r>
      <w:r w:rsidRPr="00751BAF">
        <w:rPr>
          <w:b w:val="0"/>
          <w:bCs/>
          <w:spacing w:val="-5"/>
          <w:u w:val="none"/>
        </w:rPr>
        <w:t xml:space="preserve">amend </w:t>
      </w:r>
      <w:r w:rsidRPr="00751BAF">
        <w:rPr>
          <w:b w:val="0"/>
          <w:bCs/>
          <w:u w:val="none"/>
        </w:rPr>
        <w:t xml:space="preserve">and </w:t>
      </w:r>
      <w:r w:rsidRPr="00751BAF">
        <w:rPr>
          <w:b w:val="0"/>
          <w:bCs/>
          <w:spacing w:val="-5"/>
          <w:u w:val="none"/>
        </w:rPr>
        <w:t xml:space="preserve">rectify </w:t>
      </w:r>
      <w:r w:rsidRPr="00751BAF">
        <w:rPr>
          <w:b w:val="0"/>
          <w:bCs/>
          <w:u w:val="none"/>
        </w:rPr>
        <w:t>your</w:t>
      </w:r>
      <w:r w:rsidRPr="00751BAF">
        <w:rPr>
          <w:b w:val="0"/>
          <w:bCs/>
          <w:spacing w:val="55"/>
          <w:u w:val="none"/>
        </w:rPr>
        <w:t xml:space="preserve"> </w:t>
      </w:r>
      <w:r w:rsidRPr="00751BAF">
        <w:rPr>
          <w:b w:val="0"/>
          <w:bCs/>
          <w:spacing w:val="-5"/>
          <w:u w:val="none"/>
        </w:rPr>
        <w:t>personal</w:t>
      </w:r>
      <w:r w:rsidRPr="00751BAF">
        <w:rPr>
          <w:b w:val="0"/>
          <w:bCs/>
          <w:spacing w:val="-8"/>
          <w:u w:val="none"/>
        </w:rPr>
        <w:t xml:space="preserve"> </w:t>
      </w:r>
      <w:r w:rsidRPr="00751BAF">
        <w:rPr>
          <w:b w:val="0"/>
          <w:bCs/>
          <w:u w:val="none"/>
        </w:rPr>
        <w:t>data;</w:t>
      </w:r>
    </w:p>
    <w:p w14:paraId="3DC711EB" w14:textId="77777777" w:rsidR="00F80744" w:rsidRPr="00751BAF" w:rsidRDefault="00F80744" w:rsidP="00E73CFA">
      <w:pPr>
        <w:pStyle w:val="ListParagraph"/>
        <w:numPr>
          <w:ilvl w:val="0"/>
          <w:numId w:val="8"/>
        </w:numPr>
        <w:ind w:left="1418" w:hanging="284"/>
        <w:jc w:val="both"/>
        <w:rPr>
          <w:b w:val="0"/>
          <w:bCs/>
          <w:u w:val="none"/>
        </w:rPr>
      </w:pPr>
      <w:r w:rsidRPr="00751BAF">
        <w:rPr>
          <w:b w:val="0"/>
          <w:bCs/>
          <w:u w:val="none"/>
        </w:rPr>
        <w:t xml:space="preserve">You </w:t>
      </w:r>
      <w:r w:rsidRPr="00751BAF">
        <w:rPr>
          <w:b w:val="0"/>
          <w:bCs/>
          <w:spacing w:val="-5"/>
          <w:u w:val="none"/>
        </w:rPr>
        <w:t xml:space="preserve">have </w:t>
      </w:r>
      <w:r w:rsidRPr="00751BAF">
        <w:rPr>
          <w:b w:val="0"/>
          <w:bCs/>
          <w:u w:val="none"/>
        </w:rPr>
        <w:t xml:space="preserve">the </w:t>
      </w:r>
      <w:r w:rsidRPr="00751BAF">
        <w:rPr>
          <w:b w:val="0"/>
          <w:bCs/>
          <w:spacing w:val="-5"/>
          <w:u w:val="none"/>
        </w:rPr>
        <w:t xml:space="preserve">right </w:t>
      </w:r>
      <w:r w:rsidRPr="00751BAF">
        <w:rPr>
          <w:b w:val="0"/>
          <w:bCs/>
          <w:u w:val="none"/>
        </w:rPr>
        <w:t xml:space="preserve">to </w:t>
      </w:r>
      <w:r w:rsidRPr="00751BAF">
        <w:rPr>
          <w:b w:val="0"/>
          <w:bCs/>
          <w:spacing w:val="-5"/>
          <w:u w:val="none"/>
        </w:rPr>
        <w:t xml:space="preserve">have </w:t>
      </w:r>
      <w:r w:rsidRPr="00751BAF">
        <w:rPr>
          <w:b w:val="0"/>
          <w:bCs/>
          <w:u w:val="none"/>
        </w:rPr>
        <w:t xml:space="preserve">any </w:t>
      </w:r>
      <w:r w:rsidRPr="00751BAF">
        <w:rPr>
          <w:b w:val="0"/>
          <w:bCs/>
          <w:spacing w:val="-5"/>
          <w:u w:val="none"/>
        </w:rPr>
        <w:t>incomplete personal data</w:t>
      </w:r>
      <w:r w:rsidRPr="00751BAF">
        <w:rPr>
          <w:b w:val="0"/>
          <w:bCs/>
          <w:spacing w:val="-13"/>
          <w:u w:val="none"/>
        </w:rPr>
        <w:t xml:space="preserve"> </w:t>
      </w:r>
      <w:r w:rsidRPr="00751BAF">
        <w:rPr>
          <w:b w:val="0"/>
          <w:bCs/>
          <w:spacing w:val="-5"/>
          <w:u w:val="none"/>
        </w:rPr>
        <w:t>completed;</w:t>
      </w:r>
    </w:p>
    <w:p w14:paraId="19073020" w14:textId="77777777" w:rsidR="00F80744" w:rsidRPr="00751BAF" w:rsidRDefault="00F80744" w:rsidP="00E73CFA">
      <w:pPr>
        <w:pStyle w:val="ListParagraph"/>
        <w:numPr>
          <w:ilvl w:val="0"/>
          <w:numId w:val="8"/>
        </w:numPr>
        <w:ind w:left="1418" w:hanging="284"/>
        <w:jc w:val="both"/>
        <w:rPr>
          <w:b w:val="0"/>
          <w:bCs/>
          <w:u w:val="none"/>
        </w:rPr>
      </w:pPr>
      <w:r w:rsidRPr="00751BAF">
        <w:rPr>
          <w:b w:val="0"/>
          <w:bCs/>
          <w:u w:val="none"/>
        </w:rPr>
        <w:t xml:space="preserve">You </w:t>
      </w:r>
      <w:r w:rsidRPr="00751BAF">
        <w:rPr>
          <w:b w:val="0"/>
          <w:bCs/>
          <w:spacing w:val="-5"/>
          <w:u w:val="none"/>
        </w:rPr>
        <w:t xml:space="preserve">have </w:t>
      </w:r>
      <w:r w:rsidRPr="00751BAF">
        <w:rPr>
          <w:b w:val="0"/>
          <w:bCs/>
          <w:u w:val="none"/>
        </w:rPr>
        <w:t xml:space="preserve">a right to </w:t>
      </w:r>
      <w:r w:rsidRPr="00751BAF">
        <w:rPr>
          <w:b w:val="0"/>
          <w:bCs/>
          <w:spacing w:val="-3"/>
          <w:u w:val="none"/>
        </w:rPr>
        <w:t xml:space="preserve">be </w:t>
      </w:r>
      <w:r w:rsidRPr="00751BAF">
        <w:rPr>
          <w:b w:val="0"/>
          <w:bCs/>
          <w:spacing w:val="-5"/>
          <w:u w:val="none"/>
        </w:rPr>
        <w:t xml:space="preserve">forgotten (right </w:t>
      </w:r>
      <w:r w:rsidRPr="00751BAF">
        <w:rPr>
          <w:b w:val="0"/>
          <w:bCs/>
          <w:u w:val="none"/>
        </w:rPr>
        <w:t xml:space="preserve">of </w:t>
      </w:r>
      <w:r w:rsidRPr="00751BAF">
        <w:rPr>
          <w:b w:val="0"/>
          <w:bCs/>
          <w:spacing w:val="-5"/>
          <w:u w:val="none"/>
        </w:rPr>
        <w:t xml:space="preserve">erasure </w:t>
      </w:r>
      <w:r w:rsidRPr="00751BAF">
        <w:rPr>
          <w:b w:val="0"/>
          <w:bCs/>
          <w:u w:val="none"/>
        </w:rPr>
        <w:t>of</w:t>
      </w:r>
      <w:r w:rsidRPr="00751BAF">
        <w:rPr>
          <w:b w:val="0"/>
          <w:bCs/>
          <w:spacing w:val="-42"/>
          <w:u w:val="none"/>
        </w:rPr>
        <w:t xml:space="preserve"> </w:t>
      </w:r>
      <w:r w:rsidRPr="00751BAF">
        <w:rPr>
          <w:b w:val="0"/>
          <w:bCs/>
          <w:spacing w:val="-5"/>
          <w:u w:val="none"/>
        </w:rPr>
        <w:t xml:space="preserve">personal </w:t>
      </w:r>
      <w:r w:rsidRPr="00751BAF">
        <w:rPr>
          <w:b w:val="0"/>
          <w:bCs/>
          <w:u w:val="none"/>
        </w:rPr>
        <w:t>data);</w:t>
      </w:r>
    </w:p>
    <w:p w14:paraId="43CE079A" w14:textId="77777777" w:rsidR="00F80744" w:rsidRPr="00751BAF" w:rsidRDefault="00F80744" w:rsidP="00E73CFA">
      <w:pPr>
        <w:pStyle w:val="ListParagraph"/>
        <w:numPr>
          <w:ilvl w:val="0"/>
          <w:numId w:val="8"/>
        </w:numPr>
        <w:ind w:left="1418" w:hanging="284"/>
        <w:jc w:val="both"/>
        <w:rPr>
          <w:b w:val="0"/>
          <w:bCs/>
          <w:u w:val="none"/>
        </w:rPr>
      </w:pPr>
      <w:r w:rsidRPr="00751BAF">
        <w:rPr>
          <w:b w:val="0"/>
          <w:bCs/>
          <w:u w:val="none"/>
        </w:rPr>
        <w:t xml:space="preserve">You </w:t>
      </w:r>
      <w:r w:rsidRPr="00751BAF">
        <w:rPr>
          <w:b w:val="0"/>
          <w:bCs/>
          <w:spacing w:val="-5"/>
          <w:u w:val="none"/>
        </w:rPr>
        <w:t xml:space="preserve">have </w:t>
      </w:r>
      <w:r w:rsidRPr="00751BAF">
        <w:rPr>
          <w:b w:val="0"/>
          <w:bCs/>
          <w:u w:val="none"/>
        </w:rPr>
        <w:t xml:space="preserve">a </w:t>
      </w:r>
      <w:r w:rsidRPr="00751BAF">
        <w:rPr>
          <w:b w:val="0"/>
          <w:bCs/>
          <w:spacing w:val="-5"/>
          <w:u w:val="none"/>
        </w:rPr>
        <w:t xml:space="preserve">right </w:t>
      </w:r>
      <w:r w:rsidRPr="00751BAF">
        <w:rPr>
          <w:b w:val="0"/>
          <w:bCs/>
          <w:u w:val="none"/>
        </w:rPr>
        <w:t xml:space="preserve">to </w:t>
      </w:r>
      <w:r w:rsidRPr="00751BAF">
        <w:rPr>
          <w:b w:val="0"/>
          <w:bCs/>
          <w:spacing w:val="-5"/>
          <w:u w:val="none"/>
        </w:rPr>
        <w:t>restrict processing;</w:t>
      </w:r>
    </w:p>
    <w:p w14:paraId="52067FD4" w14:textId="77777777" w:rsidR="00F80744" w:rsidRPr="00751BAF" w:rsidRDefault="00F80744" w:rsidP="00E73CFA">
      <w:pPr>
        <w:pStyle w:val="ListParagraph"/>
        <w:numPr>
          <w:ilvl w:val="0"/>
          <w:numId w:val="8"/>
        </w:numPr>
        <w:ind w:left="1418" w:hanging="284"/>
        <w:jc w:val="both"/>
        <w:rPr>
          <w:b w:val="0"/>
          <w:bCs/>
          <w:u w:val="none"/>
        </w:rPr>
      </w:pPr>
      <w:r w:rsidRPr="00751BAF">
        <w:rPr>
          <w:b w:val="0"/>
          <w:bCs/>
          <w:u w:val="none"/>
        </w:rPr>
        <w:t xml:space="preserve">You </w:t>
      </w:r>
      <w:r w:rsidRPr="00751BAF">
        <w:rPr>
          <w:b w:val="0"/>
          <w:bCs/>
          <w:spacing w:val="-5"/>
          <w:u w:val="none"/>
        </w:rPr>
        <w:t xml:space="preserve">have </w:t>
      </w:r>
      <w:r w:rsidRPr="00751BAF">
        <w:rPr>
          <w:b w:val="0"/>
          <w:bCs/>
          <w:u w:val="none"/>
        </w:rPr>
        <w:t xml:space="preserve">a right to </w:t>
      </w:r>
      <w:r w:rsidRPr="00751BAF">
        <w:rPr>
          <w:b w:val="0"/>
          <w:bCs/>
          <w:spacing w:val="-5"/>
          <w:u w:val="none"/>
        </w:rPr>
        <w:t xml:space="preserve">data </w:t>
      </w:r>
      <w:r w:rsidRPr="00751BAF">
        <w:rPr>
          <w:b w:val="0"/>
          <w:bCs/>
          <w:spacing w:val="-6"/>
          <w:u w:val="none"/>
        </w:rPr>
        <w:t xml:space="preserve">portability; </w:t>
      </w:r>
      <w:r w:rsidRPr="00751BAF">
        <w:rPr>
          <w:b w:val="0"/>
          <w:bCs/>
          <w:u w:val="none"/>
        </w:rPr>
        <w:t>and</w:t>
      </w:r>
    </w:p>
    <w:p w14:paraId="5E62BC89" w14:textId="77777777" w:rsidR="00F80744" w:rsidRPr="00751BAF" w:rsidRDefault="00F80744" w:rsidP="00E73CFA">
      <w:pPr>
        <w:pStyle w:val="ListParagraph"/>
        <w:numPr>
          <w:ilvl w:val="0"/>
          <w:numId w:val="8"/>
        </w:numPr>
        <w:spacing w:after="0"/>
        <w:ind w:left="1418" w:hanging="284"/>
        <w:jc w:val="both"/>
        <w:rPr>
          <w:b w:val="0"/>
          <w:bCs/>
          <w:u w:val="none"/>
        </w:rPr>
      </w:pPr>
      <w:r w:rsidRPr="00751BAF">
        <w:rPr>
          <w:b w:val="0"/>
          <w:bCs/>
          <w:u w:val="none"/>
        </w:rPr>
        <w:t xml:space="preserve">You </w:t>
      </w:r>
      <w:r w:rsidRPr="00751BAF">
        <w:rPr>
          <w:b w:val="0"/>
          <w:bCs/>
          <w:spacing w:val="-5"/>
          <w:u w:val="none"/>
        </w:rPr>
        <w:t xml:space="preserve">also have </w:t>
      </w:r>
      <w:r w:rsidRPr="00751BAF">
        <w:rPr>
          <w:b w:val="0"/>
          <w:bCs/>
          <w:u w:val="none"/>
        </w:rPr>
        <w:t xml:space="preserve">the </w:t>
      </w:r>
      <w:r w:rsidRPr="00751BAF">
        <w:rPr>
          <w:b w:val="0"/>
          <w:bCs/>
          <w:spacing w:val="-5"/>
          <w:u w:val="none"/>
        </w:rPr>
        <w:t xml:space="preserve">right </w:t>
      </w:r>
      <w:r w:rsidRPr="00751BAF">
        <w:rPr>
          <w:b w:val="0"/>
          <w:bCs/>
          <w:u w:val="none"/>
        </w:rPr>
        <w:t xml:space="preserve">to </w:t>
      </w:r>
      <w:r w:rsidRPr="00751BAF">
        <w:rPr>
          <w:b w:val="0"/>
          <w:bCs/>
          <w:spacing w:val="-5"/>
          <w:u w:val="none"/>
        </w:rPr>
        <w:t xml:space="preserve">object </w:t>
      </w:r>
      <w:r w:rsidRPr="00751BAF">
        <w:rPr>
          <w:b w:val="0"/>
          <w:bCs/>
          <w:u w:val="none"/>
        </w:rPr>
        <w:t>to</w:t>
      </w:r>
      <w:r w:rsidRPr="00751BAF">
        <w:rPr>
          <w:b w:val="0"/>
          <w:bCs/>
          <w:spacing w:val="55"/>
          <w:u w:val="none"/>
        </w:rPr>
        <w:t xml:space="preserve"> </w:t>
      </w:r>
      <w:r w:rsidRPr="00751BAF">
        <w:rPr>
          <w:b w:val="0"/>
          <w:bCs/>
          <w:spacing w:val="-5"/>
          <w:u w:val="none"/>
        </w:rPr>
        <w:t xml:space="preserve">processing where personal </w:t>
      </w:r>
      <w:r w:rsidRPr="00751BAF">
        <w:rPr>
          <w:b w:val="0"/>
          <w:bCs/>
          <w:u w:val="none"/>
        </w:rPr>
        <w:t xml:space="preserve">data is being </w:t>
      </w:r>
      <w:r w:rsidRPr="00751BAF">
        <w:rPr>
          <w:b w:val="0"/>
          <w:bCs/>
          <w:spacing w:val="-6"/>
          <w:u w:val="none"/>
        </w:rPr>
        <w:t xml:space="preserve">processed </w:t>
      </w:r>
      <w:r w:rsidRPr="00751BAF">
        <w:rPr>
          <w:b w:val="0"/>
          <w:bCs/>
          <w:spacing w:val="-5"/>
          <w:u w:val="none"/>
        </w:rPr>
        <w:t xml:space="preserve">for marketing purposes </w:t>
      </w:r>
      <w:r w:rsidRPr="00751BAF">
        <w:rPr>
          <w:b w:val="0"/>
          <w:bCs/>
          <w:u w:val="none"/>
        </w:rPr>
        <w:t xml:space="preserve">and </w:t>
      </w:r>
      <w:r w:rsidRPr="00751BAF">
        <w:rPr>
          <w:b w:val="0"/>
          <w:bCs/>
          <w:spacing w:val="-5"/>
          <w:u w:val="none"/>
        </w:rPr>
        <w:t xml:space="preserve">also where the Firm </w:t>
      </w:r>
      <w:r w:rsidRPr="00751BAF">
        <w:rPr>
          <w:b w:val="0"/>
          <w:bCs/>
          <w:u w:val="none"/>
        </w:rPr>
        <w:t xml:space="preserve">is </w:t>
      </w:r>
      <w:r w:rsidRPr="00751BAF">
        <w:rPr>
          <w:b w:val="0"/>
          <w:bCs/>
          <w:spacing w:val="-5"/>
          <w:u w:val="none"/>
        </w:rPr>
        <w:t xml:space="preserve">processing personal </w:t>
      </w:r>
      <w:r w:rsidRPr="00751BAF">
        <w:rPr>
          <w:b w:val="0"/>
          <w:bCs/>
          <w:u w:val="none"/>
        </w:rPr>
        <w:t xml:space="preserve">data for </w:t>
      </w:r>
      <w:r w:rsidRPr="00751BAF">
        <w:rPr>
          <w:b w:val="0"/>
          <w:bCs/>
          <w:spacing w:val="-5"/>
          <w:u w:val="none"/>
        </w:rPr>
        <w:t>legitimate</w:t>
      </w:r>
      <w:r w:rsidRPr="00751BAF">
        <w:rPr>
          <w:b w:val="0"/>
          <w:bCs/>
          <w:spacing w:val="-8"/>
          <w:u w:val="none"/>
        </w:rPr>
        <w:t xml:space="preserve"> </w:t>
      </w:r>
      <w:r w:rsidRPr="00751BAF">
        <w:rPr>
          <w:b w:val="0"/>
          <w:bCs/>
          <w:spacing w:val="-5"/>
          <w:u w:val="none"/>
        </w:rPr>
        <w:t>interests.</w:t>
      </w:r>
    </w:p>
    <w:p w14:paraId="0CE7A96A" w14:textId="77777777" w:rsidR="00F80744" w:rsidRPr="00F80744" w:rsidRDefault="00F80744" w:rsidP="00E73CFA">
      <w:pPr>
        <w:ind w:left="709"/>
        <w:jc w:val="both"/>
      </w:pPr>
    </w:p>
    <w:p w14:paraId="2E5B1296" w14:textId="77777777" w:rsidR="00F80744" w:rsidRPr="00F80744" w:rsidRDefault="00F80744" w:rsidP="00E73CFA">
      <w:pPr>
        <w:ind w:left="709"/>
        <w:jc w:val="both"/>
      </w:pPr>
      <w:r w:rsidRPr="00F80744">
        <w:rPr>
          <w:spacing w:val="-5"/>
        </w:rPr>
        <w:t xml:space="preserve">Where </w:t>
      </w:r>
      <w:r w:rsidRPr="00F80744">
        <w:t xml:space="preserve">you wish to </w:t>
      </w:r>
      <w:r w:rsidRPr="00F80744">
        <w:rPr>
          <w:spacing w:val="-5"/>
        </w:rPr>
        <w:t xml:space="preserve">exercise </w:t>
      </w:r>
      <w:r w:rsidRPr="00F80744">
        <w:t>any of your</w:t>
      </w:r>
      <w:r w:rsidRPr="00F80744">
        <w:rPr>
          <w:spacing w:val="55"/>
        </w:rPr>
        <w:t xml:space="preserve"> </w:t>
      </w:r>
      <w:r w:rsidRPr="00F80744">
        <w:t xml:space="preserve">data </w:t>
      </w:r>
      <w:r w:rsidRPr="00F80744">
        <w:rPr>
          <w:spacing w:val="-5"/>
        </w:rPr>
        <w:t xml:space="preserve">protection rights, </w:t>
      </w:r>
      <w:r w:rsidRPr="00F80744">
        <w:rPr>
          <w:spacing w:val="-6"/>
        </w:rPr>
        <w:t xml:space="preserve">please </w:t>
      </w:r>
      <w:r w:rsidRPr="00F80744">
        <w:rPr>
          <w:spacing w:val="-5"/>
        </w:rPr>
        <w:t xml:space="preserve">contact </w:t>
      </w:r>
      <w:r w:rsidRPr="00F80744">
        <w:rPr>
          <w:spacing w:val="-3"/>
        </w:rPr>
        <w:t xml:space="preserve">us </w:t>
      </w:r>
      <w:r w:rsidRPr="00F80744">
        <w:t xml:space="preserve">via the </w:t>
      </w:r>
      <w:r w:rsidRPr="00F80744">
        <w:rPr>
          <w:spacing w:val="-5"/>
        </w:rPr>
        <w:t>contact details provided below.</w:t>
      </w:r>
    </w:p>
    <w:p w14:paraId="76E4DE7A" w14:textId="77777777" w:rsidR="00F80744" w:rsidRPr="00F80744" w:rsidRDefault="00F80744" w:rsidP="00E73CFA">
      <w:pPr>
        <w:ind w:left="709"/>
        <w:jc w:val="both"/>
      </w:pPr>
    </w:p>
    <w:p w14:paraId="4537F44B" w14:textId="77777777" w:rsidR="00F80744" w:rsidRPr="00751BAF" w:rsidRDefault="00F80744" w:rsidP="00DF5E99">
      <w:pPr>
        <w:ind w:left="709"/>
        <w:rPr>
          <w:b/>
          <w:bCs/>
        </w:rPr>
      </w:pPr>
      <w:r w:rsidRPr="00751BAF">
        <w:rPr>
          <w:b/>
          <w:bCs/>
        </w:rPr>
        <w:t>Failure to provide personal data</w:t>
      </w:r>
    </w:p>
    <w:p w14:paraId="0EA3B266" w14:textId="77777777" w:rsidR="00F80744" w:rsidRPr="00F80744" w:rsidRDefault="00F80744" w:rsidP="00E73CFA">
      <w:pPr>
        <w:ind w:left="709"/>
        <w:jc w:val="both"/>
      </w:pPr>
      <w:r w:rsidRPr="00F80744">
        <w:t xml:space="preserve">The </w:t>
      </w:r>
      <w:r w:rsidRPr="00F80744">
        <w:rPr>
          <w:spacing w:val="-5"/>
        </w:rPr>
        <w:t xml:space="preserve">provision </w:t>
      </w:r>
      <w:r w:rsidRPr="00F80744">
        <w:rPr>
          <w:spacing w:val="-3"/>
        </w:rPr>
        <w:t xml:space="preserve">by </w:t>
      </w:r>
      <w:r w:rsidRPr="00F80744">
        <w:t xml:space="preserve">you of </w:t>
      </w:r>
      <w:r w:rsidRPr="00F80744">
        <w:rPr>
          <w:spacing w:val="-5"/>
        </w:rPr>
        <w:t xml:space="preserve">personal data, </w:t>
      </w:r>
      <w:r w:rsidRPr="00F80744">
        <w:rPr>
          <w:spacing w:val="-3"/>
        </w:rPr>
        <w:t xml:space="preserve">as </w:t>
      </w:r>
      <w:r w:rsidRPr="00F80744">
        <w:rPr>
          <w:spacing w:val="-5"/>
        </w:rPr>
        <w:t xml:space="preserve">outlined </w:t>
      </w:r>
      <w:r w:rsidRPr="00F80744">
        <w:t xml:space="preserve">in the </w:t>
      </w:r>
      <w:r w:rsidRPr="00F80744">
        <w:rPr>
          <w:spacing w:val="-5"/>
        </w:rPr>
        <w:t xml:space="preserve">section titled “Purposes </w:t>
      </w:r>
      <w:r w:rsidRPr="00F80744">
        <w:t xml:space="preserve">of </w:t>
      </w:r>
      <w:r w:rsidRPr="00F80744">
        <w:rPr>
          <w:spacing w:val="-5"/>
        </w:rPr>
        <w:t xml:space="preserve">processing </w:t>
      </w:r>
      <w:r w:rsidRPr="00F80744">
        <w:t xml:space="preserve">and </w:t>
      </w:r>
      <w:r w:rsidRPr="00F80744">
        <w:rPr>
          <w:spacing w:val="-5"/>
        </w:rPr>
        <w:t xml:space="preserve">legal </w:t>
      </w:r>
      <w:r w:rsidRPr="00F80744">
        <w:t xml:space="preserve">basis for </w:t>
      </w:r>
      <w:r w:rsidRPr="00F80744">
        <w:rPr>
          <w:spacing w:val="-5"/>
        </w:rPr>
        <w:t xml:space="preserve">processing” </w:t>
      </w:r>
      <w:r w:rsidRPr="00F80744">
        <w:t xml:space="preserve">is </w:t>
      </w:r>
      <w:r w:rsidRPr="00F80744">
        <w:rPr>
          <w:spacing w:val="-6"/>
        </w:rPr>
        <w:t xml:space="preserve">required </w:t>
      </w:r>
      <w:r w:rsidRPr="00F80744">
        <w:t xml:space="preserve">for </w:t>
      </w:r>
      <w:r w:rsidRPr="00F80744">
        <w:rPr>
          <w:spacing w:val="-3"/>
        </w:rPr>
        <w:t xml:space="preserve">us </w:t>
      </w:r>
      <w:r w:rsidRPr="00F80744">
        <w:t xml:space="preserve">to </w:t>
      </w:r>
      <w:r w:rsidRPr="00F80744">
        <w:rPr>
          <w:spacing w:val="-5"/>
        </w:rPr>
        <w:t xml:space="preserve">deliver investment advice </w:t>
      </w:r>
      <w:r w:rsidRPr="00F80744">
        <w:t xml:space="preserve">to you or </w:t>
      </w:r>
      <w:r w:rsidRPr="00F80744">
        <w:rPr>
          <w:spacing w:val="-5"/>
        </w:rPr>
        <w:t xml:space="preserve">arrange </w:t>
      </w:r>
      <w:r w:rsidRPr="00F80744">
        <w:rPr>
          <w:spacing w:val="-3"/>
        </w:rPr>
        <w:t xml:space="preserve">an </w:t>
      </w:r>
      <w:r w:rsidRPr="00F80744">
        <w:rPr>
          <w:spacing w:val="-5"/>
        </w:rPr>
        <w:t xml:space="preserve">insurance contract for </w:t>
      </w:r>
      <w:r w:rsidRPr="00F80744">
        <w:t xml:space="preserve">you and </w:t>
      </w:r>
      <w:r w:rsidRPr="00F80744">
        <w:rPr>
          <w:spacing w:val="-3"/>
        </w:rPr>
        <w:t xml:space="preserve">so </w:t>
      </w:r>
      <w:r w:rsidRPr="00F80744">
        <w:rPr>
          <w:spacing w:val="-5"/>
        </w:rPr>
        <w:t xml:space="preserve">that </w:t>
      </w:r>
      <w:r w:rsidRPr="00F80744">
        <w:rPr>
          <w:spacing w:val="-3"/>
        </w:rPr>
        <w:t xml:space="preserve">we </w:t>
      </w:r>
      <w:r w:rsidRPr="00F80744">
        <w:t xml:space="preserve">can comply </w:t>
      </w:r>
      <w:r w:rsidRPr="00F80744">
        <w:rPr>
          <w:spacing w:val="-5"/>
        </w:rPr>
        <w:t xml:space="preserve">with </w:t>
      </w:r>
      <w:r w:rsidRPr="00F80744">
        <w:t xml:space="preserve">the </w:t>
      </w:r>
      <w:r w:rsidRPr="00F80744">
        <w:rPr>
          <w:spacing w:val="-5"/>
        </w:rPr>
        <w:t xml:space="preserve">legal, regulatory </w:t>
      </w:r>
      <w:r w:rsidRPr="00F80744">
        <w:t xml:space="preserve">and </w:t>
      </w:r>
      <w:r w:rsidRPr="00F80744">
        <w:rPr>
          <w:spacing w:val="-3"/>
        </w:rPr>
        <w:t xml:space="preserve">tax </w:t>
      </w:r>
      <w:r w:rsidRPr="00F80744">
        <w:rPr>
          <w:spacing w:val="-5"/>
        </w:rPr>
        <w:t xml:space="preserve">requirements </w:t>
      </w:r>
      <w:r w:rsidRPr="00F80744">
        <w:rPr>
          <w:spacing w:val="-6"/>
        </w:rPr>
        <w:t xml:space="preserve">referenced </w:t>
      </w:r>
      <w:r w:rsidRPr="00F80744">
        <w:rPr>
          <w:spacing w:val="-5"/>
        </w:rPr>
        <w:t xml:space="preserve">above. Where </w:t>
      </w:r>
      <w:r w:rsidRPr="00F80744">
        <w:t xml:space="preserve">you fail to </w:t>
      </w:r>
      <w:r w:rsidRPr="00F80744">
        <w:rPr>
          <w:spacing w:val="-5"/>
        </w:rPr>
        <w:t xml:space="preserve">provide such personal </w:t>
      </w:r>
      <w:proofErr w:type="gramStart"/>
      <w:r w:rsidRPr="00F80744">
        <w:t>data</w:t>
      </w:r>
      <w:proofErr w:type="gramEnd"/>
      <w:r w:rsidRPr="00F80744">
        <w:t xml:space="preserve"> </w:t>
      </w:r>
      <w:r w:rsidRPr="00F80744">
        <w:rPr>
          <w:spacing w:val="-3"/>
        </w:rPr>
        <w:t xml:space="preserve">we </w:t>
      </w:r>
      <w:r w:rsidRPr="00F80744">
        <w:t xml:space="preserve">may </w:t>
      </w:r>
      <w:r w:rsidRPr="00F80744">
        <w:rPr>
          <w:spacing w:val="-3"/>
        </w:rPr>
        <w:t xml:space="preserve">be </w:t>
      </w:r>
      <w:r w:rsidRPr="00F80744">
        <w:rPr>
          <w:spacing w:val="-5"/>
        </w:rPr>
        <w:t xml:space="preserve">required </w:t>
      </w:r>
      <w:r w:rsidRPr="00F80744">
        <w:t xml:space="preserve">to </w:t>
      </w:r>
      <w:r w:rsidRPr="00F80744">
        <w:rPr>
          <w:spacing w:val="-5"/>
        </w:rPr>
        <w:t xml:space="preserve">discontinue </w:t>
      </w:r>
      <w:r w:rsidRPr="00F80744">
        <w:t xml:space="preserve">our </w:t>
      </w:r>
      <w:r w:rsidRPr="00F80744">
        <w:rPr>
          <w:spacing w:val="-5"/>
        </w:rPr>
        <w:t>business relationship with</w:t>
      </w:r>
      <w:r w:rsidRPr="00F80744">
        <w:rPr>
          <w:spacing w:val="-22"/>
        </w:rPr>
        <w:t xml:space="preserve"> </w:t>
      </w:r>
      <w:r w:rsidRPr="00F80744">
        <w:t>you.</w:t>
      </w:r>
    </w:p>
    <w:p w14:paraId="38FF9BAB" w14:textId="77777777" w:rsidR="00F80744" w:rsidRPr="00F80744" w:rsidRDefault="00F80744" w:rsidP="00E73CFA">
      <w:pPr>
        <w:ind w:left="709"/>
        <w:jc w:val="both"/>
      </w:pPr>
    </w:p>
    <w:p w14:paraId="4103B3D5" w14:textId="77777777" w:rsidR="00F80744" w:rsidRPr="00751BAF" w:rsidRDefault="00F80744" w:rsidP="00DF5E99">
      <w:pPr>
        <w:ind w:left="709"/>
        <w:rPr>
          <w:b/>
          <w:bCs/>
        </w:rPr>
      </w:pPr>
      <w:r w:rsidRPr="00751BAF">
        <w:rPr>
          <w:b/>
          <w:bCs/>
        </w:rPr>
        <w:t>Contact us</w:t>
      </w:r>
    </w:p>
    <w:p w14:paraId="4616BB82" w14:textId="04426DB2" w:rsidR="00F80744" w:rsidRPr="00F80744" w:rsidRDefault="00F80744" w:rsidP="00E73CFA">
      <w:pPr>
        <w:ind w:left="709"/>
        <w:jc w:val="both"/>
      </w:pPr>
      <w:r w:rsidRPr="00F80744">
        <w:t xml:space="preserve">If you </w:t>
      </w:r>
      <w:r w:rsidRPr="00F80744">
        <w:rPr>
          <w:spacing w:val="-5"/>
        </w:rPr>
        <w:t xml:space="preserve">have </w:t>
      </w:r>
      <w:r w:rsidRPr="00F80744">
        <w:rPr>
          <w:spacing w:val="-3"/>
        </w:rPr>
        <w:t xml:space="preserve">any </w:t>
      </w:r>
      <w:r w:rsidRPr="00F80744">
        <w:rPr>
          <w:spacing w:val="-5"/>
        </w:rPr>
        <w:t xml:space="preserve">questions </w:t>
      </w:r>
      <w:r w:rsidRPr="00F80744">
        <w:t>about our use of your</w:t>
      </w:r>
      <w:r w:rsidRPr="00F80744">
        <w:rPr>
          <w:spacing w:val="55"/>
        </w:rPr>
        <w:t xml:space="preserve"> </w:t>
      </w:r>
      <w:r w:rsidRPr="00F80744">
        <w:rPr>
          <w:spacing w:val="-5"/>
        </w:rPr>
        <w:t xml:space="preserve">personal information, please contact </w:t>
      </w:r>
      <w:r w:rsidRPr="00F80744">
        <w:t xml:space="preserve">the </w:t>
      </w:r>
      <w:r w:rsidRPr="00F80744">
        <w:rPr>
          <w:spacing w:val="-5"/>
        </w:rPr>
        <w:t xml:space="preserve">Firm’s Compliance Officer </w:t>
      </w:r>
      <w:r w:rsidRPr="00F80744">
        <w:rPr>
          <w:spacing w:val="-3"/>
        </w:rPr>
        <w:t xml:space="preserve">at </w:t>
      </w:r>
      <w:r w:rsidR="000F54AF" w:rsidRPr="000F54AF">
        <w:rPr>
          <w:spacing w:val="-3"/>
        </w:rPr>
        <w:t xml:space="preserve">The Greenway, </w:t>
      </w:r>
      <w:proofErr w:type="spellStart"/>
      <w:r w:rsidR="000F54AF" w:rsidRPr="000F54AF">
        <w:rPr>
          <w:spacing w:val="-3"/>
        </w:rPr>
        <w:t>Ardilaun</w:t>
      </w:r>
      <w:proofErr w:type="spellEnd"/>
      <w:r w:rsidR="000F54AF" w:rsidRPr="000F54AF">
        <w:rPr>
          <w:spacing w:val="-3"/>
        </w:rPr>
        <w:t xml:space="preserve"> Court, Court C, Unit #912, 112-114 St. Stephen’s Green, Dublin 2, D02 TD28 </w:t>
      </w:r>
      <w:r w:rsidRPr="00F80744">
        <w:t xml:space="preserve">(Tel: </w:t>
      </w:r>
      <w:r w:rsidR="00034DBF">
        <w:rPr>
          <w:spacing w:val="-5"/>
        </w:rPr>
        <w:t>+353-</w:t>
      </w:r>
      <w:r w:rsidRPr="00F80744">
        <w:rPr>
          <w:spacing w:val="-5"/>
        </w:rPr>
        <w:t>1-634 4510).</w:t>
      </w:r>
    </w:p>
    <w:p w14:paraId="71244EDA" w14:textId="77777777" w:rsidR="00F80744" w:rsidRPr="00F80744" w:rsidRDefault="00F80744" w:rsidP="00E73CFA">
      <w:pPr>
        <w:jc w:val="both"/>
      </w:pPr>
    </w:p>
    <w:p w14:paraId="18F1FF3A" w14:textId="77777777" w:rsidR="00F80744" w:rsidRPr="00AB501E" w:rsidRDefault="00F80744" w:rsidP="000A4498">
      <w:pPr>
        <w:pStyle w:val="Heading1"/>
        <w:rPr>
          <w:u w:val="double"/>
        </w:rPr>
      </w:pPr>
      <w:bookmarkStart w:id="176" w:name="_BPDC_LN_INS_1035"/>
      <w:bookmarkStart w:id="177" w:name="_BPDC_PR_INS_1036"/>
      <w:bookmarkStart w:id="178" w:name="_Toc5626584"/>
      <w:bookmarkStart w:id="179" w:name="_Toc21612590"/>
      <w:bookmarkStart w:id="180" w:name="_Toc97122782"/>
      <w:bookmarkEnd w:id="176"/>
      <w:bookmarkEnd w:id="177"/>
      <w:r w:rsidRPr="00F80744">
        <w:t>Confidential</w:t>
      </w:r>
      <w:r w:rsidRPr="00AB501E">
        <w:rPr>
          <w:spacing w:val="-15"/>
        </w:rPr>
        <w:t xml:space="preserve"> </w:t>
      </w:r>
      <w:r w:rsidRPr="00F80744">
        <w:t>Information</w:t>
      </w:r>
      <w:bookmarkEnd w:id="178"/>
      <w:bookmarkEnd w:id="179"/>
      <w:bookmarkEnd w:id="180"/>
    </w:p>
    <w:p w14:paraId="16D91BA1" w14:textId="77777777" w:rsidR="00F80744" w:rsidRPr="00F80744" w:rsidRDefault="00F80744" w:rsidP="00E73CFA">
      <w:pPr>
        <w:jc w:val="both"/>
      </w:pPr>
    </w:p>
    <w:p w14:paraId="2205B4E0" w14:textId="77777777" w:rsidR="00F80744" w:rsidRPr="00F80744" w:rsidRDefault="00F80744" w:rsidP="00E73CFA">
      <w:pPr>
        <w:ind w:left="709"/>
        <w:jc w:val="both"/>
      </w:pPr>
      <w:r w:rsidRPr="00F80744">
        <w:t xml:space="preserve">The </w:t>
      </w:r>
      <w:r w:rsidRPr="00F80744">
        <w:rPr>
          <w:spacing w:val="-5"/>
        </w:rPr>
        <w:t xml:space="preserve">information </w:t>
      </w:r>
      <w:r w:rsidRPr="00F80744">
        <w:t xml:space="preserve">that </w:t>
      </w:r>
      <w:r w:rsidRPr="00F80744">
        <w:rPr>
          <w:spacing w:val="-6"/>
        </w:rPr>
        <w:t xml:space="preserve">Acuvest </w:t>
      </w:r>
      <w:r w:rsidRPr="00F80744">
        <w:t xml:space="preserve">holds </w:t>
      </w:r>
      <w:r w:rsidRPr="00F80744">
        <w:rPr>
          <w:spacing w:val="-6"/>
        </w:rPr>
        <w:t xml:space="preserve">about </w:t>
      </w:r>
      <w:r w:rsidRPr="00F80744">
        <w:t xml:space="preserve">you is </w:t>
      </w:r>
      <w:r w:rsidRPr="00F80744">
        <w:rPr>
          <w:spacing w:val="-6"/>
        </w:rPr>
        <w:t xml:space="preserve">confidential </w:t>
      </w:r>
      <w:r w:rsidRPr="00F80744">
        <w:t xml:space="preserve">and </w:t>
      </w:r>
      <w:r w:rsidRPr="00F80744">
        <w:rPr>
          <w:spacing w:val="-5"/>
        </w:rPr>
        <w:t xml:space="preserve">will </w:t>
      </w:r>
      <w:r w:rsidRPr="00F80744">
        <w:t xml:space="preserve">not </w:t>
      </w:r>
      <w:r w:rsidRPr="00F80744">
        <w:rPr>
          <w:spacing w:val="-3"/>
        </w:rPr>
        <w:t xml:space="preserve">be </w:t>
      </w:r>
      <w:r w:rsidRPr="00F80744">
        <w:rPr>
          <w:spacing w:val="-5"/>
        </w:rPr>
        <w:t xml:space="preserve">used </w:t>
      </w:r>
      <w:r w:rsidRPr="00F80744">
        <w:t xml:space="preserve">for any </w:t>
      </w:r>
      <w:r w:rsidRPr="00F80744">
        <w:rPr>
          <w:spacing w:val="-5"/>
        </w:rPr>
        <w:t xml:space="preserve">purpose other </w:t>
      </w:r>
      <w:r w:rsidRPr="00F80744">
        <w:t xml:space="preserve">than in </w:t>
      </w:r>
      <w:r w:rsidRPr="00F80744">
        <w:rPr>
          <w:spacing w:val="-5"/>
        </w:rPr>
        <w:t xml:space="preserve">connection </w:t>
      </w:r>
      <w:r w:rsidRPr="00F80744">
        <w:t xml:space="preserve">with the </w:t>
      </w:r>
      <w:r w:rsidRPr="00F80744">
        <w:rPr>
          <w:spacing w:val="-5"/>
        </w:rPr>
        <w:t xml:space="preserve">provision </w:t>
      </w:r>
      <w:r w:rsidRPr="00F80744">
        <w:t xml:space="preserve">of </w:t>
      </w:r>
      <w:r w:rsidRPr="00F80744">
        <w:rPr>
          <w:spacing w:val="-5"/>
        </w:rPr>
        <w:t xml:space="preserve">services </w:t>
      </w:r>
      <w:r w:rsidRPr="00F80744">
        <w:t xml:space="preserve">or </w:t>
      </w:r>
      <w:r w:rsidRPr="00F80744">
        <w:rPr>
          <w:spacing w:val="-3"/>
        </w:rPr>
        <w:t xml:space="preserve">as </w:t>
      </w:r>
      <w:r w:rsidRPr="00F80744">
        <w:rPr>
          <w:spacing w:val="-5"/>
        </w:rPr>
        <w:t xml:space="preserve">otherwise outlined </w:t>
      </w:r>
      <w:r w:rsidRPr="00F80744">
        <w:t xml:space="preserve">in </w:t>
      </w:r>
      <w:r w:rsidRPr="00F80744">
        <w:rPr>
          <w:spacing w:val="-5"/>
        </w:rPr>
        <w:t xml:space="preserve">this </w:t>
      </w:r>
      <w:proofErr w:type="spellStart"/>
      <w:r w:rsidRPr="00F80744">
        <w:t>ToB</w:t>
      </w:r>
      <w:proofErr w:type="spellEnd"/>
      <w:r w:rsidRPr="00F80744">
        <w:t>. Each</w:t>
      </w:r>
      <w:r w:rsidRPr="00F80744">
        <w:rPr>
          <w:spacing w:val="55"/>
        </w:rPr>
        <w:t xml:space="preserve"> </w:t>
      </w:r>
      <w:r w:rsidRPr="00F80744">
        <w:t xml:space="preserve">party </w:t>
      </w:r>
      <w:r w:rsidRPr="00F80744">
        <w:rPr>
          <w:spacing w:val="-5"/>
        </w:rPr>
        <w:t xml:space="preserve">shall hold </w:t>
      </w:r>
      <w:r w:rsidRPr="00F80744">
        <w:t xml:space="preserve">all </w:t>
      </w:r>
      <w:r w:rsidRPr="00F80744">
        <w:rPr>
          <w:spacing w:val="-5"/>
        </w:rPr>
        <w:t xml:space="preserve">confidential information </w:t>
      </w:r>
      <w:r w:rsidRPr="00F80744">
        <w:t xml:space="preserve">of the </w:t>
      </w:r>
      <w:r w:rsidRPr="00F80744">
        <w:rPr>
          <w:spacing w:val="-5"/>
        </w:rPr>
        <w:t xml:space="preserve">other </w:t>
      </w:r>
      <w:r w:rsidRPr="00F80744">
        <w:t xml:space="preserve">in </w:t>
      </w:r>
      <w:r w:rsidRPr="00F80744">
        <w:rPr>
          <w:spacing w:val="-5"/>
        </w:rPr>
        <w:t xml:space="preserve">strict confidence unless such information </w:t>
      </w:r>
      <w:r w:rsidRPr="00F80744">
        <w:t xml:space="preserve">is </w:t>
      </w:r>
      <w:r w:rsidRPr="00F80744">
        <w:rPr>
          <w:spacing w:val="-5"/>
        </w:rPr>
        <w:t xml:space="preserve">already </w:t>
      </w:r>
      <w:r w:rsidRPr="00F80744">
        <w:t xml:space="preserve">in the </w:t>
      </w:r>
      <w:r w:rsidRPr="00F80744">
        <w:rPr>
          <w:spacing w:val="-5"/>
        </w:rPr>
        <w:t xml:space="preserve">public domain. Save </w:t>
      </w:r>
      <w:r w:rsidRPr="00F80744">
        <w:rPr>
          <w:spacing w:val="-3"/>
        </w:rPr>
        <w:t xml:space="preserve">as </w:t>
      </w:r>
      <w:r w:rsidRPr="00F80744">
        <w:t xml:space="preserve">may </w:t>
      </w:r>
      <w:r w:rsidRPr="00F80744">
        <w:rPr>
          <w:spacing w:val="-3"/>
        </w:rPr>
        <w:t xml:space="preserve">be </w:t>
      </w:r>
      <w:r w:rsidRPr="00F80744">
        <w:rPr>
          <w:spacing w:val="-5"/>
        </w:rPr>
        <w:t xml:space="preserve">required </w:t>
      </w:r>
      <w:r w:rsidRPr="00F80744">
        <w:rPr>
          <w:spacing w:val="-3"/>
        </w:rPr>
        <w:t xml:space="preserve">by law </w:t>
      </w:r>
      <w:r w:rsidRPr="00F80744">
        <w:t xml:space="preserve">or </w:t>
      </w:r>
      <w:r w:rsidRPr="00F80744">
        <w:rPr>
          <w:spacing w:val="-6"/>
        </w:rPr>
        <w:t xml:space="preserve">applicable </w:t>
      </w:r>
      <w:r w:rsidRPr="00F80744">
        <w:rPr>
          <w:spacing w:val="-5"/>
        </w:rPr>
        <w:t xml:space="preserve">regulation, neither </w:t>
      </w:r>
      <w:r w:rsidRPr="00F80744">
        <w:t xml:space="preserve">party </w:t>
      </w:r>
      <w:r w:rsidRPr="00F80744">
        <w:rPr>
          <w:spacing w:val="-5"/>
        </w:rPr>
        <w:t xml:space="preserve">shall disclose such information without </w:t>
      </w:r>
      <w:r w:rsidRPr="00F80744">
        <w:t xml:space="preserve">the </w:t>
      </w:r>
      <w:r w:rsidRPr="00F80744">
        <w:rPr>
          <w:spacing w:val="-5"/>
        </w:rPr>
        <w:t xml:space="preserve">prior written consent </w:t>
      </w:r>
      <w:r w:rsidRPr="00F80744">
        <w:t xml:space="preserve">of the </w:t>
      </w:r>
      <w:r w:rsidRPr="00F80744">
        <w:rPr>
          <w:spacing w:val="-5"/>
        </w:rPr>
        <w:t>other</w:t>
      </w:r>
      <w:r w:rsidRPr="00F80744">
        <w:rPr>
          <w:spacing w:val="-31"/>
        </w:rPr>
        <w:t xml:space="preserve"> </w:t>
      </w:r>
      <w:r w:rsidRPr="00F80744">
        <w:rPr>
          <w:spacing w:val="-5"/>
        </w:rPr>
        <w:t>party.</w:t>
      </w:r>
    </w:p>
    <w:p w14:paraId="4FF8B07E" w14:textId="77777777" w:rsidR="00F80744" w:rsidRPr="00F80744" w:rsidRDefault="00F80744" w:rsidP="00E73CFA">
      <w:pPr>
        <w:ind w:left="709"/>
        <w:jc w:val="both"/>
      </w:pPr>
    </w:p>
    <w:p w14:paraId="1297B7AE" w14:textId="77777777" w:rsidR="00F80744" w:rsidRPr="00F80744" w:rsidRDefault="00F80744" w:rsidP="00E73CFA">
      <w:pPr>
        <w:ind w:left="709"/>
        <w:jc w:val="both"/>
      </w:pPr>
      <w:r w:rsidRPr="00F80744">
        <w:rPr>
          <w:spacing w:val="-5"/>
        </w:rPr>
        <w:t xml:space="preserve">When </w:t>
      </w:r>
      <w:r w:rsidRPr="00F80744">
        <w:rPr>
          <w:spacing w:val="-3"/>
        </w:rPr>
        <w:t xml:space="preserve">we </w:t>
      </w:r>
      <w:r w:rsidRPr="00F80744">
        <w:rPr>
          <w:spacing w:val="-5"/>
        </w:rPr>
        <w:t xml:space="preserve">communicate with </w:t>
      </w:r>
      <w:r w:rsidRPr="00F80744">
        <w:t xml:space="preserve">you </w:t>
      </w:r>
      <w:r w:rsidRPr="00F80744">
        <w:rPr>
          <w:spacing w:val="-5"/>
        </w:rPr>
        <w:t xml:space="preserve">using electronic media, </w:t>
      </w:r>
      <w:r w:rsidRPr="00F80744">
        <w:rPr>
          <w:spacing w:val="-3"/>
        </w:rPr>
        <w:t xml:space="preserve">we </w:t>
      </w:r>
      <w:r w:rsidRPr="00F80744">
        <w:rPr>
          <w:spacing w:val="-5"/>
        </w:rPr>
        <w:t xml:space="preserve">have </w:t>
      </w:r>
      <w:r w:rsidRPr="00F80744">
        <w:t xml:space="preserve">the </w:t>
      </w:r>
      <w:r w:rsidRPr="00F80744">
        <w:rPr>
          <w:spacing w:val="-5"/>
        </w:rPr>
        <w:t xml:space="preserve">appropriate </w:t>
      </w:r>
      <w:r w:rsidRPr="00F80744">
        <w:rPr>
          <w:spacing w:val="-6"/>
        </w:rPr>
        <w:t xml:space="preserve">arrangements </w:t>
      </w:r>
      <w:r w:rsidRPr="00F80744">
        <w:t xml:space="preserve">in </w:t>
      </w:r>
      <w:r w:rsidRPr="00F80744">
        <w:rPr>
          <w:spacing w:val="-5"/>
        </w:rPr>
        <w:t xml:space="preserve">place </w:t>
      </w:r>
      <w:r w:rsidRPr="00F80744">
        <w:t>to</w:t>
      </w:r>
      <w:r w:rsidRPr="00F80744">
        <w:rPr>
          <w:spacing w:val="55"/>
        </w:rPr>
        <w:t xml:space="preserve"> </w:t>
      </w:r>
      <w:r w:rsidRPr="00F80744">
        <w:rPr>
          <w:spacing w:val="-5"/>
        </w:rPr>
        <w:t xml:space="preserve">ensure </w:t>
      </w:r>
      <w:r w:rsidRPr="00F80744">
        <w:t xml:space="preserve">the </w:t>
      </w:r>
      <w:r w:rsidRPr="00F80744">
        <w:rPr>
          <w:spacing w:val="-5"/>
        </w:rPr>
        <w:t xml:space="preserve">information received </w:t>
      </w:r>
      <w:r w:rsidRPr="00F80744">
        <w:t>from</w:t>
      </w:r>
      <w:r w:rsidRPr="00F80744">
        <w:rPr>
          <w:spacing w:val="55"/>
        </w:rPr>
        <w:t xml:space="preserve"> </w:t>
      </w:r>
      <w:r w:rsidRPr="00F80744">
        <w:t xml:space="preserve">you and any </w:t>
      </w:r>
      <w:r w:rsidRPr="00F80744">
        <w:rPr>
          <w:spacing w:val="-5"/>
        </w:rPr>
        <w:t xml:space="preserve">transmission </w:t>
      </w:r>
      <w:r w:rsidRPr="00F80744">
        <w:t xml:space="preserve">of </w:t>
      </w:r>
      <w:r w:rsidRPr="00F80744">
        <w:rPr>
          <w:spacing w:val="-5"/>
        </w:rPr>
        <w:t xml:space="preserve">information </w:t>
      </w:r>
      <w:r w:rsidRPr="00F80744">
        <w:t>to</w:t>
      </w:r>
      <w:r w:rsidRPr="00F80744">
        <w:rPr>
          <w:spacing w:val="-10"/>
        </w:rPr>
        <w:t xml:space="preserve"> </w:t>
      </w:r>
      <w:r w:rsidRPr="00F80744">
        <w:t>you</w:t>
      </w:r>
      <w:r w:rsidRPr="00F80744">
        <w:rPr>
          <w:spacing w:val="-12"/>
        </w:rPr>
        <w:t xml:space="preserve"> </w:t>
      </w:r>
      <w:r w:rsidRPr="00F80744">
        <w:rPr>
          <w:spacing w:val="-3"/>
        </w:rPr>
        <w:t>by</w:t>
      </w:r>
      <w:r w:rsidRPr="00F80744">
        <w:rPr>
          <w:spacing w:val="-12"/>
        </w:rPr>
        <w:t xml:space="preserve"> </w:t>
      </w:r>
      <w:r w:rsidRPr="00F80744">
        <w:t>the</w:t>
      </w:r>
      <w:r w:rsidRPr="00F80744">
        <w:rPr>
          <w:spacing w:val="-10"/>
        </w:rPr>
        <w:t xml:space="preserve"> </w:t>
      </w:r>
      <w:r w:rsidRPr="00F80744">
        <w:t>Firm</w:t>
      </w:r>
      <w:r w:rsidRPr="00F80744">
        <w:rPr>
          <w:spacing w:val="-11"/>
        </w:rPr>
        <w:t xml:space="preserve"> </w:t>
      </w:r>
      <w:r w:rsidRPr="00F80744">
        <w:t>is</w:t>
      </w:r>
      <w:r w:rsidRPr="00F80744">
        <w:rPr>
          <w:spacing w:val="-11"/>
        </w:rPr>
        <w:t xml:space="preserve"> </w:t>
      </w:r>
      <w:r w:rsidRPr="00F80744">
        <w:rPr>
          <w:spacing w:val="-6"/>
        </w:rPr>
        <w:t>secure.</w:t>
      </w:r>
    </w:p>
    <w:p w14:paraId="616E42E2" w14:textId="77777777" w:rsidR="00F80744" w:rsidRPr="00F80744" w:rsidRDefault="00F80744" w:rsidP="00E73CFA">
      <w:pPr>
        <w:ind w:left="709"/>
        <w:jc w:val="both"/>
      </w:pPr>
    </w:p>
    <w:p w14:paraId="5E08CC8A" w14:textId="77777777" w:rsidR="00F80744" w:rsidRPr="00F80744" w:rsidRDefault="00F80744" w:rsidP="00E73CFA">
      <w:pPr>
        <w:ind w:left="709"/>
        <w:jc w:val="both"/>
      </w:pPr>
      <w:r w:rsidRPr="00F80744">
        <w:t xml:space="preserve">All </w:t>
      </w:r>
      <w:r w:rsidRPr="00F80744">
        <w:rPr>
          <w:spacing w:val="-6"/>
        </w:rPr>
        <w:t xml:space="preserve">presentations, </w:t>
      </w:r>
      <w:r w:rsidRPr="00F80744">
        <w:rPr>
          <w:spacing w:val="-5"/>
        </w:rPr>
        <w:t xml:space="preserve">reports, documents, </w:t>
      </w:r>
      <w:r w:rsidRPr="00F80744">
        <w:t xml:space="preserve">work </w:t>
      </w:r>
      <w:r w:rsidRPr="00F80744">
        <w:rPr>
          <w:spacing w:val="-5"/>
        </w:rPr>
        <w:t xml:space="preserve">deliverables </w:t>
      </w:r>
      <w:r w:rsidRPr="00F80744">
        <w:t xml:space="preserve">and other </w:t>
      </w:r>
      <w:r w:rsidRPr="00F80744">
        <w:rPr>
          <w:spacing w:val="-5"/>
        </w:rPr>
        <w:t xml:space="preserve">advice </w:t>
      </w:r>
      <w:r w:rsidRPr="00F80744">
        <w:t xml:space="preserve">given are for your </w:t>
      </w:r>
      <w:r w:rsidRPr="00F80744">
        <w:rPr>
          <w:spacing w:val="-5"/>
        </w:rPr>
        <w:t xml:space="preserve">exclusive </w:t>
      </w:r>
      <w:r w:rsidRPr="00F80744">
        <w:t xml:space="preserve">use and </w:t>
      </w:r>
      <w:r w:rsidRPr="00F80744">
        <w:rPr>
          <w:spacing w:val="-5"/>
        </w:rPr>
        <w:t xml:space="preserve">must </w:t>
      </w:r>
      <w:r w:rsidRPr="00F80744">
        <w:t>not</w:t>
      </w:r>
      <w:r w:rsidRPr="00F80744">
        <w:rPr>
          <w:spacing w:val="55"/>
        </w:rPr>
        <w:t xml:space="preserve"> </w:t>
      </w:r>
      <w:r w:rsidRPr="00F80744">
        <w:rPr>
          <w:spacing w:val="-3"/>
        </w:rPr>
        <w:t xml:space="preserve">be </w:t>
      </w:r>
      <w:r w:rsidRPr="00F80744">
        <w:rPr>
          <w:spacing w:val="-5"/>
        </w:rPr>
        <w:t xml:space="preserve">handed </w:t>
      </w:r>
      <w:r w:rsidRPr="00F80744">
        <w:t xml:space="preserve">over or </w:t>
      </w:r>
      <w:r w:rsidRPr="00F80744">
        <w:rPr>
          <w:spacing w:val="-5"/>
        </w:rPr>
        <w:t xml:space="preserve">otherwise disclosed </w:t>
      </w:r>
      <w:r w:rsidRPr="00F80744">
        <w:t xml:space="preserve">to any third </w:t>
      </w:r>
      <w:r w:rsidRPr="00F80744">
        <w:rPr>
          <w:spacing w:val="-5"/>
        </w:rPr>
        <w:t xml:space="preserve">party without </w:t>
      </w:r>
      <w:r w:rsidRPr="00F80744">
        <w:t xml:space="preserve">our </w:t>
      </w:r>
      <w:r w:rsidRPr="00F80744">
        <w:rPr>
          <w:spacing w:val="-5"/>
        </w:rPr>
        <w:t xml:space="preserve">prior written consent save where </w:t>
      </w:r>
      <w:r w:rsidRPr="00F80744">
        <w:t>you are</w:t>
      </w:r>
      <w:r w:rsidRPr="00F80744">
        <w:rPr>
          <w:spacing w:val="55"/>
        </w:rPr>
        <w:t xml:space="preserve"> </w:t>
      </w:r>
      <w:r w:rsidRPr="00F80744">
        <w:rPr>
          <w:spacing w:val="-5"/>
        </w:rPr>
        <w:t xml:space="preserve">legally obliged </w:t>
      </w:r>
      <w:r w:rsidRPr="00F80744">
        <w:t xml:space="preserve">to </w:t>
      </w:r>
      <w:r w:rsidRPr="00F80744">
        <w:rPr>
          <w:spacing w:val="-3"/>
        </w:rPr>
        <w:t xml:space="preserve">do </w:t>
      </w:r>
      <w:r w:rsidRPr="00F80744">
        <w:t xml:space="preserve">so. You </w:t>
      </w:r>
      <w:r w:rsidRPr="00F80744">
        <w:rPr>
          <w:spacing w:val="-5"/>
        </w:rPr>
        <w:t xml:space="preserve">agree </w:t>
      </w:r>
      <w:r w:rsidRPr="00F80744">
        <w:t xml:space="preserve">to </w:t>
      </w:r>
      <w:r w:rsidRPr="00F80744">
        <w:rPr>
          <w:spacing w:val="-5"/>
        </w:rPr>
        <w:t xml:space="preserve">take </w:t>
      </w:r>
      <w:r w:rsidRPr="00F80744">
        <w:t xml:space="preserve">all steps </w:t>
      </w:r>
      <w:r w:rsidRPr="00F80744">
        <w:rPr>
          <w:spacing w:val="-5"/>
        </w:rPr>
        <w:t xml:space="preserve">necessary </w:t>
      </w:r>
      <w:r w:rsidRPr="00F80744">
        <w:t xml:space="preserve">to </w:t>
      </w:r>
      <w:r w:rsidRPr="00F80744">
        <w:rPr>
          <w:spacing w:val="-5"/>
        </w:rPr>
        <w:t xml:space="preserve">procure </w:t>
      </w:r>
      <w:r w:rsidRPr="00F80744">
        <w:t xml:space="preserve">that they are not </w:t>
      </w:r>
      <w:r w:rsidRPr="00F80744">
        <w:rPr>
          <w:spacing w:val="-5"/>
        </w:rPr>
        <w:t xml:space="preserve">handed </w:t>
      </w:r>
      <w:r w:rsidRPr="00F80744">
        <w:t xml:space="preserve">over or </w:t>
      </w:r>
      <w:r w:rsidRPr="00F80744">
        <w:rPr>
          <w:spacing w:val="-5"/>
        </w:rPr>
        <w:t xml:space="preserve">otherwise disclosed </w:t>
      </w:r>
      <w:r w:rsidRPr="00F80744">
        <w:t xml:space="preserve">or </w:t>
      </w:r>
      <w:r w:rsidRPr="00F80744">
        <w:rPr>
          <w:spacing w:val="-5"/>
        </w:rPr>
        <w:t xml:space="preserve">used </w:t>
      </w:r>
      <w:r w:rsidRPr="00F80744">
        <w:rPr>
          <w:spacing w:val="-3"/>
        </w:rPr>
        <w:t xml:space="preserve">by </w:t>
      </w:r>
      <w:r w:rsidRPr="00F80744">
        <w:t>any third</w:t>
      </w:r>
      <w:r w:rsidRPr="00F80744">
        <w:rPr>
          <w:spacing w:val="55"/>
        </w:rPr>
        <w:t xml:space="preserve"> </w:t>
      </w:r>
      <w:r w:rsidRPr="00F80744">
        <w:rPr>
          <w:spacing w:val="-5"/>
        </w:rPr>
        <w:t xml:space="preserve">party without Acuvest’s </w:t>
      </w:r>
      <w:r w:rsidRPr="00F80744">
        <w:t xml:space="preserve">prior </w:t>
      </w:r>
      <w:r w:rsidRPr="00F80744">
        <w:rPr>
          <w:spacing w:val="-5"/>
        </w:rPr>
        <w:t>written consent.</w:t>
      </w:r>
    </w:p>
    <w:p w14:paraId="129BAE51" w14:textId="77777777" w:rsidR="00F80744" w:rsidRPr="00F80744" w:rsidRDefault="00F80744" w:rsidP="00E73CFA">
      <w:pPr>
        <w:jc w:val="both"/>
      </w:pPr>
    </w:p>
    <w:p w14:paraId="797B0747" w14:textId="77777777" w:rsidR="00F80744" w:rsidRPr="00AB501E" w:rsidRDefault="00F80744" w:rsidP="000A4498">
      <w:pPr>
        <w:pStyle w:val="Heading1"/>
        <w:rPr>
          <w:u w:val="double"/>
        </w:rPr>
      </w:pPr>
      <w:bookmarkStart w:id="181" w:name="_BPDC_LN_INS_1033"/>
      <w:bookmarkStart w:id="182" w:name="_BPDC_PR_INS_1034"/>
      <w:bookmarkStart w:id="183" w:name="_Toc5626585"/>
      <w:bookmarkStart w:id="184" w:name="_Toc21612591"/>
      <w:bookmarkStart w:id="185" w:name="_Toc97122783"/>
      <w:bookmarkEnd w:id="181"/>
      <w:bookmarkEnd w:id="182"/>
      <w:r w:rsidRPr="00F80744">
        <w:t>Records</w:t>
      </w:r>
      <w:bookmarkEnd w:id="183"/>
      <w:bookmarkEnd w:id="184"/>
      <w:bookmarkEnd w:id="185"/>
    </w:p>
    <w:p w14:paraId="7FD33549" w14:textId="77777777" w:rsidR="00F80744" w:rsidRPr="00F80744" w:rsidRDefault="00F80744" w:rsidP="00E73CFA">
      <w:pPr>
        <w:jc w:val="both"/>
      </w:pPr>
    </w:p>
    <w:p w14:paraId="64B03385" w14:textId="77777777" w:rsidR="00F80744" w:rsidRPr="00F80744" w:rsidRDefault="00F80744" w:rsidP="00E73CFA">
      <w:pPr>
        <w:ind w:left="709"/>
        <w:jc w:val="both"/>
      </w:pPr>
      <w:r w:rsidRPr="00F80744">
        <w:lastRenderedPageBreak/>
        <w:t xml:space="preserve">The Firm is </w:t>
      </w:r>
      <w:r w:rsidRPr="00F80744">
        <w:rPr>
          <w:spacing w:val="-5"/>
        </w:rPr>
        <w:t xml:space="preserve">required </w:t>
      </w:r>
      <w:r w:rsidRPr="00F80744">
        <w:t xml:space="preserve">to </w:t>
      </w:r>
      <w:r w:rsidRPr="00F80744">
        <w:rPr>
          <w:spacing w:val="-5"/>
        </w:rPr>
        <w:t xml:space="preserve">retain relevant records </w:t>
      </w:r>
      <w:r w:rsidRPr="00F80744">
        <w:t xml:space="preserve">for six </w:t>
      </w:r>
      <w:r w:rsidRPr="00F80744">
        <w:rPr>
          <w:spacing w:val="-5"/>
        </w:rPr>
        <w:t xml:space="preserve">years </w:t>
      </w:r>
      <w:r w:rsidRPr="00F80744">
        <w:t xml:space="preserve">from the date on </w:t>
      </w:r>
      <w:r w:rsidRPr="00F80744">
        <w:rPr>
          <w:spacing w:val="-5"/>
        </w:rPr>
        <w:t xml:space="preserve">which </w:t>
      </w:r>
      <w:r w:rsidRPr="00F80744">
        <w:t xml:space="preserve">the Firm </w:t>
      </w:r>
      <w:r w:rsidRPr="00F80744">
        <w:rPr>
          <w:spacing w:val="-5"/>
        </w:rPr>
        <w:t xml:space="preserve">ceased </w:t>
      </w:r>
      <w:r w:rsidRPr="00F80744">
        <w:t xml:space="preserve">to </w:t>
      </w:r>
      <w:r w:rsidRPr="00F80744">
        <w:rPr>
          <w:spacing w:val="-5"/>
        </w:rPr>
        <w:t xml:space="preserve">provide </w:t>
      </w:r>
      <w:r w:rsidRPr="00F80744">
        <w:t>any</w:t>
      </w:r>
      <w:r w:rsidRPr="00F80744">
        <w:rPr>
          <w:spacing w:val="55"/>
        </w:rPr>
        <w:t xml:space="preserve"> </w:t>
      </w:r>
      <w:r w:rsidRPr="00F80744">
        <w:rPr>
          <w:spacing w:val="-5"/>
        </w:rPr>
        <w:t xml:space="preserve">services </w:t>
      </w:r>
      <w:r w:rsidRPr="00F80744">
        <w:t>to you.</w:t>
      </w:r>
    </w:p>
    <w:p w14:paraId="56B554D9" w14:textId="77777777" w:rsidR="00F80744" w:rsidRPr="00F80744" w:rsidRDefault="00F80744" w:rsidP="00E73CFA">
      <w:pPr>
        <w:jc w:val="both"/>
      </w:pPr>
    </w:p>
    <w:p w14:paraId="0584F961" w14:textId="77777777" w:rsidR="00F80744" w:rsidRPr="00AB501E" w:rsidRDefault="00F80744" w:rsidP="000A4498">
      <w:pPr>
        <w:pStyle w:val="Heading1"/>
        <w:rPr>
          <w:u w:val="double"/>
        </w:rPr>
      </w:pPr>
      <w:bookmarkStart w:id="186" w:name="_BPDC_LN_INS_1031"/>
      <w:bookmarkStart w:id="187" w:name="_BPDC_PR_INS_1032"/>
      <w:bookmarkStart w:id="188" w:name="_Toc5626586"/>
      <w:bookmarkStart w:id="189" w:name="_Toc21612592"/>
      <w:bookmarkStart w:id="190" w:name="_Toc97122784"/>
      <w:bookmarkEnd w:id="186"/>
      <w:bookmarkEnd w:id="187"/>
      <w:r w:rsidRPr="00F80744">
        <w:t>Anti-Money Laundering</w:t>
      </w:r>
      <w:r w:rsidRPr="00AB501E">
        <w:rPr>
          <w:spacing w:val="-16"/>
        </w:rPr>
        <w:t xml:space="preserve"> </w:t>
      </w:r>
      <w:r w:rsidRPr="00F80744">
        <w:t>(AML) and Counter Terrorist Financing</w:t>
      </w:r>
      <w:r w:rsidRPr="00AB501E">
        <w:rPr>
          <w:spacing w:val="-9"/>
        </w:rPr>
        <w:t xml:space="preserve"> </w:t>
      </w:r>
      <w:r w:rsidRPr="00F80744">
        <w:t>(CTF)</w:t>
      </w:r>
      <w:bookmarkEnd w:id="188"/>
      <w:bookmarkEnd w:id="189"/>
      <w:bookmarkEnd w:id="190"/>
    </w:p>
    <w:p w14:paraId="595FAAF8" w14:textId="77777777" w:rsidR="00F80744" w:rsidRPr="00F80744" w:rsidRDefault="00F80744" w:rsidP="00E73CFA">
      <w:pPr>
        <w:jc w:val="both"/>
      </w:pPr>
    </w:p>
    <w:p w14:paraId="462ED6CB" w14:textId="4017A772" w:rsidR="00F80744" w:rsidRPr="00F80744" w:rsidRDefault="00F80744" w:rsidP="00E73CFA">
      <w:pPr>
        <w:ind w:left="709"/>
        <w:jc w:val="both"/>
      </w:pPr>
      <w:r w:rsidRPr="00F80744">
        <w:t xml:space="preserve">The Criminal Justice (Money Laundering and Terrorist Financing) Act, 2010, as amended by Part 2 of the Criminal Justice Act 2013 and the Criminal Justice (Money Laundering and Terrorist Financing) (Amendment) Act 2018 </w:t>
      </w:r>
      <w:r w:rsidR="002807CC">
        <w:t xml:space="preserve">as amended by the </w:t>
      </w:r>
      <w:r w:rsidR="00A455BE">
        <w:t>Criminal Justice (</w:t>
      </w:r>
      <w:r w:rsidR="00250CA5">
        <w:t>M</w:t>
      </w:r>
      <w:r w:rsidR="00A455BE">
        <w:t>oney Laundering and Terrorist Financing) (Amendment)</w:t>
      </w:r>
      <w:r w:rsidR="00250CA5">
        <w:t xml:space="preserve"> Act 2021 </w:t>
      </w:r>
      <w:r w:rsidRPr="00F80744">
        <w:t>(the “</w:t>
      </w:r>
      <w:r w:rsidRPr="005C265E">
        <w:rPr>
          <w:b/>
          <w:bCs/>
        </w:rPr>
        <w:t>AML Act</w:t>
      </w:r>
      <w:r w:rsidRPr="00F80744">
        <w:t>”) requires that individuals and companies put certain procedures in place to combat money laundering. Under the terms of the AML Act, Acuvest is a designated person. The requirements applicable to a designated person include the development and maintenance of customer due diligence procedures, including identification procedures, record retention, internal and external reporting of suspicious transactions and education and training for</w:t>
      </w:r>
      <w:r w:rsidRPr="00F80744">
        <w:rPr>
          <w:spacing w:val="-19"/>
        </w:rPr>
        <w:t xml:space="preserve"> </w:t>
      </w:r>
      <w:r w:rsidRPr="00F80744">
        <w:t>staff.</w:t>
      </w:r>
    </w:p>
    <w:p w14:paraId="0DF2F667" w14:textId="77777777" w:rsidR="00F80744" w:rsidRPr="00F80744" w:rsidRDefault="00F80744" w:rsidP="00E73CFA">
      <w:pPr>
        <w:ind w:left="709"/>
        <w:jc w:val="both"/>
      </w:pPr>
    </w:p>
    <w:p w14:paraId="3CE379ED" w14:textId="77777777" w:rsidR="00F80744" w:rsidRPr="00F80744" w:rsidRDefault="00F80744" w:rsidP="00E73CFA">
      <w:pPr>
        <w:ind w:left="709"/>
        <w:jc w:val="both"/>
      </w:pPr>
      <w:r w:rsidRPr="00F80744">
        <w:t>Acuvest has implemented a detailed Anti-Money Laundering Policy in order to comply with its obligations under the AML Act. This policy details the means by which Acuvest will seek to establish and verify the identity of each of its clients and the time for which these records will be</w:t>
      </w:r>
      <w:r w:rsidRPr="00F80744">
        <w:rPr>
          <w:spacing w:val="-12"/>
        </w:rPr>
        <w:t xml:space="preserve"> </w:t>
      </w:r>
      <w:r w:rsidRPr="00F80744">
        <w:t>retained.</w:t>
      </w:r>
    </w:p>
    <w:p w14:paraId="7DC94EE3" w14:textId="77777777" w:rsidR="00F80744" w:rsidRPr="00F80744" w:rsidRDefault="00F80744" w:rsidP="00E73CFA">
      <w:pPr>
        <w:ind w:left="709"/>
        <w:jc w:val="both"/>
      </w:pPr>
    </w:p>
    <w:p w14:paraId="2EE459D8" w14:textId="77777777" w:rsidR="00F80744" w:rsidRPr="00F80744" w:rsidRDefault="00F80744" w:rsidP="00E73CFA">
      <w:pPr>
        <w:ind w:left="709"/>
        <w:jc w:val="both"/>
      </w:pPr>
      <w:r w:rsidRPr="00F80744">
        <w:t xml:space="preserve">In </w:t>
      </w:r>
      <w:r w:rsidRPr="00F80744">
        <w:rPr>
          <w:spacing w:val="-5"/>
        </w:rPr>
        <w:t xml:space="preserve">complying </w:t>
      </w:r>
      <w:r w:rsidRPr="00F80744">
        <w:t xml:space="preserve">with the AML Act, </w:t>
      </w:r>
      <w:r w:rsidRPr="00F80744">
        <w:rPr>
          <w:spacing w:val="-5"/>
        </w:rPr>
        <w:t xml:space="preserve">Acuvest </w:t>
      </w:r>
      <w:r w:rsidRPr="00F80744">
        <w:t xml:space="preserve">will </w:t>
      </w:r>
      <w:r w:rsidRPr="00F80744">
        <w:rPr>
          <w:spacing w:val="-5"/>
        </w:rPr>
        <w:t xml:space="preserve">request from </w:t>
      </w:r>
      <w:r w:rsidRPr="00F80744">
        <w:t xml:space="preserve">you </w:t>
      </w:r>
      <w:r w:rsidRPr="00F80744">
        <w:rPr>
          <w:spacing w:val="-5"/>
        </w:rPr>
        <w:t xml:space="preserve">such information </w:t>
      </w:r>
      <w:r w:rsidRPr="00F80744">
        <w:t xml:space="preserve">and </w:t>
      </w:r>
      <w:r w:rsidRPr="00F80744">
        <w:rPr>
          <w:spacing w:val="-5"/>
        </w:rPr>
        <w:t xml:space="preserve">documentation </w:t>
      </w:r>
      <w:r w:rsidRPr="00F80744">
        <w:rPr>
          <w:spacing w:val="-3"/>
        </w:rPr>
        <w:t xml:space="preserve">as we </w:t>
      </w:r>
      <w:r w:rsidRPr="00F80744">
        <w:rPr>
          <w:spacing w:val="-5"/>
        </w:rPr>
        <w:t xml:space="preserve">deem necessary </w:t>
      </w:r>
      <w:r w:rsidRPr="00F80744">
        <w:t xml:space="preserve">and to make </w:t>
      </w:r>
      <w:r w:rsidRPr="00F80744">
        <w:rPr>
          <w:spacing w:val="-5"/>
        </w:rPr>
        <w:t xml:space="preserve">searches where appropriate </w:t>
      </w:r>
      <w:r w:rsidRPr="00F80744">
        <w:t xml:space="preserve">of </w:t>
      </w:r>
      <w:r w:rsidRPr="00F80744">
        <w:rPr>
          <w:spacing w:val="-5"/>
        </w:rPr>
        <w:t xml:space="preserve">relevant databases.  Should </w:t>
      </w:r>
      <w:r w:rsidRPr="00F80744">
        <w:t>you</w:t>
      </w:r>
      <w:r w:rsidRPr="00F80744">
        <w:rPr>
          <w:spacing w:val="55"/>
        </w:rPr>
        <w:t xml:space="preserve"> </w:t>
      </w:r>
      <w:r w:rsidRPr="00F80744">
        <w:t>not</w:t>
      </w:r>
      <w:r w:rsidRPr="00F80744">
        <w:rPr>
          <w:spacing w:val="55"/>
        </w:rPr>
        <w:t xml:space="preserve"> </w:t>
      </w:r>
      <w:r w:rsidRPr="00F80744">
        <w:rPr>
          <w:spacing w:val="-5"/>
        </w:rPr>
        <w:t xml:space="preserve">provide satisfactory evidence </w:t>
      </w:r>
      <w:r w:rsidRPr="00F80744">
        <w:t xml:space="preserve">of your </w:t>
      </w:r>
      <w:r w:rsidRPr="00F80744">
        <w:rPr>
          <w:spacing w:val="-5"/>
        </w:rPr>
        <w:t xml:space="preserve">identity we </w:t>
      </w:r>
      <w:r w:rsidRPr="00F80744">
        <w:t xml:space="preserve">may not be able to </w:t>
      </w:r>
      <w:r w:rsidRPr="00F80744">
        <w:rPr>
          <w:spacing w:val="-5"/>
        </w:rPr>
        <w:t xml:space="preserve">proceed with </w:t>
      </w:r>
      <w:r w:rsidRPr="00F80744">
        <w:t xml:space="preserve">the </w:t>
      </w:r>
      <w:r w:rsidRPr="00F80744">
        <w:rPr>
          <w:spacing w:val="-5"/>
        </w:rPr>
        <w:t xml:space="preserve">provision </w:t>
      </w:r>
      <w:r w:rsidRPr="00F80744">
        <w:t xml:space="preserve">of </w:t>
      </w:r>
      <w:r w:rsidRPr="00F80744">
        <w:rPr>
          <w:spacing w:val="-5"/>
        </w:rPr>
        <w:t xml:space="preserve">services </w:t>
      </w:r>
      <w:r w:rsidRPr="00F80744">
        <w:t xml:space="preserve">to you. </w:t>
      </w:r>
      <w:r w:rsidRPr="00F80744">
        <w:rPr>
          <w:spacing w:val="-3"/>
        </w:rPr>
        <w:t xml:space="preserve">We </w:t>
      </w:r>
      <w:r w:rsidRPr="00F80744">
        <w:t xml:space="preserve">are also </w:t>
      </w:r>
      <w:r w:rsidRPr="00F80744">
        <w:rPr>
          <w:spacing w:val="-5"/>
        </w:rPr>
        <w:t xml:space="preserve">required </w:t>
      </w:r>
      <w:r w:rsidRPr="00F80744">
        <w:t xml:space="preserve">to </w:t>
      </w:r>
      <w:r w:rsidRPr="00F80744">
        <w:rPr>
          <w:spacing w:val="-5"/>
        </w:rPr>
        <w:t xml:space="preserve">establish </w:t>
      </w:r>
      <w:r w:rsidRPr="00F80744">
        <w:t xml:space="preserve">the </w:t>
      </w:r>
      <w:r w:rsidRPr="00F80744">
        <w:rPr>
          <w:spacing w:val="-5"/>
        </w:rPr>
        <w:t xml:space="preserve">source </w:t>
      </w:r>
      <w:r w:rsidRPr="00F80744">
        <w:t xml:space="preserve">of </w:t>
      </w:r>
      <w:r w:rsidRPr="00F80744">
        <w:rPr>
          <w:spacing w:val="-5"/>
        </w:rPr>
        <w:t xml:space="preserve">funds </w:t>
      </w:r>
      <w:r w:rsidRPr="00F80744">
        <w:t xml:space="preserve">and </w:t>
      </w:r>
      <w:r w:rsidRPr="00F80744">
        <w:rPr>
          <w:spacing w:val="-5"/>
        </w:rPr>
        <w:t xml:space="preserve">source </w:t>
      </w:r>
      <w:r w:rsidRPr="00F80744">
        <w:t>of</w:t>
      </w:r>
      <w:r w:rsidRPr="00F80744">
        <w:rPr>
          <w:spacing w:val="-11"/>
        </w:rPr>
        <w:t xml:space="preserve"> </w:t>
      </w:r>
      <w:r w:rsidRPr="00F80744">
        <w:rPr>
          <w:spacing w:val="-5"/>
        </w:rPr>
        <w:t>wealth.</w:t>
      </w:r>
    </w:p>
    <w:p w14:paraId="09578538" w14:textId="77777777" w:rsidR="00F80744" w:rsidRPr="00F80744" w:rsidRDefault="00F80744" w:rsidP="00E73CFA">
      <w:pPr>
        <w:ind w:left="709"/>
        <w:jc w:val="both"/>
      </w:pPr>
    </w:p>
    <w:p w14:paraId="7D9E6F56" w14:textId="77777777" w:rsidR="00F80744" w:rsidRPr="00F80744" w:rsidRDefault="00F80744" w:rsidP="00E73CFA">
      <w:pPr>
        <w:ind w:left="709"/>
        <w:jc w:val="both"/>
      </w:pPr>
      <w:r w:rsidRPr="00F80744">
        <w:rPr>
          <w:spacing w:val="-3"/>
        </w:rPr>
        <w:t xml:space="preserve">We </w:t>
      </w:r>
      <w:r w:rsidRPr="00F80744">
        <w:t xml:space="preserve">are </w:t>
      </w:r>
      <w:r w:rsidRPr="00F80744">
        <w:rPr>
          <w:spacing w:val="-5"/>
        </w:rPr>
        <w:t xml:space="preserve">obliged </w:t>
      </w:r>
      <w:r w:rsidRPr="00F80744">
        <w:t xml:space="preserve">to </w:t>
      </w:r>
      <w:r w:rsidRPr="00F80744">
        <w:rPr>
          <w:spacing w:val="-5"/>
        </w:rPr>
        <w:t xml:space="preserve">report </w:t>
      </w:r>
      <w:r w:rsidRPr="00F80744">
        <w:t xml:space="preserve">all </w:t>
      </w:r>
      <w:r w:rsidRPr="00F80744">
        <w:rPr>
          <w:spacing w:val="-5"/>
        </w:rPr>
        <w:t xml:space="preserve">knowledge </w:t>
      </w:r>
      <w:r w:rsidRPr="00F80744">
        <w:t xml:space="preserve">of </w:t>
      </w:r>
      <w:r w:rsidRPr="00F80744">
        <w:rPr>
          <w:spacing w:val="-5"/>
        </w:rPr>
        <w:t xml:space="preserve">suspicious transactions, </w:t>
      </w:r>
      <w:r w:rsidRPr="00F80744">
        <w:t xml:space="preserve">or </w:t>
      </w:r>
      <w:r w:rsidRPr="00F80744">
        <w:rPr>
          <w:spacing w:val="-5"/>
        </w:rPr>
        <w:t xml:space="preserve">that </w:t>
      </w:r>
      <w:r w:rsidRPr="00F80744">
        <w:t>a</w:t>
      </w:r>
      <w:r w:rsidRPr="00F80744">
        <w:rPr>
          <w:spacing w:val="-30"/>
        </w:rPr>
        <w:t xml:space="preserve"> </w:t>
      </w:r>
      <w:r w:rsidRPr="00F80744">
        <w:rPr>
          <w:spacing w:val="-5"/>
        </w:rPr>
        <w:t xml:space="preserve">criminal offence giving rise </w:t>
      </w:r>
      <w:r w:rsidRPr="00F80744">
        <w:t xml:space="preserve">to </w:t>
      </w:r>
      <w:r w:rsidRPr="00F80744">
        <w:rPr>
          <w:spacing w:val="-5"/>
        </w:rPr>
        <w:t xml:space="preserve">any direct </w:t>
      </w:r>
      <w:r w:rsidRPr="00F80744">
        <w:t xml:space="preserve">or </w:t>
      </w:r>
      <w:r w:rsidRPr="00F80744">
        <w:rPr>
          <w:spacing w:val="-5"/>
        </w:rPr>
        <w:t xml:space="preserve">indirect benefit from </w:t>
      </w:r>
      <w:r w:rsidRPr="00F80744">
        <w:rPr>
          <w:spacing w:val="-6"/>
        </w:rPr>
        <w:t xml:space="preserve">criminal </w:t>
      </w:r>
      <w:r w:rsidRPr="00F80744">
        <w:rPr>
          <w:spacing w:val="-5"/>
        </w:rPr>
        <w:t xml:space="preserve">conduct, </w:t>
      </w:r>
      <w:r w:rsidRPr="00F80744">
        <w:t xml:space="preserve">has been </w:t>
      </w:r>
      <w:r w:rsidRPr="00F80744">
        <w:rPr>
          <w:spacing w:val="-5"/>
        </w:rPr>
        <w:t xml:space="preserve">committed </w:t>
      </w:r>
      <w:r w:rsidRPr="00F80744">
        <w:rPr>
          <w:spacing w:val="-3"/>
        </w:rPr>
        <w:t xml:space="preserve">by </w:t>
      </w:r>
      <w:r w:rsidRPr="00F80744">
        <w:t xml:space="preserve">a </w:t>
      </w:r>
      <w:r w:rsidRPr="00F80744">
        <w:rPr>
          <w:spacing w:val="-6"/>
        </w:rPr>
        <w:t xml:space="preserve">client </w:t>
      </w:r>
      <w:r w:rsidRPr="00F80744">
        <w:t>or a</w:t>
      </w:r>
      <w:r w:rsidRPr="00F80744">
        <w:rPr>
          <w:spacing w:val="-32"/>
        </w:rPr>
        <w:t xml:space="preserve"> </w:t>
      </w:r>
      <w:r w:rsidRPr="00F80744">
        <w:rPr>
          <w:spacing w:val="-5"/>
        </w:rPr>
        <w:t xml:space="preserve">third party. </w:t>
      </w:r>
      <w:r w:rsidRPr="00F80744">
        <w:t>If</w:t>
      </w:r>
      <w:r w:rsidRPr="00F80744">
        <w:rPr>
          <w:spacing w:val="55"/>
        </w:rPr>
        <w:t xml:space="preserve"> </w:t>
      </w:r>
      <w:r w:rsidRPr="00F80744">
        <w:rPr>
          <w:spacing w:val="-3"/>
        </w:rPr>
        <w:t xml:space="preserve">we </w:t>
      </w:r>
      <w:r w:rsidRPr="00F80744">
        <w:t xml:space="preserve">have </w:t>
      </w:r>
      <w:r w:rsidRPr="00F80744">
        <w:rPr>
          <w:spacing w:val="-5"/>
        </w:rPr>
        <w:t xml:space="preserve">knowledge </w:t>
      </w:r>
      <w:r w:rsidRPr="00F80744">
        <w:t xml:space="preserve">or </w:t>
      </w:r>
      <w:r w:rsidRPr="00F80744">
        <w:rPr>
          <w:spacing w:val="-5"/>
        </w:rPr>
        <w:t xml:space="preserve">suspicion, </w:t>
      </w:r>
      <w:r w:rsidRPr="00F80744">
        <w:t xml:space="preserve">or </w:t>
      </w:r>
      <w:r w:rsidRPr="00F80744">
        <w:rPr>
          <w:spacing w:val="-5"/>
        </w:rPr>
        <w:t xml:space="preserve">have reasonable grounds </w:t>
      </w:r>
      <w:r w:rsidRPr="00F80744">
        <w:t xml:space="preserve">to know or </w:t>
      </w:r>
      <w:r w:rsidRPr="00F80744">
        <w:rPr>
          <w:spacing w:val="-5"/>
        </w:rPr>
        <w:t xml:space="preserve">suspect, </w:t>
      </w:r>
      <w:r w:rsidRPr="00F80744">
        <w:t xml:space="preserve">that </w:t>
      </w:r>
      <w:r w:rsidRPr="00F80744">
        <w:rPr>
          <w:spacing w:val="-5"/>
        </w:rPr>
        <w:t>such offences</w:t>
      </w:r>
      <w:r w:rsidRPr="00F80744">
        <w:rPr>
          <w:spacing w:val="-28"/>
        </w:rPr>
        <w:t xml:space="preserve"> </w:t>
      </w:r>
      <w:r w:rsidRPr="00F80744">
        <w:rPr>
          <w:spacing w:val="-5"/>
        </w:rPr>
        <w:t xml:space="preserve">have </w:t>
      </w:r>
      <w:r w:rsidRPr="00F80744">
        <w:t xml:space="preserve">been </w:t>
      </w:r>
      <w:r w:rsidRPr="00F80744">
        <w:rPr>
          <w:spacing w:val="-6"/>
        </w:rPr>
        <w:t xml:space="preserve">committed, </w:t>
      </w:r>
      <w:r w:rsidRPr="00F80744">
        <w:rPr>
          <w:spacing w:val="-3"/>
        </w:rPr>
        <w:t xml:space="preserve">we </w:t>
      </w:r>
      <w:r w:rsidRPr="00F80744">
        <w:t xml:space="preserve">are </w:t>
      </w:r>
      <w:r w:rsidRPr="00F80744">
        <w:rPr>
          <w:spacing w:val="-5"/>
        </w:rPr>
        <w:t xml:space="preserve">required </w:t>
      </w:r>
      <w:r w:rsidRPr="00F80744">
        <w:t xml:space="preserve">to make the </w:t>
      </w:r>
      <w:r w:rsidRPr="00F80744">
        <w:rPr>
          <w:spacing w:val="-5"/>
        </w:rPr>
        <w:t xml:space="preserve">report </w:t>
      </w:r>
      <w:r w:rsidRPr="00F80744">
        <w:t xml:space="preserve">to the Financial Intelligence Unit and the </w:t>
      </w:r>
      <w:r w:rsidRPr="00F80744">
        <w:rPr>
          <w:spacing w:val="-5"/>
        </w:rPr>
        <w:t xml:space="preserve">Revenue Commissioners. Under </w:t>
      </w:r>
      <w:r w:rsidRPr="00F80744">
        <w:t>the</w:t>
      </w:r>
      <w:r w:rsidRPr="00F80744">
        <w:rPr>
          <w:spacing w:val="55"/>
        </w:rPr>
        <w:t xml:space="preserve"> </w:t>
      </w:r>
      <w:r w:rsidRPr="00F80744">
        <w:t>AML</w:t>
      </w:r>
      <w:r w:rsidRPr="00F80744">
        <w:rPr>
          <w:spacing w:val="55"/>
        </w:rPr>
        <w:t xml:space="preserve"> </w:t>
      </w:r>
      <w:r w:rsidRPr="00F80744">
        <w:t>Act,</w:t>
      </w:r>
      <w:r w:rsidRPr="00F80744">
        <w:rPr>
          <w:spacing w:val="55"/>
        </w:rPr>
        <w:t xml:space="preserve"> </w:t>
      </w:r>
      <w:r w:rsidRPr="00F80744">
        <w:rPr>
          <w:spacing w:val="-3"/>
        </w:rPr>
        <w:t xml:space="preserve">we </w:t>
      </w:r>
      <w:r w:rsidRPr="00F80744">
        <w:t>are</w:t>
      </w:r>
      <w:r w:rsidRPr="00F80744">
        <w:rPr>
          <w:spacing w:val="55"/>
        </w:rPr>
        <w:t xml:space="preserve"> </w:t>
      </w:r>
      <w:r w:rsidRPr="00F80744">
        <w:rPr>
          <w:spacing w:val="-5"/>
        </w:rPr>
        <w:t xml:space="preserve">specifically prohibited </w:t>
      </w:r>
      <w:r w:rsidRPr="00F80744">
        <w:t xml:space="preserve">from </w:t>
      </w:r>
      <w:r w:rsidRPr="00F80744">
        <w:rPr>
          <w:spacing w:val="-6"/>
        </w:rPr>
        <w:t xml:space="preserve">discussing </w:t>
      </w:r>
      <w:r w:rsidRPr="00F80744">
        <w:rPr>
          <w:spacing w:val="-5"/>
        </w:rPr>
        <w:t xml:space="preserve">this </w:t>
      </w:r>
      <w:r w:rsidRPr="00F80744">
        <w:t>with you.</w:t>
      </w:r>
    </w:p>
    <w:p w14:paraId="422226B6" w14:textId="77777777" w:rsidR="00F80744" w:rsidRPr="00F80744" w:rsidRDefault="00F80744" w:rsidP="00E73CFA">
      <w:pPr>
        <w:jc w:val="both"/>
      </w:pPr>
    </w:p>
    <w:p w14:paraId="3333E052" w14:textId="77777777" w:rsidR="00F80744" w:rsidRPr="00AB501E" w:rsidRDefault="00F80744" w:rsidP="000A4498">
      <w:pPr>
        <w:pStyle w:val="Heading1"/>
        <w:rPr>
          <w:u w:val="double"/>
        </w:rPr>
      </w:pPr>
      <w:bookmarkStart w:id="191" w:name="_BPDC_LN_INS_1029"/>
      <w:bookmarkStart w:id="192" w:name="_BPDC_PR_INS_1030"/>
      <w:bookmarkStart w:id="193" w:name="_Toc5626587"/>
      <w:bookmarkStart w:id="194" w:name="_Toc21612593"/>
      <w:bookmarkStart w:id="195" w:name="_Toc97122785"/>
      <w:bookmarkEnd w:id="191"/>
      <w:bookmarkEnd w:id="192"/>
      <w:r w:rsidRPr="00F80744">
        <w:t>Duty to</w:t>
      </w:r>
      <w:r w:rsidRPr="00AB501E">
        <w:rPr>
          <w:spacing w:val="-8"/>
        </w:rPr>
        <w:t xml:space="preserve"> </w:t>
      </w:r>
      <w:r w:rsidRPr="00F80744">
        <w:t>Clients</w:t>
      </w:r>
      <w:bookmarkEnd w:id="193"/>
      <w:bookmarkEnd w:id="194"/>
      <w:bookmarkEnd w:id="195"/>
    </w:p>
    <w:p w14:paraId="68317936" w14:textId="77777777" w:rsidR="00F80744" w:rsidRPr="00F80744" w:rsidRDefault="00F80744" w:rsidP="00E73CFA">
      <w:pPr>
        <w:jc w:val="both"/>
      </w:pPr>
    </w:p>
    <w:p w14:paraId="4D03FB23" w14:textId="77777777" w:rsidR="00F80744" w:rsidRPr="00F80744" w:rsidRDefault="00F80744" w:rsidP="00E73CFA">
      <w:pPr>
        <w:ind w:left="709"/>
        <w:jc w:val="both"/>
      </w:pPr>
      <w:r w:rsidRPr="00F80744">
        <w:t>When we are providing the investment service of investment advice and/or any insurance distribution service to you we will act honestly, fairly and professionally in accordance with your best interests. We will ensure that the appropriate information is provided in good time to you in respect of the investment advice and/or any insurance distribution service provided by us to you. In addition, we will provide information on all costs and associated charges that are being or may be incurred by you in relation to the services being provided by us, or that are relevant to any decision under consideration, to the best of our</w:t>
      </w:r>
      <w:r w:rsidRPr="00F80744">
        <w:rPr>
          <w:spacing w:val="-12"/>
        </w:rPr>
        <w:t xml:space="preserve"> </w:t>
      </w:r>
      <w:r w:rsidRPr="00F80744">
        <w:t>knowledge.</w:t>
      </w:r>
    </w:p>
    <w:p w14:paraId="2CC6447C" w14:textId="77777777" w:rsidR="00F80744" w:rsidRPr="00F80744" w:rsidRDefault="00F80744" w:rsidP="00E73CFA">
      <w:pPr>
        <w:jc w:val="both"/>
      </w:pPr>
    </w:p>
    <w:p w14:paraId="4D3E098F" w14:textId="77777777" w:rsidR="00F80744" w:rsidRPr="00AB501E" w:rsidRDefault="00F80744" w:rsidP="000A4498">
      <w:pPr>
        <w:pStyle w:val="Heading1"/>
        <w:rPr>
          <w:u w:val="double"/>
        </w:rPr>
      </w:pPr>
      <w:bookmarkStart w:id="196" w:name="_BPDC_LN_INS_1027"/>
      <w:bookmarkStart w:id="197" w:name="_BPDC_PR_INS_1028"/>
      <w:bookmarkStart w:id="198" w:name="_Toc5626588"/>
      <w:bookmarkStart w:id="199" w:name="_Toc21612594"/>
      <w:bookmarkStart w:id="200" w:name="_Toc97122786"/>
      <w:bookmarkEnd w:id="196"/>
      <w:bookmarkEnd w:id="197"/>
      <w:r w:rsidRPr="00F80744">
        <w:t>Limitation of</w:t>
      </w:r>
      <w:r w:rsidRPr="00AB501E">
        <w:rPr>
          <w:spacing w:val="-11"/>
        </w:rPr>
        <w:t xml:space="preserve"> </w:t>
      </w:r>
      <w:r w:rsidRPr="00F80744">
        <w:t>Liability</w:t>
      </w:r>
      <w:bookmarkEnd w:id="198"/>
      <w:bookmarkEnd w:id="199"/>
      <w:bookmarkEnd w:id="200"/>
    </w:p>
    <w:p w14:paraId="60019BD9" w14:textId="77777777" w:rsidR="00F80744" w:rsidRPr="00F80744" w:rsidRDefault="00F80744" w:rsidP="00E73CFA">
      <w:pPr>
        <w:jc w:val="both"/>
      </w:pPr>
    </w:p>
    <w:p w14:paraId="38C4B910" w14:textId="331E820B" w:rsidR="00F80744" w:rsidRPr="00F80744" w:rsidRDefault="00F80744" w:rsidP="00E73CFA">
      <w:pPr>
        <w:ind w:left="709"/>
        <w:jc w:val="both"/>
      </w:pPr>
      <w:r w:rsidRPr="00F80744">
        <w:t xml:space="preserve">Our work </w:t>
      </w:r>
      <w:r w:rsidRPr="00F80744">
        <w:rPr>
          <w:spacing w:val="-5"/>
        </w:rPr>
        <w:t xml:space="preserve">relies </w:t>
      </w:r>
      <w:r w:rsidRPr="00F80744">
        <w:t xml:space="preserve">on the </w:t>
      </w:r>
      <w:r w:rsidRPr="00F80744">
        <w:rPr>
          <w:spacing w:val="-5"/>
        </w:rPr>
        <w:t xml:space="preserve">information </w:t>
      </w:r>
      <w:r w:rsidRPr="00F80744">
        <w:t xml:space="preserve">and </w:t>
      </w:r>
      <w:r w:rsidRPr="00F80744">
        <w:rPr>
          <w:spacing w:val="-5"/>
        </w:rPr>
        <w:t xml:space="preserve">representations supplied </w:t>
      </w:r>
      <w:r w:rsidRPr="00F80744">
        <w:t xml:space="preserve">to </w:t>
      </w:r>
      <w:r w:rsidRPr="00F80744">
        <w:rPr>
          <w:spacing w:val="-3"/>
        </w:rPr>
        <w:t xml:space="preserve">us by </w:t>
      </w:r>
      <w:r w:rsidRPr="00F80744">
        <w:t xml:space="preserve">our </w:t>
      </w:r>
      <w:r w:rsidRPr="00F80744">
        <w:rPr>
          <w:spacing w:val="-5"/>
        </w:rPr>
        <w:t xml:space="preserve">clients. </w:t>
      </w:r>
      <w:r w:rsidRPr="00F80744">
        <w:rPr>
          <w:spacing w:val="-3"/>
        </w:rPr>
        <w:t xml:space="preserve">We </w:t>
      </w:r>
      <w:r w:rsidRPr="00F80744">
        <w:rPr>
          <w:spacing w:val="-5"/>
        </w:rPr>
        <w:t xml:space="preserve">shall </w:t>
      </w:r>
      <w:r w:rsidRPr="00F80744">
        <w:t xml:space="preserve">not, </w:t>
      </w:r>
      <w:r w:rsidRPr="00F80744">
        <w:rPr>
          <w:spacing w:val="-5"/>
        </w:rPr>
        <w:t xml:space="preserve">save </w:t>
      </w:r>
      <w:r w:rsidRPr="00F80744">
        <w:t xml:space="preserve">to the </w:t>
      </w:r>
      <w:r w:rsidRPr="00F80744">
        <w:rPr>
          <w:spacing w:val="-5"/>
        </w:rPr>
        <w:t xml:space="preserve">extent </w:t>
      </w:r>
      <w:r w:rsidRPr="00F80744">
        <w:t xml:space="preserve">that the </w:t>
      </w:r>
      <w:r w:rsidRPr="00F80744">
        <w:rPr>
          <w:spacing w:val="-3"/>
        </w:rPr>
        <w:t xml:space="preserve">law </w:t>
      </w:r>
      <w:r w:rsidRPr="00F80744">
        <w:rPr>
          <w:spacing w:val="-5"/>
        </w:rPr>
        <w:t xml:space="preserve">requires otherwise, </w:t>
      </w:r>
      <w:r w:rsidRPr="00F80744">
        <w:rPr>
          <w:spacing w:val="-3"/>
        </w:rPr>
        <w:t xml:space="preserve">be </w:t>
      </w:r>
      <w:r w:rsidRPr="00F80744">
        <w:rPr>
          <w:spacing w:val="-5"/>
        </w:rPr>
        <w:t xml:space="preserve">held responsible </w:t>
      </w:r>
      <w:r w:rsidRPr="00F80744">
        <w:t xml:space="preserve">or </w:t>
      </w:r>
      <w:r w:rsidRPr="00F80744">
        <w:rPr>
          <w:spacing w:val="-5"/>
        </w:rPr>
        <w:t xml:space="preserve">liable </w:t>
      </w:r>
      <w:r w:rsidRPr="00F80744">
        <w:t>for</w:t>
      </w:r>
      <w:r w:rsidRPr="00F80744">
        <w:rPr>
          <w:spacing w:val="55"/>
        </w:rPr>
        <w:t xml:space="preserve"> </w:t>
      </w:r>
      <w:r w:rsidRPr="00F80744">
        <w:t>any</w:t>
      </w:r>
      <w:r w:rsidRPr="00F80744">
        <w:rPr>
          <w:spacing w:val="55"/>
        </w:rPr>
        <w:t xml:space="preserve"> </w:t>
      </w:r>
      <w:r w:rsidRPr="00F80744">
        <w:t xml:space="preserve">loss, </w:t>
      </w:r>
      <w:r w:rsidRPr="00F80744">
        <w:rPr>
          <w:spacing w:val="-5"/>
        </w:rPr>
        <w:t xml:space="preserve">damage, cost, expense </w:t>
      </w:r>
      <w:r w:rsidRPr="00F80744">
        <w:t xml:space="preserve">or </w:t>
      </w:r>
      <w:r w:rsidRPr="00F80744">
        <w:rPr>
          <w:spacing w:val="-5"/>
        </w:rPr>
        <w:t>other consequence (together “</w:t>
      </w:r>
      <w:r w:rsidRPr="00166D60">
        <w:rPr>
          <w:b/>
          <w:bCs/>
          <w:spacing w:val="-5"/>
        </w:rPr>
        <w:t>losses</w:t>
      </w:r>
      <w:r w:rsidRPr="00F80744">
        <w:rPr>
          <w:spacing w:val="-5"/>
        </w:rPr>
        <w:t xml:space="preserve">”) whatsoever </w:t>
      </w:r>
      <w:r w:rsidRPr="00F80744">
        <w:t>and</w:t>
      </w:r>
      <w:r w:rsidRPr="00F80744">
        <w:rPr>
          <w:spacing w:val="55"/>
        </w:rPr>
        <w:t xml:space="preserve"> </w:t>
      </w:r>
      <w:r w:rsidRPr="00F80744">
        <w:rPr>
          <w:spacing w:val="-5"/>
        </w:rPr>
        <w:t xml:space="preserve">howsoever caused, incurred, sustained </w:t>
      </w:r>
      <w:r w:rsidRPr="00F80744">
        <w:t xml:space="preserve">or </w:t>
      </w:r>
      <w:r w:rsidRPr="00F80744">
        <w:rPr>
          <w:spacing w:val="-5"/>
        </w:rPr>
        <w:t xml:space="preserve">arising, </w:t>
      </w:r>
      <w:r w:rsidRPr="00F80744">
        <w:t xml:space="preserve">if </w:t>
      </w:r>
      <w:r w:rsidRPr="00F80744">
        <w:rPr>
          <w:spacing w:val="-5"/>
        </w:rPr>
        <w:lastRenderedPageBreak/>
        <w:t xml:space="preserve">information material </w:t>
      </w:r>
      <w:r w:rsidRPr="00F80744">
        <w:t xml:space="preserve">to our work is </w:t>
      </w:r>
      <w:r w:rsidRPr="00F80744">
        <w:rPr>
          <w:spacing w:val="-5"/>
        </w:rPr>
        <w:t xml:space="preserve">withheld </w:t>
      </w:r>
      <w:r w:rsidRPr="00F80744">
        <w:t xml:space="preserve">or </w:t>
      </w:r>
      <w:r w:rsidRPr="00F80744">
        <w:rPr>
          <w:spacing w:val="-5"/>
        </w:rPr>
        <w:t xml:space="preserve">concealed from </w:t>
      </w:r>
      <w:r w:rsidRPr="00F80744">
        <w:rPr>
          <w:spacing w:val="-3"/>
        </w:rPr>
        <w:t xml:space="preserve">us </w:t>
      </w:r>
      <w:r w:rsidRPr="00F80744">
        <w:t xml:space="preserve">or </w:t>
      </w:r>
      <w:r w:rsidRPr="00F80744">
        <w:rPr>
          <w:spacing w:val="-6"/>
        </w:rPr>
        <w:t xml:space="preserve">misrepresented </w:t>
      </w:r>
      <w:r w:rsidRPr="00F80744">
        <w:t xml:space="preserve">to us, </w:t>
      </w:r>
      <w:r w:rsidRPr="00F80744">
        <w:rPr>
          <w:spacing w:val="-5"/>
        </w:rPr>
        <w:t xml:space="preserve">except </w:t>
      </w:r>
      <w:r w:rsidRPr="00F80744">
        <w:t xml:space="preserve">and only to the </w:t>
      </w:r>
      <w:r w:rsidRPr="00F80744">
        <w:rPr>
          <w:spacing w:val="-5"/>
        </w:rPr>
        <w:t xml:space="preserve">extent </w:t>
      </w:r>
      <w:r w:rsidRPr="00F80744">
        <w:t xml:space="preserve">any </w:t>
      </w:r>
      <w:r w:rsidRPr="00F80744">
        <w:rPr>
          <w:spacing w:val="-5"/>
        </w:rPr>
        <w:t xml:space="preserve">such losses have resulted </w:t>
      </w:r>
      <w:r w:rsidRPr="00F80744">
        <w:t xml:space="preserve">from our </w:t>
      </w:r>
      <w:r w:rsidRPr="00F80744">
        <w:rPr>
          <w:spacing w:val="-5"/>
        </w:rPr>
        <w:t xml:space="preserve">knowing disregard </w:t>
      </w:r>
      <w:r w:rsidRPr="00F80744">
        <w:t xml:space="preserve">of </w:t>
      </w:r>
      <w:r w:rsidRPr="00F80744">
        <w:rPr>
          <w:spacing w:val="-5"/>
        </w:rPr>
        <w:t xml:space="preserve">matters </w:t>
      </w:r>
      <w:r w:rsidRPr="00F80744">
        <w:t xml:space="preserve">of </w:t>
      </w:r>
      <w:r w:rsidRPr="00F80744">
        <w:rPr>
          <w:spacing w:val="-5"/>
        </w:rPr>
        <w:t xml:space="preserve">which </w:t>
      </w:r>
      <w:r w:rsidRPr="00F80744">
        <w:rPr>
          <w:spacing w:val="-3"/>
        </w:rPr>
        <w:t xml:space="preserve">we </w:t>
      </w:r>
      <w:r w:rsidRPr="00F80744">
        <w:rPr>
          <w:spacing w:val="-5"/>
        </w:rPr>
        <w:t xml:space="preserve">have, </w:t>
      </w:r>
      <w:r w:rsidRPr="00F80744">
        <w:t xml:space="preserve">or </w:t>
      </w:r>
      <w:r w:rsidRPr="00F80744">
        <w:rPr>
          <w:spacing w:val="-5"/>
        </w:rPr>
        <w:t xml:space="preserve">could reasonably </w:t>
      </w:r>
      <w:r w:rsidRPr="00F80744">
        <w:rPr>
          <w:spacing w:val="-3"/>
        </w:rPr>
        <w:t xml:space="preserve">be </w:t>
      </w:r>
      <w:r w:rsidRPr="00F80744">
        <w:rPr>
          <w:spacing w:val="-5"/>
        </w:rPr>
        <w:t xml:space="preserve">expected </w:t>
      </w:r>
      <w:r w:rsidRPr="00F80744">
        <w:t xml:space="preserve">to </w:t>
      </w:r>
      <w:r w:rsidRPr="00F80744">
        <w:rPr>
          <w:spacing w:val="-5"/>
        </w:rPr>
        <w:t xml:space="preserve">have actual </w:t>
      </w:r>
      <w:r w:rsidRPr="00F80744">
        <w:rPr>
          <w:spacing w:val="-6"/>
        </w:rPr>
        <w:t xml:space="preserve">knowledge, </w:t>
      </w:r>
      <w:r w:rsidRPr="00F80744">
        <w:t xml:space="preserve">or from </w:t>
      </w:r>
      <w:r w:rsidRPr="00F80744">
        <w:rPr>
          <w:spacing w:val="-5"/>
        </w:rPr>
        <w:t xml:space="preserve">fraud, </w:t>
      </w:r>
      <w:r w:rsidRPr="00F80744">
        <w:t xml:space="preserve">bad faith or </w:t>
      </w:r>
      <w:r w:rsidR="00B12C78" w:rsidRPr="00F80744">
        <w:rPr>
          <w:spacing w:val="-6"/>
        </w:rPr>
        <w:t>willful</w:t>
      </w:r>
      <w:r w:rsidRPr="00F80744">
        <w:rPr>
          <w:spacing w:val="-6"/>
        </w:rPr>
        <w:t xml:space="preserve"> </w:t>
      </w:r>
      <w:r w:rsidRPr="00F80744">
        <w:rPr>
          <w:spacing w:val="-5"/>
        </w:rPr>
        <w:t xml:space="preserve">default </w:t>
      </w:r>
      <w:r w:rsidRPr="00F80744">
        <w:t>on our part.</w:t>
      </w:r>
    </w:p>
    <w:p w14:paraId="6DFC5D7F" w14:textId="77777777" w:rsidR="00F80744" w:rsidRPr="00F80744" w:rsidRDefault="00F80744" w:rsidP="00E73CFA">
      <w:pPr>
        <w:ind w:left="709"/>
        <w:jc w:val="both"/>
      </w:pPr>
    </w:p>
    <w:p w14:paraId="059BC44E" w14:textId="77777777" w:rsidR="00F80744" w:rsidRPr="00F80744" w:rsidRDefault="00F80744" w:rsidP="00E73CFA">
      <w:pPr>
        <w:ind w:left="709"/>
        <w:jc w:val="both"/>
      </w:pPr>
      <w:r w:rsidRPr="00F80744">
        <w:rPr>
          <w:spacing w:val="-3"/>
        </w:rPr>
        <w:t xml:space="preserve">We </w:t>
      </w:r>
      <w:r w:rsidRPr="00F80744">
        <w:rPr>
          <w:spacing w:val="-5"/>
        </w:rPr>
        <w:t xml:space="preserve">will incur </w:t>
      </w:r>
      <w:r w:rsidRPr="00F80744">
        <w:rPr>
          <w:spacing w:val="-3"/>
        </w:rPr>
        <w:t xml:space="preserve">no </w:t>
      </w:r>
      <w:r w:rsidRPr="00F80744">
        <w:rPr>
          <w:spacing w:val="-5"/>
        </w:rPr>
        <w:t xml:space="preserve">liability </w:t>
      </w:r>
      <w:r w:rsidRPr="00F80744">
        <w:t xml:space="preserve">in </w:t>
      </w:r>
      <w:r w:rsidRPr="00F80744">
        <w:rPr>
          <w:spacing w:val="-6"/>
        </w:rPr>
        <w:t xml:space="preserve">respect </w:t>
      </w:r>
      <w:r w:rsidRPr="00F80744">
        <w:t xml:space="preserve">of any </w:t>
      </w:r>
      <w:r w:rsidRPr="00F80744">
        <w:rPr>
          <w:spacing w:val="-5"/>
        </w:rPr>
        <w:t xml:space="preserve">action </w:t>
      </w:r>
      <w:r w:rsidRPr="00F80744">
        <w:t xml:space="preserve">taken or loss </w:t>
      </w:r>
      <w:r w:rsidRPr="00F80744">
        <w:rPr>
          <w:spacing w:val="-5"/>
        </w:rPr>
        <w:t xml:space="preserve">incurred </w:t>
      </w:r>
      <w:r w:rsidRPr="00F80744">
        <w:rPr>
          <w:lang w:val="en-IE"/>
        </w:rPr>
        <w:t>or</w:t>
      </w:r>
      <w:r w:rsidRPr="00F80744">
        <w:t xml:space="preserve"> </w:t>
      </w:r>
      <w:r w:rsidRPr="00F80744">
        <w:rPr>
          <w:spacing w:val="-5"/>
        </w:rPr>
        <w:t xml:space="preserve">suffered </w:t>
      </w:r>
      <w:r w:rsidRPr="00F80744">
        <w:rPr>
          <w:spacing w:val="-3"/>
        </w:rPr>
        <w:t xml:space="preserve">as </w:t>
      </w:r>
      <w:r w:rsidRPr="00F80744">
        <w:t xml:space="preserve">a </w:t>
      </w:r>
      <w:r w:rsidRPr="00F80744">
        <w:rPr>
          <w:spacing w:val="-5"/>
        </w:rPr>
        <w:t xml:space="preserve">result </w:t>
      </w:r>
      <w:r w:rsidRPr="00F80744">
        <w:t xml:space="preserve">of </w:t>
      </w:r>
      <w:r w:rsidRPr="00F80744">
        <w:rPr>
          <w:spacing w:val="-3"/>
        </w:rPr>
        <w:t xml:space="preserve">us </w:t>
      </w:r>
      <w:r w:rsidRPr="00F80744">
        <w:rPr>
          <w:spacing w:val="-5"/>
        </w:rPr>
        <w:t xml:space="preserve">acting </w:t>
      </w:r>
      <w:r w:rsidRPr="00F80744">
        <w:t xml:space="preserve">in good faith in </w:t>
      </w:r>
      <w:r w:rsidRPr="00F80744">
        <w:rPr>
          <w:spacing w:val="-5"/>
        </w:rPr>
        <w:t xml:space="preserve">reliance </w:t>
      </w:r>
      <w:r w:rsidRPr="00F80744">
        <w:t>upon</w:t>
      </w:r>
      <w:r w:rsidRPr="00F80744">
        <w:rPr>
          <w:spacing w:val="55"/>
        </w:rPr>
        <w:t xml:space="preserve"> </w:t>
      </w:r>
      <w:r w:rsidRPr="00F80744">
        <w:rPr>
          <w:spacing w:val="-5"/>
        </w:rPr>
        <w:t xml:space="preserve">instructions </w:t>
      </w:r>
      <w:r w:rsidRPr="00F80744">
        <w:t>from</w:t>
      </w:r>
      <w:r w:rsidRPr="00F80744">
        <w:rPr>
          <w:spacing w:val="55"/>
        </w:rPr>
        <w:t xml:space="preserve"> </w:t>
      </w:r>
      <w:r w:rsidRPr="00F80744">
        <w:rPr>
          <w:spacing w:val="-3"/>
        </w:rPr>
        <w:t xml:space="preserve">an </w:t>
      </w:r>
      <w:r w:rsidRPr="00F80744">
        <w:rPr>
          <w:spacing w:val="-5"/>
        </w:rPr>
        <w:t xml:space="preserve">individual purporting </w:t>
      </w:r>
      <w:r w:rsidRPr="00F80744">
        <w:t xml:space="preserve">to </w:t>
      </w:r>
      <w:r w:rsidRPr="00F80744">
        <w:rPr>
          <w:spacing w:val="-3"/>
        </w:rPr>
        <w:t xml:space="preserve">be an </w:t>
      </w:r>
      <w:r w:rsidRPr="00F80744">
        <w:rPr>
          <w:spacing w:val="-5"/>
        </w:rPr>
        <w:t>authorised person.</w:t>
      </w:r>
    </w:p>
    <w:p w14:paraId="43C69EDB" w14:textId="77777777" w:rsidR="00F80744" w:rsidRPr="00F80744" w:rsidRDefault="00F80744" w:rsidP="00E73CFA">
      <w:pPr>
        <w:ind w:left="709"/>
        <w:jc w:val="both"/>
      </w:pPr>
    </w:p>
    <w:p w14:paraId="35C90C14" w14:textId="77777777" w:rsidR="00F80744" w:rsidRPr="00F80744" w:rsidRDefault="00F80744" w:rsidP="00E73CFA">
      <w:pPr>
        <w:ind w:left="709"/>
        <w:jc w:val="both"/>
      </w:pPr>
      <w:r w:rsidRPr="00F80744">
        <w:t xml:space="preserve">Nothing in this </w:t>
      </w:r>
      <w:proofErr w:type="spellStart"/>
      <w:r w:rsidRPr="00F80744">
        <w:t>ToB</w:t>
      </w:r>
      <w:proofErr w:type="spellEnd"/>
      <w:r w:rsidRPr="00F80744">
        <w:t xml:space="preserve"> shall exclude or restrict any liability which Acuvest has to you under any applicable law/regulatory requirement or under the CPC or any duty to act with skill, care and diligence when providing investment advice or any insurance intermediary services to you.</w:t>
      </w:r>
    </w:p>
    <w:p w14:paraId="7CE130E8" w14:textId="380A859E" w:rsidR="00F80744" w:rsidRDefault="00F80744" w:rsidP="00E73CFA">
      <w:pPr>
        <w:jc w:val="both"/>
      </w:pPr>
    </w:p>
    <w:p w14:paraId="661E25B8" w14:textId="77777777" w:rsidR="00F80744" w:rsidRPr="00AB501E" w:rsidRDefault="00F80744" w:rsidP="000A4498">
      <w:pPr>
        <w:pStyle w:val="Heading1"/>
        <w:rPr>
          <w:u w:val="double"/>
        </w:rPr>
      </w:pPr>
      <w:bookmarkStart w:id="201" w:name="_BPDC_LN_INS_1025"/>
      <w:bookmarkStart w:id="202" w:name="_BPDC_PR_INS_1026"/>
      <w:bookmarkStart w:id="203" w:name="_Toc5626589"/>
      <w:bookmarkStart w:id="204" w:name="_Toc21612595"/>
      <w:bookmarkStart w:id="205" w:name="_Toc97122787"/>
      <w:bookmarkEnd w:id="201"/>
      <w:bookmarkEnd w:id="202"/>
      <w:r w:rsidRPr="00F80744">
        <w:t>Indemnities</w:t>
      </w:r>
      <w:bookmarkEnd w:id="203"/>
      <w:bookmarkEnd w:id="204"/>
      <w:bookmarkEnd w:id="205"/>
    </w:p>
    <w:p w14:paraId="2D9A0459" w14:textId="77777777" w:rsidR="00F80744" w:rsidRPr="00F80744" w:rsidRDefault="00F80744" w:rsidP="00E73CFA">
      <w:pPr>
        <w:jc w:val="both"/>
      </w:pPr>
    </w:p>
    <w:p w14:paraId="08A59185" w14:textId="43E2BBBF" w:rsidR="00F80744" w:rsidRPr="00F80744" w:rsidRDefault="00F80744" w:rsidP="00E73CFA">
      <w:pPr>
        <w:ind w:left="709"/>
        <w:jc w:val="both"/>
      </w:pPr>
      <w:r w:rsidRPr="00F80744">
        <w:rPr>
          <w:spacing w:val="-3"/>
        </w:rPr>
        <w:t xml:space="preserve">As </w:t>
      </w:r>
      <w:r w:rsidRPr="00F80744">
        <w:rPr>
          <w:spacing w:val="-5"/>
        </w:rPr>
        <w:t xml:space="preserve">further consideration </w:t>
      </w:r>
      <w:r w:rsidRPr="00F80744">
        <w:t xml:space="preserve">for </w:t>
      </w:r>
      <w:r w:rsidRPr="00F80744">
        <w:rPr>
          <w:spacing w:val="-5"/>
        </w:rPr>
        <w:t xml:space="preserve">Acuvest’s provision </w:t>
      </w:r>
      <w:r w:rsidRPr="00F80744">
        <w:t xml:space="preserve">of </w:t>
      </w:r>
      <w:r w:rsidRPr="00F80744">
        <w:rPr>
          <w:spacing w:val="-5"/>
        </w:rPr>
        <w:t xml:space="preserve">services set </w:t>
      </w:r>
      <w:r w:rsidRPr="00F80744">
        <w:t xml:space="preserve">out in this </w:t>
      </w:r>
      <w:r w:rsidRPr="00F80744">
        <w:rPr>
          <w:spacing w:val="-5"/>
        </w:rPr>
        <w:t xml:space="preserve">letter </w:t>
      </w:r>
      <w:r w:rsidRPr="00F80744">
        <w:t xml:space="preserve">you </w:t>
      </w:r>
      <w:r w:rsidRPr="00F80744">
        <w:rPr>
          <w:spacing w:val="-5"/>
        </w:rPr>
        <w:t xml:space="preserve">agree </w:t>
      </w:r>
      <w:r w:rsidRPr="00F80744">
        <w:t xml:space="preserve">to </w:t>
      </w:r>
      <w:r w:rsidRPr="00F80744">
        <w:rPr>
          <w:spacing w:val="-6"/>
        </w:rPr>
        <w:t xml:space="preserve">indemnify </w:t>
      </w:r>
      <w:r w:rsidRPr="00F80744">
        <w:t xml:space="preserve">and hold </w:t>
      </w:r>
      <w:r w:rsidRPr="00F80744">
        <w:rPr>
          <w:spacing w:val="-5"/>
        </w:rPr>
        <w:t xml:space="preserve">harmless Acuvest, </w:t>
      </w:r>
      <w:r w:rsidRPr="00F80744">
        <w:t>its</w:t>
      </w:r>
      <w:r w:rsidRPr="00F80744">
        <w:rPr>
          <w:spacing w:val="55"/>
        </w:rPr>
        <w:t xml:space="preserve"> </w:t>
      </w:r>
      <w:r w:rsidRPr="00F80744">
        <w:rPr>
          <w:spacing w:val="-5"/>
        </w:rPr>
        <w:t xml:space="preserve">directors, </w:t>
      </w:r>
      <w:r w:rsidRPr="00F80744">
        <w:t xml:space="preserve">and </w:t>
      </w:r>
      <w:r w:rsidRPr="00F80744">
        <w:rPr>
          <w:spacing w:val="-5"/>
        </w:rPr>
        <w:t xml:space="preserve">employees against </w:t>
      </w:r>
      <w:r w:rsidRPr="00F80744">
        <w:t xml:space="preserve">all </w:t>
      </w:r>
      <w:r w:rsidRPr="00F80744">
        <w:rPr>
          <w:spacing w:val="-5"/>
        </w:rPr>
        <w:t xml:space="preserve">direct, indirect </w:t>
      </w:r>
      <w:r w:rsidRPr="00F80744">
        <w:t xml:space="preserve">and </w:t>
      </w:r>
      <w:r w:rsidRPr="00F80744">
        <w:rPr>
          <w:spacing w:val="-5"/>
        </w:rPr>
        <w:t xml:space="preserve">consequential losses, damages,  costs </w:t>
      </w:r>
      <w:r w:rsidRPr="00F80744">
        <w:t xml:space="preserve">and </w:t>
      </w:r>
      <w:r w:rsidRPr="00F80744">
        <w:rPr>
          <w:spacing w:val="-5"/>
        </w:rPr>
        <w:t xml:space="preserve">expenses which Acuvest, </w:t>
      </w:r>
      <w:r w:rsidRPr="00F80744">
        <w:rPr>
          <w:spacing w:val="-3"/>
        </w:rPr>
        <w:t xml:space="preserve">its  </w:t>
      </w:r>
      <w:r w:rsidRPr="00F80744">
        <w:rPr>
          <w:spacing w:val="-5"/>
        </w:rPr>
        <w:t xml:space="preserve">directors </w:t>
      </w:r>
      <w:r w:rsidRPr="00F80744">
        <w:t xml:space="preserve">and </w:t>
      </w:r>
      <w:r w:rsidRPr="00F80744">
        <w:rPr>
          <w:spacing w:val="-5"/>
        </w:rPr>
        <w:t xml:space="preserve">employees, </w:t>
      </w:r>
      <w:r w:rsidRPr="00F80744">
        <w:t>or any of</w:t>
      </w:r>
      <w:r w:rsidRPr="00F80744">
        <w:rPr>
          <w:spacing w:val="-33"/>
        </w:rPr>
        <w:t xml:space="preserve"> </w:t>
      </w:r>
      <w:r w:rsidRPr="00F80744">
        <w:t>them, may</w:t>
      </w:r>
      <w:r w:rsidRPr="00F80744">
        <w:rPr>
          <w:spacing w:val="55"/>
        </w:rPr>
        <w:t xml:space="preserve"> </w:t>
      </w:r>
      <w:r w:rsidRPr="00F80744">
        <w:rPr>
          <w:spacing w:val="-5"/>
        </w:rPr>
        <w:t xml:space="preserve">suffer arising </w:t>
      </w:r>
      <w:r w:rsidRPr="00F80744">
        <w:t>from</w:t>
      </w:r>
      <w:r w:rsidRPr="00F80744">
        <w:rPr>
          <w:spacing w:val="55"/>
        </w:rPr>
        <w:t xml:space="preserve"> </w:t>
      </w:r>
      <w:r w:rsidRPr="00F80744">
        <w:rPr>
          <w:spacing w:val="-5"/>
        </w:rPr>
        <w:t xml:space="preserve">information material </w:t>
      </w:r>
      <w:r w:rsidRPr="00F80744">
        <w:t xml:space="preserve">to our work </w:t>
      </w:r>
      <w:r w:rsidRPr="00F80744">
        <w:rPr>
          <w:spacing w:val="-5"/>
        </w:rPr>
        <w:t xml:space="preserve">being withheld </w:t>
      </w:r>
      <w:r w:rsidRPr="00F80744">
        <w:t xml:space="preserve">or </w:t>
      </w:r>
      <w:r w:rsidRPr="00F80744">
        <w:rPr>
          <w:spacing w:val="-5"/>
        </w:rPr>
        <w:t xml:space="preserve">concealed </w:t>
      </w:r>
      <w:r w:rsidRPr="00F80744">
        <w:t xml:space="preserve">from us, or </w:t>
      </w:r>
      <w:r w:rsidRPr="00F80744">
        <w:rPr>
          <w:spacing w:val="-6"/>
        </w:rPr>
        <w:t xml:space="preserve">misrepresented </w:t>
      </w:r>
      <w:r w:rsidRPr="00F80744">
        <w:t xml:space="preserve">to </w:t>
      </w:r>
      <w:r w:rsidRPr="00F80744">
        <w:rPr>
          <w:spacing w:val="-3"/>
        </w:rPr>
        <w:t xml:space="preserve">us by </w:t>
      </w:r>
      <w:r w:rsidRPr="00F80744">
        <w:t xml:space="preserve">you or </w:t>
      </w:r>
      <w:r w:rsidRPr="00F80744">
        <w:rPr>
          <w:spacing w:val="-3"/>
        </w:rPr>
        <w:t xml:space="preserve">an </w:t>
      </w:r>
      <w:r w:rsidRPr="00F80744">
        <w:rPr>
          <w:spacing w:val="-5"/>
        </w:rPr>
        <w:t xml:space="preserve">authorised person </w:t>
      </w:r>
      <w:r w:rsidRPr="00F80744">
        <w:t>(“</w:t>
      </w:r>
      <w:r w:rsidRPr="0012637B">
        <w:rPr>
          <w:b/>
          <w:bCs/>
        </w:rPr>
        <w:t xml:space="preserve">a </w:t>
      </w:r>
      <w:r w:rsidRPr="0012637B">
        <w:rPr>
          <w:b/>
          <w:bCs/>
          <w:spacing w:val="-5"/>
        </w:rPr>
        <w:t>Claim</w:t>
      </w:r>
      <w:r w:rsidRPr="00F80744">
        <w:rPr>
          <w:spacing w:val="-5"/>
        </w:rPr>
        <w:t xml:space="preserve">”). </w:t>
      </w:r>
      <w:r w:rsidRPr="00F80744">
        <w:t xml:space="preserve">This </w:t>
      </w:r>
      <w:r w:rsidRPr="00F80744">
        <w:rPr>
          <w:spacing w:val="-5"/>
        </w:rPr>
        <w:t xml:space="preserve">indemnity </w:t>
      </w:r>
      <w:r w:rsidRPr="00F80744">
        <w:t xml:space="preserve">will not </w:t>
      </w:r>
      <w:r w:rsidRPr="00F80744">
        <w:rPr>
          <w:spacing w:val="-5"/>
        </w:rPr>
        <w:t xml:space="preserve">apply </w:t>
      </w:r>
      <w:r w:rsidRPr="00F80744">
        <w:t xml:space="preserve">to the </w:t>
      </w:r>
      <w:r w:rsidRPr="00F80744">
        <w:rPr>
          <w:spacing w:val="-5"/>
        </w:rPr>
        <w:t xml:space="preserve">extent </w:t>
      </w:r>
      <w:r w:rsidRPr="00F80744">
        <w:t xml:space="preserve">that any </w:t>
      </w:r>
      <w:r w:rsidRPr="00F80744">
        <w:rPr>
          <w:spacing w:val="-5"/>
        </w:rPr>
        <w:t xml:space="preserve">such </w:t>
      </w:r>
      <w:r w:rsidRPr="00F80744">
        <w:t xml:space="preserve">Claim </w:t>
      </w:r>
      <w:r w:rsidRPr="00F80744">
        <w:rPr>
          <w:spacing w:val="-5"/>
        </w:rPr>
        <w:t xml:space="preserve">results primarily </w:t>
      </w:r>
      <w:r w:rsidRPr="00F80744">
        <w:t xml:space="preserve">from our </w:t>
      </w:r>
      <w:r w:rsidRPr="00F80744">
        <w:rPr>
          <w:spacing w:val="-5"/>
        </w:rPr>
        <w:t xml:space="preserve">knowing disregard </w:t>
      </w:r>
      <w:r w:rsidRPr="00F80744">
        <w:t xml:space="preserve">of </w:t>
      </w:r>
      <w:r w:rsidRPr="00F80744">
        <w:rPr>
          <w:spacing w:val="-5"/>
        </w:rPr>
        <w:t xml:space="preserve">matters which </w:t>
      </w:r>
      <w:r w:rsidRPr="00F80744">
        <w:rPr>
          <w:spacing w:val="-3"/>
        </w:rPr>
        <w:t xml:space="preserve">we </w:t>
      </w:r>
      <w:r w:rsidRPr="00F80744">
        <w:rPr>
          <w:spacing w:val="-5"/>
        </w:rPr>
        <w:t xml:space="preserve">have actual knowledge, </w:t>
      </w:r>
      <w:r w:rsidRPr="00F80744">
        <w:t xml:space="preserve">or our </w:t>
      </w:r>
      <w:r w:rsidRPr="00F80744">
        <w:rPr>
          <w:spacing w:val="-5"/>
        </w:rPr>
        <w:t xml:space="preserve">fraud, negligence, </w:t>
      </w:r>
      <w:r w:rsidRPr="00F80744">
        <w:t xml:space="preserve">bad faith or </w:t>
      </w:r>
      <w:r w:rsidR="00B12C78" w:rsidRPr="00F80744">
        <w:rPr>
          <w:spacing w:val="-5"/>
        </w:rPr>
        <w:t>willful</w:t>
      </w:r>
      <w:r w:rsidRPr="00F80744">
        <w:rPr>
          <w:spacing w:val="-26"/>
        </w:rPr>
        <w:t xml:space="preserve"> </w:t>
      </w:r>
      <w:r w:rsidRPr="00F80744">
        <w:rPr>
          <w:spacing w:val="-5"/>
        </w:rPr>
        <w:t>default.</w:t>
      </w:r>
    </w:p>
    <w:p w14:paraId="52CC3DDC" w14:textId="77777777" w:rsidR="00F80744" w:rsidRPr="00F80744" w:rsidRDefault="00F80744" w:rsidP="00E73CFA">
      <w:pPr>
        <w:ind w:left="709"/>
        <w:jc w:val="both"/>
      </w:pPr>
    </w:p>
    <w:p w14:paraId="006DF0A6" w14:textId="3E41C09B" w:rsidR="00F80744" w:rsidRDefault="00F80744" w:rsidP="00E73CFA">
      <w:pPr>
        <w:ind w:left="709"/>
        <w:jc w:val="both"/>
      </w:pPr>
      <w:r w:rsidRPr="00F80744">
        <w:rPr>
          <w:spacing w:val="-3"/>
        </w:rPr>
        <w:t xml:space="preserve">To </w:t>
      </w:r>
      <w:r w:rsidRPr="00F80744">
        <w:rPr>
          <w:spacing w:val="-5"/>
        </w:rPr>
        <w:t xml:space="preserve">receive </w:t>
      </w:r>
      <w:r w:rsidRPr="00F80744">
        <w:t>the</w:t>
      </w:r>
      <w:r w:rsidRPr="00F80744">
        <w:rPr>
          <w:spacing w:val="55"/>
        </w:rPr>
        <w:t xml:space="preserve"> </w:t>
      </w:r>
      <w:r w:rsidRPr="00F80744">
        <w:rPr>
          <w:spacing w:val="-5"/>
        </w:rPr>
        <w:t xml:space="preserve">foregoing indemnity, Acuvest must </w:t>
      </w:r>
      <w:r w:rsidRPr="00F80744">
        <w:t xml:space="preserve">notify you </w:t>
      </w:r>
      <w:r w:rsidRPr="00F80744">
        <w:rPr>
          <w:spacing w:val="-5"/>
        </w:rPr>
        <w:t xml:space="preserve">promptly </w:t>
      </w:r>
      <w:r w:rsidRPr="00F80744">
        <w:t xml:space="preserve">that a </w:t>
      </w:r>
      <w:r w:rsidRPr="00F80744">
        <w:t xml:space="preserve">claim has </w:t>
      </w:r>
      <w:r w:rsidRPr="00F80744">
        <w:rPr>
          <w:spacing w:val="-5"/>
        </w:rPr>
        <w:t xml:space="preserve">been </w:t>
      </w:r>
      <w:r w:rsidRPr="00F80744">
        <w:t xml:space="preserve">made and </w:t>
      </w:r>
      <w:r w:rsidRPr="00F80744">
        <w:rPr>
          <w:spacing w:val="-5"/>
        </w:rPr>
        <w:t xml:space="preserve">must provide reasonable cooperation </w:t>
      </w:r>
      <w:r w:rsidRPr="00F80744">
        <w:t>(at</w:t>
      </w:r>
      <w:r w:rsidRPr="00F80744">
        <w:rPr>
          <w:spacing w:val="55"/>
        </w:rPr>
        <w:t xml:space="preserve"> </w:t>
      </w:r>
      <w:r w:rsidRPr="00F80744">
        <w:t xml:space="preserve">your </w:t>
      </w:r>
      <w:r w:rsidRPr="00F80744">
        <w:rPr>
          <w:spacing w:val="-5"/>
        </w:rPr>
        <w:t xml:space="preserve">expense) </w:t>
      </w:r>
      <w:r w:rsidRPr="00F80744">
        <w:t xml:space="preserve">in </w:t>
      </w:r>
      <w:r w:rsidRPr="00F80744">
        <w:rPr>
          <w:spacing w:val="-5"/>
        </w:rPr>
        <w:t xml:space="preserve">defending </w:t>
      </w:r>
      <w:r w:rsidRPr="00F80744">
        <w:t xml:space="preserve">or </w:t>
      </w:r>
      <w:r w:rsidRPr="00F80744">
        <w:rPr>
          <w:spacing w:val="-5"/>
        </w:rPr>
        <w:t xml:space="preserve">settling </w:t>
      </w:r>
      <w:r w:rsidRPr="00F80744">
        <w:t>the claim.</w:t>
      </w:r>
      <w:r w:rsidRPr="00F80744">
        <w:rPr>
          <w:spacing w:val="55"/>
        </w:rPr>
        <w:t xml:space="preserve"> </w:t>
      </w:r>
      <w:r w:rsidRPr="00F80744">
        <w:t>You</w:t>
      </w:r>
      <w:r w:rsidRPr="00F80744">
        <w:rPr>
          <w:spacing w:val="55"/>
        </w:rPr>
        <w:t xml:space="preserve"> </w:t>
      </w:r>
      <w:r w:rsidRPr="00F80744">
        <w:rPr>
          <w:spacing w:val="-5"/>
        </w:rPr>
        <w:t xml:space="preserve">will not </w:t>
      </w:r>
      <w:r w:rsidRPr="00F80744">
        <w:t>be</w:t>
      </w:r>
      <w:r w:rsidRPr="00F80744">
        <w:rPr>
          <w:spacing w:val="55"/>
        </w:rPr>
        <w:t xml:space="preserve"> </w:t>
      </w:r>
      <w:r w:rsidRPr="00F80744">
        <w:rPr>
          <w:spacing w:val="-5"/>
        </w:rPr>
        <w:t xml:space="preserve">required </w:t>
      </w:r>
      <w:r w:rsidRPr="00F80744">
        <w:t xml:space="preserve">to </w:t>
      </w:r>
      <w:r w:rsidRPr="00F80744">
        <w:rPr>
          <w:spacing w:val="-5"/>
        </w:rPr>
        <w:t xml:space="preserve">indemnify Acuvest under any settlement </w:t>
      </w:r>
      <w:r w:rsidRPr="00F80744">
        <w:t xml:space="preserve">made </w:t>
      </w:r>
      <w:r w:rsidRPr="00F80744">
        <w:rPr>
          <w:spacing w:val="-5"/>
        </w:rPr>
        <w:t xml:space="preserve">without </w:t>
      </w:r>
      <w:r w:rsidRPr="00F80744">
        <w:t xml:space="preserve">your </w:t>
      </w:r>
      <w:r w:rsidRPr="00F80744">
        <w:rPr>
          <w:spacing w:val="-5"/>
        </w:rPr>
        <w:t xml:space="preserve">consent. </w:t>
      </w:r>
      <w:r w:rsidRPr="00F80744">
        <w:t xml:space="preserve">This </w:t>
      </w:r>
      <w:r w:rsidRPr="00F80744">
        <w:rPr>
          <w:spacing w:val="-5"/>
        </w:rPr>
        <w:t xml:space="preserve">section </w:t>
      </w:r>
      <w:r w:rsidRPr="00F80744">
        <w:t>31 shall survive termination of this agreement.</w:t>
      </w:r>
    </w:p>
    <w:p w14:paraId="7B86DCE9" w14:textId="77777777" w:rsidR="00FA179A" w:rsidRPr="00F80744" w:rsidRDefault="00FA179A" w:rsidP="00E73CFA">
      <w:pPr>
        <w:ind w:left="709"/>
        <w:jc w:val="both"/>
      </w:pPr>
    </w:p>
    <w:p w14:paraId="3ECA263B" w14:textId="77777777" w:rsidR="00F80744" w:rsidRPr="00AB501E" w:rsidRDefault="00F80744" w:rsidP="000A4498">
      <w:pPr>
        <w:pStyle w:val="Heading1"/>
        <w:rPr>
          <w:u w:val="double"/>
        </w:rPr>
      </w:pPr>
      <w:bookmarkStart w:id="206" w:name="_BPDC_LN_INS_1023"/>
      <w:bookmarkStart w:id="207" w:name="_BPDC_PR_INS_1024"/>
      <w:bookmarkStart w:id="208" w:name="_Toc5626590"/>
      <w:bookmarkStart w:id="209" w:name="_Toc21612596"/>
      <w:bookmarkStart w:id="210" w:name="_Toc97122788"/>
      <w:bookmarkEnd w:id="206"/>
      <w:bookmarkEnd w:id="207"/>
      <w:r w:rsidRPr="00F80744">
        <w:t>Work</w:t>
      </w:r>
      <w:r w:rsidRPr="00AB501E">
        <w:rPr>
          <w:spacing w:val="-7"/>
        </w:rPr>
        <w:t xml:space="preserve"> </w:t>
      </w:r>
      <w:r w:rsidRPr="00F80744">
        <w:t>Product</w:t>
      </w:r>
      <w:bookmarkEnd w:id="208"/>
      <w:bookmarkEnd w:id="209"/>
      <w:bookmarkEnd w:id="210"/>
    </w:p>
    <w:p w14:paraId="6C298557" w14:textId="77777777" w:rsidR="00F80744" w:rsidRPr="00F80744" w:rsidRDefault="00F80744" w:rsidP="00E73CFA">
      <w:pPr>
        <w:jc w:val="both"/>
      </w:pPr>
    </w:p>
    <w:p w14:paraId="0FED47A1" w14:textId="77777777" w:rsidR="00F80744" w:rsidRPr="00F80744" w:rsidRDefault="00F80744" w:rsidP="00E73CFA">
      <w:pPr>
        <w:ind w:left="709"/>
        <w:jc w:val="both"/>
      </w:pPr>
      <w:r w:rsidRPr="00F80744">
        <w:t xml:space="preserve">You </w:t>
      </w:r>
      <w:r w:rsidRPr="00F80744">
        <w:rPr>
          <w:spacing w:val="-5"/>
        </w:rPr>
        <w:t xml:space="preserve">shall </w:t>
      </w:r>
      <w:r w:rsidRPr="00F80744">
        <w:t xml:space="preserve">own the </w:t>
      </w:r>
      <w:r w:rsidRPr="00F80744">
        <w:rPr>
          <w:spacing w:val="-6"/>
        </w:rPr>
        <w:t xml:space="preserve">deliverables </w:t>
      </w:r>
      <w:r w:rsidRPr="00F80744">
        <w:t xml:space="preserve">of </w:t>
      </w:r>
      <w:r w:rsidRPr="00F80744">
        <w:rPr>
          <w:spacing w:val="-3"/>
        </w:rPr>
        <w:t xml:space="preserve">the </w:t>
      </w:r>
      <w:r w:rsidRPr="00F80744">
        <w:rPr>
          <w:spacing w:val="-5"/>
        </w:rPr>
        <w:t xml:space="preserve">services which </w:t>
      </w:r>
      <w:r w:rsidRPr="00F80744">
        <w:t xml:space="preserve">are the </w:t>
      </w:r>
      <w:r w:rsidRPr="00F80744">
        <w:rPr>
          <w:spacing w:val="-5"/>
        </w:rPr>
        <w:t xml:space="preserve">subject </w:t>
      </w:r>
      <w:r w:rsidRPr="00F80744">
        <w:t xml:space="preserve">of </w:t>
      </w:r>
      <w:r w:rsidRPr="00F80744">
        <w:rPr>
          <w:spacing w:val="-5"/>
        </w:rPr>
        <w:t xml:space="preserve">these </w:t>
      </w:r>
      <w:proofErr w:type="spellStart"/>
      <w:r w:rsidRPr="00F80744">
        <w:t>ToB</w:t>
      </w:r>
      <w:proofErr w:type="spellEnd"/>
      <w:r w:rsidRPr="00F80744">
        <w:t xml:space="preserve">. </w:t>
      </w:r>
      <w:r w:rsidRPr="00F80744">
        <w:rPr>
          <w:spacing w:val="-3"/>
        </w:rPr>
        <w:t xml:space="preserve">We </w:t>
      </w:r>
      <w:r w:rsidRPr="00F80744">
        <w:t xml:space="preserve">may retain </w:t>
      </w:r>
      <w:r w:rsidRPr="00F80744">
        <w:rPr>
          <w:spacing w:val="-5"/>
        </w:rPr>
        <w:t xml:space="preserve">copies </w:t>
      </w:r>
      <w:r w:rsidRPr="00F80744">
        <w:rPr>
          <w:spacing w:val="-3"/>
        </w:rPr>
        <w:t xml:space="preserve">for </w:t>
      </w:r>
      <w:r w:rsidRPr="00F80744">
        <w:t>our</w:t>
      </w:r>
      <w:r w:rsidRPr="00F80744">
        <w:rPr>
          <w:spacing w:val="-45"/>
        </w:rPr>
        <w:t xml:space="preserve"> </w:t>
      </w:r>
      <w:r w:rsidRPr="00F80744">
        <w:rPr>
          <w:spacing w:val="-5"/>
        </w:rPr>
        <w:t xml:space="preserve">quality assurance purposes. </w:t>
      </w:r>
      <w:r w:rsidRPr="00F80744">
        <w:rPr>
          <w:spacing w:val="-6"/>
        </w:rPr>
        <w:t xml:space="preserve">Subject </w:t>
      </w:r>
      <w:r w:rsidRPr="00F80744">
        <w:rPr>
          <w:spacing w:val="-3"/>
        </w:rPr>
        <w:t xml:space="preserve">as </w:t>
      </w:r>
      <w:r w:rsidRPr="00F80744">
        <w:rPr>
          <w:spacing w:val="-5"/>
        </w:rPr>
        <w:t>provided herein,</w:t>
      </w:r>
      <w:r w:rsidRPr="00F80744">
        <w:rPr>
          <w:spacing w:val="-9"/>
        </w:rPr>
        <w:t xml:space="preserve"> </w:t>
      </w:r>
      <w:r w:rsidRPr="00F80744">
        <w:t>each</w:t>
      </w:r>
      <w:r w:rsidRPr="00F80744">
        <w:rPr>
          <w:spacing w:val="-12"/>
        </w:rPr>
        <w:t xml:space="preserve"> </w:t>
      </w:r>
      <w:r w:rsidRPr="00F80744">
        <w:t>of</w:t>
      </w:r>
      <w:r w:rsidRPr="00F80744">
        <w:rPr>
          <w:spacing w:val="-10"/>
        </w:rPr>
        <w:t xml:space="preserve"> </w:t>
      </w:r>
      <w:r w:rsidRPr="00F80744">
        <w:rPr>
          <w:spacing w:val="-3"/>
        </w:rPr>
        <w:t>us</w:t>
      </w:r>
      <w:r w:rsidRPr="00F80744">
        <w:rPr>
          <w:spacing w:val="-9"/>
        </w:rPr>
        <w:t xml:space="preserve"> </w:t>
      </w:r>
      <w:r w:rsidRPr="00F80744">
        <w:rPr>
          <w:spacing w:val="-5"/>
        </w:rPr>
        <w:t>shall</w:t>
      </w:r>
      <w:r w:rsidRPr="00F80744">
        <w:rPr>
          <w:spacing w:val="-10"/>
        </w:rPr>
        <w:t xml:space="preserve"> </w:t>
      </w:r>
      <w:r w:rsidRPr="00F80744">
        <w:t>be</w:t>
      </w:r>
      <w:r w:rsidRPr="00F80744">
        <w:rPr>
          <w:spacing w:val="-8"/>
        </w:rPr>
        <w:t xml:space="preserve"> </w:t>
      </w:r>
      <w:r w:rsidRPr="00F80744">
        <w:rPr>
          <w:spacing w:val="-5"/>
        </w:rPr>
        <w:t>free</w:t>
      </w:r>
      <w:r w:rsidRPr="00F80744">
        <w:rPr>
          <w:spacing w:val="-10"/>
        </w:rPr>
        <w:t xml:space="preserve"> </w:t>
      </w:r>
      <w:r w:rsidRPr="00F80744">
        <w:t>to</w:t>
      </w:r>
      <w:r w:rsidRPr="00F80744">
        <w:rPr>
          <w:spacing w:val="-10"/>
        </w:rPr>
        <w:t xml:space="preserve"> </w:t>
      </w:r>
      <w:r w:rsidRPr="00F80744">
        <w:t>use</w:t>
      </w:r>
      <w:r w:rsidRPr="00F80744">
        <w:rPr>
          <w:spacing w:val="-10"/>
        </w:rPr>
        <w:t xml:space="preserve"> </w:t>
      </w:r>
      <w:r w:rsidRPr="00F80744">
        <w:t xml:space="preserve">the </w:t>
      </w:r>
      <w:r w:rsidRPr="00F80744">
        <w:rPr>
          <w:spacing w:val="-5"/>
        </w:rPr>
        <w:t xml:space="preserve">concepts, techniques </w:t>
      </w:r>
      <w:r w:rsidRPr="00F80744">
        <w:t>and</w:t>
      </w:r>
      <w:r w:rsidRPr="00F80744">
        <w:rPr>
          <w:spacing w:val="55"/>
        </w:rPr>
        <w:t xml:space="preserve"> </w:t>
      </w:r>
      <w:r w:rsidRPr="00F80744">
        <w:rPr>
          <w:spacing w:val="-5"/>
        </w:rPr>
        <w:t xml:space="preserve">know-how used </w:t>
      </w:r>
      <w:r w:rsidRPr="00F80744">
        <w:t xml:space="preserve">and </w:t>
      </w:r>
      <w:r w:rsidRPr="00F80744">
        <w:rPr>
          <w:spacing w:val="-6"/>
        </w:rPr>
        <w:t xml:space="preserve">developed </w:t>
      </w:r>
      <w:r w:rsidRPr="00F80744">
        <w:t xml:space="preserve">in the </w:t>
      </w:r>
      <w:r w:rsidRPr="00F80744">
        <w:rPr>
          <w:spacing w:val="-5"/>
        </w:rPr>
        <w:t xml:space="preserve">provision </w:t>
      </w:r>
      <w:r w:rsidRPr="00F80744">
        <w:t xml:space="preserve">of the </w:t>
      </w:r>
      <w:r w:rsidRPr="00F80744">
        <w:rPr>
          <w:spacing w:val="-5"/>
        </w:rPr>
        <w:t xml:space="preserve">services </w:t>
      </w:r>
      <w:r w:rsidRPr="00F80744">
        <w:t xml:space="preserve">that are the </w:t>
      </w:r>
      <w:r w:rsidRPr="00F80744">
        <w:rPr>
          <w:spacing w:val="-5"/>
        </w:rPr>
        <w:t xml:space="preserve">subject </w:t>
      </w:r>
      <w:r w:rsidRPr="00F80744">
        <w:t xml:space="preserve">of </w:t>
      </w:r>
      <w:r w:rsidRPr="00F80744">
        <w:rPr>
          <w:spacing w:val="-5"/>
        </w:rPr>
        <w:t xml:space="preserve">these </w:t>
      </w:r>
      <w:proofErr w:type="spellStart"/>
      <w:r w:rsidRPr="00F80744">
        <w:t>ToB</w:t>
      </w:r>
      <w:proofErr w:type="spellEnd"/>
      <w:r w:rsidRPr="00F80744">
        <w:t xml:space="preserve">. In any </w:t>
      </w:r>
      <w:r w:rsidRPr="00F80744">
        <w:rPr>
          <w:spacing w:val="-5"/>
        </w:rPr>
        <w:t xml:space="preserve">event, </w:t>
      </w:r>
      <w:r w:rsidRPr="00F80744">
        <w:rPr>
          <w:spacing w:val="-3"/>
        </w:rPr>
        <w:t xml:space="preserve">we </w:t>
      </w:r>
      <w:r w:rsidRPr="00F80744">
        <w:rPr>
          <w:spacing w:val="-5"/>
        </w:rPr>
        <w:t xml:space="preserve">shall continue </w:t>
      </w:r>
      <w:r w:rsidRPr="00F80744">
        <w:t xml:space="preserve">to </w:t>
      </w:r>
      <w:r w:rsidRPr="00F80744">
        <w:rPr>
          <w:spacing w:val="-3"/>
        </w:rPr>
        <w:t xml:space="preserve">be </w:t>
      </w:r>
      <w:r w:rsidRPr="00F80744">
        <w:rPr>
          <w:spacing w:val="-5"/>
        </w:rPr>
        <w:t xml:space="preserve">free </w:t>
      </w:r>
      <w:r w:rsidRPr="00F80744">
        <w:t xml:space="preserve">to </w:t>
      </w:r>
      <w:r w:rsidRPr="00F80744">
        <w:rPr>
          <w:spacing w:val="-5"/>
        </w:rPr>
        <w:t xml:space="preserve">perform similar services </w:t>
      </w:r>
      <w:r w:rsidRPr="00F80744">
        <w:t>for our</w:t>
      </w:r>
      <w:r w:rsidRPr="00F80744">
        <w:rPr>
          <w:spacing w:val="55"/>
        </w:rPr>
        <w:t xml:space="preserve"> </w:t>
      </w:r>
      <w:r w:rsidRPr="00F80744">
        <w:rPr>
          <w:spacing w:val="-5"/>
        </w:rPr>
        <w:t xml:space="preserve">other clients using </w:t>
      </w:r>
      <w:r w:rsidRPr="00F80744">
        <w:t>our</w:t>
      </w:r>
      <w:r w:rsidRPr="00F80744">
        <w:rPr>
          <w:spacing w:val="55"/>
        </w:rPr>
        <w:t xml:space="preserve"> </w:t>
      </w:r>
      <w:r w:rsidRPr="00F80744">
        <w:rPr>
          <w:spacing w:val="-5"/>
        </w:rPr>
        <w:t xml:space="preserve">general knowledge, </w:t>
      </w:r>
      <w:r w:rsidRPr="00F80744">
        <w:t>skills and</w:t>
      </w:r>
      <w:r w:rsidRPr="00F80744">
        <w:rPr>
          <w:spacing w:val="-12"/>
        </w:rPr>
        <w:t xml:space="preserve"> </w:t>
      </w:r>
      <w:r w:rsidRPr="00F80744">
        <w:rPr>
          <w:spacing w:val="-6"/>
        </w:rPr>
        <w:t>experience.</w:t>
      </w:r>
    </w:p>
    <w:p w14:paraId="1CE1AA0E" w14:textId="77777777" w:rsidR="00F80744" w:rsidRPr="00F80744" w:rsidRDefault="00F80744" w:rsidP="00E73CFA">
      <w:pPr>
        <w:ind w:left="709"/>
        <w:jc w:val="both"/>
      </w:pPr>
    </w:p>
    <w:p w14:paraId="1845A844" w14:textId="77777777" w:rsidR="00F80744" w:rsidRPr="00F80744" w:rsidRDefault="00F80744" w:rsidP="00E73CFA">
      <w:pPr>
        <w:ind w:left="709"/>
        <w:jc w:val="both"/>
        <w:rPr>
          <w:spacing w:val="-5"/>
        </w:rPr>
      </w:pPr>
      <w:r w:rsidRPr="00F80744">
        <w:t xml:space="preserve">You </w:t>
      </w:r>
      <w:r w:rsidRPr="00F80744">
        <w:rPr>
          <w:spacing w:val="-5"/>
        </w:rPr>
        <w:t xml:space="preserve">acknowledge that </w:t>
      </w:r>
      <w:r w:rsidRPr="00F80744">
        <w:t xml:space="preserve">in the </w:t>
      </w:r>
      <w:r w:rsidRPr="00F80744">
        <w:rPr>
          <w:spacing w:val="-5"/>
        </w:rPr>
        <w:t xml:space="preserve">performance </w:t>
      </w:r>
      <w:r w:rsidRPr="00F80744">
        <w:t xml:space="preserve">of the </w:t>
      </w:r>
      <w:r w:rsidRPr="00F80744">
        <w:rPr>
          <w:spacing w:val="-5"/>
        </w:rPr>
        <w:t xml:space="preserve">services </w:t>
      </w:r>
      <w:r w:rsidRPr="00F80744">
        <w:rPr>
          <w:spacing w:val="-3"/>
        </w:rPr>
        <w:t xml:space="preserve">we </w:t>
      </w:r>
      <w:r w:rsidRPr="00F80744">
        <w:t xml:space="preserve">may use </w:t>
      </w:r>
      <w:r w:rsidRPr="00F80744">
        <w:rPr>
          <w:spacing w:val="-5"/>
        </w:rPr>
        <w:t xml:space="preserve">products, materials </w:t>
      </w:r>
      <w:r w:rsidRPr="00F80744">
        <w:t xml:space="preserve">or </w:t>
      </w:r>
      <w:r w:rsidRPr="00F80744">
        <w:rPr>
          <w:spacing w:val="-5"/>
        </w:rPr>
        <w:t xml:space="preserve">methodologies proprietary </w:t>
      </w:r>
      <w:r w:rsidRPr="00F80744">
        <w:t xml:space="preserve">to </w:t>
      </w:r>
      <w:r w:rsidRPr="00F80744">
        <w:rPr>
          <w:spacing w:val="-3"/>
        </w:rPr>
        <w:t xml:space="preserve">us </w:t>
      </w:r>
      <w:r w:rsidRPr="00F80744">
        <w:t xml:space="preserve">or a </w:t>
      </w:r>
      <w:r w:rsidRPr="00F80744">
        <w:rPr>
          <w:spacing w:val="-5"/>
        </w:rPr>
        <w:t xml:space="preserve">third </w:t>
      </w:r>
      <w:r w:rsidRPr="00F80744">
        <w:t xml:space="preserve">party or </w:t>
      </w:r>
      <w:r w:rsidRPr="00F80744">
        <w:rPr>
          <w:spacing w:val="-3"/>
        </w:rPr>
        <w:t xml:space="preserve">we </w:t>
      </w:r>
      <w:r w:rsidRPr="00F80744">
        <w:t xml:space="preserve">may </w:t>
      </w:r>
      <w:r w:rsidRPr="00F80744">
        <w:rPr>
          <w:spacing w:val="-5"/>
        </w:rPr>
        <w:t xml:space="preserve">produce proprietary materials </w:t>
      </w:r>
      <w:r w:rsidRPr="00F80744">
        <w:t xml:space="preserve">or </w:t>
      </w:r>
      <w:r w:rsidRPr="00F80744">
        <w:rPr>
          <w:spacing w:val="-5"/>
        </w:rPr>
        <w:t xml:space="preserve">methodologies </w:t>
      </w:r>
      <w:r w:rsidRPr="00F80744">
        <w:t xml:space="preserve">that </w:t>
      </w:r>
      <w:r w:rsidRPr="00F80744">
        <w:rPr>
          <w:spacing w:val="-5"/>
        </w:rPr>
        <w:t xml:space="preserve">are not part </w:t>
      </w:r>
      <w:r w:rsidRPr="00F80744">
        <w:t xml:space="preserve">of the </w:t>
      </w:r>
      <w:r w:rsidRPr="00F80744">
        <w:rPr>
          <w:spacing w:val="-5"/>
        </w:rPr>
        <w:t xml:space="preserve">deliverables. </w:t>
      </w:r>
      <w:r w:rsidRPr="00F80744">
        <w:t xml:space="preserve">You </w:t>
      </w:r>
      <w:r w:rsidRPr="00F80744">
        <w:rPr>
          <w:spacing w:val="-5"/>
        </w:rPr>
        <w:t xml:space="preserve">agree </w:t>
      </w:r>
      <w:r w:rsidRPr="00F80744">
        <w:t xml:space="preserve">that you will </w:t>
      </w:r>
      <w:r w:rsidRPr="00F80744">
        <w:rPr>
          <w:spacing w:val="-5"/>
        </w:rPr>
        <w:t xml:space="preserve">not have </w:t>
      </w:r>
      <w:r w:rsidRPr="00F80744">
        <w:t xml:space="preserve">or obtain </w:t>
      </w:r>
      <w:r w:rsidRPr="00F80744">
        <w:rPr>
          <w:spacing w:val="-5"/>
        </w:rPr>
        <w:t xml:space="preserve">rights </w:t>
      </w:r>
      <w:r w:rsidRPr="00F80744">
        <w:t xml:space="preserve">in </w:t>
      </w:r>
      <w:r w:rsidRPr="00F80744">
        <w:rPr>
          <w:spacing w:val="-5"/>
        </w:rPr>
        <w:t xml:space="preserve">such proprietary products, materials </w:t>
      </w:r>
      <w:r w:rsidRPr="00F80744">
        <w:t xml:space="preserve">and </w:t>
      </w:r>
      <w:r w:rsidRPr="00F80744">
        <w:rPr>
          <w:spacing w:val="-5"/>
        </w:rPr>
        <w:t xml:space="preserve">methodologies except pursuant </w:t>
      </w:r>
      <w:r w:rsidRPr="00F80744">
        <w:t xml:space="preserve">to a </w:t>
      </w:r>
      <w:r w:rsidRPr="00F80744">
        <w:rPr>
          <w:spacing w:val="-5"/>
        </w:rPr>
        <w:t xml:space="preserve">separate written agreement </w:t>
      </w:r>
      <w:r w:rsidRPr="00F80744">
        <w:t xml:space="preserve">on terms to </w:t>
      </w:r>
      <w:r w:rsidRPr="00F80744">
        <w:rPr>
          <w:spacing w:val="-3"/>
        </w:rPr>
        <w:t xml:space="preserve">be </w:t>
      </w:r>
      <w:r w:rsidRPr="00F80744">
        <w:rPr>
          <w:spacing w:val="-5"/>
        </w:rPr>
        <w:t xml:space="preserve">agreed, </w:t>
      </w:r>
      <w:r w:rsidRPr="00F80744">
        <w:t xml:space="preserve">and you agree to </w:t>
      </w:r>
      <w:r w:rsidRPr="00F80744">
        <w:rPr>
          <w:spacing w:val="-5"/>
        </w:rPr>
        <w:t xml:space="preserve">maintain </w:t>
      </w:r>
      <w:r w:rsidRPr="00F80744">
        <w:t xml:space="preserve">the </w:t>
      </w:r>
      <w:r w:rsidRPr="00F80744">
        <w:rPr>
          <w:spacing w:val="-5"/>
        </w:rPr>
        <w:t xml:space="preserve">confidentiality </w:t>
      </w:r>
      <w:r w:rsidRPr="00F80744">
        <w:t xml:space="preserve">of </w:t>
      </w:r>
      <w:r w:rsidRPr="00F80744">
        <w:rPr>
          <w:spacing w:val="-5"/>
        </w:rPr>
        <w:t>such</w:t>
      </w:r>
      <w:r w:rsidRPr="00F80744">
        <w:rPr>
          <w:spacing w:val="-26"/>
        </w:rPr>
        <w:t xml:space="preserve"> </w:t>
      </w:r>
      <w:r w:rsidRPr="00F80744">
        <w:t>items.</w:t>
      </w:r>
    </w:p>
    <w:p w14:paraId="4354EFA0" w14:textId="77777777" w:rsidR="00F80744" w:rsidRPr="00F80744" w:rsidRDefault="00F80744" w:rsidP="00E73CFA">
      <w:pPr>
        <w:jc w:val="both"/>
      </w:pPr>
    </w:p>
    <w:p w14:paraId="2C79AC6F" w14:textId="77777777" w:rsidR="00F80744" w:rsidRPr="00AB501E" w:rsidRDefault="00F80744" w:rsidP="000A4498">
      <w:pPr>
        <w:pStyle w:val="Heading1"/>
        <w:rPr>
          <w:u w:val="double"/>
        </w:rPr>
      </w:pPr>
      <w:bookmarkStart w:id="211" w:name="_BPDC_LN_INS_1021"/>
      <w:bookmarkStart w:id="212" w:name="_BPDC_PR_INS_1022"/>
      <w:bookmarkStart w:id="213" w:name="_Toc5626591"/>
      <w:bookmarkStart w:id="214" w:name="_Toc21612597"/>
      <w:bookmarkStart w:id="215" w:name="_Toc97122789"/>
      <w:bookmarkEnd w:id="211"/>
      <w:bookmarkEnd w:id="212"/>
      <w:r w:rsidRPr="00F80744">
        <w:t>Performance</w:t>
      </w:r>
      <w:bookmarkEnd w:id="213"/>
      <w:bookmarkEnd w:id="214"/>
      <w:bookmarkEnd w:id="215"/>
    </w:p>
    <w:p w14:paraId="52D8F9F6" w14:textId="77777777" w:rsidR="00F80744" w:rsidRPr="00F80744" w:rsidRDefault="00F80744" w:rsidP="00E73CFA">
      <w:pPr>
        <w:jc w:val="both"/>
      </w:pPr>
    </w:p>
    <w:p w14:paraId="68FA31D3" w14:textId="1E52E280" w:rsidR="00F80744" w:rsidRPr="00F80744" w:rsidRDefault="00F80744" w:rsidP="00E73CFA">
      <w:pPr>
        <w:ind w:left="709"/>
        <w:jc w:val="both"/>
      </w:pPr>
      <w:r w:rsidRPr="00F80744">
        <w:rPr>
          <w:spacing w:val="-3"/>
        </w:rPr>
        <w:t xml:space="preserve">We </w:t>
      </w:r>
      <w:r w:rsidRPr="00F80744">
        <w:rPr>
          <w:spacing w:val="-5"/>
        </w:rPr>
        <w:t xml:space="preserve">undertake </w:t>
      </w:r>
      <w:r w:rsidRPr="00F80744">
        <w:t xml:space="preserve">that </w:t>
      </w:r>
      <w:r w:rsidRPr="00F80744">
        <w:rPr>
          <w:spacing w:val="-3"/>
        </w:rPr>
        <w:t xml:space="preserve">we </w:t>
      </w:r>
      <w:r w:rsidRPr="00F80744">
        <w:rPr>
          <w:spacing w:val="-5"/>
        </w:rPr>
        <w:t xml:space="preserve">will exercise </w:t>
      </w:r>
      <w:r w:rsidRPr="00F80744">
        <w:t xml:space="preserve">due care in the </w:t>
      </w:r>
      <w:r w:rsidRPr="00F80744">
        <w:rPr>
          <w:spacing w:val="-5"/>
        </w:rPr>
        <w:t xml:space="preserve">performance </w:t>
      </w:r>
      <w:r w:rsidRPr="00F80744">
        <w:t xml:space="preserve">of our work in </w:t>
      </w:r>
      <w:r w:rsidRPr="00F80744">
        <w:rPr>
          <w:spacing w:val="-5"/>
        </w:rPr>
        <w:t xml:space="preserve">accordance </w:t>
      </w:r>
      <w:r w:rsidRPr="00F80744">
        <w:t xml:space="preserve">with </w:t>
      </w:r>
      <w:r w:rsidRPr="00F80744">
        <w:rPr>
          <w:spacing w:val="-5"/>
        </w:rPr>
        <w:t xml:space="preserve">applicable </w:t>
      </w:r>
      <w:r w:rsidRPr="00F80744">
        <w:rPr>
          <w:spacing w:val="-6"/>
        </w:rPr>
        <w:t xml:space="preserve">professional </w:t>
      </w:r>
      <w:r w:rsidRPr="00F80744">
        <w:rPr>
          <w:spacing w:val="-5"/>
        </w:rPr>
        <w:t xml:space="preserve">standards. However, </w:t>
      </w:r>
      <w:r w:rsidRPr="00F80744">
        <w:rPr>
          <w:spacing w:val="-3"/>
        </w:rPr>
        <w:t xml:space="preserve">we do </w:t>
      </w:r>
      <w:r w:rsidRPr="00F80744">
        <w:t xml:space="preserve">not </w:t>
      </w:r>
      <w:r w:rsidRPr="00F80744">
        <w:rPr>
          <w:spacing w:val="-5"/>
        </w:rPr>
        <w:t xml:space="preserve">warrant, </w:t>
      </w:r>
      <w:r w:rsidRPr="00F80744">
        <w:t xml:space="preserve">nor </w:t>
      </w:r>
      <w:r w:rsidRPr="00F80744">
        <w:rPr>
          <w:spacing w:val="-5"/>
        </w:rPr>
        <w:t xml:space="preserve">will </w:t>
      </w:r>
      <w:r w:rsidRPr="00F80744">
        <w:rPr>
          <w:spacing w:val="-3"/>
        </w:rPr>
        <w:t xml:space="preserve">we be </w:t>
      </w:r>
      <w:r w:rsidRPr="00F80744">
        <w:rPr>
          <w:spacing w:val="-5"/>
        </w:rPr>
        <w:t>responsible for,</w:t>
      </w:r>
      <w:r w:rsidRPr="00F80744">
        <w:rPr>
          <w:spacing w:val="46"/>
        </w:rPr>
        <w:t xml:space="preserve"> </w:t>
      </w:r>
      <w:r w:rsidRPr="00F80744">
        <w:t xml:space="preserve">the </w:t>
      </w:r>
      <w:r w:rsidRPr="00F80744">
        <w:rPr>
          <w:spacing w:val="-5"/>
        </w:rPr>
        <w:t xml:space="preserve">performance </w:t>
      </w:r>
      <w:r w:rsidRPr="00F80744">
        <w:t>of any third-</w:t>
      </w:r>
      <w:r w:rsidRPr="00F80744">
        <w:rPr>
          <w:spacing w:val="-5"/>
        </w:rPr>
        <w:t xml:space="preserve">party products. </w:t>
      </w:r>
      <w:r w:rsidRPr="00F80744">
        <w:rPr>
          <w:spacing w:val="-3"/>
        </w:rPr>
        <w:t xml:space="preserve">We do </w:t>
      </w:r>
      <w:r w:rsidRPr="00F80744">
        <w:rPr>
          <w:spacing w:val="-5"/>
        </w:rPr>
        <w:t xml:space="preserve">agree, however, </w:t>
      </w:r>
      <w:r w:rsidRPr="00F80744">
        <w:t xml:space="preserve">to </w:t>
      </w:r>
      <w:r w:rsidRPr="00F80744">
        <w:rPr>
          <w:spacing w:val="-5"/>
        </w:rPr>
        <w:t xml:space="preserve">assign </w:t>
      </w:r>
      <w:r w:rsidRPr="00F80744">
        <w:t>to you any</w:t>
      </w:r>
      <w:r w:rsidRPr="00F80744">
        <w:rPr>
          <w:spacing w:val="55"/>
        </w:rPr>
        <w:t xml:space="preserve"> </w:t>
      </w:r>
      <w:r w:rsidRPr="00F80744">
        <w:rPr>
          <w:spacing w:val="-5"/>
        </w:rPr>
        <w:t xml:space="preserve">assignable warranties </w:t>
      </w:r>
      <w:r w:rsidRPr="00F80744">
        <w:rPr>
          <w:spacing w:val="-3"/>
        </w:rPr>
        <w:lastRenderedPageBreak/>
        <w:t xml:space="preserve">we </w:t>
      </w:r>
      <w:r w:rsidRPr="00F80744">
        <w:t xml:space="preserve">may </w:t>
      </w:r>
      <w:r w:rsidRPr="00F80744">
        <w:rPr>
          <w:spacing w:val="-5"/>
        </w:rPr>
        <w:t xml:space="preserve">receive from </w:t>
      </w:r>
      <w:r w:rsidRPr="00F80744">
        <w:t xml:space="preserve">any </w:t>
      </w:r>
      <w:r w:rsidRPr="00F80744">
        <w:rPr>
          <w:spacing w:val="-5"/>
        </w:rPr>
        <w:t xml:space="preserve">such </w:t>
      </w:r>
      <w:r w:rsidRPr="00F80744">
        <w:t xml:space="preserve">third </w:t>
      </w:r>
      <w:r w:rsidRPr="00F80744">
        <w:rPr>
          <w:spacing w:val="-5"/>
        </w:rPr>
        <w:t>party.</w:t>
      </w:r>
    </w:p>
    <w:p w14:paraId="61565539" w14:textId="77777777" w:rsidR="00F80744" w:rsidRPr="00F80744" w:rsidRDefault="00F80744" w:rsidP="00E73CFA">
      <w:pPr>
        <w:ind w:left="709"/>
        <w:jc w:val="both"/>
      </w:pPr>
    </w:p>
    <w:p w14:paraId="48106949" w14:textId="77777777" w:rsidR="00F80744" w:rsidRPr="00F80744" w:rsidRDefault="00F80744" w:rsidP="00E73CFA">
      <w:pPr>
        <w:ind w:left="709"/>
        <w:jc w:val="both"/>
      </w:pPr>
      <w:r w:rsidRPr="00F80744">
        <w:t xml:space="preserve">All </w:t>
      </w:r>
      <w:r w:rsidRPr="00F80744">
        <w:rPr>
          <w:spacing w:val="-5"/>
        </w:rPr>
        <w:t xml:space="preserve">surveys, forecasts, </w:t>
      </w:r>
      <w:r w:rsidRPr="00F80744">
        <w:rPr>
          <w:spacing w:val="-6"/>
        </w:rPr>
        <w:t xml:space="preserve">projections </w:t>
      </w:r>
      <w:r w:rsidRPr="00F80744">
        <w:t xml:space="preserve">and </w:t>
      </w:r>
      <w:r w:rsidRPr="00F80744">
        <w:rPr>
          <w:spacing w:val="-5"/>
        </w:rPr>
        <w:t xml:space="preserve">recommendations </w:t>
      </w:r>
      <w:r w:rsidRPr="00F80744">
        <w:t xml:space="preserve">in </w:t>
      </w:r>
      <w:r w:rsidRPr="00F80744">
        <w:rPr>
          <w:spacing w:val="-5"/>
        </w:rPr>
        <w:t xml:space="preserve">any report, presentation </w:t>
      </w:r>
      <w:r w:rsidRPr="00F80744">
        <w:t xml:space="preserve">or </w:t>
      </w:r>
      <w:r w:rsidRPr="00F80744">
        <w:rPr>
          <w:spacing w:val="-5"/>
        </w:rPr>
        <w:t xml:space="preserve">letter </w:t>
      </w:r>
      <w:r w:rsidRPr="00F80744">
        <w:t>are made in good</w:t>
      </w:r>
      <w:r w:rsidRPr="00F80744">
        <w:rPr>
          <w:spacing w:val="55"/>
        </w:rPr>
        <w:t xml:space="preserve"> </w:t>
      </w:r>
      <w:r w:rsidRPr="00F80744">
        <w:t xml:space="preserve">faith and </w:t>
      </w:r>
      <w:proofErr w:type="gramStart"/>
      <w:r w:rsidRPr="00F80744">
        <w:t>on the basis of</w:t>
      </w:r>
      <w:proofErr w:type="gramEnd"/>
      <w:r w:rsidRPr="00F80744">
        <w:t xml:space="preserve"> the </w:t>
      </w:r>
      <w:r w:rsidRPr="00F80744">
        <w:rPr>
          <w:spacing w:val="-5"/>
        </w:rPr>
        <w:t xml:space="preserve">information supplied </w:t>
      </w:r>
      <w:r w:rsidRPr="00F80744">
        <w:t xml:space="preserve">to </w:t>
      </w:r>
      <w:r w:rsidRPr="00F80744">
        <w:rPr>
          <w:spacing w:val="-3"/>
        </w:rPr>
        <w:t xml:space="preserve">us at </w:t>
      </w:r>
      <w:r w:rsidRPr="00F80744">
        <w:t xml:space="preserve">the </w:t>
      </w:r>
      <w:r w:rsidRPr="00F80744">
        <w:rPr>
          <w:spacing w:val="-5"/>
        </w:rPr>
        <w:t xml:space="preserve">time. However, </w:t>
      </w:r>
      <w:r w:rsidRPr="00F80744">
        <w:rPr>
          <w:spacing w:val="-3"/>
        </w:rPr>
        <w:t xml:space="preserve">we do </w:t>
      </w:r>
      <w:r w:rsidRPr="00F80744">
        <w:rPr>
          <w:spacing w:val="-5"/>
        </w:rPr>
        <w:t xml:space="preserve">not </w:t>
      </w:r>
      <w:proofErr w:type="gramStart"/>
      <w:r w:rsidRPr="00F80744">
        <w:rPr>
          <w:spacing w:val="-5"/>
        </w:rPr>
        <w:t>guarantee</w:t>
      </w:r>
      <w:proofErr w:type="gramEnd"/>
      <w:r w:rsidRPr="00F80744">
        <w:rPr>
          <w:spacing w:val="-5"/>
        </w:rPr>
        <w:t xml:space="preserve"> </w:t>
      </w:r>
      <w:r w:rsidRPr="00F80744">
        <w:t xml:space="preserve">and </w:t>
      </w:r>
      <w:r w:rsidRPr="00F80744">
        <w:rPr>
          <w:spacing w:val="-3"/>
        </w:rPr>
        <w:t xml:space="preserve">we </w:t>
      </w:r>
      <w:r w:rsidRPr="00F80744">
        <w:t>take</w:t>
      </w:r>
      <w:r w:rsidRPr="00F80744">
        <w:rPr>
          <w:spacing w:val="55"/>
        </w:rPr>
        <w:t xml:space="preserve"> </w:t>
      </w:r>
      <w:r w:rsidRPr="00F80744">
        <w:rPr>
          <w:spacing w:val="-5"/>
        </w:rPr>
        <w:t xml:space="preserve">no responsibility </w:t>
      </w:r>
      <w:r w:rsidRPr="00F80744">
        <w:t xml:space="preserve">for </w:t>
      </w:r>
      <w:r w:rsidRPr="00F80744">
        <w:rPr>
          <w:spacing w:val="-5"/>
        </w:rPr>
        <w:t xml:space="preserve">their achievement </w:t>
      </w:r>
      <w:r w:rsidRPr="00F80744">
        <w:t xml:space="preserve">or </w:t>
      </w:r>
      <w:r w:rsidRPr="00F80744">
        <w:rPr>
          <w:spacing w:val="-5"/>
        </w:rPr>
        <w:t xml:space="preserve">continuing </w:t>
      </w:r>
      <w:r w:rsidRPr="00F80744">
        <w:rPr>
          <w:spacing w:val="-6"/>
        </w:rPr>
        <w:t xml:space="preserve">applicability, </w:t>
      </w:r>
      <w:r w:rsidRPr="00F80744">
        <w:rPr>
          <w:spacing w:val="-5"/>
        </w:rPr>
        <w:t xml:space="preserve">because </w:t>
      </w:r>
      <w:r w:rsidRPr="00F80744">
        <w:t xml:space="preserve">the </w:t>
      </w:r>
      <w:r w:rsidRPr="00F80744">
        <w:rPr>
          <w:spacing w:val="-5"/>
        </w:rPr>
        <w:t xml:space="preserve">actual outturn will </w:t>
      </w:r>
      <w:r w:rsidRPr="00F80744">
        <w:rPr>
          <w:spacing w:val="-6"/>
        </w:rPr>
        <w:t xml:space="preserve">depend </w:t>
      </w:r>
      <w:r w:rsidRPr="00F80744">
        <w:t xml:space="preserve">on </w:t>
      </w:r>
      <w:r w:rsidRPr="00F80744">
        <w:rPr>
          <w:spacing w:val="-5"/>
        </w:rPr>
        <w:t xml:space="preserve">future events </w:t>
      </w:r>
      <w:r w:rsidRPr="00F80744">
        <w:t xml:space="preserve">and </w:t>
      </w:r>
      <w:r w:rsidRPr="00F80744">
        <w:rPr>
          <w:spacing w:val="-6"/>
        </w:rPr>
        <w:t xml:space="preserve">circumstances, </w:t>
      </w:r>
      <w:r w:rsidRPr="00F80744">
        <w:rPr>
          <w:spacing w:val="-5"/>
        </w:rPr>
        <w:t xml:space="preserve">including </w:t>
      </w:r>
      <w:r w:rsidRPr="00F80744">
        <w:t xml:space="preserve">your </w:t>
      </w:r>
      <w:r w:rsidRPr="00F80744">
        <w:rPr>
          <w:spacing w:val="-5"/>
        </w:rPr>
        <w:t>actions.</w:t>
      </w:r>
    </w:p>
    <w:p w14:paraId="38A3FFD8" w14:textId="77777777" w:rsidR="00F80744" w:rsidRPr="00F80744" w:rsidRDefault="00F80744" w:rsidP="00E73CFA">
      <w:pPr>
        <w:ind w:left="709"/>
        <w:jc w:val="both"/>
      </w:pPr>
    </w:p>
    <w:p w14:paraId="7C69680D" w14:textId="6750AA57" w:rsidR="00F80744" w:rsidRPr="00F80744" w:rsidRDefault="00F80744" w:rsidP="00E73CFA">
      <w:pPr>
        <w:ind w:left="709"/>
        <w:jc w:val="both"/>
      </w:pPr>
      <w:r w:rsidRPr="00F80744">
        <w:rPr>
          <w:spacing w:val="-5"/>
        </w:rPr>
        <w:t xml:space="preserve">Please note </w:t>
      </w:r>
      <w:r w:rsidRPr="00F80744">
        <w:t xml:space="preserve">that the </w:t>
      </w:r>
      <w:r w:rsidRPr="00F80744">
        <w:rPr>
          <w:spacing w:val="-5"/>
        </w:rPr>
        <w:t xml:space="preserve">responsibility </w:t>
      </w:r>
      <w:r w:rsidRPr="00F80744">
        <w:t xml:space="preserve">on </w:t>
      </w:r>
      <w:r w:rsidRPr="00F80744">
        <w:rPr>
          <w:spacing w:val="-5"/>
        </w:rPr>
        <w:t xml:space="preserve">whether </w:t>
      </w:r>
      <w:r w:rsidRPr="00F80744">
        <w:t xml:space="preserve">or not to </w:t>
      </w:r>
      <w:r w:rsidRPr="00F80744">
        <w:rPr>
          <w:spacing w:val="-5"/>
        </w:rPr>
        <w:t xml:space="preserve">implement </w:t>
      </w:r>
      <w:r w:rsidRPr="00F80744">
        <w:t xml:space="preserve">a </w:t>
      </w:r>
      <w:proofErr w:type="gramStart"/>
      <w:r w:rsidRPr="00F80744">
        <w:rPr>
          <w:spacing w:val="-5"/>
        </w:rPr>
        <w:t>recommendation rests</w:t>
      </w:r>
      <w:proofErr w:type="gramEnd"/>
      <w:r w:rsidRPr="00F80744">
        <w:rPr>
          <w:spacing w:val="-5"/>
        </w:rPr>
        <w:t xml:space="preserve"> solely </w:t>
      </w:r>
      <w:r w:rsidRPr="00F80744">
        <w:t>with you,</w:t>
      </w:r>
      <w:r w:rsidR="00CD6A5E">
        <w:t xml:space="preserve"> </w:t>
      </w:r>
      <w:r w:rsidRPr="00F80744">
        <w:t xml:space="preserve">the </w:t>
      </w:r>
      <w:r w:rsidRPr="00F80744">
        <w:rPr>
          <w:spacing w:val="-5"/>
        </w:rPr>
        <w:t xml:space="preserve">client. Acuvest will </w:t>
      </w:r>
      <w:proofErr w:type="gramStart"/>
      <w:r w:rsidRPr="00F80744">
        <w:rPr>
          <w:spacing w:val="-5"/>
        </w:rPr>
        <w:t>provide assistance</w:t>
      </w:r>
      <w:proofErr w:type="gramEnd"/>
      <w:r w:rsidRPr="00F80744">
        <w:rPr>
          <w:spacing w:val="-5"/>
        </w:rPr>
        <w:t xml:space="preserve"> </w:t>
      </w:r>
      <w:r w:rsidRPr="00F80744">
        <w:t xml:space="preserve">in </w:t>
      </w:r>
      <w:r w:rsidRPr="00F80744">
        <w:rPr>
          <w:spacing w:val="-6"/>
        </w:rPr>
        <w:t xml:space="preserve">completing </w:t>
      </w:r>
      <w:r w:rsidRPr="00F80744">
        <w:t>the</w:t>
      </w:r>
      <w:r w:rsidRPr="00F80744">
        <w:rPr>
          <w:spacing w:val="55"/>
        </w:rPr>
        <w:t xml:space="preserve"> </w:t>
      </w:r>
      <w:r w:rsidRPr="00F80744">
        <w:rPr>
          <w:spacing w:val="-5"/>
        </w:rPr>
        <w:t xml:space="preserve">relevant documentation </w:t>
      </w:r>
      <w:r w:rsidRPr="00F80744">
        <w:t>and</w:t>
      </w:r>
      <w:r w:rsidRPr="00F80744">
        <w:rPr>
          <w:spacing w:val="55"/>
        </w:rPr>
        <w:t xml:space="preserve"> </w:t>
      </w:r>
      <w:r w:rsidRPr="00F80744">
        <w:rPr>
          <w:spacing w:val="-5"/>
        </w:rPr>
        <w:t xml:space="preserve">dealing </w:t>
      </w:r>
      <w:r w:rsidRPr="00F80744">
        <w:t xml:space="preserve">with any </w:t>
      </w:r>
      <w:r w:rsidRPr="00F80744">
        <w:rPr>
          <w:spacing w:val="-5"/>
        </w:rPr>
        <w:t xml:space="preserve">product producers </w:t>
      </w:r>
      <w:r w:rsidRPr="00F80744">
        <w:rPr>
          <w:spacing w:val="-3"/>
        </w:rPr>
        <w:t xml:space="preserve">as </w:t>
      </w:r>
      <w:r w:rsidRPr="00F80744">
        <w:t xml:space="preserve">is </w:t>
      </w:r>
      <w:r w:rsidRPr="00F80744">
        <w:rPr>
          <w:spacing w:val="-5"/>
        </w:rPr>
        <w:t xml:space="preserve">needed. </w:t>
      </w:r>
      <w:r w:rsidRPr="00F80744">
        <w:t xml:space="preserve">In </w:t>
      </w:r>
      <w:r w:rsidRPr="00F80744">
        <w:rPr>
          <w:spacing w:val="-5"/>
        </w:rPr>
        <w:t xml:space="preserve">consequence, </w:t>
      </w:r>
      <w:r w:rsidRPr="00F80744">
        <w:rPr>
          <w:spacing w:val="-3"/>
        </w:rPr>
        <w:t xml:space="preserve">no </w:t>
      </w:r>
      <w:r w:rsidRPr="00F80744">
        <w:rPr>
          <w:spacing w:val="-5"/>
        </w:rPr>
        <w:t xml:space="preserve">statement </w:t>
      </w:r>
      <w:r w:rsidRPr="00F80744">
        <w:t xml:space="preserve">made </w:t>
      </w:r>
      <w:r w:rsidRPr="00F80744">
        <w:rPr>
          <w:spacing w:val="-3"/>
        </w:rPr>
        <w:t xml:space="preserve">by </w:t>
      </w:r>
      <w:r w:rsidRPr="00F80744">
        <w:t xml:space="preserve">or on </w:t>
      </w:r>
      <w:r w:rsidRPr="00F80744">
        <w:rPr>
          <w:spacing w:val="-5"/>
        </w:rPr>
        <w:t xml:space="preserve">behalf </w:t>
      </w:r>
      <w:r w:rsidRPr="00F80744">
        <w:t xml:space="preserve">of </w:t>
      </w:r>
      <w:r w:rsidRPr="00F80744">
        <w:rPr>
          <w:spacing w:val="-5"/>
        </w:rPr>
        <w:t xml:space="preserve">Acuvest </w:t>
      </w:r>
      <w:r w:rsidRPr="00F80744">
        <w:t xml:space="preserve">is, </w:t>
      </w:r>
      <w:r w:rsidRPr="00F80744">
        <w:rPr>
          <w:spacing w:val="-5"/>
        </w:rPr>
        <w:t xml:space="preserve">nor </w:t>
      </w:r>
      <w:r w:rsidRPr="00F80744">
        <w:t xml:space="preserve">is it to </w:t>
      </w:r>
      <w:r w:rsidRPr="00F80744">
        <w:rPr>
          <w:spacing w:val="-3"/>
        </w:rPr>
        <w:t xml:space="preserve">be </w:t>
      </w:r>
      <w:r w:rsidRPr="00F80744">
        <w:rPr>
          <w:spacing w:val="-5"/>
        </w:rPr>
        <w:t xml:space="preserve">deemed </w:t>
      </w:r>
      <w:r w:rsidRPr="00F80744">
        <w:t xml:space="preserve">to be, in any </w:t>
      </w:r>
      <w:r w:rsidRPr="00F80744">
        <w:rPr>
          <w:spacing w:val="-5"/>
        </w:rPr>
        <w:t xml:space="preserve">circumstances </w:t>
      </w:r>
      <w:r w:rsidRPr="00F80744">
        <w:t xml:space="preserve">a </w:t>
      </w:r>
      <w:r w:rsidRPr="00F80744">
        <w:rPr>
          <w:spacing w:val="-5"/>
        </w:rPr>
        <w:t xml:space="preserve">representation, undertaking, warranty </w:t>
      </w:r>
      <w:r w:rsidRPr="00F80744">
        <w:t xml:space="preserve">or </w:t>
      </w:r>
      <w:r w:rsidRPr="00F80744">
        <w:rPr>
          <w:spacing w:val="-5"/>
        </w:rPr>
        <w:t>contractual condition.</w:t>
      </w:r>
    </w:p>
    <w:p w14:paraId="72C9B501" w14:textId="77777777" w:rsidR="00F80744" w:rsidRPr="00F80744" w:rsidRDefault="00F80744" w:rsidP="00E73CFA">
      <w:pPr>
        <w:ind w:left="709"/>
        <w:jc w:val="both"/>
      </w:pPr>
    </w:p>
    <w:p w14:paraId="3F31D1FD" w14:textId="3AC29803" w:rsidR="00F80744" w:rsidRDefault="00F80744" w:rsidP="00E73CFA">
      <w:pPr>
        <w:ind w:left="709"/>
        <w:jc w:val="both"/>
        <w:rPr>
          <w:spacing w:val="-5"/>
        </w:rPr>
      </w:pPr>
      <w:r w:rsidRPr="00F80744">
        <w:t xml:space="preserve">The </w:t>
      </w:r>
      <w:r w:rsidRPr="00F80744">
        <w:rPr>
          <w:spacing w:val="-6"/>
        </w:rPr>
        <w:t xml:space="preserve">representations, </w:t>
      </w:r>
      <w:r w:rsidRPr="00F80744">
        <w:rPr>
          <w:spacing w:val="-5"/>
        </w:rPr>
        <w:t xml:space="preserve">warranties, terms </w:t>
      </w:r>
      <w:r w:rsidRPr="00F80744">
        <w:t xml:space="preserve">and </w:t>
      </w:r>
      <w:r w:rsidRPr="00F80744">
        <w:rPr>
          <w:spacing w:val="-5"/>
        </w:rPr>
        <w:t xml:space="preserve">conditions </w:t>
      </w:r>
      <w:r w:rsidRPr="00F80744">
        <w:t xml:space="preserve">set out in this </w:t>
      </w:r>
      <w:r w:rsidRPr="00F80744">
        <w:rPr>
          <w:spacing w:val="-5"/>
        </w:rPr>
        <w:t xml:space="preserve">letter </w:t>
      </w:r>
      <w:r w:rsidRPr="00F80744">
        <w:t xml:space="preserve">are the </w:t>
      </w:r>
      <w:r w:rsidRPr="00F80744">
        <w:rPr>
          <w:spacing w:val="-5"/>
        </w:rPr>
        <w:t xml:space="preserve">parties’ </w:t>
      </w:r>
      <w:r w:rsidRPr="00F80744">
        <w:t xml:space="preserve">only </w:t>
      </w:r>
      <w:r w:rsidRPr="00F80744">
        <w:rPr>
          <w:spacing w:val="-6"/>
        </w:rPr>
        <w:t xml:space="preserve">representations, </w:t>
      </w:r>
      <w:r w:rsidRPr="00F80744">
        <w:rPr>
          <w:spacing w:val="-5"/>
        </w:rPr>
        <w:t xml:space="preserve">warranties, terms </w:t>
      </w:r>
      <w:r w:rsidRPr="00F80744">
        <w:t xml:space="preserve">and </w:t>
      </w:r>
      <w:r w:rsidRPr="00F80744">
        <w:rPr>
          <w:spacing w:val="-5"/>
        </w:rPr>
        <w:t xml:space="preserve">conditions relating </w:t>
      </w:r>
      <w:r w:rsidRPr="00F80744">
        <w:t xml:space="preserve">to the </w:t>
      </w:r>
      <w:r w:rsidRPr="00F80744">
        <w:rPr>
          <w:spacing w:val="-5"/>
        </w:rPr>
        <w:t xml:space="preserve">services </w:t>
      </w:r>
      <w:r w:rsidRPr="00F80744">
        <w:t xml:space="preserve">and </w:t>
      </w:r>
      <w:r w:rsidRPr="00F80744">
        <w:rPr>
          <w:spacing w:val="-5"/>
        </w:rPr>
        <w:t xml:space="preserve">Acuvest’s provision </w:t>
      </w:r>
      <w:r w:rsidRPr="00F80744">
        <w:t xml:space="preserve">of the </w:t>
      </w:r>
      <w:r w:rsidRPr="00F80744">
        <w:rPr>
          <w:spacing w:val="-5"/>
        </w:rPr>
        <w:t xml:space="preserve">services </w:t>
      </w:r>
      <w:r w:rsidRPr="00F80744">
        <w:t xml:space="preserve">and </w:t>
      </w:r>
      <w:r w:rsidRPr="00F80744">
        <w:rPr>
          <w:spacing w:val="-6"/>
        </w:rPr>
        <w:t xml:space="preserve">deliverables </w:t>
      </w:r>
      <w:r w:rsidRPr="00F80744">
        <w:t xml:space="preserve">are </w:t>
      </w:r>
      <w:r w:rsidRPr="00F80744">
        <w:rPr>
          <w:spacing w:val="-5"/>
        </w:rPr>
        <w:t xml:space="preserve">made expressly </w:t>
      </w:r>
      <w:r w:rsidRPr="00F80744">
        <w:t xml:space="preserve">in </w:t>
      </w:r>
      <w:r w:rsidRPr="00F80744">
        <w:rPr>
          <w:spacing w:val="-5"/>
        </w:rPr>
        <w:t xml:space="preserve">place </w:t>
      </w:r>
      <w:r w:rsidRPr="00F80744">
        <w:t xml:space="preserve">of and to the </w:t>
      </w:r>
      <w:r w:rsidRPr="00F80744">
        <w:rPr>
          <w:spacing w:val="-5"/>
        </w:rPr>
        <w:t xml:space="preserve">exclusion </w:t>
      </w:r>
      <w:r w:rsidRPr="00F80744">
        <w:rPr>
          <w:spacing w:val="-3"/>
        </w:rPr>
        <w:t xml:space="preserve">(to </w:t>
      </w:r>
      <w:r w:rsidRPr="00F80744">
        <w:t xml:space="preserve">the </w:t>
      </w:r>
      <w:r w:rsidRPr="00F80744">
        <w:rPr>
          <w:spacing w:val="-5"/>
        </w:rPr>
        <w:t xml:space="preserve">fullest extent permitted </w:t>
      </w:r>
      <w:r w:rsidRPr="00F80744">
        <w:rPr>
          <w:spacing w:val="-3"/>
        </w:rPr>
        <w:t xml:space="preserve">by </w:t>
      </w:r>
      <w:r w:rsidRPr="00F80744">
        <w:t>law)</w:t>
      </w:r>
      <w:r w:rsidRPr="00F80744">
        <w:rPr>
          <w:spacing w:val="-38"/>
        </w:rPr>
        <w:t xml:space="preserve"> </w:t>
      </w:r>
      <w:r w:rsidRPr="00F80744">
        <w:t xml:space="preserve">of </w:t>
      </w:r>
      <w:r w:rsidRPr="00F80744">
        <w:rPr>
          <w:spacing w:val="-3"/>
        </w:rPr>
        <w:t xml:space="preserve">all </w:t>
      </w:r>
      <w:r w:rsidRPr="00F80744">
        <w:rPr>
          <w:spacing w:val="-5"/>
        </w:rPr>
        <w:t xml:space="preserve">other </w:t>
      </w:r>
      <w:r w:rsidRPr="00F80744">
        <w:rPr>
          <w:spacing w:val="-6"/>
        </w:rPr>
        <w:t xml:space="preserve">representations, </w:t>
      </w:r>
      <w:r w:rsidRPr="00F80744">
        <w:rPr>
          <w:spacing w:val="-5"/>
        </w:rPr>
        <w:t xml:space="preserve">warranties, </w:t>
      </w:r>
      <w:r w:rsidRPr="00F80744">
        <w:t xml:space="preserve">terms and </w:t>
      </w:r>
      <w:r w:rsidRPr="00F80744">
        <w:rPr>
          <w:spacing w:val="-6"/>
        </w:rPr>
        <w:t xml:space="preserve">conditions, </w:t>
      </w:r>
      <w:r w:rsidRPr="00F80744">
        <w:rPr>
          <w:spacing w:val="-5"/>
        </w:rPr>
        <w:t xml:space="preserve">express </w:t>
      </w:r>
      <w:r w:rsidRPr="00F80744">
        <w:t xml:space="preserve">or </w:t>
      </w:r>
      <w:r w:rsidRPr="00F80744">
        <w:rPr>
          <w:spacing w:val="-5"/>
        </w:rPr>
        <w:t xml:space="preserve">implied, </w:t>
      </w:r>
      <w:r w:rsidRPr="00F80744">
        <w:rPr>
          <w:spacing w:val="-3"/>
        </w:rPr>
        <w:t xml:space="preserve">by </w:t>
      </w:r>
      <w:r w:rsidRPr="00F80744">
        <w:rPr>
          <w:spacing w:val="-5"/>
        </w:rPr>
        <w:t xml:space="preserve">statute </w:t>
      </w:r>
      <w:r w:rsidRPr="00F80744">
        <w:t>or</w:t>
      </w:r>
      <w:r w:rsidRPr="00F80744">
        <w:rPr>
          <w:spacing w:val="-22"/>
        </w:rPr>
        <w:t xml:space="preserve"> </w:t>
      </w:r>
      <w:r w:rsidRPr="00F80744">
        <w:rPr>
          <w:spacing w:val="-5"/>
        </w:rPr>
        <w:t>otherwise.</w:t>
      </w:r>
    </w:p>
    <w:p w14:paraId="564E83A7" w14:textId="77777777" w:rsidR="00FA179A" w:rsidRPr="00F80744" w:rsidRDefault="00FA179A" w:rsidP="00E73CFA">
      <w:pPr>
        <w:ind w:left="709"/>
        <w:jc w:val="both"/>
      </w:pPr>
    </w:p>
    <w:p w14:paraId="56F42A15" w14:textId="5DA870CD" w:rsidR="00F80744" w:rsidRDefault="00F80744" w:rsidP="000A4498">
      <w:pPr>
        <w:pStyle w:val="Heading1"/>
      </w:pPr>
      <w:bookmarkStart w:id="216" w:name="_BPDC_LN_INS_1019"/>
      <w:bookmarkStart w:id="217" w:name="_BPDC_PR_INS_1020"/>
      <w:bookmarkStart w:id="218" w:name="_Toc5626592"/>
      <w:bookmarkStart w:id="219" w:name="_Toc21612598"/>
      <w:bookmarkStart w:id="220" w:name="_Toc97122790"/>
      <w:bookmarkEnd w:id="216"/>
      <w:bookmarkEnd w:id="217"/>
      <w:r w:rsidRPr="00F80744">
        <w:t>Complaints</w:t>
      </w:r>
      <w:r w:rsidRPr="00AB501E">
        <w:rPr>
          <w:spacing w:val="-11"/>
        </w:rPr>
        <w:t xml:space="preserve"> </w:t>
      </w:r>
      <w:r w:rsidRPr="00F80744">
        <w:t>Handling</w:t>
      </w:r>
      <w:bookmarkEnd w:id="218"/>
      <w:bookmarkEnd w:id="219"/>
      <w:bookmarkEnd w:id="220"/>
    </w:p>
    <w:p w14:paraId="21FC49BB" w14:textId="77777777" w:rsidR="00FA179A" w:rsidRPr="00FA179A" w:rsidRDefault="00FA179A" w:rsidP="00E73CFA">
      <w:pPr>
        <w:jc w:val="both"/>
        <w:rPr>
          <w:lang w:val="en-IE"/>
        </w:rPr>
      </w:pPr>
    </w:p>
    <w:p w14:paraId="6FFF3913" w14:textId="77777777" w:rsidR="00F80744" w:rsidRPr="00F80744" w:rsidRDefault="00F80744" w:rsidP="00E73CFA">
      <w:pPr>
        <w:ind w:left="709"/>
        <w:jc w:val="both"/>
      </w:pPr>
      <w:r w:rsidRPr="00F80744">
        <w:rPr>
          <w:spacing w:val="-3"/>
        </w:rPr>
        <w:t xml:space="preserve">We aim </w:t>
      </w:r>
      <w:r w:rsidRPr="00F80744">
        <w:t xml:space="preserve">to </w:t>
      </w:r>
      <w:r w:rsidRPr="00F80744">
        <w:rPr>
          <w:spacing w:val="-5"/>
        </w:rPr>
        <w:t xml:space="preserve">provide </w:t>
      </w:r>
      <w:r w:rsidRPr="00F80744">
        <w:t xml:space="preserve">you with the </w:t>
      </w:r>
      <w:r w:rsidRPr="00F80744">
        <w:rPr>
          <w:spacing w:val="-5"/>
        </w:rPr>
        <w:t xml:space="preserve">best possible service </w:t>
      </w:r>
      <w:r w:rsidRPr="00F80744">
        <w:t xml:space="preserve">and </w:t>
      </w:r>
      <w:r w:rsidRPr="00F80744">
        <w:rPr>
          <w:spacing w:val="-5"/>
        </w:rPr>
        <w:t xml:space="preserve">hope that </w:t>
      </w:r>
      <w:r w:rsidRPr="00F80744">
        <w:t xml:space="preserve">it </w:t>
      </w:r>
      <w:proofErr w:type="gramStart"/>
      <w:r w:rsidRPr="00F80744">
        <w:t xml:space="preserve">is </w:t>
      </w:r>
      <w:r w:rsidRPr="00F80744">
        <w:rPr>
          <w:spacing w:val="-5"/>
        </w:rPr>
        <w:t xml:space="preserve">satisfactory </w:t>
      </w:r>
      <w:r w:rsidRPr="00F80744">
        <w:rPr>
          <w:spacing w:val="-3"/>
        </w:rPr>
        <w:t xml:space="preserve">at </w:t>
      </w:r>
      <w:r w:rsidRPr="00F80744">
        <w:t xml:space="preserve">all </w:t>
      </w:r>
      <w:r w:rsidRPr="00F80744">
        <w:rPr>
          <w:spacing w:val="-5"/>
        </w:rPr>
        <w:t>times</w:t>
      </w:r>
      <w:proofErr w:type="gramEnd"/>
      <w:r w:rsidRPr="00F80744">
        <w:rPr>
          <w:spacing w:val="-5"/>
        </w:rPr>
        <w:t xml:space="preserve">. If, however, </w:t>
      </w:r>
      <w:r w:rsidRPr="00F80744">
        <w:rPr>
          <w:spacing w:val="-3"/>
        </w:rPr>
        <w:t xml:space="preserve">at </w:t>
      </w:r>
      <w:r w:rsidRPr="00F80744">
        <w:t xml:space="preserve">any time you are </w:t>
      </w:r>
      <w:r w:rsidRPr="00F80744">
        <w:rPr>
          <w:spacing w:val="-5"/>
        </w:rPr>
        <w:t xml:space="preserve">not happy </w:t>
      </w:r>
      <w:r w:rsidRPr="00F80744">
        <w:t xml:space="preserve">with the </w:t>
      </w:r>
      <w:r w:rsidRPr="00F80744">
        <w:rPr>
          <w:spacing w:val="-5"/>
        </w:rPr>
        <w:t xml:space="preserve">service, </w:t>
      </w:r>
      <w:r w:rsidRPr="00F80744">
        <w:t xml:space="preserve">for </w:t>
      </w:r>
      <w:r w:rsidRPr="00F80744">
        <w:rPr>
          <w:spacing w:val="-5"/>
        </w:rPr>
        <w:t xml:space="preserve">whatever </w:t>
      </w:r>
      <w:r w:rsidRPr="00F80744">
        <w:rPr>
          <w:spacing w:val="-6"/>
        </w:rPr>
        <w:t xml:space="preserve">reason, </w:t>
      </w:r>
      <w:r w:rsidRPr="00F80744">
        <w:rPr>
          <w:spacing w:val="-5"/>
        </w:rPr>
        <w:t xml:space="preserve">please </w:t>
      </w:r>
      <w:r w:rsidRPr="00F80744">
        <w:t xml:space="preserve">let </w:t>
      </w:r>
      <w:r w:rsidRPr="00F80744">
        <w:rPr>
          <w:spacing w:val="-3"/>
        </w:rPr>
        <w:t xml:space="preserve">us </w:t>
      </w:r>
      <w:r w:rsidRPr="00F80744">
        <w:t xml:space="preserve">know </w:t>
      </w:r>
      <w:r w:rsidRPr="00F80744">
        <w:rPr>
          <w:spacing w:val="-3"/>
        </w:rPr>
        <w:t xml:space="preserve">by </w:t>
      </w:r>
      <w:r w:rsidRPr="00F80744">
        <w:rPr>
          <w:spacing w:val="-5"/>
        </w:rPr>
        <w:t xml:space="preserve">contacting our Complaints Management Officer </w:t>
      </w:r>
      <w:r w:rsidRPr="00F80744">
        <w:rPr>
          <w:spacing w:val="-3"/>
        </w:rPr>
        <w:t xml:space="preserve">at </w:t>
      </w:r>
      <w:r w:rsidRPr="00F80744">
        <w:rPr>
          <w:spacing w:val="-5"/>
        </w:rPr>
        <w:t xml:space="preserve">01-634-4510. </w:t>
      </w:r>
      <w:r w:rsidRPr="00F80744">
        <w:rPr>
          <w:spacing w:val="-5"/>
        </w:rPr>
        <w:t xml:space="preserve">Submission </w:t>
      </w:r>
      <w:r w:rsidRPr="00F80744">
        <w:t xml:space="preserve">of a </w:t>
      </w:r>
      <w:r w:rsidRPr="00F80744">
        <w:rPr>
          <w:spacing w:val="-5"/>
        </w:rPr>
        <w:t xml:space="preserve">complaint </w:t>
      </w:r>
      <w:r w:rsidRPr="00F80744">
        <w:t xml:space="preserve">is free of </w:t>
      </w:r>
      <w:r w:rsidRPr="00F80744">
        <w:rPr>
          <w:spacing w:val="-5"/>
        </w:rPr>
        <w:t xml:space="preserve">charge. </w:t>
      </w:r>
      <w:r w:rsidRPr="00F80744">
        <w:rPr>
          <w:spacing w:val="-3"/>
        </w:rPr>
        <w:t xml:space="preserve">We </w:t>
      </w:r>
      <w:r w:rsidRPr="00F80744">
        <w:rPr>
          <w:spacing w:val="-5"/>
        </w:rPr>
        <w:t xml:space="preserve">undertake </w:t>
      </w:r>
      <w:r w:rsidRPr="00F80744">
        <w:t xml:space="preserve">to </w:t>
      </w:r>
      <w:proofErr w:type="gramStart"/>
      <w:r w:rsidRPr="00F80744">
        <w:t>look into</w:t>
      </w:r>
      <w:proofErr w:type="gramEnd"/>
      <w:r w:rsidRPr="00F80744">
        <w:t xml:space="preserve"> any </w:t>
      </w:r>
      <w:r w:rsidRPr="00F80744">
        <w:rPr>
          <w:spacing w:val="-5"/>
        </w:rPr>
        <w:t xml:space="preserve">complaint promptly </w:t>
      </w:r>
      <w:r w:rsidRPr="00F80744">
        <w:t xml:space="preserve">and to </w:t>
      </w:r>
      <w:r w:rsidRPr="00F80744">
        <w:rPr>
          <w:spacing w:val="-3"/>
        </w:rPr>
        <w:t xml:space="preserve">do </w:t>
      </w:r>
      <w:r w:rsidRPr="00F80744">
        <w:rPr>
          <w:spacing w:val="-5"/>
        </w:rPr>
        <w:t xml:space="preserve">what </w:t>
      </w:r>
      <w:r w:rsidRPr="00F80744">
        <w:rPr>
          <w:spacing w:val="-3"/>
        </w:rPr>
        <w:t xml:space="preserve">we </w:t>
      </w:r>
      <w:r w:rsidRPr="00F80744">
        <w:t xml:space="preserve">can to </w:t>
      </w:r>
      <w:r w:rsidRPr="00F80744">
        <w:rPr>
          <w:spacing w:val="-5"/>
        </w:rPr>
        <w:t xml:space="preserve">resolve </w:t>
      </w:r>
      <w:r w:rsidRPr="00F80744">
        <w:t xml:space="preserve">the </w:t>
      </w:r>
      <w:r w:rsidRPr="00F80744">
        <w:rPr>
          <w:spacing w:val="-5"/>
        </w:rPr>
        <w:t>position. The Firm will provide a reply to all complaints received from their customers.</w:t>
      </w:r>
    </w:p>
    <w:p w14:paraId="2D3D78C0" w14:textId="77777777" w:rsidR="00F80744" w:rsidRPr="00F80744" w:rsidRDefault="00F80744" w:rsidP="00E73CFA">
      <w:pPr>
        <w:ind w:left="709"/>
        <w:jc w:val="both"/>
      </w:pPr>
    </w:p>
    <w:p w14:paraId="2A4E387D" w14:textId="77777777" w:rsidR="00F80744" w:rsidRPr="00F80744" w:rsidRDefault="00F80744" w:rsidP="00E73CFA">
      <w:pPr>
        <w:ind w:left="709"/>
        <w:jc w:val="both"/>
      </w:pPr>
      <w:r w:rsidRPr="00F80744">
        <w:t>Where you remain dissatisfied with the outcome of our efforts to resolve your complaint you will be notified of your rights to refer the dispute to the Financial Services and Pensions Ombudsman (the “</w:t>
      </w:r>
      <w:r w:rsidRPr="0012637B">
        <w:rPr>
          <w:b/>
          <w:bCs/>
        </w:rPr>
        <w:t>FSPO</w:t>
      </w:r>
      <w:r w:rsidRPr="00F80744">
        <w:t>”).</w:t>
      </w:r>
    </w:p>
    <w:p w14:paraId="15D9EBFA" w14:textId="77777777" w:rsidR="00F80744" w:rsidRPr="00F80744" w:rsidRDefault="00F80744" w:rsidP="00E73CFA">
      <w:pPr>
        <w:ind w:left="709"/>
        <w:jc w:val="both"/>
      </w:pPr>
    </w:p>
    <w:p w14:paraId="643EA41E" w14:textId="49D0783F" w:rsidR="00F80744" w:rsidRPr="00F80744" w:rsidRDefault="00F80744" w:rsidP="00E73CFA">
      <w:pPr>
        <w:ind w:left="709"/>
        <w:jc w:val="both"/>
      </w:pPr>
      <w:r w:rsidRPr="00F80744">
        <w:t xml:space="preserve">Contact details for the FSPO </w:t>
      </w:r>
      <w:proofErr w:type="gramStart"/>
      <w:r w:rsidRPr="00F80744">
        <w:t>are:</w:t>
      </w:r>
      <w:proofErr w:type="gramEnd"/>
      <w:r w:rsidRPr="00F80744">
        <w:t xml:space="preserve"> Lincoln House, Lincoln Place, Dublin 2, D02 VH29. Phone:  +353</w:t>
      </w:r>
      <w:r w:rsidR="00034DBF">
        <w:t>-</w:t>
      </w:r>
      <w:r w:rsidRPr="00F80744">
        <w:t>1</w:t>
      </w:r>
      <w:r w:rsidR="00034DBF">
        <w:rPr>
          <w:spacing w:val="59"/>
        </w:rPr>
        <w:t>-</w:t>
      </w:r>
      <w:r w:rsidRPr="00F80744">
        <w:t>567 7000.</w:t>
      </w:r>
    </w:p>
    <w:p w14:paraId="522B0BFB" w14:textId="77777777" w:rsidR="00F80744" w:rsidRPr="00F80744" w:rsidRDefault="00F80744" w:rsidP="00E73CFA">
      <w:pPr>
        <w:ind w:left="709"/>
        <w:jc w:val="both"/>
      </w:pPr>
    </w:p>
    <w:p w14:paraId="58778A67" w14:textId="54FD4231" w:rsidR="00F80744" w:rsidRPr="00F80744" w:rsidRDefault="00F80744" w:rsidP="00E73CFA">
      <w:pPr>
        <w:ind w:left="709"/>
        <w:jc w:val="both"/>
      </w:pPr>
      <w:r w:rsidRPr="00F80744">
        <w:t xml:space="preserve">If you are </w:t>
      </w:r>
      <w:r w:rsidRPr="00F80744">
        <w:rPr>
          <w:spacing w:val="-5"/>
        </w:rPr>
        <w:t xml:space="preserve">still </w:t>
      </w:r>
      <w:r w:rsidRPr="00F80744">
        <w:t xml:space="preserve">not </w:t>
      </w:r>
      <w:r w:rsidRPr="00F80744">
        <w:rPr>
          <w:spacing w:val="-6"/>
        </w:rPr>
        <w:t xml:space="preserve">satisfied </w:t>
      </w:r>
      <w:r w:rsidRPr="00F80744">
        <w:t xml:space="preserve">you may, of </w:t>
      </w:r>
      <w:r w:rsidRPr="00F80744">
        <w:rPr>
          <w:spacing w:val="-5"/>
        </w:rPr>
        <w:t xml:space="preserve">course, </w:t>
      </w:r>
      <w:r w:rsidRPr="00F80744">
        <w:t xml:space="preserve">take </w:t>
      </w:r>
      <w:r w:rsidRPr="00F80744">
        <w:rPr>
          <w:spacing w:val="-3"/>
        </w:rPr>
        <w:t xml:space="preserve">up </w:t>
      </w:r>
      <w:r w:rsidRPr="00F80744">
        <w:t xml:space="preserve">the </w:t>
      </w:r>
      <w:r w:rsidRPr="00F80744">
        <w:rPr>
          <w:spacing w:val="-5"/>
        </w:rPr>
        <w:t xml:space="preserve">matter with </w:t>
      </w:r>
      <w:r w:rsidRPr="00F80744">
        <w:t>the</w:t>
      </w:r>
      <w:r w:rsidRPr="00F80744">
        <w:rPr>
          <w:spacing w:val="55"/>
        </w:rPr>
        <w:t xml:space="preserve"> </w:t>
      </w:r>
      <w:r w:rsidRPr="00F80744">
        <w:rPr>
          <w:spacing w:val="-5"/>
        </w:rPr>
        <w:t xml:space="preserve">Central Bank </w:t>
      </w:r>
      <w:r w:rsidRPr="00F80744">
        <w:t>(New</w:t>
      </w:r>
      <w:r w:rsidRPr="00F80744">
        <w:rPr>
          <w:spacing w:val="55"/>
        </w:rPr>
        <w:t xml:space="preserve"> </w:t>
      </w:r>
      <w:proofErr w:type="spellStart"/>
      <w:r w:rsidRPr="00F80744">
        <w:rPr>
          <w:spacing w:val="-5"/>
        </w:rPr>
        <w:t>Wapping</w:t>
      </w:r>
      <w:proofErr w:type="spellEnd"/>
      <w:r w:rsidRPr="00F80744">
        <w:rPr>
          <w:spacing w:val="-5"/>
        </w:rPr>
        <w:t xml:space="preserve"> Street, </w:t>
      </w:r>
      <w:r w:rsidRPr="00F80744">
        <w:t xml:space="preserve">North Wall </w:t>
      </w:r>
      <w:r w:rsidRPr="00F80744">
        <w:rPr>
          <w:spacing w:val="-5"/>
        </w:rPr>
        <w:t xml:space="preserve">Quay, </w:t>
      </w:r>
      <w:r w:rsidRPr="00F80744">
        <w:t xml:space="preserve">Dublin 1 </w:t>
      </w:r>
      <w:r w:rsidRPr="00F80744">
        <w:rPr>
          <w:spacing w:val="-5"/>
        </w:rPr>
        <w:t xml:space="preserve">Telephone </w:t>
      </w:r>
      <w:r w:rsidRPr="00F80744">
        <w:t>+353</w:t>
      </w:r>
      <w:r w:rsidR="00034DBF">
        <w:t>-</w:t>
      </w:r>
      <w:r w:rsidRPr="00F80744">
        <w:t>1</w:t>
      </w:r>
      <w:r w:rsidR="00034DBF">
        <w:t>-</w:t>
      </w:r>
      <w:r w:rsidRPr="00F80744">
        <w:t>224 6000).</w:t>
      </w:r>
    </w:p>
    <w:p w14:paraId="7D0572AC" w14:textId="77777777" w:rsidR="00F80744" w:rsidRPr="00F80744" w:rsidRDefault="00F80744" w:rsidP="00E73CFA">
      <w:pPr>
        <w:ind w:left="709"/>
        <w:jc w:val="both"/>
      </w:pPr>
    </w:p>
    <w:p w14:paraId="550D27D8" w14:textId="77777777" w:rsidR="00F80744" w:rsidRPr="00F80744" w:rsidRDefault="00F80744" w:rsidP="00E73CFA">
      <w:pPr>
        <w:ind w:left="709"/>
        <w:jc w:val="both"/>
      </w:pPr>
      <w:r w:rsidRPr="00F80744">
        <w:rPr>
          <w:spacing w:val="-3"/>
        </w:rPr>
        <w:t xml:space="preserve">We </w:t>
      </w:r>
      <w:r w:rsidRPr="00F80744">
        <w:rPr>
          <w:spacing w:val="-5"/>
        </w:rPr>
        <w:t xml:space="preserve">have detailed </w:t>
      </w:r>
      <w:r w:rsidRPr="00F80744">
        <w:rPr>
          <w:spacing w:val="-6"/>
        </w:rPr>
        <w:t xml:space="preserve">procedures </w:t>
      </w:r>
      <w:r w:rsidRPr="00F80744">
        <w:t xml:space="preserve">in </w:t>
      </w:r>
      <w:r w:rsidRPr="00F80744">
        <w:rPr>
          <w:spacing w:val="-5"/>
        </w:rPr>
        <w:t xml:space="preserve">relation </w:t>
      </w:r>
      <w:r w:rsidRPr="00F80744">
        <w:t xml:space="preserve">to </w:t>
      </w:r>
      <w:r w:rsidRPr="00F80744">
        <w:rPr>
          <w:spacing w:val="-5"/>
        </w:rPr>
        <w:t xml:space="preserve">handling complaints </w:t>
      </w:r>
      <w:r w:rsidRPr="00F80744">
        <w:t xml:space="preserve">and </w:t>
      </w:r>
      <w:r w:rsidRPr="00F80744">
        <w:rPr>
          <w:spacing w:val="-5"/>
        </w:rPr>
        <w:t xml:space="preserve">this information </w:t>
      </w:r>
      <w:r w:rsidRPr="00F80744">
        <w:t xml:space="preserve">can </w:t>
      </w:r>
      <w:r w:rsidRPr="00F80744">
        <w:rPr>
          <w:spacing w:val="-3"/>
        </w:rPr>
        <w:t xml:space="preserve">be </w:t>
      </w:r>
      <w:r w:rsidRPr="00F80744">
        <w:rPr>
          <w:spacing w:val="-5"/>
        </w:rPr>
        <w:t xml:space="preserve">provided </w:t>
      </w:r>
      <w:r w:rsidRPr="00F80744">
        <w:t xml:space="preserve">to you on </w:t>
      </w:r>
      <w:r w:rsidRPr="00F80744">
        <w:rPr>
          <w:spacing w:val="-5"/>
        </w:rPr>
        <w:t xml:space="preserve">request, </w:t>
      </w:r>
      <w:r w:rsidRPr="00F80744">
        <w:t xml:space="preserve">or </w:t>
      </w:r>
      <w:r w:rsidRPr="00F80744">
        <w:rPr>
          <w:spacing w:val="-5"/>
        </w:rPr>
        <w:t xml:space="preserve">when acknowledging </w:t>
      </w:r>
      <w:r w:rsidRPr="00F80744">
        <w:t xml:space="preserve">a </w:t>
      </w:r>
      <w:r w:rsidRPr="00F80744">
        <w:rPr>
          <w:spacing w:val="-5"/>
        </w:rPr>
        <w:t>complaint.</w:t>
      </w:r>
    </w:p>
    <w:p w14:paraId="74BE70F1" w14:textId="77777777" w:rsidR="00F80744" w:rsidRPr="00F80744" w:rsidRDefault="00F80744" w:rsidP="00E73CFA">
      <w:pPr>
        <w:jc w:val="both"/>
      </w:pPr>
    </w:p>
    <w:p w14:paraId="48FFC7D5" w14:textId="77777777" w:rsidR="00F80744" w:rsidRPr="00AB501E" w:rsidRDefault="00F80744" w:rsidP="000A4498">
      <w:pPr>
        <w:pStyle w:val="Heading1"/>
        <w:rPr>
          <w:u w:val="double"/>
        </w:rPr>
      </w:pPr>
      <w:bookmarkStart w:id="221" w:name="_BPDC_LN_INS_1017"/>
      <w:bookmarkStart w:id="222" w:name="_BPDC_PR_INS_1018"/>
      <w:bookmarkStart w:id="223" w:name="_Toc5626593"/>
      <w:bookmarkStart w:id="224" w:name="_Toc21612599"/>
      <w:bookmarkStart w:id="225" w:name="_Toc97122791"/>
      <w:bookmarkEnd w:id="221"/>
      <w:bookmarkEnd w:id="222"/>
      <w:r w:rsidRPr="00F80744">
        <w:t>Conflicts of</w:t>
      </w:r>
      <w:r w:rsidRPr="00AB501E">
        <w:rPr>
          <w:spacing w:val="-12"/>
        </w:rPr>
        <w:t xml:space="preserve"> </w:t>
      </w:r>
      <w:r w:rsidRPr="00F80744">
        <w:t>Interest</w:t>
      </w:r>
      <w:bookmarkEnd w:id="223"/>
      <w:bookmarkEnd w:id="224"/>
      <w:bookmarkEnd w:id="225"/>
    </w:p>
    <w:p w14:paraId="17A22101" w14:textId="77777777" w:rsidR="00F80744" w:rsidRPr="00F80744" w:rsidRDefault="00F80744" w:rsidP="00E73CFA">
      <w:pPr>
        <w:jc w:val="both"/>
      </w:pPr>
    </w:p>
    <w:p w14:paraId="41D8E90C" w14:textId="1A8472D8" w:rsidR="00F80744" w:rsidRPr="00F80744" w:rsidRDefault="00F80744" w:rsidP="00E73CFA">
      <w:pPr>
        <w:ind w:left="709"/>
        <w:jc w:val="both"/>
        <w:rPr>
          <w:spacing w:val="-5"/>
        </w:rPr>
      </w:pPr>
      <w:r w:rsidRPr="00F80744">
        <w:t xml:space="preserve">The Firm </w:t>
      </w:r>
      <w:r w:rsidRPr="00F80744">
        <w:rPr>
          <w:spacing w:val="-5"/>
        </w:rPr>
        <w:t xml:space="preserve">operates </w:t>
      </w:r>
      <w:r w:rsidRPr="00F80744">
        <w:t xml:space="preserve">a </w:t>
      </w:r>
      <w:r w:rsidRPr="00F80744">
        <w:rPr>
          <w:spacing w:val="-5"/>
        </w:rPr>
        <w:t xml:space="preserve">Conflicts </w:t>
      </w:r>
      <w:r w:rsidRPr="00F80744">
        <w:t xml:space="preserve">of </w:t>
      </w:r>
      <w:r w:rsidRPr="00F80744">
        <w:rPr>
          <w:spacing w:val="-5"/>
        </w:rPr>
        <w:t xml:space="preserve">Interest </w:t>
      </w:r>
      <w:r w:rsidRPr="00F80744">
        <w:t xml:space="preserve">Policy </w:t>
      </w:r>
      <w:r w:rsidRPr="00F80744">
        <w:rPr>
          <w:spacing w:val="-5"/>
        </w:rPr>
        <w:t xml:space="preserve">which encompasses effective </w:t>
      </w:r>
      <w:proofErr w:type="spellStart"/>
      <w:r w:rsidRPr="00F80744">
        <w:rPr>
          <w:spacing w:val="-5"/>
        </w:rPr>
        <w:t>organisational</w:t>
      </w:r>
      <w:proofErr w:type="spellEnd"/>
      <w:r w:rsidRPr="00F80744">
        <w:rPr>
          <w:spacing w:val="-5"/>
        </w:rPr>
        <w:t xml:space="preserve"> </w:t>
      </w:r>
      <w:r w:rsidRPr="00F80744">
        <w:t xml:space="preserve">and </w:t>
      </w:r>
      <w:r w:rsidRPr="00F80744">
        <w:rPr>
          <w:spacing w:val="-5"/>
        </w:rPr>
        <w:t xml:space="preserve">administrative arrangements </w:t>
      </w:r>
      <w:r w:rsidRPr="00F80744">
        <w:t>to take</w:t>
      </w:r>
      <w:r w:rsidRPr="00F80744">
        <w:rPr>
          <w:spacing w:val="55"/>
        </w:rPr>
        <w:t xml:space="preserve"> </w:t>
      </w:r>
      <w:r w:rsidRPr="00F80744">
        <w:rPr>
          <w:spacing w:val="-5"/>
        </w:rPr>
        <w:t xml:space="preserve">all reasonable </w:t>
      </w:r>
      <w:r w:rsidRPr="00F80744">
        <w:t xml:space="preserve">steps to </w:t>
      </w:r>
      <w:r w:rsidRPr="00F80744">
        <w:rPr>
          <w:spacing w:val="-5"/>
        </w:rPr>
        <w:t xml:space="preserve">identify, monitor </w:t>
      </w:r>
      <w:r w:rsidRPr="00F80744">
        <w:t xml:space="preserve">and </w:t>
      </w:r>
      <w:r w:rsidRPr="00F80744">
        <w:rPr>
          <w:spacing w:val="-5"/>
        </w:rPr>
        <w:t xml:space="preserve">manage conflicts </w:t>
      </w:r>
      <w:r w:rsidRPr="00F80744">
        <w:t xml:space="preserve">of </w:t>
      </w:r>
      <w:r w:rsidRPr="00F80744">
        <w:rPr>
          <w:spacing w:val="-5"/>
        </w:rPr>
        <w:t xml:space="preserve">interest </w:t>
      </w:r>
      <w:r w:rsidRPr="00F80744">
        <w:t xml:space="preserve">that </w:t>
      </w:r>
      <w:r w:rsidRPr="00F80744">
        <w:rPr>
          <w:spacing w:val="-5"/>
        </w:rPr>
        <w:t xml:space="preserve">arise </w:t>
      </w:r>
      <w:r w:rsidRPr="00F80744">
        <w:t>in</w:t>
      </w:r>
      <w:r w:rsidRPr="00F80744">
        <w:rPr>
          <w:spacing w:val="-31"/>
        </w:rPr>
        <w:t xml:space="preserve"> </w:t>
      </w:r>
      <w:r w:rsidRPr="00F80744">
        <w:rPr>
          <w:spacing w:val="-5"/>
        </w:rPr>
        <w:t xml:space="preserve">providing investment services and or insurance intermediary services, </w:t>
      </w:r>
      <w:proofErr w:type="gramStart"/>
      <w:r w:rsidRPr="00F80744">
        <w:rPr>
          <w:spacing w:val="-3"/>
        </w:rPr>
        <w:t xml:space="preserve">so as </w:t>
      </w:r>
      <w:r w:rsidRPr="00F80744">
        <w:t>to</w:t>
      </w:r>
      <w:proofErr w:type="gramEnd"/>
      <w:r w:rsidRPr="00F80744">
        <w:t xml:space="preserve"> </w:t>
      </w:r>
      <w:r w:rsidRPr="00F80744">
        <w:rPr>
          <w:spacing w:val="-5"/>
        </w:rPr>
        <w:t xml:space="preserve">ensure </w:t>
      </w:r>
      <w:r w:rsidRPr="00F80744">
        <w:t>all</w:t>
      </w:r>
      <w:r w:rsidRPr="00F80744">
        <w:rPr>
          <w:spacing w:val="55"/>
        </w:rPr>
        <w:t xml:space="preserve"> </w:t>
      </w:r>
      <w:r w:rsidRPr="00F80744">
        <w:rPr>
          <w:spacing w:val="-5"/>
        </w:rPr>
        <w:t xml:space="preserve">appropriate steps </w:t>
      </w:r>
      <w:r w:rsidRPr="00F80744">
        <w:t xml:space="preserve">are </w:t>
      </w:r>
      <w:r w:rsidRPr="00F80744">
        <w:rPr>
          <w:spacing w:val="-5"/>
        </w:rPr>
        <w:t xml:space="preserve">taken </w:t>
      </w:r>
      <w:r w:rsidRPr="00F80744">
        <w:t xml:space="preserve">to </w:t>
      </w:r>
      <w:r w:rsidRPr="00F80744">
        <w:rPr>
          <w:spacing w:val="-5"/>
        </w:rPr>
        <w:t xml:space="preserve">ensure </w:t>
      </w:r>
      <w:r w:rsidRPr="00F80744">
        <w:t xml:space="preserve">you are </w:t>
      </w:r>
      <w:r w:rsidRPr="00F80744">
        <w:rPr>
          <w:spacing w:val="-5"/>
        </w:rPr>
        <w:t xml:space="preserve">treated fairly. </w:t>
      </w:r>
      <w:r w:rsidRPr="00F80744">
        <w:rPr>
          <w:spacing w:val="-3"/>
        </w:rPr>
        <w:t xml:space="preserve">At </w:t>
      </w:r>
      <w:r w:rsidRPr="00F80744">
        <w:t xml:space="preserve">your </w:t>
      </w:r>
      <w:r w:rsidRPr="00F80744">
        <w:rPr>
          <w:spacing w:val="-5"/>
        </w:rPr>
        <w:t xml:space="preserve">request further details </w:t>
      </w:r>
      <w:r w:rsidRPr="00F80744">
        <w:t xml:space="preserve">of the </w:t>
      </w:r>
      <w:r w:rsidRPr="00F80744">
        <w:rPr>
          <w:spacing w:val="-5"/>
        </w:rPr>
        <w:t xml:space="preserve">Conflicts </w:t>
      </w:r>
      <w:r w:rsidRPr="00F80744">
        <w:t xml:space="preserve">of </w:t>
      </w:r>
      <w:r w:rsidRPr="00F80744">
        <w:rPr>
          <w:spacing w:val="-5"/>
        </w:rPr>
        <w:t xml:space="preserve">Interest </w:t>
      </w:r>
      <w:r w:rsidRPr="00F80744">
        <w:t xml:space="preserve">Policy </w:t>
      </w:r>
      <w:r w:rsidRPr="00F80744">
        <w:rPr>
          <w:spacing w:val="-5"/>
        </w:rPr>
        <w:t xml:space="preserve">will </w:t>
      </w:r>
      <w:r w:rsidRPr="00F80744">
        <w:rPr>
          <w:spacing w:val="-3"/>
        </w:rPr>
        <w:t xml:space="preserve">be </w:t>
      </w:r>
      <w:r w:rsidRPr="00F80744">
        <w:rPr>
          <w:spacing w:val="-5"/>
        </w:rPr>
        <w:t xml:space="preserve">provided </w:t>
      </w:r>
      <w:r w:rsidRPr="00F80744">
        <w:t xml:space="preserve">to </w:t>
      </w:r>
      <w:r w:rsidR="00EF65EE">
        <w:t xml:space="preserve">you </w:t>
      </w:r>
      <w:r w:rsidRPr="00F80744">
        <w:t xml:space="preserve">in a </w:t>
      </w:r>
      <w:r w:rsidRPr="00F80744">
        <w:rPr>
          <w:spacing w:val="-5"/>
        </w:rPr>
        <w:t>durable medium.</w:t>
      </w:r>
    </w:p>
    <w:p w14:paraId="3971485A" w14:textId="77777777" w:rsidR="00F80744" w:rsidRPr="00F80744" w:rsidRDefault="00F80744" w:rsidP="00E73CFA">
      <w:pPr>
        <w:ind w:left="709"/>
        <w:jc w:val="both"/>
      </w:pPr>
    </w:p>
    <w:p w14:paraId="49F17A1D" w14:textId="77777777" w:rsidR="00F80744" w:rsidRPr="00F80744" w:rsidRDefault="00F80744" w:rsidP="00E73CFA">
      <w:pPr>
        <w:ind w:left="709"/>
        <w:jc w:val="both"/>
      </w:pPr>
      <w:r w:rsidRPr="00F80744">
        <w:t xml:space="preserve">A </w:t>
      </w:r>
      <w:r w:rsidRPr="00F80744">
        <w:rPr>
          <w:spacing w:val="-5"/>
        </w:rPr>
        <w:t xml:space="preserve">potential conflict </w:t>
      </w:r>
      <w:r w:rsidRPr="00F80744">
        <w:t xml:space="preserve">of </w:t>
      </w:r>
      <w:r w:rsidRPr="00F80744">
        <w:rPr>
          <w:spacing w:val="-5"/>
        </w:rPr>
        <w:t xml:space="preserve">interest </w:t>
      </w:r>
      <w:r w:rsidRPr="00F80744">
        <w:t xml:space="preserve">may arise </w:t>
      </w:r>
      <w:r w:rsidRPr="00F80744">
        <w:rPr>
          <w:spacing w:val="-5"/>
        </w:rPr>
        <w:t xml:space="preserve">when providing </w:t>
      </w:r>
      <w:r w:rsidRPr="00F80744">
        <w:t xml:space="preserve">a </w:t>
      </w:r>
      <w:r w:rsidRPr="00F80744">
        <w:rPr>
          <w:spacing w:val="-5"/>
        </w:rPr>
        <w:t xml:space="preserve">service which </w:t>
      </w:r>
      <w:r w:rsidRPr="00F80744">
        <w:t xml:space="preserve">may </w:t>
      </w:r>
      <w:r w:rsidRPr="00F80744">
        <w:rPr>
          <w:spacing w:val="-5"/>
        </w:rPr>
        <w:t xml:space="preserve">benefit </w:t>
      </w:r>
      <w:r w:rsidRPr="00F80744">
        <w:rPr>
          <w:spacing w:val="-3"/>
        </w:rPr>
        <w:t xml:space="preserve">us (or </w:t>
      </w:r>
      <w:r w:rsidRPr="00F80744">
        <w:rPr>
          <w:spacing w:val="-5"/>
        </w:rPr>
        <w:t xml:space="preserve">another client </w:t>
      </w:r>
      <w:r w:rsidRPr="00F80744">
        <w:t>for whom</w:t>
      </w:r>
      <w:r w:rsidRPr="00F80744">
        <w:rPr>
          <w:spacing w:val="-40"/>
        </w:rPr>
        <w:t xml:space="preserve"> </w:t>
      </w:r>
      <w:r w:rsidRPr="00F80744">
        <w:rPr>
          <w:spacing w:val="-3"/>
        </w:rPr>
        <w:t xml:space="preserve">we </w:t>
      </w:r>
      <w:r w:rsidRPr="00F80744">
        <w:t xml:space="preserve">are </w:t>
      </w:r>
      <w:r w:rsidRPr="00F80744">
        <w:rPr>
          <w:spacing w:val="-5"/>
        </w:rPr>
        <w:t xml:space="preserve">acting) </w:t>
      </w:r>
      <w:r w:rsidRPr="00F80744">
        <w:t xml:space="preserve">to your </w:t>
      </w:r>
      <w:r w:rsidRPr="00F80744">
        <w:rPr>
          <w:spacing w:val="-6"/>
        </w:rPr>
        <w:t xml:space="preserve">detriment. </w:t>
      </w:r>
      <w:r w:rsidRPr="00F80744">
        <w:t xml:space="preserve">In </w:t>
      </w:r>
      <w:r w:rsidRPr="00F80744">
        <w:rPr>
          <w:spacing w:val="-5"/>
        </w:rPr>
        <w:t xml:space="preserve">such </w:t>
      </w:r>
      <w:r w:rsidRPr="00F80744">
        <w:rPr>
          <w:spacing w:val="-5"/>
        </w:rPr>
        <w:lastRenderedPageBreak/>
        <w:t xml:space="preserve">instances </w:t>
      </w:r>
      <w:r w:rsidRPr="00F80744">
        <w:t xml:space="preserve">our </w:t>
      </w:r>
      <w:r w:rsidRPr="00F80744">
        <w:rPr>
          <w:spacing w:val="-5"/>
        </w:rPr>
        <w:t xml:space="preserve">conflicts </w:t>
      </w:r>
      <w:r w:rsidRPr="00F80744">
        <w:t xml:space="preserve">of </w:t>
      </w:r>
      <w:r w:rsidRPr="00F80744">
        <w:rPr>
          <w:spacing w:val="-5"/>
        </w:rPr>
        <w:t xml:space="preserve">interest procedures ensure </w:t>
      </w:r>
      <w:r w:rsidRPr="00F80744">
        <w:t xml:space="preserve">that </w:t>
      </w:r>
      <w:r w:rsidRPr="00F80744">
        <w:rPr>
          <w:spacing w:val="-5"/>
        </w:rPr>
        <w:t xml:space="preserve">appropriate actions </w:t>
      </w:r>
      <w:r w:rsidRPr="00F80744">
        <w:t xml:space="preserve">are taken </w:t>
      </w:r>
      <w:proofErr w:type="gramStart"/>
      <w:r w:rsidRPr="00F80744">
        <w:t xml:space="preserve">so </w:t>
      </w:r>
      <w:r w:rsidRPr="00F80744">
        <w:rPr>
          <w:spacing w:val="-3"/>
        </w:rPr>
        <w:t xml:space="preserve">as </w:t>
      </w:r>
      <w:r w:rsidRPr="00F80744">
        <w:t>to</w:t>
      </w:r>
      <w:proofErr w:type="gramEnd"/>
      <w:r w:rsidRPr="00F80744">
        <w:t xml:space="preserve"> </w:t>
      </w:r>
      <w:r w:rsidRPr="00F80744">
        <w:rPr>
          <w:spacing w:val="-5"/>
        </w:rPr>
        <w:t xml:space="preserve">treat </w:t>
      </w:r>
      <w:r w:rsidRPr="00F80744">
        <w:t xml:space="preserve">all </w:t>
      </w:r>
      <w:r w:rsidRPr="00F80744">
        <w:rPr>
          <w:spacing w:val="-5"/>
        </w:rPr>
        <w:t>clients fairly.</w:t>
      </w:r>
    </w:p>
    <w:p w14:paraId="4FE68712" w14:textId="77777777" w:rsidR="00F80744" w:rsidRPr="00F80744" w:rsidRDefault="00F80744" w:rsidP="00E73CFA">
      <w:pPr>
        <w:ind w:left="709"/>
        <w:jc w:val="both"/>
      </w:pPr>
    </w:p>
    <w:p w14:paraId="59D8A3E4" w14:textId="77777777" w:rsidR="00F80744" w:rsidRPr="00F80744" w:rsidRDefault="00F80744" w:rsidP="00E73CFA">
      <w:pPr>
        <w:ind w:left="709"/>
        <w:jc w:val="both"/>
      </w:pPr>
      <w:r w:rsidRPr="00F80744">
        <w:t>In</w:t>
      </w:r>
      <w:r w:rsidRPr="00F80744">
        <w:rPr>
          <w:spacing w:val="55"/>
        </w:rPr>
        <w:t xml:space="preserve"> </w:t>
      </w:r>
      <w:r w:rsidRPr="00F80744">
        <w:rPr>
          <w:spacing w:val="-5"/>
        </w:rPr>
        <w:t xml:space="preserve">considering whether </w:t>
      </w:r>
      <w:r w:rsidRPr="00F80744">
        <w:t xml:space="preserve">a </w:t>
      </w:r>
      <w:r w:rsidRPr="00F80744">
        <w:rPr>
          <w:spacing w:val="-5"/>
        </w:rPr>
        <w:t xml:space="preserve">potential conflict </w:t>
      </w:r>
      <w:r w:rsidRPr="00F80744">
        <w:t xml:space="preserve">of </w:t>
      </w:r>
      <w:r w:rsidRPr="00F80744">
        <w:rPr>
          <w:spacing w:val="-5"/>
        </w:rPr>
        <w:t xml:space="preserve">interest </w:t>
      </w:r>
      <w:r w:rsidRPr="00F80744">
        <w:t xml:space="preserve">may </w:t>
      </w:r>
      <w:r w:rsidRPr="00F80744">
        <w:rPr>
          <w:spacing w:val="-5"/>
        </w:rPr>
        <w:t xml:space="preserve">arise, </w:t>
      </w:r>
      <w:r w:rsidRPr="00F80744">
        <w:t xml:space="preserve">the </w:t>
      </w:r>
      <w:r w:rsidRPr="00F80744">
        <w:rPr>
          <w:spacing w:val="-5"/>
        </w:rPr>
        <w:t xml:space="preserve">test applied </w:t>
      </w:r>
      <w:r w:rsidRPr="00F80744">
        <w:t xml:space="preserve">is </w:t>
      </w:r>
      <w:r w:rsidRPr="00F80744">
        <w:rPr>
          <w:spacing w:val="-5"/>
        </w:rPr>
        <w:t xml:space="preserve">whether </w:t>
      </w:r>
      <w:r w:rsidRPr="00F80744">
        <w:t xml:space="preserve">the </w:t>
      </w:r>
      <w:r w:rsidRPr="00F80744">
        <w:rPr>
          <w:spacing w:val="-5"/>
        </w:rPr>
        <w:t xml:space="preserve">perception </w:t>
      </w:r>
      <w:r w:rsidRPr="00F80744">
        <w:t xml:space="preserve">of a </w:t>
      </w:r>
      <w:r w:rsidRPr="00F80744">
        <w:rPr>
          <w:spacing w:val="-5"/>
        </w:rPr>
        <w:t xml:space="preserve">reasonable observer </w:t>
      </w:r>
      <w:r w:rsidRPr="00F80744">
        <w:t xml:space="preserve">would </w:t>
      </w:r>
      <w:r w:rsidRPr="00F80744">
        <w:rPr>
          <w:spacing w:val="-3"/>
        </w:rPr>
        <w:t xml:space="preserve">be </w:t>
      </w:r>
      <w:r w:rsidRPr="00F80744">
        <w:t>that the</w:t>
      </w:r>
      <w:r w:rsidRPr="00F80744">
        <w:rPr>
          <w:spacing w:val="55"/>
        </w:rPr>
        <w:t xml:space="preserve"> </w:t>
      </w:r>
      <w:r w:rsidRPr="00F80744">
        <w:rPr>
          <w:spacing w:val="-5"/>
        </w:rPr>
        <w:t xml:space="preserve">objectivity </w:t>
      </w:r>
      <w:r w:rsidRPr="00F80744">
        <w:t xml:space="preserve">of the </w:t>
      </w:r>
      <w:r w:rsidRPr="00F80744">
        <w:rPr>
          <w:spacing w:val="-5"/>
        </w:rPr>
        <w:t xml:space="preserve">Firm </w:t>
      </w:r>
      <w:r w:rsidRPr="00F80744">
        <w:t xml:space="preserve">is </w:t>
      </w:r>
      <w:r w:rsidRPr="00F80744">
        <w:rPr>
          <w:spacing w:val="-5"/>
        </w:rPr>
        <w:t xml:space="preserve">likely </w:t>
      </w:r>
      <w:r w:rsidRPr="00F80744">
        <w:t xml:space="preserve">to </w:t>
      </w:r>
      <w:r w:rsidRPr="00F80744">
        <w:rPr>
          <w:spacing w:val="-3"/>
        </w:rPr>
        <w:t xml:space="preserve">be </w:t>
      </w:r>
      <w:r w:rsidRPr="00F80744">
        <w:rPr>
          <w:spacing w:val="-5"/>
        </w:rPr>
        <w:t xml:space="preserve">impaired. </w:t>
      </w:r>
      <w:r w:rsidRPr="00F80744">
        <w:rPr>
          <w:spacing w:val="-6"/>
        </w:rPr>
        <w:t xml:space="preserve">Safeguards </w:t>
      </w:r>
      <w:r w:rsidRPr="00F80744">
        <w:t xml:space="preserve">in </w:t>
      </w:r>
      <w:r w:rsidRPr="00F80744">
        <w:rPr>
          <w:spacing w:val="-5"/>
        </w:rPr>
        <w:t xml:space="preserve">these instances </w:t>
      </w:r>
      <w:r w:rsidRPr="00F80744">
        <w:t>will</w:t>
      </w:r>
      <w:r w:rsidRPr="00F80744">
        <w:rPr>
          <w:spacing w:val="55"/>
        </w:rPr>
        <w:t xml:space="preserve"> </w:t>
      </w:r>
      <w:r w:rsidRPr="00F80744">
        <w:rPr>
          <w:spacing w:val="-5"/>
        </w:rPr>
        <w:t xml:space="preserve">include disclosure </w:t>
      </w:r>
      <w:r w:rsidRPr="00F80744">
        <w:t xml:space="preserve">of </w:t>
      </w:r>
      <w:r w:rsidRPr="00F80744">
        <w:rPr>
          <w:spacing w:val="-3"/>
        </w:rPr>
        <w:t xml:space="preserve">the </w:t>
      </w:r>
      <w:r w:rsidRPr="00F80744">
        <w:rPr>
          <w:spacing w:val="-5"/>
        </w:rPr>
        <w:t xml:space="preserve">circumstances </w:t>
      </w:r>
      <w:r w:rsidRPr="00F80744">
        <w:t xml:space="preserve">of the </w:t>
      </w:r>
      <w:r w:rsidRPr="00F80744">
        <w:rPr>
          <w:spacing w:val="-5"/>
        </w:rPr>
        <w:t xml:space="preserve">conflict, advising </w:t>
      </w:r>
      <w:r w:rsidRPr="00F80744">
        <w:t xml:space="preserve">the </w:t>
      </w:r>
      <w:r w:rsidRPr="00F80744">
        <w:rPr>
          <w:spacing w:val="-5"/>
        </w:rPr>
        <w:t xml:space="preserve">client </w:t>
      </w:r>
      <w:r w:rsidRPr="00F80744">
        <w:t xml:space="preserve">in </w:t>
      </w:r>
      <w:r w:rsidRPr="00F80744">
        <w:rPr>
          <w:spacing w:val="-5"/>
        </w:rPr>
        <w:t xml:space="preserve">writing </w:t>
      </w:r>
      <w:r w:rsidRPr="00F80744">
        <w:t xml:space="preserve">that </w:t>
      </w:r>
      <w:r w:rsidRPr="00F80744">
        <w:rPr>
          <w:spacing w:val="-5"/>
        </w:rPr>
        <w:t xml:space="preserve">they </w:t>
      </w:r>
      <w:r w:rsidRPr="00F80744">
        <w:t>may wish</w:t>
      </w:r>
      <w:r w:rsidRPr="00F80744">
        <w:rPr>
          <w:spacing w:val="55"/>
        </w:rPr>
        <w:t xml:space="preserve"> </w:t>
      </w:r>
      <w:r w:rsidRPr="00F80744">
        <w:t xml:space="preserve">to seek </w:t>
      </w:r>
      <w:r w:rsidRPr="00F80744">
        <w:rPr>
          <w:spacing w:val="-5"/>
        </w:rPr>
        <w:t xml:space="preserve">alternative </w:t>
      </w:r>
      <w:r w:rsidRPr="00F80744">
        <w:rPr>
          <w:spacing w:val="-6"/>
        </w:rPr>
        <w:t xml:space="preserve">independent </w:t>
      </w:r>
      <w:r w:rsidRPr="00F80744">
        <w:rPr>
          <w:spacing w:val="-5"/>
        </w:rPr>
        <w:t xml:space="preserve">advice </w:t>
      </w:r>
      <w:r w:rsidRPr="00F80744">
        <w:t xml:space="preserve">and </w:t>
      </w:r>
      <w:r w:rsidRPr="00F80744">
        <w:rPr>
          <w:spacing w:val="-5"/>
        </w:rPr>
        <w:t xml:space="preserve">obtaining </w:t>
      </w:r>
      <w:r w:rsidRPr="00F80744">
        <w:t xml:space="preserve">the </w:t>
      </w:r>
      <w:r w:rsidRPr="00F80744">
        <w:rPr>
          <w:spacing w:val="-5"/>
        </w:rPr>
        <w:t xml:space="preserve">informed consent </w:t>
      </w:r>
      <w:r w:rsidRPr="00F80744">
        <w:t xml:space="preserve">of the </w:t>
      </w:r>
      <w:r w:rsidRPr="00F80744">
        <w:rPr>
          <w:spacing w:val="-5"/>
        </w:rPr>
        <w:t xml:space="preserve">client </w:t>
      </w:r>
      <w:r w:rsidRPr="00F80744">
        <w:t>to</w:t>
      </w:r>
      <w:r w:rsidRPr="00F80744">
        <w:rPr>
          <w:spacing w:val="-15"/>
        </w:rPr>
        <w:t xml:space="preserve"> </w:t>
      </w:r>
      <w:r w:rsidRPr="00F80744">
        <w:t>act.</w:t>
      </w:r>
    </w:p>
    <w:p w14:paraId="67144050" w14:textId="77777777" w:rsidR="00F80744" w:rsidRPr="00F80744" w:rsidRDefault="00F80744" w:rsidP="00E73CFA">
      <w:pPr>
        <w:ind w:left="709"/>
        <w:jc w:val="both"/>
      </w:pPr>
    </w:p>
    <w:p w14:paraId="0EF418C7" w14:textId="77777777" w:rsidR="00F80744" w:rsidRPr="00F80744" w:rsidRDefault="00F80744" w:rsidP="00E73CFA">
      <w:pPr>
        <w:ind w:left="709"/>
        <w:jc w:val="both"/>
      </w:pPr>
      <w:r w:rsidRPr="00F80744">
        <w:t>In</w:t>
      </w:r>
      <w:r w:rsidRPr="00F80744">
        <w:rPr>
          <w:spacing w:val="55"/>
        </w:rPr>
        <w:t xml:space="preserve"> </w:t>
      </w:r>
      <w:r w:rsidRPr="00F80744">
        <w:rPr>
          <w:spacing w:val="-5"/>
        </w:rPr>
        <w:t xml:space="preserve">addition; </w:t>
      </w:r>
      <w:r w:rsidRPr="00F80744">
        <w:t xml:space="preserve">in </w:t>
      </w:r>
      <w:r w:rsidRPr="00F80744">
        <w:rPr>
          <w:spacing w:val="-5"/>
        </w:rPr>
        <w:t xml:space="preserve">making </w:t>
      </w:r>
      <w:r w:rsidRPr="00F80744">
        <w:t xml:space="preserve">any </w:t>
      </w:r>
      <w:r w:rsidRPr="00F80744">
        <w:rPr>
          <w:spacing w:val="-5"/>
        </w:rPr>
        <w:t xml:space="preserve">recommendation for </w:t>
      </w:r>
      <w:r w:rsidRPr="00F80744">
        <w:t>the</w:t>
      </w:r>
      <w:r w:rsidRPr="00F80744">
        <w:rPr>
          <w:spacing w:val="55"/>
        </w:rPr>
        <w:t xml:space="preserve"> </w:t>
      </w:r>
      <w:r w:rsidRPr="00F80744">
        <w:t>use</w:t>
      </w:r>
      <w:r w:rsidRPr="00F80744">
        <w:rPr>
          <w:spacing w:val="55"/>
        </w:rPr>
        <w:t xml:space="preserve"> </w:t>
      </w:r>
      <w:r w:rsidRPr="00F80744">
        <w:t xml:space="preserve">of the </w:t>
      </w:r>
      <w:r w:rsidRPr="00F80744">
        <w:rPr>
          <w:spacing w:val="-5"/>
        </w:rPr>
        <w:t xml:space="preserve">services </w:t>
      </w:r>
      <w:r w:rsidRPr="00F80744">
        <w:t xml:space="preserve">of a </w:t>
      </w:r>
      <w:r w:rsidRPr="00F80744">
        <w:rPr>
          <w:spacing w:val="-5"/>
        </w:rPr>
        <w:t xml:space="preserve">third party, </w:t>
      </w:r>
      <w:r w:rsidRPr="00F80744">
        <w:t xml:space="preserve">any </w:t>
      </w:r>
      <w:r w:rsidRPr="00F80744">
        <w:rPr>
          <w:spacing w:val="-5"/>
        </w:rPr>
        <w:t xml:space="preserve">relevant connection between that third party </w:t>
      </w:r>
      <w:r w:rsidRPr="00F80744">
        <w:t xml:space="preserve">and the Firm </w:t>
      </w:r>
      <w:r w:rsidRPr="00F80744">
        <w:rPr>
          <w:spacing w:val="-5"/>
        </w:rPr>
        <w:t xml:space="preserve">will </w:t>
      </w:r>
      <w:r w:rsidRPr="00F80744">
        <w:t xml:space="preserve">be </w:t>
      </w:r>
      <w:r w:rsidRPr="00F80744">
        <w:rPr>
          <w:spacing w:val="-5"/>
        </w:rPr>
        <w:t xml:space="preserve">disclosed </w:t>
      </w:r>
      <w:r w:rsidRPr="00F80744">
        <w:t xml:space="preserve">to the </w:t>
      </w:r>
      <w:r w:rsidRPr="00F80744">
        <w:rPr>
          <w:spacing w:val="-5"/>
        </w:rPr>
        <w:t xml:space="preserve">client </w:t>
      </w:r>
      <w:r w:rsidRPr="00F80744">
        <w:t xml:space="preserve">in </w:t>
      </w:r>
      <w:r w:rsidRPr="00F80744">
        <w:rPr>
          <w:spacing w:val="-5"/>
        </w:rPr>
        <w:t xml:space="preserve">advance. Where effective safeguards </w:t>
      </w:r>
      <w:r w:rsidRPr="00F80744">
        <w:t xml:space="preserve">are not </w:t>
      </w:r>
      <w:r w:rsidRPr="00F80744">
        <w:rPr>
          <w:spacing w:val="-5"/>
        </w:rPr>
        <w:t xml:space="preserve">available, </w:t>
      </w:r>
      <w:r w:rsidRPr="00F80744">
        <w:t xml:space="preserve">the Firm </w:t>
      </w:r>
      <w:r w:rsidRPr="00F80744">
        <w:rPr>
          <w:spacing w:val="-5"/>
        </w:rPr>
        <w:t xml:space="preserve">would refuse </w:t>
      </w:r>
      <w:r w:rsidRPr="00F80744">
        <w:t xml:space="preserve">or </w:t>
      </w:r>
      <w:r w:rsidRPr="00F80744">
        <w:rPr>
          <w:spacing w:val="-5"/>
        </w:rPr>
        <w:t xml:space="preserve">discontinue </w:t>
      </w:r>
      <w:r w:rsidRPr="00F80744">
        <w:t xml:space="preserve">the </w:t>
      </w:r>
      <w:proofErr w:type="gramStart"/>
      <w:r w:rsidRPr="00F80744">
        <w:rPr>
          <w:spacing w:val="-5"/>
        </w:rPr>
        <w:t>particular assignment</w:t>
      </w:r>
      <w:proofErr w:type="gramEnd"/>
      <w:r w:rsidRPr="00F80744">
        <w:rPr>
          <w:spacing w:val="-5"/>
        </w:rPr>
        <w:t>.</w:t>
      </w:r>
    </w:p>
    <w:p w14:paraId="45674A5B" w14:textId="77777777" w:rsidR="00F80744" w:rsidRPr="00F80744" w:rsidRDefault="00F80744" w:rsidP="00E73CFA">
      <w:pPr>
        <w:ind w:left="709"/>
        <w:jc w:val="both"/>
      </w:pPr>
    </w:p>
    <w:p w14:paraId="269C6A83" w14:textId="4F1D936B" w:rsidR="00F80744" w:rsidRPr="00F80744" w:rsidRDefault="00F80744" w:rsidP="00E73CFA">
      <w:pPr>
        <w:ind w:left="709"/>
        <w:jc w:val="both"/>
      </w:pPr>
      <w:r w:rsidRPr="00F80744">
        <w:rPr>
          <w:spacing w:val="-5"/>
        </w:rPr>
        <w:t xml:space="preserve">Where </w:t>
      </w:r>
      <w:r w:rsidRPr="00F80744">
        <w:t xml:space="preserve">a </w:t>
      </w:r>
      <w:proofErr w:type="gramStart"/>
      <w:r w:rsidRPr="00F80744">
        <w:rPr>
          <w:spacing w:val="-5"/>
        </w:rPr>
        <w:t xml:space="preserve">conflict </w:t>
      </w:r>
      <w:r w:rsidRPr="00F80744">
        <w:t xml:space="preserve">of </w:t>
      </w:r>
      <w:r w:rsidRPr="00F80744">
        <w:rPr>
          <w:spacing w:val="-5"/>
        </w:rPr>
        <w:t>interest</w:t>
      </w:r>
      <w:proofErr w:type="gramEnd"/>
      <w:r w:rsidRPr="00F80744">
        <w:rPr>
          <w:spacing w:val="-5"/>
        </w:rPr>
        <w:t xml:space="preserve"> threat arises between </w:t>
      </w:r>
      <w:r w:rsidRPr="00F80744">
        <w:t xml:space="preserve">the </w:t>
      </w:r>
      <w:r w:rsidRPr="00F80744">
        <w:rPr>
          <w:spacing w:val="-5"/>
        </w:rPr>
        <w:t xml:space="preserve">interests </w:t>
      </w:r>
      <w:r w:rsidRPr="00F80744">
        <w:t xml:space="preserve">of two or </w:t>
      </w:r>
      <w:r w:rsidRPr="00F80744">
        <w:rPr>
          <w:spacing w:val="-5"/>
        </w:rPr>
        <w:t xml:space="preserve">more clients </w:t>
      </w:r>
      <w:r w:rsidRPr="00F80744">
        <w:t xml:space="preserve">the </w:t>
      </w:r>
      <w:r w:rsidRPr="00F80744">
        <w:rPr>
          <w:spacing w:val="-5"/>
        </w:rPr>
        <w:t xml:space="preserve">safeguards </w:t>
      </w:r>
      <w:proofErr w:type="spellStart"/>
      <w:r w:rsidRPr="00F80744">
        <w:rPr>
          <w:spacing w:val="-5"/>
        </w:rPr>
        <w:t>utilised</w:t>
      </w:r>
      <w:proofErr w:type="spellEnd"/>
      <w:r w:rsidRPr="00F80744">
        <w:rPr>
          <w:spacing w:val="-5"/>
        </w:rPr>
        <w:t xml:space="preserve"> include, </w:t>
      </w:r>
      <w:r w:rsidRPr="00F80744">
        <w:t xml:space="preserve">but are </w:t>
      </w:r>
      <w:r w:rsidRPr="00F80744">
        <w:rPr>
          <w:spacing w:val="-5"/>
        </w:rPr>
        <w:t xml:space="preserve">not limited </w:t>
      </w:r>
      <w:r w:rsidRPr="00F80744">
        <w:t>to</w:t>
      </w:r>
      <w:r w:rsidR="00EF65EE">
        <w:t>,</w:t>
      </w:r>
      <w:r w:rsidRPr="00F80744">
        <w:t xml:space="preserve"> the use of </w:t>
      </w:r>
      <w:r w:rsidRPr="00F80744">
        <w:rPr>
          <w:spacing w:val="-5"/>
        </w:rPr>
        <w:t xml:space="preserve">different personnel </w:t>
      </w:r>
      <w:r w:rsidRPr="00F80744">
        <w:t xml:space="preserve">for </w:t>
      </w:r>
      <w:r w:rsidRPr="00F80744">
        <w:rPr>
          <w:spacing w:val="-5"/>
        </w:rPr>
        <w:t xml:space="preserve">different engagements </w:t>
      </w:r>
      <w:r w:rsidRPr="00F80744">
        <w:t xml:space="preserve">and </w:t>
      </w:r>
      <w:r w:rsidRPr="00F80744">
        <w:rPr>
          <w:spacing w:val="-5"/>
        </w:rPr>
        <w:t xml:space="preserve">regular reviews </w:t>
      </w:r>
      <w:r w:rsidRPr="00F80744">
        <w:rPr>
          <w:spacing w:val="-3"/>
        </w:rPr>
        <w:t xml:space="preserve">by </w:t>
      </w:r>
      <w:r w:rsidRPr="00F80744">
        <w:t xml:space="preserve">a </w:t>
      </w:r>
      <w:r w:rsidRPr="00F80744">
        <w:rPr>
          <w:spacing w:val="-5"/>
        </w:rPr>
        <w:t xml:space="preserve">senior director, </w:t>
      </w:r>
      <w:r w:rsidRPr="00F80744">
        <w:t xml:space="preserve">the </w:t>
      </w:r>
      <w:r w:rsidRPr="00F80744">
        <w:rPr>
          <w:spacing w:val="-5"/>
        </w:rPr>
        <w:t xml:space="preserve">compliance officer </w:t>
      </w:r>
      <w:r w:rsidRPr="00F80744">
        <w:t>or</w:t>
      </w:r>
      <w:r w:rsidRPr="00F80744">
        <w:rPr>
          <w:spacing w:val="55"/>
        </w:rPr>
        <w:t xml:space="preserve"> </w:t>
      </w:r>
      <w:r w:rsidRPr="00F80744">
        <w:t xml:space="preserve">the </w:t>
      </w:r>
      <w:r w:rsidRPr="00F80744">
        <w:rPr>
          <w:spacing w:val="-5"/>
        </w:rPr>
        <w:t xml:space="preserve">investment committee chairman, depending </w:t>
      </w:r>
      <w:r w:rsidRPr="00F80744">
        <w:t xml:space="preserve">on who is </w:t>
      </w:r>
      <w:r w:rsidRPr="00F80744">
        <w:rPr>
          <w:spacing w:val="-5"/>
        </w:rPr>
        <w:t xml:space="preserve">available </w:t>
      </w:r>
      <w:r w:rsidRPr="00F80744">
        <w:t xml:space="preserve">and not </w:t>
      </w:r>
      <w:r w:rsidRPr="00F80744">
        <w:rPr>
          <w:spacing w:val="-5"/>
        </w:rPr>
        <w:t xml:space="preserve">personally involved </w:t>
      </w:r>
      <w:r w:rsidRPr="00F80744">
        <w:t xml:space="preserve">with </w:t>
      </w:r>
      <w:r w:rsidRPr="00F80744">
        <w:rPr>
          <w:spacing w:val="-5"/>
        </w:rPr>
        <w:t>either</w:t>
      </w:r>
      <w:r w:rsidRPr="00F80744">
        <w:rPr>
          <w:spacing w:val="-11"/>
        </w:rPr>
        <w:t xml:space="preserve"> </w:t>
      </w:r>
      <w:r w:rsidRPr="00F80744">
        <w:rPr>
          <w:spacing w:val="-5"/>
        </w:rPr>
        <w:t>client.</w:t>
      </w:r>
    </w:p>
    <w:p w14:paraId="59AEFB2E" w14:textId="77777777" w:rsidR="00F80744" w:rsidRPr="00F80744" w:rsidRDefault="00F80744" w:rsidP="00E73CFA">
      <w:pPr>
        <w:ind w:left="709"/>
        <w:jc w:val="both"/>
      </w:pPr>
    </w:p>
    <w:p w14:paraId="28E6FA84" w14:textId="77777777" w:rsidR="00F80744" w:rsidRPr="00F80744" w:rsidRDefault="00F80744" w:rsidP="00E73CFA">
      <w:pPr>
        <w:ind w:left="709"/>
        <w:jc w:val="both"/>
        <w:rPr>
          <w:spacing w:val="-5"/>
        </w:rPr>
      </w:pPr>
      <w:r w:rsidRPr="00F80744">
        <w:rPr>
          <w:spacing w:val="-5"/>
        </w:rPr>
        <w:t xml:space="preserve">Where </w:t>
      </w:r>
      <w:r w:rsidRPr="00F80744">
        <w:t xml:space="preserve">the </w:t>
      </w:r>
      <w:r w:rsidRPr="00F80744">
        <w:rPr>
          <w:spacing w:val="-5"/>
        </w:rPr>
        <w:t xml:space="preserve">acceptance </w:t>
      </w:r>
      <w:r w:rsidRPr="00F80744">
        <w:t xml:space="preserve">or </w:t>
      </w:r>
      <w:r w:rsidRPr="00F80744">
        <w:rPr>
          <w:spacing w:val="-5"/>
        </w:rPr>
        <w:t xml:space="preserve">continuance </w:t>
      </w:r>
      <w:r w:rsidRPr="00F80744">
        <w:t xml:space="preserve">of </w:t>
      </w:r>
      <w:r w:rsidRPr="00F80744">
        <w:rPr>
          <w:spacing w:val="-3"/>
        </w:rPr>
        <w:t xml:space="preserve">an </w:t>
      </w:r>
      <w:r w:rsidRPr="00F80744">
        <w:rPr>
          <w:spacing w:val="-5"/>
        </w:rPr>
        <w:t xml:space="preserve">engagement would, </w:t>
      </w:r>
      <w:r w:rsidRPr="00F80744">
        <w:t xml:space="preserve">even </w:t>
      </w:r>
      <w:r w:rsidRPr="00F80744">
        <w:rPr>
          <w:spacing w:val="-3"/>
        </w:rPr>
        <w:t xml:space="preserve">with </w:t>
      </w:r>
      <w:r w:rsidRPr="00F80744">
        <w:t xml:space="preserve">the </w:t>
      </w:r>
      <w:r w:rsidRPr="00F80744">
        <w:rPr>
          <w:spacing w:val="-5"/>
        </w:rPr>
        <w:t xml:space="preserve">safeguards </w:t>
      </w:r>
      <w:r w:rsidRPr="00F80744">
        <w:t xml:space="preserve">in </w:t>
      </w:r>
      <w:r w:rsidRPr="00F80744">
        <w:rPr>
          <w:spacing w:val="-5"/>
        </w:rPr>
        <w:t xml:space="preserve">place, prejudice </w:t>
      </w:r>
      <w:r w:rsidRPr="00F80744">
        <w:t xml:space="preserve">the </w:t>
      </w:r>
      <w:r w:rsidRPr="00F80744">
        <w:rPr>
          <w:spacing w:val="-5"/>
        </w:rPr>
        <w:t xml:space="preserve">interests </w:t>
      </w:r>
      <w:r w:rsidRPr="00F80744">
        <w:t>of any</w:t>
      </w:r>
      <w:r w:rsidRPr="00F80744">
        <w:rPr>
          <w:spacing w:val="55"/>
        </w:rPr>
        <w:t xml:space="preserve"> </w:t>
      </w:r>
      <w:r w:rsidRPr="00F80744">
        <w:rPr>
          <w:spacing w:val="-6"/>
        </w:rPr>
        <w:t xml:space="preserve">existing </w:t>
      </w:r>
      <w:r w:rsidRPr="00F80744">
        <w:t xml:space="preserve">or </w:t>
      </w:r>
      <w:r w:rsidRPr="00F80744">
        <w:rPr>
          <w:spacing w:val="-6"/>
        </w:rPr>
        <w:t xml:space="preserve">potential </w:t>
      </w:r>
      <w:r w:rsidRPr="00F80744">
        <w:rPr>
          <w:spacing w:val="-5"/>
        </w:rPr>
        <w:t xml:space="preserve">client, </w:t>
      </w:r>
      <w:r w:rsidRPr="00F80744">
        <w:t xml:space="preserve">the </w:t>
      </w:r>
      <w:r w:rsidRPr="00F80744">
        <w:rPr>
          <w:spacing w:val="-5"/>
        </w:rPr>
        <w:t xml:space="preserve">engagement would not </w:t>
      </w:r>
      <w:r w:rsidRPr="00F80744">
        <w:rPr>
          <w:spacing w:val="-3"/>
        </w:rPr>
        <w:t xml:space="preserve">be </w:t>
      </w:r>
      <w:r w:rsidRPr="00F80744">
        <w:rPr>
          <w:spacing w:val="-5"/>
        </w:rPr>
        <w:t xml:space="preserve">accepted </w:t>
      </w:r>
      <w:r w:rsidRPr="00F80744">
        <w:t xml:space="preserve">or </w:t>
      </w:r>
      <w:r w:rsidRPr="00F80744">
        <w:rPr>
          <w:spacing w:val="-5"/>
        </w:rPr>
        <w:t xml:space="preserve">continued, </w:t>
      </w:r>
      <w:r w:rsidRPr="00F80744">
        <w:t xml:space="preserve">or one of the </w:t>
      </w:r>
      <w:r w:rsidRPr="00F80744">
        <w:rPr>
          <w:spacing w:val="-5"/>
        </w:rPr>
        <w:t xml:space="preserve">assignments would </w:t>
      </w:r>
      <w:r w:rsidRPr="00F80744">
        <w:t>be</w:t>
      </w:r>
      <w:r w:rsidRPr="00F80744">
        <w:rPr>
          <w:spacing w:val="55"/>
        </w:rPr>
        <w:t xml:space="preserve"> </w:t>
      </w:r>
      <w:r w:rsidRPr="00F80744">
        <w:rPr>
          <w:spacing w:val="-5"/>
        </w:rPr>
        <w:t>discontinued.</w:t>
      </w:r>
    </w:p>
    <w:p w14:paraId="40255585" w14:textId="77777777" w:rsidR="00F80744" w:rsidRPr="00F80744" w:rsidRDefault="00F80744" w:rsidP="00E73CFA">
      <w:pPr>
        <w:ind w:left="709"/>
        <w:jc w:val="both"/>
        <w:rPr>
          <w:spacing w:val="-5"/>
        </w:rPr>
      </w:pPr>
    </w:p>
    <w:p w14:paraId="734EB8AA" w14:textId="77777777" w:rsidR="00F80744" w:rsidRPr="00F80744" w:rsidRDefault="00F80744" w:rsidP="00E73CFA">
      <w:pPr>
        <w:ind w:left="709"/>
        <w:jc w:val="both"/>
      </w:pPr>
      <w:r w:rsidRPr="00F80744">
        <w:rPr>
          <w:spacing w:val="-5"/>
        </w:rPr>
        <w:t xml:space="preserve">Where constraints </w:t>
      </w:r>
      <w:r w:rsidRPr="00F80744">
        <w:t xml:space="preserve">of </w:t>
      </w:r>
      <w:r w:rsidRPr="00F80744">
        <w:rPr>
          <w:spacing w:val="-5"/>
        </w:rPr>
        <w:t xml:space="preserve">confidentiality preclude adequate </w:t>
      </w:r>
      <w:r w:rsidRPr="00F80744">
        <w:rPr>
          <w:spacing w:val="-6"/>
        </w:rPr>
        <w:t xml:space="preserve">disclosure </w:t>
      </w:r>
      <w:r w:rsidRPr="00F80744">
        <w:t xml:space="preserve">of a </w:t>
      </w:r>
      <w:r w:rsidRPr="00F80744">
        <w:rPr>
          <w:spacing w:val="-5"/>
        </w:rPr>
        <w:t xml:space="preserve">potential conflict </w:t>
      </w:r>
      <w:r w:rsidRPr="00F80744">
        <w:t xml:space="preserve">of </w:t>
      </w:r>
      <w:r w:rsidRPr="00F80744">
        <w:rPr>
          <w:spacing w:val="-5"/>
        </w:rPr>
        <w:t xml:space="preserve">interest </w:t>
      </w:r>
      <w:r w:rsidRPr="00F80744">
        <w:t xml:space="preserve">the Firm </w:t>
      </w:r>
      <w:r w:rsidRPr="00F80744">
        <w:t>would</w:t>
      </w:r>
      <w:r w:rsidRPr="00F80744">
        <w:rPr>
          <w:spacing w:val="55"/>
        </w:rPr>
        <w:t xml:space="preserve"> </w:t>
      </w:r>
      <w:r w:rsidRPr="00F80744">
        <w:rPr>
          <w:spacing w:val="-5"/>
        </w:rPr>
        <w:t xml:space="preserve">disengage </w:t>
      </w:r>
      <w:r w:rsidRPr="00F80744">
        <w:t>from</w:t>
      </w:r>
      <w:r w:rsidRPr="00F80744">
        <w:rPr>
          <w:spacing w:val="55"/>
        </w:rPr>
        <w:t xml:space="preserve"> </w:t>
      </w:r>
      <w:r w:rsidRPr="00F80744">
        <w:t>the</w:t>
      </w:r>
      <w:r w:rsidRPr="00F80744">
        <w:rPr>
          <w:spacing w:val="55"/>
        </w:rPr>
        <w:t xml:space="preserve"> </w:t>
      </w:r>
      <w:r w:rsidRPr="00F80744">
        <w:rPr>
          <w:spacing w:val="-5"/>
        </w:rPr>
        <w:t>relevant assignment.</w:t>
      </w:r>
    </w:p>
    <w:p w14:paraId="2E0F3A6F" w14:textId="77777777" w:rsidR="00F80744" w:rsidRPr="00F80744" w:rsidRDefault="00F80744" w:rsidP="00E73CFA">
      <w:pPr>
        <w:ind w:left="709"/>
        <w:jc w:val="both"/>
      </w:pPr>
    </w:p>
    <w:p w14:paraId="194184BA" w14:textId="4617F6FE" w:rsidR="00F80744" w:rsidRPr="00F80744" w:rsidRDefault="00F80744" w:rsidP="00E73CFA">
      <w:pPr>
        <w:ind w:left="709"/>
        <w:jc w:val="both"/>
      </w:pPr>
      <w:r w:rsidRPr="00F80744">
        <w:t xml:space="preserve">The Firm </w:t>
      </w:r>
      <w:r w:rsidRPr="00F80744">
        <w:rPr>
          <w:spacing w:val="-5"/>
        </w:rPr>
        <w:t xml:space="preserve">will ensure </w:t>
      </w:r>
      <w:r w:rsidRPr="00F80744">
        <w:t xml:space="preserve">that </w:t>
      </w:r>
      <w:r w:rsidRPr="00F80744">
        <w:rPr>
          <w:spacing w:val="-3"/>
        </w:rPr>
        <w:t xml:space="preserve">its </w:t>
      </w:r>
      <w:r w:rsidRPr="00F80744">
        <w:rPr>
          <w:spacing w:val="-5"/>
        </w:rPr>
        <w:t xml:space="preserve">remuneration arrangements </w:t>
      </w:r>
      <w:r w:rsidRPr="00F80744">
        <w:t>with</w:t>
      </w:r>
      <w:r w:rsidRPr="00F80744">
        <w:rPr>
          <w:spacing w:val="55"/>
        </w:rPr>
        <w:t xml:space="preserve"> </w:t>
      </w:r>
      <w:r w:rsidRPr="00F80744">
        <w:t xml:space="preserve">its </w:t>
      </w:r>
      <w:r w:rsidRPr="00F80744">
        <w:rPr>
          <w:spacing w:val="-5"/>
        </w:rPr>
        <w:t xml:space="preserve">employees </w:t>
      </w:r>
      <w:r w:rsidRPr="00F80744">
        <w:t xml:space="preserve">who </w:t>
      </w:r>
      <w:r w:rsidRPr="00F80744">
        <w:rPr>
          <w:spacing w:val="-5"/>
        </w:rPr>
        <w:t xml:space="preserve">are </w:t>
      </w:r>
      <w:r w:rsidRPr="00F80744">
        <w:rPr>
          <w:spacing w:val="-6"/>
        </w:rPr>
        <w:t xml:space="preserve">engaged </w:t>
      </w:r>
      <w:r w:rsidRPr="00F80744">
        <w:t xml:space="preserve">in </w:t>
      </w:r>
      <w:r w:rsidRPr="00F80744">
        <w:rPr>
          <w:spacing w:val="-5"/>
        </w:rPr>
        <w:t xml:space="preserve">providing investment advice and/or in the provision of insurance intermediary services </w:t>
      </w:r>
      <w:r w:rsidRPr="00F80744">
        <w:t xml:space="preserve">are </w:t>
      </w:r>
      <w:r w:rsidRPr="00F80744">
        <w:rPr>
          <w:spacing w:val="-5"/>
        </w:rPr>
        <w:t xml:space="preserve">not structured </w:t>
      </w:r>
      <w:r w:rsidRPr="00F80744">
        <w:t xml:space="preserve">in </w:t>
      </w:r>
      <w:r w:rsidRPr="00F80744">
        <w:rPr>
          <w:spacing w:val="-5"/>
        </w:rPr>
        <w:t xml:space="preserve">such </w:t>
      </w:r>
      <w:r w:rsidRPr="00F80744">
        <w:t xml:space="preserve">a way </w:t>
      </w:r>
      <w:r w:rsidRPr="00F80744">
        <w:rPr>
          <w:spacing w:val="-3"/>
        </w:rPr>
        <w:t xml:space="preserve">as </w:t>
      </w:r>
      <w:r w:rsidRPr="00F80744">
        <w:t xml:space="preserve">to </w:t>
      </w:r>
      <w:r w:rsidRPr="00F80744">
        <w:rPr>
          <w:spacing w:val="-5"/>
        </w:rPr>
        <w:t xml:space="preserve">impair </w:t>
      </w:r>
      <w:r w:rsidRPr="00F80744">
        <w:t xml:space="preserve">the </w:t>
      </w:r>
      <w:r w:rsidRPr="00F80744">
        <w:rPr>
          <w:spacing w:val="-5"/>
        </w:rPr>
        <w:t xml:space="preserve">Firm’s obligations </w:t>
      </w:r>
      <w:r w:rsidRPr="00F80744">
        <w:t>to</w:t>
      </w:r>
      <w:r w:rsidRPr="00F80744">
        <w:rPr>
          <w:spacing w:val="55"/>
        </w:rPr>
        <w:t xml:space="preserve"> </w:t>
      </w:r>
      <w:r w:rsidRPr="00F80744">
        <w:t>act</w:t>
      </w:r>
      <w:r w:rsidRPr="00F80744">
        <w:rPr>
          <w:spacing w:val="55"/>
        </w:rPr>
        <w:t xml:space="preserve"> </w:t>
      </w:r>
      <w:r w:rsidRPr="00F80744">
        <w:t xml:space="preserve">in </w:t>
      </w:r>
      <w:r w:rsidRPr="00F80744">
        <w:rPr>
          <w:spacing w:val="-3"/>
        </w:rPr>
        <w:t xml:space="preserve">its </w:t>
      </w:r>
      <w:r w:rsidRPr="00F80744">
        <w:rPr>
          <w:spacing w:val="-5"/>
        </w:rPr>
        <w:t>clients</w:t>
      </w:r>
      <w:r w:rsidR="00EF65EE">
        <w:rPr>
          <w:spacing w:val="-5"/>
        </w:rPr>
        <w:t>’</w:t>
      </w:r>
      <w:r w:rsidRPr="00F80744">
        <w:rPr>
          <w:spacing w:val="-5"/>
        </w:rPr>
        <w:t xml:space="preserve"> best interests </w:t>
      </w:r>
      <w:r w:rsidRPr="00F80744">
        <w:t xml:space="preserve">and to </w:t>
      </w:r>
      <w:r w:rsidRPr="00F80744">
        <w:rPr>
          <w:spacing w:val="-5"/>
        </w:rPr>
        <w:t>satisfy the suitability requirement.</w:t>
      </w:r>
    </w:p>
    <w:p w14:paraId="018D833B" w14:textId="77777777" w:rsidR="00F80744" w:rsidRPr="00F80744" w:rsidRDefault="00F80744" w:rsidP="00E73CFA">
      <w:pPr>
        <w:ind w:left="709"/>
        <w:jc w:val="both"/>
      </w:pPr>
    </w:p>
    <w:p w14:paraId="2CF00FA1" w14:textId="77777777" w:rsidR="00F80744" w:rsidRPr="00F80744" w:rsidRDefault="00F80744" w:rsidP="00E73CFA">
      <w:pPr>
        <w:ind w:left="709"/>
        <w:jc w:val="both"/>
      </w:pPr>
      <w:r w:rsidRPr="00F80744">
        <w:t xml:space="preserve">The </w:t>
      </w:r>
      <w:proofErr w:type="gramStart"/>
      <w:r w:rsidRPr="00F80744">
        <w:t>conflict of interest</w:t>
      </w:r>
      <w:proofErr w:type="gramEnd"/>
      <w:r w:rsidRPr="00F80744">
        <w:t xml:space="preserve"> procedures, which are designed to ensure the required level of independence, are the subject of ongoing monitoring and review processes.</w:t>
      </w:r>
    </w:p>
    <w:p w14:paraId="109458E0" w14:textId="77777777" w:rsidR="00F80744" w:rsidRPr="00F80744" w:rsidRDefault="00F80744" w:rsidP="00E73CFA">
      <w:pPr>
        <w:ind w:left="709"/>
        <w:jc w:val="both"/>
      </w:pPr>
    </w:p>
    <w:p w14:paraId="26224FFF" w14:textId="77777777" w:rsidR="00F80744" w:rsidRPr="00F80744" w:rsidRDefault="00F80744" w:rsidP="00E73CFA">
      <w:pPr>
        <w:ind w:left="709"/>
        <w:jc w:val="both"/>
      </w:pPr>
      <w:r w:rsidRPr="00F80744">
        <w:t>Written, email and oral instructions will only be accepted from you, and the person(s) authorised by you as instructed to us in writing. Unless otherwise notified, we will assume that written instructions signed by any of the authorised persons to be valid instructions and that we will be entitled to act upon them.</w:t>
      </w:r>
    </w:p>
    <w:p w14:paraId="0D63B7D4" w14:textId="77777777" w:rsidR="00F80744" w:rsidRPr="00F80744" w:rsidRDefault="00F80744" w:rsidP="00E73CFA">
      <w:pPr>
        <w:ind w:left="709"/>
        <w:jc w:val="both"/>
      </w:pPr>
    </w:p>
    <w:p w14:paraId="458FF51A" w14:textId="4B9CD288" w:rsidR="00F80744" w:rsidRPr="00F80744" w:rsidRDefault="00F80744" w:rsidP="00E73CFA">
      <w:pPr>
        <w:ind w:left="709"/>
        <w:jc w:val="both"/>
      </w:pPr>
      <w:r w:rsidRPr="00F80744">
        <w:t xml:space="preserve">Written instructions must be addressed to our office at </w:t>
      </w:r>
      <w:r w:rsidR="000F54AF" w:rsidRPr="000F54AF">
        <w:t xml:space="preserve">The Greenway, </w:t>
      </w:r>
      <w:proofErr w:type="spellStart"/>
      <w:r w:rsidR="000F54AF" w:rsidRPr="000F54AF">
        <w:t>Ardilaun</w:t>
      </w:r>
      <w:proofErr w:type="spellEnd"/>
      <w:r w:rsidR="000F54AF" w:rsidRPr="000F54AF">
        <w:t xml:space="preserve"> Court, Court C, Unit #912, 112-114 St. Stephen’s Green, Dublin 2, D02 TD28</w:t>
      </w:r>
      <w:r w:rsidRPr="00F80744">
        <w:t>. We will also act pursuant to telephone instructions where we reasonably believe these to be given by you or any of the authorised persons.</w:t>
      </w:r>
    </w:p>
    <w:p w14:paraId="3EBAC7AA" w14:textId="77777777" w:rsidR="00F80744" w:rsidRPr="00F80744" w:rsidRDefault="00F80744" w:rsidP="00E73CFA">
      <w:pPr>
        <w:ind w:left="709"/>
        <w:jc w:val="both"/>
      </w:pPr>
    </w:p>
    <w:p w14:paraId="1E8AA56B" w14:textId="77777777" w:rsidR="00F80744" w:rsidRPr="00F80744" w:rsidRDefault="00F80744" w:rsidP="00E73CFA">
      <w:pPr>
        <w:ind w:left="709"/>
        <w:jc w:val="both"/>
      </w:pPr>
      <w:r w:rsidRPr="00F80744">
        <w:t xml:space="preserve">Where written/email instructions are subsequently received which differ from the oral/telephone instructions previously given, we will carry out the written/email instructions as and from the date of their receipt, and we will have no liability for any losses, actions or other liabilities arising as a result of our compliance with the prior oral/telephone instructions. Our records with respect to the content of </w:t>
      </w:r>
      <w:r w:rsidRPr="00F80744">
        <w:lastRenderedPageBreak/>
        <w:t>any oral/telephone instructions will be binding and conclusive.</w:t>
      </w:r>
    </w:p>
    <w:p w14:paraId="47F8B97C" w14:textId="77777777" w:rsidR="00F80744" w:rsidRPr="00F80744" w:rsidRDefault="00F80744" w:rsidP="00E73CFA">
      <w:pPr>
        <w:ind w:left="709"/>
        <w:jc w:val="both"/>
      </w:pPr>
    </w:p>
    <w:p w14:paraId="2BF0AC0E" w14:textId="592A33FB" w:rsidR="00F80744" w:rsidRPr="00F80744" w:rsidRDefault="00F80744" w:rsidP="00E73CFA">
      <w:pPr>
        <w:ind w:left="709"/>
        <w:jc w:val="both"/>
      </w:pPr>
      <w:r w:rsidRPr="00F80744">
        <w:t xml:space="preserve">Information and various news updates are sent to our clients from time to time. These may include market updates and other investment/pensions/insurance related articles which may be of interest to our clients. You will need to opt-in in order to receive these items. Should you wish to opt-out you may do so at any time by letter, email, telephone or by clicking on the ‘Unsubscribe’ icon included in </w:t>
      </w:r>
      <w:r w:rsidR="00B12C78" w:rsidRPr="00F80744">
        <w:t>these communications</w:t>
      </w:r>
      <w:r w:rsidRPr="00F80744">
        <w:t>.</w:t>
      </w:r>
    </w:p>
    <w:p w14:paraId="4B055F0A" w14:textId="77777777" w:rsidR="00F80744" w:rsidRPr="00F80744" w:rsidRDefault="00F80744" w:rsidP="00DF5E99"/>
    <w:p w14:paraId="281BE730" w14:textId="77777777" w:rsidR="00F80744" w:rsidRPr="00AB501E" w:rsidRDefault="00F80744" w:rsidP="000A4498">
      <w:pPr>
        <w:pStyle w:val="Heading1"/>
        <w:rPr>
          <w:u w:val="double"/>
        </w:rPr>
      </w:pPr>
      <w:bookmarkStart w:id="226" w:name="_BPDC_LN_INS_1015"/>
      <w:bookmarkStart w:id="227" w:name="_BPDC_PR_INS_1016"/>
      <w:bookmarkStart w:id="228" w:name="_Toc5626594"/>
      <w:bookmarkStart w:id="229" w:name="_Toc21612600"/>
      <w:bookmarkStart w:id="230" w:name="_Toc97122792"/>
      <w:bookmarkEnd w:id="226"/>
      <w:bookmarkEnd w:id="227"/>
      <w:r w:rsidRPr="00F80744">
        <w:t>Client</w:t>
      </w:r>
      <w:r w:rsidRPr="00AB501E">
        <w:rPr>
          <w:spacing w:val="-8"/>
        </w:rPr>
        <w:t xml:space="preserve"> </w:t>
      </w:r>
      <w:r w:rsidRPr="00F80744">
        <w:t>Assets</w:t>
      </w:r>
      <w:bookmarkEnd w:id="228"/>
      <w:bookmarkEnd w:id="229"/>
      <w:bookmarkEnd w:id="230"/>
    </w:p>
    <w:p w14:paraId="5180ED22" w14:textId="77777777" w:rsidR="00F80744" w:rsidRPr="00F80744" w:rsidRDefault="00F80744" w:rsidP="00E73CFA">
      <w:pPr>
        <w:jc w:val="both"/>
      </w:pPr>
    </w:p>
    <w:p w14:paraId="5A16233E" w14:textId="77777777" w:rsidR="00F80744" w:rsidRPr="00F80744" w:rsidRDefault="00F80744" w:rsidP="00E73CFA">
      <w:pPr>
        <w:ind w:left="709"/>
        <w:jc w:val="both"/>
      </w:pPr>
      <w:r w:rsidRPr="00F80744">
        <w:t>Acuvest is not authorised to hold client funds or client financial instruments.</w:t>
      </w:r>
    </w:p>
    <w:p w14:paraId="1E52DEF6" w14:textId="7D0F885D" w:rsidR="00F80744" w:rsidRDefault="00F80744" w:rsidP="00E73CFA">
      <w:pPr>
        <w:jc w:val="both"/>
      </w:pPr>
    </w:p>
    <w:p w14:paraId="6C404A3F" w14:textId="77777777" w:rsidR="00F80744" w:rsidRPr="00AB501E" w:rsidRDefault="00F80744" w:rsidP="000A4498">
      <w:pPr>
        <w:pStyle w:val="Heading1"/>
        <w:rPr>
          <w:u w:val="double"/>
        </w:rPr>
      </w:pPr>
      <w:bookmarkStart w:id="231" w:name="_BPDC_LN_INS_1013"/>
      <w:bookmarkStart w:id="232" w:name="_BPDC_PR_INS_1014"/>
      <w:bookmarkStart w:id="233" w:name="_Toc5626595"/>
      <w:bookmarkStart w:id="234" w:name="_Toc21612601"/>
      <w:bookmarkStart w:id="235" w:name="_Toc97122793"/>
      <w:bookmarkEnd w:id="231"/>
      <w:bookmarkEnd w:id="232"/>
      <w:r w:rsidRPr="00F80744">
        <w:t>Instructions &amp;</w:t>
      </w:r>
      <w:r w:rsidRPr="00AB501E">
        <w:rPr>
          <w:spacing w:val="-15"/>
        </w:rPr>
        <w:t xml:space="preserve"> </w:t>
      </w:r>
      <w:r w:rsidRPr="00F80744">
        <w:t>Language</w:t>
      </w:r>
      <w:bookmarkEnd w:id="233"/>
      <w:bookmarkEnd w:id="234"/>
      <w:bookmarkEnd w:id="235"/>
    </w:p>
    <w:p w14:paraId="796D4CA4" w14:textId="77777777" w:rsidR="00F80744" w:rsidRPr="00F80744" w:rsidRDefault="00F80744" w:rsidP="00E73CFA">
      <w:pPr>
        <w:jc w:val="both"/>
      </w:pPr>
    </w:p>
    <w:p w14:paraId="71223639" w14:textId="77777777" w:rsidR="00F80744" w:rsidRPr="00F80744" w:rsidRDefault="00F80744" w:rsidP="00E73CFA">
      <w:pPr>
        <w:ind w:left="709"/>
        <w:jc w:val="both"/>
      </w:pPr>
      <w:r w:rsidRPr="00F80744">
        <w:t xml:space="preserve">Our </w:t>
      </w:r>
      <w:r w:rsidRPr="00F80744">
        <w:rPr>
          <w:spacing w:val="-5"/>
        </w:rPr>
        <w:t xml:space="preserve">dealings with </w:t>
      </w:r>
      <w:r w:rsidRPr="00F80744">
        <w:t xml:space="preserve">you </w:t>
      </w:r>
      <w:r w:rsidRPr="00F80744">
        <w:rPr>
          <w:spacing w:val="-5"/>
        </w:rPr>
        <w:t xml:space="preserve">will </w:t>
      </w:r>
      <w:r w:rsidRPr="00F80744">
        <w:rPr>
          <w:spacing w:val="-3"/>
        </w:rPr>
        <w:t xml:space="preserve">be </w:t>
      </w:r>
      <w:r w:rsidRPr="00F80744">
        <w:rPr>
          <w:spacing w:val="-6"/>
        </w:rPr>
        <w:t xml:space="preserve">conducted </w:t>
      </w:r>
      <w:r w:rsidRPr="00F80744">
        <w:t>in</w:t>
      </w:r>
      <w:r w:rsidRPr="00F80744">
        <w:rPr>
          <w:spacing w:val="-13"/>
        </w:rPr>
        <w:t xml:space="preserve"> </w:t>
      </w:r>
      <w:r w:rsidRPr="00F80744">
        <w:rPr>
          <w:spacing w:val="-5"/>
        </w:rPr>
        <w:t>English.</w:t>
      </w:r>
    </w:p>
    <w:p w14:paraId="48871248" w14:textId="77777777" w:rsidR="00F80744" w:rsidRPr="00F80744" w:rsidRDefault="00F80744" w:rsidP="00E73CFA">
      <w:pPr>
        <w:ind w:left="709"/>
        <w:jc w:val="both"/>
      </w:pPr>
    </w:p>
    <w:p w14:paraId="00D52B74" w14:textId="77777777" w:rsidR="00F80744" w:rsidRPr="00F80744" w:rsidRDefault="00F80744" w:rsidP="00E73CFA">
      <w:pPr>
        <w:ind w:left="709"/>
        <w:jc w:val="both"/>
        <w:rPr>
          <w:spacing w:val="-5"/>
        </w:rPr>
      </w:pPr>
      <w:r w:rsidRPr="00F80744">
        <w:rPr>
          <w:spacing w:val="-5"/>
        </w:rPr>
        <w:t xml:space="preserve">We will only accept instructions from you in relation to this appointment, unless you instruct us in writing to the contrary. We are authorised to rely and act on such instructions or </w:t>
      </w:r>
      <w:proofErr w:type="gramStart"/>
      <w:r w:rsidRPr="00F80744">
        <w:rPr>
          <w:spacing w:val="-5"/>
        </w:rPr>
        <w:t>communication</w:t>
      </w:r>
      <w:proofErr w:type="gramEnd"/>
      <w:r w:rsidRPr="00F80744">
        <w:rPr>
          <w:spacing w:val="-5"/>
        </w:rPr>
        <w:t xml:space="preserve"> and we are not required to acknowledge such instructions.</w:t>
      </w:r>
    </w:p>
    <w:p w14:paraId="0CF0A5B6" w14:textId="77777777" w:rsidR="00F80744" w:rsidRPr="00F80744" w:rsidRDefault="00F80744" w:rsidP="00E73CFA">
      <w:pPr>
        <w:jc w:val="both"/>
      </w:pPr>
    </w:p>
    <w:p w14:paraId="0711DCD0" w14:textId="77777777" w:rsidR="00F80744" w:rsidRPr="00AB501E" w:rsidRDefault="00F80744" w:rsidP="000A4498">
      <w:pPr>
        <w:pStyle w:val="Heading1"/>
        <w:rPr>
          <w:u w:val="double"/>
        </w:rPr>
      </w:pPr>
      <w:bookmarkStart w:id="236" w:name="_BPDC_LN_INS_1011"/>
      <w:bookmarkStart w:id="237" w:name="_BPDC_PR_INS_1012"/>
      <w:bookmarkStart w:id="238" w:name="_Toc5626596"/>
      <w:bookmarkStart w:id="239" w:name="_Toc21612602"/>
      <w:bookmarkStart w:id="240" w:name="_Toc97122794"/>
      <w:bookmarkEnd w:id="236"/>
      <w:bookmarkEnd w:id="237"/>
      <w:r w:rsidRPr="00F80744">
        <w:t>Tax and Legal</w:t>
      </w:r>
      <w:r w:rsidRPr="00AB501E">
        <w:rPr>
          <w:spacing w:val="-10"/>
        </w:rPr>
        <w:t xml:space="preserve"> </w:t>
      </w:r>
      <w:r w:rsidRPr="00F80744">
        <w:t>Matters</w:t>
      </w:r>
      <w:bookmarkEnd w:id="238"/>
      <w:bookmarkEnd w:id="239"/>
      <w:bookmarkEnd w:id="240"/>
    </w:p>
    <w:p w14:paraId="5350BE30" w14:textId="77777777" w:rsidR="00F80744" w:rsidRPr="00F80744" w:rsidRDefault="00F80744" w:rsidP="00E73CFA">
      <w:pPr>
        <w:jc w:val="both"/>
      </w:pPr>
    </w:p>
    <w:p w14:paraId="5B9D167C" w14:textId="77777777" w:rsidR="00F80744" w:rsidRPr="00F80744" w:rsidRDefault="00F80744" w:rsidP="00E73CFA">
      <w:pPr>
        <w:ind w:left="709"/>
        <w:jc w:val="both"/>
      </w:pPr>
      <w:r w:rsidRPr="00F80744">
        <w:rPr>
          <w:spacing w:val="-3"/>
        </w:rPr>
        <w:t xml:space="preserve">As </w:t>
      </w:r>
      <w:r w:rsidRPr="00F80744">
        <w:t xml:space="preserve">part of our </w:t>
      </w:r>
      <w:r w:rsidRPr="00F80744">
        <w:rPr>
          <w:spacing w:val="-6"/>
        </w:rPr>
        <w:t xml:space="preserve">engagement </w:t>
      </w:r>
      <w:r w:rsidRPr="00F80744">
        <w:t xml:space="preserve">with you, </w:t>
      </w:r>
      <w:r w:rsidRPr="00F80744">
        <w:rPr>
          <w:spacing w:val="-5"/>
        </w:rPr>
        <w:t xml:space="preserve">opinions </w:t>
      </w:r>
      <w:r w:rsidRPr="00F80744">
        <w:t xml:space="preserve">or </w:t>
      </w:r>
      <w:r w:rsidRPr="00F80744">
        <w:rPr>
          <w:spacing w:val="-5"/>
        </w:rPr>
        <w:t xml:space="preserve">views </w:t>
      </w:r>
      <w:r w:rsidRPr="00F80744">
        <w:t xml:space="preserve">may be </w:t>
      </w:r>
      <w:r w:rsidRPr="00F80744">
        <w:rPr>
          <w:spacing w:val="-6"/>
        </w:rPr>
        <w:t xml:space="preserve">expressed </w:t>
      </w:r>
      <w:r w:rsidRPr="00F80744">
        <w:t xml:space="preserve">from time to time </w:t>
      </w:r>
      <w:r w:rsidRPr="00F80744">
        <w:rPr>
          <w:spacing w:val="-5"/>
        </w:rPr>
        <w:t xml:space="preserve">related </w:t>
      </w:r>
      <w:r w:rsidRPr="00F80744">
        <w:t xml:space="preserve">to </w:t>
      </w:r>
      <w:r w:rsidRPr="00F80744">
        <w:rPr>
          <w:spacing w:val="-5"/>
        </w:rPr>
        <w:t xml:space="preserve">taxation and/or legal matters. Such opinions </w:t>
      </w:r>
      <w:r w:rsidRPr="00F80744">
        <w:t xml:space="preserve">or </w:t>
      </w:r>
      <w:r w:rsidRPr="00F80744">
        <w:rPr>
          <w:spacing w:val="-5"/>
        </w:rPr>
        <w:t xml:space="preserve">views should not </w:t>
      </w:r>
      <w:r w:rsidRPr="00F80744">
        <w:t xml:space="preserve">be </w:t>
      </w:r>
      <w:r w:rsidRPr="00F80744">
        <w:rPr>
          <w:spacing w:val="-6"/>
        </w:rPr>
        <w:t xml:space="preserve">construed </w:t>
      </w:r>
      <w:r w:rsidRPr="00F80744">
        <w:rPr>
          <w:spacing w:val="-3"/>
        </w:rPr>
        <w:t xml:space="preserve">as </w:t>
      </w:r>
      <w:r w:rsidRPr="00F80744">
        <w:rPr>
          <w:spacing w:val="-5"/>
        </w:rPr>
        <w:t xml:space="preserve">advice </w:t>
      </w:r>
      <w:r w:rsidRPr="00F80744">
        <w:t xml:space="preserve">or </w:t>
      </w:r>
      <w:r w:rsidRPr="00F80744">
        <w:rPr>
          <w:spacing w:val="-3"/>
        </w:rPr>
        <w:t xml:space="preserve">as </w:t>
      </w:r>
      <w:r w:rsidRPr="00F80744">
        <w:rPr>
          <w:spacing w:val="-5"/>
        </w:rPr>
        <w:t xml:space="preserve">being </w:t>
      </w:r>
      <w:r w:rsidRPr="00F80744">
        <w:t xml:space="preserve">a </w:t>
      </w:r>
      <w:r w:rsidRPr="00F80744">
        <w:rPr>
          <w:spacing w:val="-5"/>
        </w:rPr>
        <w:t xml:space="preserve">part </w:t>
      </w:r>
      <w:r w:rsidRPr="00F80744">
        <w:t>of our</w:t>
      </w:r>
      <w:r w:rsidRPr="00F80744">
        <w:rPr>
          <w:spacing w:val="55"/>
        </w:rPr>
        <w:t xml:space="preserve"> </w:t>
      </w:r>
      <w:r w:rsidRPr="00F80744">
        <w:rPr>
          <w:spacing w:val="-5"/>
        </w:rPr>
        <w:t xml:space="preserve">financial advice/planning service. </w:t>
      </w:r>
      <w:r w:rsidRPr="00F80744">
        <w:rPr>
          <w:spacing w:val="-6"/>
        </w:rPr>
        <w:t xml:space="preserve">Acuvest </w:t>
      </w:r>
      <w:r w:rsidRPr="00F80744">
        <w:t xml:space="preserve">is </w:t>
      </w:r>
      <w:r w:rsidRPr="00F80744">
        <w:rPr>
          <w:spacing w:val="-5"/>
        </w:rPr>
        <w:t xml:space="preserve">not </w:t>
      </w:r>
      <w:r w:rsidRPr="00F80744">
        <w:t xml:space="preserve">a </w:t>
      </w:r>
      <w:r w:rsidRPr="00F80744">
        <w:rPr>
          <w:spacing w:val="-3"/>
        </w:rPr>
        <w:t xml:space="preserve">tax </w:t>
      </w:r>
      <w:r w:rsidRPr="00F80744">
        <w:t xml:space="preserve">or </w:t>
      </w:r>
      <w:r w:rsidRPr="00F80744">
        <w:rPr>
          <w:spacing w:val="-5"/>
        </w:rPr>
        <w:t xml:space="preserve">legal adviser </w:t>
      </w:r>
      <w:r w:rsidRPr="00F80744">
        <w:t xml:space="preserve">and </w:t>
      </w:r>
      <w:r w:rsidRPr="00F80744">
        <w:rPr>
          <w:spacing w:val="-5"/>
        </w:rPr>
        <w:t xml:space="preserve">strongly advises </w:t>
      </w:r>
      <w:r w:rsidRPr="00F80744">
        <w:t xml:space="preserve">you to </w:t>
      </w:r>
      <w:r w:rsidRPr="00F80744">
        <w:rPr>
          <w:spacing w:val="-5"/>
        </w:rPr>
        <w:t xml:space="preserve">obtain such </w:t>
      </w:r>
      <w:r w:rsidRPr="00F80744">
        <w:rPr>
          <w:spacing w:val="-3"/>
        </w:rPr>
        <w:t xml:space="preserve">tax and </w:t>
      </w:r>
      <w:r w:rsidRPr="00F80744">
        <w:t xml:space="preserve">legal </w:t>
      </w:r>
      <w:r w:rsidRPr="00F80744">
        <w:rPr>
          <w:spacing w:val="-5"/>
        </w:rPr>
        <w:t xml:space="preserve">advice, </w:t>
      </w:r>
      <w:r w:rsidRPr="00F80744">
        <w:rPr>
          <w:spacing w:val="-3"/>
        </w:rPr>
        <w:t xml:space="preserve">as </w:t>
      </w:r>
      <w:r w:rsidRPr="00F80744">
        <w:t xml:space="preserve">you </w:t>
      </w:r>
      <w:r w:rsidRPr="00F80744">
        <w:rPr>
          <w:spacing w:val="-5"/>
        </w:rPr>
        <w:t xml:space="preserve">consider </w:t>
      </w:r>
      <w:r w:rsidRPr="00F80744">
        <w:rPr>
          <w:spacing w:val="-6"/>
        </w:rPr>
        <w:t xml:space="preserve">necessary, </w:t>
      </w:r>
      <w:r w:rsidRPr="00F80744">
        <w:t xml:space="preserve">from </w:t>
      </w:r>
      <w:r w:rsidRPr="00F80744">
        <w:rPr>
          <w:spacing w:val="-5"/>
        </w:rPr>
        <w:t>appropriate</w:t>
      </w:r>
      <w:r w:rsidRPr="00F80744">
        <w:rPr>
          <w:spacing w:val="-8"/>
        </w:rPr>
        <w:t xml:space="preserve"> </w:t>
      </w:r>
      <w:r w:rsidRPr="00F80744">
        <w:rPr>
          <w:spacing w:val="-5"/>
        </w:rPr>
        <w:t>sources.</w:t>
      </w:r>
    </w:p>
    <w:p w14:paraId="34746984" w14:textId="77777777" w:rsidR="00F80744" w:rsidRPr="00F80744" w:rsidRDefault="00F80744" w:rsidP="00E73CFA">
      <w:pPr>
        <w:ind w:left="709"/>
        <w:jc w:val="both"/>
      </w:pPr>
    </w:p>
    <w:p w14:paraId="7100B7F4" w14:textId="77777777" w:rsidR="00F80744" w:rsidRPr="00AB501E" w:rsidRDefault="00F80744" w:rsidP="000A4498">
      <w:pPr>
        <w:pStyle w:val="Heading1"/>
        <w:rPr>
          <w:u w:val="double"/>
        </w:rPr>
      </w:pPr>
      <w:bookmarkStart w:id="241" w:name="_BPDC_LN_INS_1009"/>
      <w:bookmarkStart w:id="242" w:name="_BPDC_PR_INS_1010"/>
      <w:bookmarkStart w:id="243" w:name="_Toc5626597"/>
      <w:bookmarkStart w:id="244" w:name="_Toc21612603"/>
      <w:bookmarkStart w:id="245" w:name="_Toc97122795"/>
      <w:bookmarkEnd w:id="241"/>
      <w:bookmarkEnd w:id="242"/>
      <w:r w:rsidRPr="00F80744">
        <w:t>Force</w:t>
      </w:r>
      <w:r w:rsidRPr="00AB501E">
        <w:rPr>
          <w:spacing w:val="-12"/>
        </w:rPr>
        <w:t xml:space="preserve"> </w:t>
      </w:r>
      <w:r w:rsidRPr="00F80744">
        <w:t>Majeure</w:t>
      </w:r>
      <w:bookmarkEnd w:id="243"/>
      <w:bookmarkEnd w:id="244"/>
      <w:bookmarkEnd w:id="245"/>
    </w:p>
    <w:p w14:paraId="439E0506" w14:textId="77777777" w:rsidR="00F80744" w:rsidRPr="00F80744" w:rsidRDefault="00F80744" w:rsidP="00E73CFA">
      <w:pPr>
        <w:jc w:val="both"/>
      </w:pPr>
    </w:p>
    <w:p w14:paraId="20339AE9" w14:textId="425C0B3D" w:rsidR="00F80744" w:rsidRDefault="00F80744" w:rsidP="00E73CFA">
      <w:pPr>
        <w:ind w:left="709"/>
        <w:jc w:val="both"/>
        <w:rPr>
          <w:spacing w:val="-5"/>
        </w:rPr>
      </w:pPr>
      <w:r w:rsidRPr="00F80744">
        <w:rPr>
          <w:spacing w:val="-5"/>
        </w:rPr>
        <w:t xml:space="preserve">Neither </w:t>
      </w:r>
      <w:r w:rsidRPr="00F80744">
        <w:t xml:space="preserve">of </w:t>
      </w:r>
      <w:r w:rsidRPr="00F80744">
        <w:rPr>
          <w:spacing w:val="-3"/>
        </w:rPr>
        <w:t xml:space="preserve">us </w:t>
      </w:r>
      <w:r w:rsidRPr="00F80744">
        <w:rPr>
          <w:spacing w:val="-5"/>
        </w:rPr>
        <w:t xml:space="preserve">shall </w:t>
      </w:r>
      <w:r w:rsidRPr="00F80744">
        <w:rPr>
          <w:spacing w:val="-3"/>
        </w:rPr>
        <w:t xml:space="preserve">be </w:t>
      </w:r>
      <w:r w:rsidRPr="00F80744">
        <w:rPr>
          <w:spacing w:val="-5"/>
        </w:rPr>
        <w:t xml:space="preserve">liable </w:t>
      </w:r>
      <w:r w:rsidRPr="00F80744">
        <w:t>for any</w:t>
      </w:r>
      <w:r w:rsidRPr="00F80744">
        <w:rPr>
          <w:spacing w:val="55"/>
        </w:rPr>
        <w:t xml:space="preserve"> </w:t>
      </w:r>
      <w:r w:rsidRPr="00F80744">
        <w:rPr>
          <w:spacing w:val="-5"/>
        </w:rPr>
        <w:t xml:space="preserve">delays </w:t>
      </w:r>
      <w:r w:rsidRPr="00F80744">
        <w:t xml:space="preserve">or </w:t>
      </w:r>
      <w:r w:rsidRPr="00F80744">
        <w:rPr>
          <w:spacing w:val="-5"/>
        </w:rPr>
        <w:t xml:space="preserve">failures </w:t>
      </w:r>
      <w:r w:rsidRPr="00F80744">
        <w:t xml:space="preserve">to </w:t>
      </w:r>
      <w:r w:rsidRPr="00F80744">
        <w:rPr>
          <w:spacing w:val="-5"/>
        </w:rPr>
        <w:t xml:space="preserve">perform </w:t>
      </w:r>
      <w:r w:rsidRPr="00F80744">
        <w:t xml:space="preserve">due to </w:t>
      </w:r>
      <w:r w:rsidRPr="00F80744">
        <w:rPr>
          <w:spacing w:val="-5"/>
        </w:rPr>
        <w:t xml:space="preserve">causes beyond </w:t>
      </w:r>
      <w:r w:rsidRPr="00F80744">
        <w:t>our</w:t>
      </w:r>
      <w:r w:rsidRPr="00F80744">
        <w:rPr>
          <w:spacing w:val="-10"/>
        </w:rPr>
        <w:t xml:space="preserve"> </w:t>
      </w:r>
      <w:r w:rsidRPr="00F80744">
        <w:rPr>
          <w:spacing w:val="-5"/>
        </w:rPr>
        <w:t>control.</w:t>
      </w:r>
    </w:p>
    <w:p w14:paraId="6027EB9D" w14:textId="77777777" w:rsidR="00FA179A" w:rsidRPr="00F80744" w:rsidRDefault="00FA179A" w:rsidP="00E73CFA">
      <w:pPr>
        <w:ind w:left="709"/>
        <w:jc w:val="both"/>
      </w:pPr>
    </w:p>
    <w:p w14:paraId="586BB45E" w14:textId="193DF2B0" w:rsidR="00F80744" w:rsidRPr="00AB501E" w:rsidRDefault="00F80744" w:rsidP="000A4498">
      <w:pPr>
        <w:pStyle w:val="Heading1"/>
        <w:rPr>
          <w:u w:val="double"/>
        </w:rPr>
      </w:pPr>
      <w:bookmarkStart w:id="246" w:name="_BPDC_LN_INS_1007"/>
      <w:bookmarkStart w:id="247" w:name="_BPDC_PR_INS_1008"/>
      <w:bookmarkStart w:id="248" w:name="_Toc5626598"/>
      <w:bookmarkStart w:id="249" w:name="_Toc21612604"/>
      <w:bookmarkStart w:id="250" w:name="_Toc97122796"/>
      <w:bookmarkEnd w:id="246"/>
      <w:bookmarkEnd w:id="247"/>
      <w:r w:rsidRPr="00F80744">
        <w:t>Entire</w:t>
      </w:r>
      <w:r w:rsidRPr="00AB501E">
        <w:rPr>
          <w:spacing w:val="-10"/>
        </w:rPr>
        <w:t xml:space="preserve"> </w:t>
      </w:r>
      <w:r w:rsidRPr="00F80744">
        <w:t>Agreement</w:t>
      </w:r>
      <w:bookmarkEnd w:id="248"/>
      <w:bookmarkEnd w:id="249"/>
      <w:bookmarkEnd w:id="250"/>
    </w:p>
    <w:p w14:paraId="36F3538A" w14:textId="77777777" w:rsidR="00F80744" w:rsidRPr="00F80744" w:rsidRDefault="00F80744" w:rsidP="00E73CFA">
      <w:pPr>
        <w:jc w:val="both"/>
      </w:pPr>
    </w:p>
    <w:p w14:paraId="2FD8A35C" w14:textId="77777777" w:rsidR="00F80744" w:rsidRPr="00F80744" w:rsidRDefault="00F80744" w:rsidP="00E73CFA">
      <w:pPr>
        <w:ind w:left="709"/>
        <w:jc w:val="both"/>
      </w:pPr>
      <w:r w:rsidRPr="00F80744">
        <w:t xml:space="preserve">This </w:t>
      </w:r>
      <w:proofErr w:type="spellStart"/>
      <w:r w:rsidRPr="00F80744">
        <w:t>ToB</w:t>
      </w:r>
      <w:proofErr w:type="spellEnd"/>
      <w:r w:rsidRPr="00F80744">
        <w:t xml:space="preserve"> </w:t>
      </w:r>
      <w:r w:rsidRPr="00F80744">
        <w:rPr>
          <w:spacing w:val="-5"/>
        </w:rPr>
        <w:t xml:space="preserve">supersede </w:t>
      </w:r>
      <w:r w:rsidRPr="00F80744">
        <w:rPr>
          <w:spacing w:val="-3"/>
        </w:rPr>
        <w:t xml:space="preserve">all </w:t>
      </w:r>
      <w:r w:rsidRPr="00F80744">
        <w:rPr>
          <w:spacing w:val="-5"/>
        </w:rPr>
        <w:t xml:space="preserve">previous </w:t>
      </w:r>
      <w:r w:rsidRPr="00F80744">
        <w:rPr>
          <w:spacing w:val="-6"/>
        </w:rPr>
        <w:t xml:space="preserve">discussions </w:t>
      </w:r>
      <w:r w:rsidRPr="00F80744">
        <w:t xml:space="preserve">and </w:t>
      </w:r>
      <w:r w:rsidRPr="00F80744">
        <w:rPr>
          <w:spacing w:val="-5"/>
        </w:rPr>
        <w:t xml:space="preserve">communications relating </w:t>
      </w:r>
      <w:r w:rsidRPr="00F80744">
        <w:t xml:space="preserve">to the </w:t>
      </w:r>
      <w:r w:rsidRPr="00F80744">
        <w:rPr>
          <w:spacing w:val="-6"/>
        </w:rPr>
        <w:t xml:space="preserve">subject matter </w:t>
      </w:r>
      <w:r w:rsidRPr="00F80744">
        <w:t xml:space="preserve">of this </w:t>
      </w:r>
      <w:r w:rsidRPr="00F80744">
        <w:rPr>
          <w:spacing w:val="-5"/>
        </w:rPr>
        <w:t>engagement.</w:t>
      </w:r>
    </w:p>
    <w:p w14:paraId="24FFCC2D" w14:textId="77777777" w:rsidR="00F80744" w:rsidRPr="00F80744" w:rsidRDefault="00F80744" w:rsidP="00E73CFA">
      <w:pPr>
        <w:jc w:val="both"/>
      </w:pPr>
    </w:p>
    <w:p w14:paraId="0448A654" w14:textId="76C8E99C" w:rsidR="00F80744" w:rsidRDefault="00F80744" w:rsidP="000A4498">
      <w:pPr>
        <w:pStyle w:val="Heading1"/>
      </w:pPr>
      <w:bookmarkStart w:id="251" w:name="_BPDC_LN_INS_1005"/>
      <w:bookmarkStart w:id="252" w:name="_BPDC_PR_INS_1006"/>
      <w:bookmarkStart w:id="253" w:name="_Toc5626599"/>
      <w:bookmarkStart w:id="254" w:name="_Toc21612605"/>
      <w:bookmarkStart w:id="255" w:name="_Toc97122797"/>
      <w:bookmarkEnd w:id="251"/>
      <w:bookmarkEnd w:id="252"/>
      <w:r w:rsidRPr="00F80744">
        <w:t>Governing</w:t>
      </w:r>
      <w:r w:rsidRPr="00AB501E">
        <w:rPr>
          <w:spacing w:val="-9"/>
        </w:rPr>
        <w:t xml:space="preserve"> </w:t>
      </w:r>
      <w:r w:rsidRPr="00F80744">
        <w:t>Law</w:t>
      </w:r>
      <w:bookmarkEnd w:id="253"/>
      <w:bookmarkEnd w:id="254"/>
      <w:bookmarkEnd w:id="255"/>
    </w:p>
    <w:p w14:paraId="14B70F9E" w14:textId="77777777" w:rsidR="00FA179A" w:rsidRPr="00FA179A" w:rsidRDefault="00FA179A" w:rsidP="00E73CFA">
      <w:pPr>
        <w:jc w:val="both"/>
        <w:rPr>
          <w:lang w:val="en-IE"/>
        </w:rPr>
      </w:pPr>
    </w:p>
    <w:p w14:paraId="72219F08" w14:textId="77777777" w:rsidR="00F80744" w:rsidRPr="00F80744" w:rsidRDefault="00F80744" w:rsidP="00E73CFA">
      <w:pPr>
        <w:ind w:left="709"/>
        <w:jc w:val="both"/>
      </w:pPr>
      <w:r w:rsidRPr="00F80744">
        <w:t xml:space="preserve">This </w:t>
      </w:r>
      <w:proofErr w:type="spellStart"/>
      <w:r w:rsidRPr="00F80744">
        <w:t>ToB</w:t>
      </w:r>
      <w:proofErr w:type="spellEnd"/>
      <w:r w:rsidRPr="00F80744">
        <w:t xml:space="preserve"> and the </w:t>
      </w:r>
      <w:r w:rsidRPr="00F80744">
        <w:rPr>
          <w:spacing w:val="-5"/>
        </w:rPr>
        <w:t xml:space="preserve">provisions hereof shall </w:t>
      </w:r>
      <w:r w:rsidRPr="00F80744">
        <w:rPr>
          <w:spacing w:val="-3"/>
        </w:rPr>
        <w:t xml:space="preserve">be </w:t>
      </w:r>
      <w:r w:rsidRPr="00F80744">
        <w:rPr>
          <w:spacing w:val="-5"/>
        </w:rPr>
        <w:t xml:space="preserve">governed </w:t>
      </w:r>
      <w:r w:rsidRPr="00F80744">
        <w:rPr>
          <w:spacing w:val="-3"/>
        </w:rPr>
        <w:t xml:space="preserve">by </w:t>
      </w:r>
      <w:r w:rsidRPr="00F80744">
        <w:t>and</w:t>
      </w:r>
      <w:r w:rsidRPr="00F80744">
        <w:rPr>
          <w:spacing w:val="55"/>
        </w:rPr>
        <w:t xml:space="preserve"> </w:t>
      </w:r>
      <w:r w:rsidRPr="00F80744">
        <w:rPr>
          <w:spacing w:val="-5"/>
        </w:rPr>
        <w:t xml:space="preserve">construed </w:t>
      </w:r>
      <w:r w:rsidRPr="00F80744">
        <w:t xml:space="preserve">in </w:t>
      </w:r>
      <w:r w:rsidRPr="00F80744">
        <w:rPr>
          <w:spacing w:val="-5"/>
        </w:rPr>
        <w:t xml:space="preserve">accordance with </w:t>
      </w:r>
      <w:r w:rsidRPr="00F80744">
        <w:t xml:space="preserve">the laws of </w:t>
      </w:r>
      <w:r w:rsidRPr="00F80744">
        <w:rPr>
          <w:spacing w:val="-5"/>
        </w:rPr>
        <w:t>Ireland.</w:t>
      </w:r>
    </w:p>
    <w:p w14:paraId="0EDEF0CB" w14:textId="77777777" w:rsidR="00F80744" w:rsidRPr="00F80744" w:rsidRDefault="00F80744" w:rsidP="00E73CFA">
      <w:pPr>
        <w:ind w:left="709"/>
        <w:jc w:val="both"/>
      </w:pPr>
    </w:p>
    <w:p w14:paraId="19C84B07" w14:textId="77777777" w:rsidR="00F80744" w:rsidRPr="00F80744" w:rsidRDefault="00F80744" w:rsidP="00E73CFA">
      <w:pPr>
        <w:ind w:left="709"/>
        <w:jc w:val="both"/>
      </w:pPr>
      <w:r w:rsidRPr="00F80744">
        <w:t xml:space="preserve">The </w:t>
      </w:r>
      <w:r w:rsidRPr="00F80744">
        <w:rPr>
          <w:spacing w:val="-5"/>
        </w:rPr>
        <w:t xml:space="preserve">courts </w:t>
      </w:r>
      <w:r w:rsidRPr="00F80744">
        <w:t xml:space="preserve">of </w:t>
      </w:r>
      <w:r w:rsidRPr="00F80744">
        <w:rPr>
          <w:spacing w:val="-5"/>
        </w:rPr>
        <w:t xml:space="preserve">Ireland shall have exclusive jurisdiction </w:t>
      </w:r>
      <w:r w:rsidRPr="00F80744">
        <w:t xml:space="preserve">to hear and </w:t>
      </w:r>
      <w:r w:rsidRPr="00F80744">
        <w:rPr>
          <w:spacing w:val="-5"/>
        </w:rPr>
        <w:t xml:space="preserve">determine </w:t>
      </w:r>
      <w:r w:rsidRPr="00F80744">
        <w:t xml:space="preserve">any suit, </w:t>
      </w:r>
      <w:r w:rsidRPr="00F80744">
        <w:rPr>
          <w:spacing w:val="-5"/>
        </w:rPr>
        <w:t xml:space="preserve">action </w:t>
      </w:r>
      <w:r w:rsidRPr="00F80744">
        <w:t xml:space="preserve">or </w:t>
      </w:r>
      <w:r w:rsidRPr="00F80744">
        <w:rPr>
          <w:spacing w:val="-5"/>
        </w:rPr>
        <w:t xml:space="preserve">proceedings that </w:t>
      </w:r>
      <w:r w:rsidRPr="00F80744">
        <w:t>may</w:t>
      </w:r>
      <w:r w:rsidRPr="00F80744">
        <w:rPr>
          <w:spacing w:val="-37"/>
        </w:rPr>
        <w:t xml:space="preserve"> </w:t>
      </w:r>
      <w:r w:rsidRPr="00F80744">
        <w:rPr>
          <w:spacing w:val="-5"/>
        </w:rPr>
        <w:t xml:space="preserve">arise </w:t>
      </w:r>
      <w:r w:rsidRPr="00F80744">
        <w:t xml:space="preserve">out of or in </w:t>
      </w:r>
      <w:r w:rsidRPr="00F80744">
        <w:rPr>
          <w:spacing w:val="-5"/>
        </w:rPr>
        <w:t xml:space="preserve">connection </w:t>
      </w:r>
      <w:r w:rsidRPr="00F80744">
        <w:t xml:space="preserve">with this </w:t>
      </w:r>
      <w:proofErr w:type="spellStart"/>
      <w:r w:rsidRPr="00F80744">
        <w:t>ToB</w:t>
      </w:r>
      <w:proofErr w:type="spellEnd"/>
      <w:r w:rsidRPr="00F80744">
        <w:t>,</w:t>
      </w:r>
      <w:r w:rsidRPr="00F80744">
        <w:rPr>
          <w:spacing w:val="-43"/>
        </w:rPr>
        <w:t xml:space="preserve"> </w:t>
      </w:r>
      <w:r w:rsidRPr="00F80744">
        <w:t xml:space="preserve">and for </w:t>
      </w:r>
      <w:r w:rsidRPr="00F80744">
        <w:rPr>
          <w:spacing w:val="-5"/>
        </w:rPr>
        <w:t xml:space="preserve">such purposes </w:t>
      </w:r>
      <w:r w:rsidRPr="00F80744">
        <w:t xml:space="preserve">each party </w:t>
      </w:r>
      <w:r w:rsidRPr="00F80744">
        <w:rPr>
          <w:spacing w:val="-5"/>
        </w:rPr>
        <w:t xml:space="preserve">hereby irrevocably submits </w:t>
      </w:r>
      <w:r w:rsidRPr="00F80744">
        <w:t xml:space="preserve">to the </w:t>
      </w:r>
      <w:r w:rsidRPr="00F80744">
        <w:rPr>
          <w:spacing w:val="-5"/>
        </w:rPr>
        <w:t xml:space="preserve">jurisdiction </w:t>
      </w:r>
      <w:r w:rsidRPr="00F80744">
        <w:t xml:space="preserve">of </w:t>
      </w:r>
      <w:r w:rsidRPr="00F80744">
        <w:rPr>
          <w:spacing w:val="-5"/>
        </w:rPr>
        <w:t>such</w:t>
      </w:r>
      <w:r w:rsidRPr="00F80744">
        <w:rPr>
          <w:spacing w:val="-6"/>
        </w:rPr>
        <w:t xml:space="preserve"> </w:t>
      </w:r>
      <w:r w:rsidRPr="00F80744">
        <w:rPr>
          <w:spacing w:val="-5"/>
        </w:rPr>
        <w:t>courts.</w:t>
      </w:r>
    </w:p>
    <w:p w14:paraId="33F3169F" w14:textId="77777777" w:rsidR="00F80744" w:rsidRPr="00F80744" w:rsidRDefault="00F80744" w:rsidP="00E73CFA">
      <w:pPr>
        <w:jc w:val="both"/>
      </w:pPr>
    </w:p>
    <w:p w14:paraId="0FB7ABC1" w14:textId="4DDEE34F" w:rsidR="00F80744" w:rsidRDefault="00F80744" w:rsidP="000A4498">
      <w:pPr>
        <w:pStyle w:val="Heading1"/>
      </w:pPr>
      <w:bookmarkStart w:id="256" w:name="_BPDC_LN_INS_1003"/>
      <w:bookmarkStart w:id="257" w:name="_BPDC_PR_INS_1004"/>
      <w:bookmarkStart w:id="258" w:name="_Toc5626600"/>
      <w:bookmarkStart w:id="259" w:name="_Toc21612606"/>
      <w:bookmarkStart w:id="260" w:name="_Toc97122798"/>
      <w:bookmarkEnd w:id="256"/>
      <w:bookmarkEnd w:id="257"/>
      <w:r w:rsidRPr="00F80744">
        <w:t>Termination</w:t>
      </w:r>
      <w:bookmarkEnd w:id="258"/>
      <w:bookmarkEnd w:id="259"/>
      <w:bookmarkEnd w:id="260"/>
    </w:p>
    <w:p w14:paraId="7AC32F67" w14:textId="77777777" w:rsidR="00FA179A" w:rsidRPr="00FA179A" w:rsidRDefault="00FA179A" w:rsidP="00E73CFA">
      <w:pPr>
        <w:jc w:val="both"/>
        <w:rPr>
          <w:lang w:val="en-IE"/>
        </w:rPr>
      </w:pPr>
    </w:p>
    <w:p w14:paraId="1444C45D" w14:textId="77777777" w:rsidR="00F80744" w:rsidRPr="00F80744" w:rsidRDefault="00F80744" w:rsidP="00E73CFA">
      <w:pPr>
        <w:ind w:left="709"/>
        <w:jc w:val="both"/>
      </w:pPr>
      <w:r w:rsidRPr="00F80744">
        <w:t xml:space="preserve">You </w:t>
      </w:r>
      <w:r w:rsidRPr="00F80744">
        <w:rPr>
          <w:spacing w:val="-5"/>
        </w:rPr>
        <w:t xml:space="preserve">have </w:t>
      </w:r>
      <w:r w:rsidRPr="00F80744">
        <w:t xml:space="preserve">the right to </w:t>
      </w:r>
      <w:r w:rsidRPr="00F80744">
        <w:rPr>
          <w:spacing w:val="-5"/>
        </w:rPr>
        <w:t xml:space="preserve">terminate </w:t>
      </w:r>
      <w:r w:rsidRPr="00F80744">
        <w:t>this</w:t>
      </w:r>
      <w:r w:rsidRPr="00F80744">
        <w:rPr>
          <w:spacing w:val="55"/>
        </w:rPr>
        <w:t xml:space="preserve"> </w:t>
      </w:r>
      <w:r w:rsidRPr="00F80744">
        <w:rPr>
          <w:spacing w:val="-5"/>
        </w:rPr>
        <w:t xml:space="preserve">agreement </w:t>
      </w:r>
      <w:r w:rsidRPr="00F80744">
        <w:t xml:space="preserve">at any time </w:t>
      </w:r>
      <w:r w:rsidRPr="00F80744">
        <w:rPr>
          <w:spacing w:val="-3"/>
        </w:rPr>
        <w:t xml:space="preserve">by </w:t>
      </w:r>
      <w:r w:rsidRPr="00F80744">
        <w:rPr>
          <w:spacing w:val="-5"/>
        </w:rPr>
        <w:t xml:space="preserve">giving </w:t>
      </w:r>
      <w:r w:rsidRPr="00F80744">
        <w:rPr>
          <w:spacing w:val="-3"/>
        </w:rPr>
        <w:t xml:space="preserve">us </w:t>
      </w:r>
      <w:r w:rsidRPr="00F80744">
        <w:t xml:space="preserve">30 </w:t>
      </w:r>
      <w:r w:rsidRPr="00F80744">
        <w:rPr>
          <w:spacing w:val="-5"/>
        </w:rPr>
        <w:t xml:space="preserve">days’ notice </w:t>
      </w:r>
      <w:r w:rsidRPr="00F80744">
        <w:t xml:space="preserve">in </w:t>
      </w:r>
      <w:r w:rsidRPr="00F80744">
        <w:rPr>
          <w:spacing w:val="-5"/>
        </w:rPr>
        <w:t xml:space="preserve">writing. </w:t>
      </w:r>
      <w:r w:rsidRPr="00F80744">
        <w:t xml:space="preserve">We </w:t>
      </w:r>
      <w:r w:rsidRPr="00F80744">
        <w:rPr>
          <w:spacing w:val="-5"/>
        </w:rPr>
        <w:t xml:space="preserve">have </w:t>
      </w:r>
      <w:r w:rsidRPr="00F80744">
        <w:t xml:space="preserve">the </w:t>
      </w:r>
      <w:r w:rsidRPr="00F80744">
        <w:rPr>
          <w:spacing w:val="-5"/>
        </w:rPr>
        <w:t xml:space="preserve">right </w:t>
      </w:r>
      <w:r w:rsidRPr="00F80744">
        <w:t xml:space="preserve">to </w:t>
      </w:r>
      <w:r w:rsidRPr="00F80744">
        <w:rPr>
          <w:spacing w:val="-5"/>
        </w:rPr>
        <w:t xml:space="preserve">terminate this </w:t>
      </w:r>
      <w:r w:rsidRPr="00F80744">
        <w:rPr>
          <w:spacing w:val="-6"/>
        </w:rPr>
        <w:t xml:space="preserve">agreement </w:t>
      </w:r>
      <w:r w:rsidRPr="00F80744">
        <w:rPr>
          <w:spacing w:val="-3"/>
        </w:rPr>
        <w:t xml:space="preserve">at </w:t>
      </w:r>
      <w:r w:rsidRPr="00F80744">
        <w:t xml:space="preserve">any time </w:t>
      </w:r>
      <w:r w:rsidRPr="00F80744">
        <w:rPr>
          <w:spacing w:val="-3"/>
        </w:rPr>
        <w:t xml:space="preserve">by </w:t>
      </w:r>
      <w:r w:rsidRPr="00F80744">
        <w:rPr>
          <w:spacing w:val="-5"/>
        </w:rPr>
        <w:t xml:space="preserve">giving </w:t>
      </w:r>
      <w:r w:rsidRPr="00F80744">
        <w:t xml:space="preserve">you </w:t>
      </w:r>
      <w:r w:rsidRPr="00F80744">
        <w:rPr>
          <w:spacing w:val="-3"/>
        </w:rPr>
        <w:t xml:space="preserve">at </w:t>
      </w:r>
      <w:r w:rsidRPr="00F80744">
        <w:rPr>
          <w:spacing w:val="-5"/>
        </w:rPr>
        <w:t xml:space="preserve">least </w:t>
      </w:r>
      <w:r w:rsidRPr="00F80744">
        <w:t xml:space="preserve">30 </w:t>
      </w:r>
      <w:r w:rsidRPr="00F80744">
        <w:rPr>
          <w:spacing w:val="-5"/>
        </w:rPr>
        <w:t xml:space="preserve">days’ </w:t>
      </w:r>
      <w:r w:rsidRPr="00F80744">
        <w:t xml:space="preserve">notice in </w:t>
      </w:r>
      <w:r w:rsidRPr="00F80744">
        <w:rPr>
          <w:spacing w:val="-5"/>
        </w:rPr>
        <w:t>writing.</w:t>
      </w:r>
    </w:p>
    <w:p w14:paraId="2D2DCE92" w14:textId="77777777" w:rsidR="00F80744" w:rsidRPr="00F80744" w:rsidRDefault="00F80744" w:rsidP="00E73CFA">
      <w:pPr>
        <w:ind w:left="709"/>
        <w:jc w:val="both"/>
      </w:pPr>
    </w:p>
    <w:p w14:paraId="515A8603" w14:textId="77777777" w:rsidR="00F80744" w:rsidRPr="00F80744" w:rsidRDefault="00F80744" w:rsidP="00E73CFA">
      <w:pPr>
        <w:ind w:left="709"/>
        <w:jc w:val="both"/>
      </w:pPr>
      <w:r w:rsidRPr="00F80744">
        <w:rPr>
          <w:spacing w:val="-5"/>
        </w:rPr>
        <w:t xml:space="preserve">Termination will </w:t>
      </w:r>
      <w:r w:rsidRPr="00F80744">
        <w:t xml:space="preserve">not </w:t>
      </w:r>
      <w:r w:rsidRPr="00F80744">
        <w:rPr>
          <w:spacing w:val="-5"/>
        </w:rPr>
        <w:t xml:space="preserve">affect </w:t>
      </w:r>
      <w:r w:rsidRPr="00F80744">
        <w:t xml:space="preserve">our </w:t>
      </w:r>
      <w:r w:rsidRPr="00F80744">
        <w:rPr>
          <w:spacing w:val="-5"/>
        </w:rPr>
        <w:t xml:space="preserve">rights </w:t>
      </w:r>
      <w:r w:rsidRPr="00F80744">
        <w:t xml:space="preserve">to </w:t>
      </w:r>
      <w:r w:rsidRPr="00F80744">
        <w:rPr>
          <w:spacing w:val="-5"/>
        </w:rPr>
        <w:t xml:space="preserve">fees, </w:t>
      </w:r>
      <w:r w:rsidRPr="00F80744">
        <w:rPr>
          <w:spacing w:val="-3"/>
        </w:rPr>
        <w:t xml:space="preserve">as </w:t>
      </w:r>
      <w:r w:rsidRPr="00F80744">
        <w:t xml:space="preserve">set out in this </w:t>
      </w:r>
      <w:r w:rsidRPr="00F80744">
        <w:rPr>
          <w:spacing w:val="-5"/>
        </w:rPr>
        <w:t xml:space="preserve">letter, </w:t>
      </w:r>
      <w:r w:rsidRPr="00F80744">
        <w:t>or to any other</w:t>
      </w:r>
      <w:r w:rsidRPr="00F80744">
        <w:rPr>
          <w:spacing w:val="55"/>
        </w:rPr>
        <w:t xml:space="preserve"> </w:t>
      </w:r>
      <w:r w:rsidRPr="00F80744">
        <w:rPr>
          <w:spacing w:val="-5"/>
        </w:rPr>
        <w:t xml:space="preserve">accrued rights, including </w:t>
      </w:r>
      <w:r w:rsidRPr="00F80744">
        <w:t xml:space="preserve">any </w:t>
      </w:r>
      <w:r w:rsidRPr="00F80744">
        <w:rPr>
          <w:spacing w:val="-5"/>
        </w:rPr>
        <w:t xml:space="preserve">charges which </w:t>
      </w:r>
      <w:r w:rsidRPr="00F80744">
        <w:rPr>
          <w:spacing w:val="-3"/>
        </w:rPr>
        <w:t xml:space="preserve">we </w:t>
      </w:r>
      <w:r w:rsidRPr="00F80744">
        <w:t xml:space="preserve">may </w:t>
      </w:r>
      <w:r w:rsidRPr="00F80744">
        <w:rPr>
          <w:spacing w:val="-5"/>
        </w:rPr>
        <w:t xml:space="preserve">incur </w:t>
      </w:r>
      <w:r w:rsidRPr="00F80744">
        <w:t xml:space="preserve">in </w:t>
      </w:r>
      <w:r w:rsidRPr="00F80744">
        <w:rPr>
          <w:spacing w:val="-5"/>
        </w:rPr>
        <w:t xml:space="preserve">arranging </w:t>
      </w:r>
      <w:r w:rsidRPr="00F80744">
        <w:t>the transfer of your investment(s) to you or to another party, which we may have upon termination. Our right to fees shall be proportionate to the work completed up to the point of termination.</w:t>
      </w:r>
    </w:p>
    <w:p w14:paraId="18D40C2A" w14:textId="77777777" w:rsidR="00F80744" w:rsidRPr="00F80744" w:rsidRDefault="00F80744" w:rsidP="00E73CFA">
      <w:pPr>
        <w:ind w:left="709"/>
        <w:jc w:val="both"/>
      </w:pPr>
    </w:p>
    <w:p w14:paraId="455B6A98" w14:textId="6CC80950" w:rsidR="00F80744" w:rsidRPr="00F80744" w:rsidRDefault="00F80744" w:rsidP="00E73CFA">
      <w:pPr>
        <w:ind w:left="709"/>
        <w:jc w:val="both"/>
      </w:pPr>
      <w:r w:rsidRPr="00F80744">
        <w:t xml:space="preserve">In the event of death or incapacity of a client, this </w:t>
      </w:r>
      <w:proofErr w:type="spellStart"/>
      <w:r w:rsidRPr="00F80744">
        <w:t>ToB</w:t>
      </w:r>
      <w:proofErr w:type="spellEnd"/>
      <w:r w:rsidRPr="00F80744">
        <w:t xml:space="preserve"> as </w:t>
      </w:r>
      <w:proofErr w:type="gramStart"/>
      <w:r w:rsidRPr="00F80744">
        <w:t>entered into</w:t>
      </w:r>
      <w:proofErr w:type="gramEnd"/>
      <w:r w:rsidRPr="00F80744">
        <w:t xml:space="preserve"> by the client with the Firm will not terminate. </w:t>
      </w:r>
      <w:r w:rsidRPr="00F80744">
        <w:lastRenderedPageBreak/>
        <w:t>The appointed representatives of the</w:t>
      </w:r>
      <w:r w:rsidR="004F1DDF">
        <w:t xml:space="preserve"> </w:t>
      </w:r>
      <w:r w:rsidRPr="00F80744">
        <w:t>client shall be subject</w:t>
      </w:r>
      <w:r w:rsidRPr="00F80744">
        <w:rPr>
          <w:spacing w:val="-5"/>
        </w:rPr>
        <w:t xml:space="preserve"> </w:t>
      </w:r>
      <w:r w:rsidRPr="00F80744">
        <w:t xml:space="preserve">to </w:t>
      </w:r>
      <w:r w:rsidRPr="00F80744">
        <w:rPr>
          <w:spacing w:val="-5"/>
        </w:rPr>
        <w:t xml:space="preserve">these </w:t>
      </w:r>
      <w:proofErr w:type="spellStart"/>
      <w:r w:rsidRPr="00F80744">
        <w:t>ToB</w:t>
      </w:r>
      <w:proofErr w:type="spellEnd"/>
      <w:r w:rsidRPr="00F80744">
        <w:t>.</w:t>
      </w:r>
    </w:p>
    <w:p w14:paraId="5F1520E2" w14:textId="77777777" w:rsidR="00F80744" w:rsidRPr="00F80744" w:rsidRDefault="00F80744" w:rsidP="00E73CFA">
      <w:pPr>
        <w:ind w:left="709"/>
        <w:jc w:val="both"/>
      </w:pPr>
    </w:p>
    <w:p w14:paraId="489B6BDF" w14:textId="77777777" w:rsidR="00F80744" w:rsidRPr="00F80744" w:rsidRDefault="00F80744" w:rsidP="00E73CFA">
      <w:pPr>
        <w:ind w:left="709"/>
        <w:jc w:val="both"/>
        <w:rPr>
          <w:spacing w:val="-5"/>
        </w:rPr>
      </w:pPr>
      <w:r w:rsidRPr="00F80744">
        <w:t>The f</w:t>
      </w:r>
      <w:r w:rsidRPr="00F80744">
        <w:rPr>
          <w:spacing w:val="-5"/>
        </w:rPr>
        <w:t xml:space="preserve">ollowing </w:t>
      </w:r>
      <w:r w:rsidRPr="00F80744">
        <w:rPr>
          <w:spacing w:val="-6"/>
        </w:rPr>
        <w:t xml:space="preserve">procedures </w:t>
      </w:r>
      <w:r w:rsidRPr="00F80744">
        <w:t xml:space="preserve">will </w:t>
      </w:r>
      <w:r w:rsidRPr="00F80744">
        <w:rPr>
          <w:spacing w:val="-3"/>
        </w:rPr>
        <w:t xml:space="preserve">be </w:t>
      </w:r>
      <w:r w:rsidRPr="00F80744">
        <w:rPr>
          <w:spacing w:val="-5"/>
        </w:rPr>
        <w:t>followed:</w:t>
      </w:r>
    </w:p>
    <w:p w14:paraId="0D8627D3" w14:textId="77777777" w:rsidR="00F80744" w:rsidRPr="00F80744" w:rsidRDefault="00F80744" w:rsidP="00E73CFA">
      <w:pPr>
        <w:ind w:left="709"/>
        <w:jc w:val="both"/>
      </w:pPr>
    </w:p>
    <w:p w14:paraId="6EB28D03" w14:textId="77777777" w:rsidR="00F80744" w:rsidRPr="00BD4B77" w:rsidRDefault="00F80744" w:rsidP="00E73CFA">
      <w:pPr>
        <w:pStyle w:val="ListParagraph"/>
        <w:numPr>
          <w:ilvl w:val="0"/>
          <w:numId w:val="15"/>
        </w:numPr>
        <w:spacing w:after="0"/>
        <w:jc w:val="both"/>
        <w:rPr>
          <w:b w:val="0"/>
          <w:bCs/>
          <w:u w:val="none"/>
        </w:rPr>
      </w:pPr>
      <w:r w:rsidRPr="00BD4B77">
        <w:rPr>
          <w:b w:val="0"/>
          <w:bCs/>
          <w:u w:val="none"/>
        </w:rPr>
        <w:t xml:space="preserve">In the </w:t>
      </w:r>
      <w:r w:rsidRPr="00BD4B77">
        <w:rPr>
          <w:b w:val="0"/>
          <w:bCs/>
          <w:spacing w:val="-5"/>
          <w:u w:val="none"/>
        </w:rPr>
        <w:t xml:space="preserve">case </w:t>
      </w:r>
      <w:r w:rsidRPr="00BD4B77">
        <w:rPr>
          <w:b w:val="0"/>
          <w:bCs/>
          <w:u w:val="none"/>
        </w:rPr>
        <w:t xml:space="preserve">of </w:t>
      </w:r>
      <w:r w:rsidRPr="00BD4B77">
        <w:rPr>
          <w:b w:val="0"/>
          <w:bCs/>
          <w:spacing w:val="-5"/>
          <w:u w:val="none"/>
        </w:rPr>
        <w:t xml:space="preserve">death, confirmed </w:t>
      </w:r>
      <w:r w:rsidRPr="00BD4B77">
        <w:rPr>
          <w:b w:val="0"/>
          <w:bCs/>
          <w:spacing w:val="-3"/>
          <w:u w:val="none"/>
        </w:rPr>
        <w:t xml:space="preserve">by </w:t>
      </w:r>
      <w:r w:rsidRPr="00BD4B77">
        <w:rPr>
          <w:b w:val="0"/>
          <w:bCs/>
          <w:spacing w:val="-5"/>
          <w:u w:val="none"/>
        </w:rPr>
        <w:t xml:space="preserve">receipt </w:t>
      </w:r>
      <w:r w:rsidRPr="00BD4B77">
        <w:rPr>
          <w:b w:val="0"/>
          <w:bCs/>
          <w:u w:val="none"/>
        </w:rPr>
        <w:t xml:space="preserve">of a </w:t>
      </w:r>
      <w:r w:rsidRPr="00BD4B77">
        <w:rPr>
          <w:b w:val="0"/>
          <w:bCs/>
          <w:spacing w:val="-6"/>
          <w:u w:val="none"/>
        </w:rPr>
        <w:t xml:space="preserve">certified </w:t>
      </w:r>
      <w:r w:rsidRPr="00BD4B77">
        <w:rPr>
          <w:b w:val="0"/>
          <w:bCs/>
          <w:spacing w:val="-5"/>
          <w:u w:val="none"/>
        </w:rPr>
        <w:t xml:space="preserve">copy </w:t>
      </w:r>
      <w:r w:rsidRPr="00BD4B77">
        <w:rPr>
          <w:b w:val="0"/>
          <w:bCs/>
          <w:u w:val="none"/>
        </w:rPr>
        <w:t>of your</w:t>
      </w:r>
      <w:r w:rsidRPr="00BD4B77">
        <w:rPr>
          <w:b w:val="0"/>
          <w:bCs/>
          <w:spacing w:val="55"/>
          <w:u w:val="none"/>
        </w:rPr>
        <w:t xml:space="preserve"> </w:t>
      </w:r>
      <w:r w:rsidRPr="00BD4B77">
        <w:rPr>
          <w:b w:val="0"/>
          <w:bCs/>
          <w:u w:val="none"/>
        </w:rPr>
        <w:t xml:space="preserve">death </w:t>
      </w:r>
      <w:r w:rsidRPr="00BD4B77">
        <w:rPr>
          <w:b w:val="0"/>
          <w:bCs/>
          <w:spacing w:val="-6"/>
          <w:u w:val="none"/>
        </w:rPr>
        <w:t xml:space="preserve">certificate, </w:t>
      </w:r>
      <w:r w:rsidRPr="00BD4B77">
        <w:rPr>
          <w:b w:val="0"/>
          <w:bCs/>
          <w:spacing w:val="-3"/>
          <w:u w:val="none"/>
        </w:rPr>
        <w:t xml:space="preserve">we </w:t>
      </w:r>
      <w:r w:rsidRPr="00BD4B77">
        <w:rPr>
          <w:b w:val="0"/>
          <w:bCs/>
          <w:spacing w:val="-5"/>
          <w:u w:val="none"/>
        </w:rPr>
        <w:t xml:space="preserve">will only accept further instructions </w:t>
      </w:r>
      <w:r w:rsidRPr="00BD4B77">
        <w:rPr>
          <w:b w:val="0"/>
          <w:bCs/>
          <w:u w:val="none"/>
        </w:rPr>
        <w:t xml:space="preserve">on your </w:t>
      </w:r>
      <w:r w:rsidRPr="00BD4B77">
        <w:rPr>
          <w:b w:val="0"/>
          <w:bCs/>
          <w:spacing w:val="-5"/>
          <w:u w:val="none"/>
        </w:rPr>
        <w:t xml:space="preserve">account </w:t>
      </w:r>
      <w:r w:rsidRPr="00BD4B77">
        <w:rPr>
          <w:b w:val="0"/>
          <w:bCs/>
          <w:u w:val="none"/>
        </w:rPr>
        <w:t xml:space="preserve">from your </w:t>
      </w:r>
      <w:r w:rsidRPr="00BD4B77">
        <w:rPr>
          <w:b w:val="0"/>
          <w:bCs/>
          <w:spacing w:val="-6"/>
          <w:u w:val="none"/>
        </w:rPr>
        <w:t xml:space="preserve">appointed representative </w:t>
      </w:r>
      <w:r w:rsidRPr="00BD4B77">
        <w:rPr>
          <w:b w:val="0"/>
          <w:bCs/>
          <w:u w:val="none"/>
        </w:rPr>
        <w:t>upon</w:t>
      </w:r>
      <w:r w:rsidRPr="00BD4B77">
        <w:rPr>
          <w:b w:val="0"/>
          <w:bCs/>
          <w:spacing w:val="-12"/>
          <w:u w:val="none"/>
        </w:rPr>
        <w:t xml:space="preserve"> </w:t>
      </w:r>
      <w:r w:rsidRPr="00BD4B77">
        <w:rPr>
          <w:b w:val="0"/>
          <w:bCs/>
          <w:spacing w:val="-5"/>
          <w:u w:val="none"/>
        </w:rPr>
        <w:t>receipt</w:t>
      </w:r>
      <w:r w:rsidRPr="00BD4B77">
        <w:rPr>
          <w:b w:val="0"/>
          <w:bCs/>
          <w:spacing w:val="-10"/>
          <w:u w:val="none"/>
        </w:rPr>
        <w:t xml:space="preserve"> </w:t>
      </w:r>
      <w:r w:rsidRPr="00BD4B77">
        <w:rPr>
          <w:b w:val="0"/>
          <w:bCs/>
          <w:u w:val="none"/>
        </w:rPr>
        <w:t>of</w:t>
      </w:r>
      <w:r w:rsidRPr="00BD4B77">
        <w:rPr>
          <w:b w:val="0"/>
          <w:bCs/>
          <w:spacing w:val="-12"/>
          <w:u w:val="none"/>
        </w:rPr>
        <w:t xml:space="preserve"> </w:t>
      </w:r>
      <w:r w:rsidRPr="00BD4B77">
        <w:rPr>
          <w:b w:val="0"/>
          <w:bCs/>
          <w:u w:val="none"/>
        </w:rPr>
        <w:t>a</w:t>
      </w:r>
      <w:r w:rsidRPr="00BD4B77">
        <w:rPr>
          <w:b w:val="0"/>
          <w:bCs/>
          <w:spacing w:val="-11"/>
          <w:u w:val="none"/>
        </w:rPr>
        <w:t xml:space="preserve"> </w:t>
      </w:r>
      <w:r w:rsidRPr="00BD4B77">
        <w:rPr>
          <w:b w:val="0"/>
          <w:bCs/>
          <w:spacing w:val="-5"/>
          <w:u w:val="none"/>
        </w:rPr>
        <w:t>certified</w:t>
      </w:r>
      <w:r w:rsidRPr="00BD4B77">
        <w:rPr>
          <w:b w:val="0"/>
          <w:bCs/>
          <w:spacing w:val="-10"/>
          <w:u w:val="none"/>
        </w:rPr>
        <w:t xml:space="preserve"> </w:t>
      </w:r>
      <w:r w:rsidRPr="00BD4B77">
        <w:rPr>
          <w:b w:val="0"/>
          <w:bCs/>
          <w:spacing w:val="-5"/>
          <w:u w:val="none"/>
        </w:rPr>
        <w:t>copy</w:t>
      </w:r>
      <w:r w:rsidRPr="00BD4B77">
        <w:rPr>
          <w:b w:val="0"/>
          <w:bCs/>
          <w:spacing w:val="-12"/>
          <w:u w:val="none"/>
        </w:rPr>
        <w:t xml:space="preserve"> </w:t>
      </w:r>
      <w:r w:rsidRPr="00BD4B77">
        <w:rPr>
          <w:b w:val="0"/>
          <w:bCs/>
          <w:u w:val="none"/>
        </w:rPr>
        <w:t>of</w:t>
      </w:r>
      <w:r w:rsidRPr="00BD4B77">
        <w:rPr>
          <w:b w:val="0"/>
          <w:bCs/>
          <w:spacing w:val="-12"/>
          <w:u w:val="none"/>
        </w:rPr>
        <w:t xml:space="preserve"> </w:t>
      </w:r>
      <w:r w:rsidRPr="00BD4B77">
        <w:rPr>
          <w:b w:val="0"/>
          <w:bCs/>
          <w:u w:val="none"/>
        </w:rPr>
        <w:t xml:space="preserve">the </w:t>
      </w:r>
      <w:r w:rsidRPr="00BD4B77">
        <w:rPr>
          <w:b w:val="0"/>
          <w:bCs/>
          <w:spacing w:val="-5"/>
          <w:u w:val="none"/>
        </w:rPr>
        <w:t xml:space="preserve">grant </w:t>
      </w:r>
      <w:r w:rsidRPr="00BD4B77">
        <w:rPr>
          <w:b w:val="0"/>
          <w:bCs/>
          <w:u w:val="none"/>
        </w:rPr>
        <w:t xml:space="preserve">of </w:t>
      </w:r>
      <w:r w:rsidRPr="00BD4B77">
        <w:rPr>
          <w:b w:val="0"/>
          <w:bCs/>
          <w:spacing w:val="-5"/>
          <w:u w:val="none"/>
        </w:rPr>
        <w:t xml:space="preserve">probate </w:t>
      </w:r>
      <w:r w:rsidRPr="00BD4B77">
        <w:rPr>
          <w:b w:val="0"/>
          <w:bCs/>
          <w:u w:val="none"/>
        </w:rPr>
        <w:t xml:space="preserve">or </w:t>
      </w:r>
      <w:r w:rsidRPr="00BD4B77">
        <w:rPr>
          <w:b w:val="0"/>
          <w:bCs/>
          <w:spacing w:val="-5"/>
          <w:u w:val="none"/>
        </w:rPr>
        <w:t xml:space="preserve">letters </w:t>
      </w:r>
      <w:r w:rsidRPr="00BD4B77">
        <w:rPr>
          <w:b w:val="0"/>
          <w:bCs/>
          <w:u w:val="none"/>
        </w:rPr>
        <w:t xml:space="preserve">of </w:t>
      </w:r>
      <w:r w:rsidRPr="00BD4B77">
        <w:rPr>
          <w:b w:val="0"/>
          <w:bCs/>
          <w:spacing w:val="-5"/>
          <w:u w:val="none"/>
        </w:rPr>
        <w:t>administration.</w:t>
      </w:r>
    </w:p>
    <w:p w14:paraId="52D8913E" w14:textId="77777777" w:rsidR="00F80744" w:rsidRPr="00BD4B77" w:rsidRDefault="00F80744" w:rsidP="00E73CFA">
      <w:pPr>
        <w:ind w:left="709"/>
        <w:jc w:val="both"/>
        <w:rPr>
          <w:bCs/>
        </w:rPr>
      </w:pPr>
    </w:p>
    <w:p w14:paraId="5948D9C1" w14:textId="63E72AAE" w:rsidR="00F80744" w:rsidRPr="00BD4B77" w:rsidRDefault="00F80744" w:rsidP="0040208C">
      <w:pPr>
        <w:pStyle w:val="ListParagraph"/>
        <w:numPr>
          <w:ilvl w:val="0"/>
          <w:numId w:val="15"/>
        </w:numPr>
        <w:spacing w:after="0"/>
        <w:jc w:val="both"/>
        <w:rPr>
          <w:b w:val="0"/>
          <w:bCs/>
          <w:u w:val="none"/>
        </w:rPr>
      </w:pPr>
      <w:r w:rsidRPr="00BD4B77">
        <w:rPr>
          <w:b w:val="0"/>
          <w:bCs/>
          <w:u w:val="none"/>
        </w:rPr>
        <w:t xml:space="preserve">In the </w:t>
      </w:r>
      <w:r w:rsidRPr="00BD4B77">
        <w:rPr>
          <w:b w:val="0"/>
          <w:bCs/>
          <w:spacing w:val="-5"/>
          <w:u w:val="none"/>
        </w:rPr>
        <w:t xml:space="preserve">case </w:t>
      </w:r>
      <w:r w:rsidRPr="00BD4B77">
        <w:rPr>
          <w:b w:val="0"/>
          <w:bCs/>
          <w:u w:val="none"/>
        </w:rPr>
        <w:t xml:space="preserve">of </w:t>
      </w:r>
      <w:r w:rsidRPr="00BD4B77">
        <w:rPr>
          <w:b w:val="0"/>
          <w:bCs/>
          <w:spacing w:val="-5"/>
          <w:u w:val="none"/>
        </w:rPr>
        <w:t xml:space="preserve">incapacity, </w:t>
      </w:r>
      <w:r w:rsidRPr="00BD4B77">
        <w:rPr>
          <w:b w:val="0"/>
          <w:bCs/>
          <w:spacing w:val="-3"/>
          <w:u w:val="none"/>
        </w:rPr>
        <w:t xml:space="preserve">we </w:t>
      </w:r>
      <w:r w:rsidRPr="00BD4B77">
        <w:rPr>
          <w:b w:val="0"/>
          <w:bCs/>
          <w:spacing w:val="-5"/>
          <w:u w:val="none"/>
        </w:rPr>
        <w:t xml:space="preserve">will not accept </w:t>
      </w:r>
      <w:r w:rsidRPr="00BD4B77">
        <w:rPr>
          <w:b w:val="0"/>
          <w:bCs/>
          <w:u w:val="none"/>
        </w:rPr>
        <w:t xml:space="preserve">any </w:t>
      </w:r>
      <w:r w:rsidRPr="00BD4B77">
        <w:rPr>
          <w:b w:val="0"/>
          <w:bCs/>
          <w:spacing w:val="-5"/>
          <w:u w:val="none"/>
        </w:rPr>
        <w:t xml:space="preserve">further instructions </w:t>
      </w:r>
      <w:r w:rsidRPr="00BD4B77">
        <w:rPr>
          <w:b w:val="0"/>
          <w:bCs/>
          <w:u w:val="none"/>
        </w:rPr>
        <w:t xml:space="preserve">on your </w:t>
      </w:r>
      <w:r w:rsidRPr="00BD4B77">
        <w:rPr>
          <w:b w:val="0"/>
          <w:bCs/>
          <w:spacing w:val="-5"/>
          <w:u w:val="none"/>
        </w:rPr>
        <w:t xml:space="preserve">account </w:t>
      </w:r>
      <w:r w:rsidRPr="00BD4B77">
        <w:rPr>
          <w:b w:val="0"/>
          <w:bCs/>
          <w:u w:val="none"/>
        </w:rPr>
        <w:t xml:space="preserve">until </w:t>
      </w:r>
      <w:r w:rsidRPr="00BD4B77">
        <w:rPr>
          <w:b w:val="0"/>
          <w:bCs/>
          <w:spacing w:val="-5"/>
          <w:u w:val="none"/>
        </w:rPr>
        <w:t xml:space="preserve">we have received written notice confirming </w:t>
      </w:r>
      <w:r w:rsidRPr="00BD4B77">
        <w:rPr>
          <w:b w:val="0"/>
          <w:bCs/>
          <w:u w:val="none"/>
        </w:rPr>
        <w:t>that</w:t>
      </w:r>
      <w:r w:rsidRPr="00BD4B77">
        <w:rPr>
          <w:b w:val="0"/>
          <w:bCs/>
          <w:spacing w:val="55"/>
          <w:u w:val="none"/>
        </w:rPr>
        <w:t xml:space="preserve"> </w:t>
      </w:r>
      <w:r w:rsidRPr="00BD4B77">
        <w:rPr>
          <w:b w:val="0"/>
          <w:bCs/>
          <w:u w:val="none"/>
        </w:rPr>
        <w:t xml:space="preserve">a </w:t>
      </w:r>
      <w:r w:rsidRPr="00BD4B77">
        <w:rPr>
          <w:b w:val="0"/>
          <w:bCs/>
          <w:spacing w:val="-5"/>
          <w:u w:val="none"/>
        </w:rPr>
        <w:t xml:space="preserve">validly appointed </w:t>
      </w:r>
      <w:r w:rsidRPr="00BD4B77">
        <w:rPr>
          <w:b w:val="0"/>
          <w:bCs/>
          <w:spacing w:val="-6"/>
          <w:u w:val="none"/>
        </w:rPr>
        <w:t xml:space="preserve">representative </w:t>
      </w:r>
      <w:r w:rsidRPr="00BD4B77">
        <w:rPr>
          <w:b w:val="0"/>
          <w:bCs/>
          <w:u w:val="none"/>
        </w:rPr>
        <w:t xml:space="preserve">has been </w:t>
      </w:r>
      <w:r w:rsidRPr="00BD4B77">
        <w:rPr>
          <w:b w:val="0"/>
          <w:bCs/>
          <w:spacing w:val="-5"/>
          <w:u w:val="none"/>
        </w:rPr>
        <w:t xml:space="preserve">appointed </w:t>
      </w:r>
      <w:r w:rsidRPr="00BD4B77">
        <w:rPr>
          <w:b w:val="0"/>
          <w:bCs/>
          <w:u w:val="none"/>
        </w:rPr>
        <w:t xml:space="preserve">on your </w:t>
      </w:r>
      <w:r w:rsidRPr="00BD4B77">
        <w:rPr>
          <w:b w:val="0"/>
          <w:bCs/>
          <w:spacing w:val="-5"/>
          <w:u w:val="none"/>
        </w:rPr>
        <w:t xml:space="preserve">behalf </w:t>
      </w:r>
      <w:r w:rsidRPr="00BD4B77">
        <w:rPr>
          <w:b w:val="0"/>
          <w:bCs/>
          <w:u w:val="none"/>
        </w:rPr>
        <w:t xml:space="preserve">to </w:t>
      </w:r>
      <w:r w:rsidRPr="00BD4B77">
        <w:rPr>
          <w:b w:val="0"/>
          <w:bCs/>
          <w:spacing w:val="-5"/>
          <w:u w:val="none"/>
        </w:rPr>
        <w:t xml:space="preserve">handle </w:t>
      </w:r>
      <w:r w:rsidRPr="00BD4B77">
        <w:rPr>
          <w:b w:val="0"/>
          <w:bCs/>
          <w:u w:val="none"/>
        </w:rPr>
        <w:t xml:space="preserve">your </w:t>
      </w:r>
      <w:r w:rsidRPr="00BD4B77">
        <w:rPr>
          <w:b w:val="0"/>
          <w:bCs/>
          <w:spacing w:val="-5"/>
          <w:u w:val="none"/>
        </w:rPr>
        <w:t xml:space="preserve">affairs, </w:t>
      </w:r>
      <w:r w:rsidRPr="00BD4B77">
        <w:rPr>
          <w:b w:val="0"/>
          <w:bCs/>
          <w:u w:val="none"/>
        </w:rPr>
        <w:t xml:space="preserve">or </w:t>
      </w:r>
      <w:r w:rsidRPr="00BD4B77">
        <w:rPr>
          <w:b w:val="0"/>
          <w:bCs/>
          <w:spacing w:val="-5"/>
          <w:u w:val="none"/>
        </w:rPr>
        <w:t xml:space="preserve">written formal notification that </w:t>
      </w:r>
      <w:r w:rsidRPr="00BD4B77">
        <w:rPr>
          <w:b w:val="0"/>
          <w:bCs/>
          <w:u w:val="none"/>
        </w:rPr>
        <w:t xml:space="preserve">you are </w:t>
      </w:r>
      <w:r w:rsidRPr="00BD4B77">
        <w:rPr>
          <w:b w:val="0"/>
          <w:bCs/>
          <w:spacing w:val="-5"/>
          <w:u w:val="none"/>
        </w:rPr>
        <w:t xml:space="preserve">no longer suffering </w:t>
      </w:r>
      <w:r w:rsidRPr="00BD4B77">
        <w:rPr>
          <w:b w:val="0"/>
          <w:bCs/>
          <w:u w:val="none"/>
        </w:rPr>
        <w:t xml:space="preserve">from </w:t>
      </w:r>
      <w:r w:rsidRPr="00BD4B77">
        <w:rPr>
          <w:b w:val="0"/>
          <w:bCs/>
          <w:spacing w:val="-5"/>
          <w:u w:val="none"/>
        </w:rPr>
        <w:t>such</w:t>
      </w:r>
      <w:r w:rsidRPr="00BD4B77">
        <w:rPr>
          <w:b w:val="0"/>
          <w:bCs/>
          <w:spacing w:val="-16"/>
          <w:u w:val="none"/>
        </w:rPr>
        <w:t xml:space="preserve"> </w:t>
      </w:r>
      <w:r w:rsidRPr="00BD4B77">
        <w:rPr>
          <w:b w:val="0"/>
          <w:bCs/>
          <w:spacing w:val="-5"/>
          <w:u w:val="none"/>
        </w:rPr>
        <w:t>incapacity.</w:t>
      </w:r>
    </w:p>
    <w:p w14:paraId="5AD69FF9" w14:textId="77777777" w:rsidR="00F80744" w:rsidRPr="00F80744" w:rsidRDefault="00F80744" w:rsidP="00E73CFA">
      <w:pPr>
        <w:jc w:val="both"/>
      </w:pPr>
    </w:p>
    <w:p w14:paraId="76C3EBA5" w14:textId="42776675" w:rsidR="00F80744" w:rsidRDefault="00F80744" w:rsidP="000A4498">
      <w:pPr>
        <w:pStyle w:val="Heading1"/>
      </w:pPr>
      <w:bookmarkStart w:id="261" w:name="_BPDC_LN_INS_1001"/>
      <w:bookmarkStart w:id="262" w:name="_BPDC_PR_INS_1002"/>
      <w:bookmarkStart w:id="263" w:name="_Toc5626601"/>
      <w:bookmarkStart w:id="264" w:name="_Toc21612607"/>
      <w:bookmarkStart w:id="265" w:name="_Toc97122799"/>
      <w:bookmarkEnd w:id="261"/>
      <w:bookmarkEnd w:id="262"/>
      <w:r w:rsidRPr="00F80744">
        <w:t>Client Acknowledgement</w:t>
      </w:r>
      <w:r w:rsidRPr="00AB501E">
        <w:rPr>
          <w:spacing w:val="-17"/>
        </w:rPr>
        <w:t xml:space="preserve"> </w:t>
      </w:r>
      <w:r w:rsidRPr="00F80744">
        <w:t>and Consent</w:t>
      </w:r>
      <w:bookmarkEnd w:id="263"/>
      <w:bookmarkEnd w:id="264"/>
      <w:bookmarkEnd w:id="265"/>
    </w:p>
    <w:p w14:paraId="79A26566" w14:textId="2B6A85E1" w:rsidR="00FA179A" w:rsidRPr="00FA179A" w:rsidRDefault="00FA179A" w:rsidP="00E73CFA">
      <w:pPr>
        <w:jc w:val="both"/>
        <w:rPr>
          <w:lang w:val="en-IE"/>
        </w:rPr>
      </w:pPr>
    </w:p>
    <w:p w14:paraId="55341120" w14:textId="77777777" w:rsidR="00F80744" w:rsidRPr="00F80744" w:rsidRDefault="00F80744" w:rsidP="00E73CFA">
      <w:pPr>
        <w:ind w:left="709"/>
        <w:jc w:val="both"/>
      </w:pPr>
      <w:r w:rsidRPr="00F80744">
        <w:rPr>
          <w:spacing w:val="-5"/>
        </w:rPr>
        <w:t xml:space="preserve">I/we confirm </w:t>
      </w:r>
      <w:r w:rsidRPr="00F80744">
        <w:t>that</w:t>
      </w:r>
      <w:r w:rsidRPr="00F80744">
        <w:rPr>
          <w:spacing w:val="55"/>
        </w:rPr>
        <w:t xml:space="preserve"> </w:t>
      </w:r>
      <w:r w:rsidRPr="00F80744">
        <w:rPr>
          <w:spacing w:val="-5"/>
        </w:rPr>
        <w:t xml:space="preserve">I/we have </w:t>
      </w:r>
      <w:r w:rsidRPr="00F80744">
        <w:t xml:space="preserve">read, </w:t>
      </w:r>
      <w:r w:rsidRPr="00F80744">
        <w:rPr>
          <w:spacing w:val="-5"/>
        </w:rPr>
        <w:t xml:space="preserve">understand </w:t>
      </w:r>
      <w:r w:rsidRPr="00F80744">
        <w:t xml:space="preserve">and </w:t>
      </w:r>
      <w:r w:rsidRPr="00F80744">
        <w:rPr>
          <w:spacing w:val="-5"/>
        </w:rPr>
        <w:t xml:space="preserve">accept </w:t>
      </w:r>
      <w:r w:rsidRPr="00F80744">
        <w:t xml:space="preserve">this </w:t>
      </w:r>
      <w:proofErr w:type="spellStart"/>
      <w:r w:rsidRPr="00F80744">
        <w:t>ToB</w:t>
      </w:r>
      <w:proofErr w:type="spellEnd"/>
      <w:r w:rsidRPr="00F80744">
        <w:t>.</w:t>
      </w:r>
    </w:p>
    <w:p w14:paraId="4981DFF3" w14:textId="77777777" w:rsidR="00F80744" w:rsidRPr="00F80744" w:rsidRDefault="00F80744" w:rsidP="00E73CFA">
      <w:pPr>
        <w:ind w:left="709"/>
        <w:jc w:val="both"/>
      </w:pPr>
    </w:p>
    <w:p w14:paraId="167959A0" w14:textId="47B4D99E" w:rsidR="00F80744" w:rsidRPr="00F80744" w:rsidRDefault="00F80744" w:rsidP="00E73CFA">
      <w:pPr>
        <w:ind w:left="709"/>
        <w:jc w:val="both"/>
      </w:pPr>
      <w:r w:rsidRPr="00F80744">
        <w:t>I/we confirm my/our agreement to Acuvest acting as my/our Financial Adviser.</w:t>
      </w:r>
    </w:p>
    <w:p w14:paraId="48701BA0" w14:textId="77777777" w:rsidR="00F80744" w:rsidRPr="00F80744" w:rsidRDefault="00F80744" w:rsidP="00E73CFA">
      <w:pPr>
        <w:ind w:left="709"/>
        <w:jc w:val="both"/>
      </w:pPr>
    </w:p>
    <w:p w14:paraId="0FE0B46D" w14:textId="77777777" w:rsidR="00F80744" w:rsidRPr="00F80744" w:rsidRDefault="00F80744" w:rsidP="00E73CFA">
      <w:pPr>
        <w:ind w:left="709"/>
        <w:jc w:val="both"/>
      </w:pPr>
      <w:r w:rsidRPr="00F80744">
        <w:rPr>
          <w:spacing w:val="-5"/>
        </w:rPr>
        <w:t xml:space="preserve">I/we </w:t>
      </w:r>
      <w:proofErr w:type="spellStart"/>
      <w:r w:rsidRPr="00F80744">
        <w:rPr>
          <w:spacing w:val="-5"/>
        </w:rPr>
        <w:t>authorise</w:t>
      </w:r>
      <w:proofErr w:type="spellEnd"/>
      <w:r w:rsidRPr="00F80744">
        <w:rPr>
          <w:spacing w:val="-5"/>
        </w:rPr>
        <w:t xml:space="preserve"> </w:t>
      </w:r>
      <w:proofErr w:type="spellStart"/>
      <w:r w:rsidRPr="00F80744">
        <w:rPr>
          <w:spacing w:val="-5"/>
        </w:rPr>
        <w:t>Acuvest</w:t>
      </w:r>
      <w:proofErr w:type="spellEnd"/>
      <w:r w:rsidRPr="00F80744">
        <w:rPr>
          <w:spacing w:val="-5"/>
        </w:rPr>
        <w:t xml:space="preserve"> </w:t>
      </w:r>
      <w:r w:rsidRPr="00F80744">
        <w:t xml:space="preserve">to hold </w:t>
      </w:r>
      <w:r w:rsidRPr="00F80744">
        <w:rPr>
          <w:spacing w:val="-5"/>
        </w:rPr>
        <w:t xml:space="preserve">my/our personal data </w:t>
      </w:r>
      <w:r w:rsidRPr="00F80744">
        <w:t xml:space="preserve">on </w:t>
      </w:r>
      <w:r w:rsidRPr="00F80744">
        <w:rPr>
          <w:spacing w:val="-5"/>
        </w:rPr>
        <w:t xml:space="preserve">file, </w:t>
      </w:r>
      <w:r w:rsidRPr="00F80744">
        <w:t xml:space="preserve">to </w:t>
      </w:r>
      <w:r w:rsidRPr="00F80744">
        <w:rPr>
          <w:spacing w:val="-5"/>
        </w:rPr>
        <w:t xml:space="preserve">contact me/us </w:t>
      </w:r>
      <w:r w:rsidRPr="00F80744">
        <w:t xml:space="preserve">in </w:t>
      </w:r>
      <w:r w:rsidRPr="00F80744">
        <w:rPr>
          <w:spacing w:val="-5"/>
        </w:rPr>
        <w:t xml:space="preserve">writing </w:t>
      </w:r>
      <w:r w:rsidRPr="00F80744">
        <w:t xml:space="preserve">or </w:t>
      </w:r>
      <w:r w:rsidRPr="00F80744">
        <w:rPr>
          <w:spacing w:val="-3"/>
        </w:rPr>
        <w:t xml:space="preserve">by </w:t>
      </w:r>
      <w:r w:rsidRPr="00F80744">
        <w:rPr>
          <w:spacing w:val="-5"/>
        </w:rPr>
        <w:t xml:space="preserve">email </w:t>
      </w:r>
      <w:r w:rsidRPr="00F80744">
        <w:t xml:space="preserve">in </w:t>
      </w:r>
      <w:r w:rsidRPr="00F80744">
        <w:rPr>
          <w:spacing w:val="-6"/>
        </w:rPr>
        <w:t xml:space="preserve">respect </w:t>
      </w:r>
      <w:r w:rsidRPr="00F80744">
        <w:t xml:space="preserve">of </w:t>
      </w:r>
      <w:r w:rsidRPr="00F80744">
        <w:rPr>
          <w:spacing w:val="-5"/>
        </w:rPr>
        <w:t xml:space="preserve">financial services </w:t>
      </w:r>
      <w:r w:rsidRPr="00F80744">
        <w:t xml:space="preserve">and </w:t>
      </w:r>
      <w:r w:rsidRPr="00F80744">
        <w:rPr>
          <w:spacing w:val="-5"/>
        </w:rPr>
        <w:t xml:space="preserve">insurance matters, </w:t>
      </w:r>
      <w:r w:rsidRPr="00F80744">
        <w:t xml:space="preserve">and to </w:t>
      </w:r>
      <w:r w:rsidRPr="00F80744">
        <w:rPr>
          <w:spacing w:val="-5"/>
        </w:rPr>
        <w:t xml:space="preserve">obtain </w:t>
      </w:r>
      <w:r w:rsidRPr="00F80744">
        <w:t xml:space="preserve">or </w:t>
      </w:r>
      <w:r w:rsidRPr="00F80744">
        <w:rPr>
          <w:spacing w:val="-5"/>
        </w:rPr>
        <w:t xml:space="preserve">provide any relevant information </w:t>
      </w:r>
      <w:r w:rsidRPr="00F80744">
        <w:t xml:space="preserve">in </w:t>
      </w:r>
      <w:r w:rsidRPr="00F80744">
        <w:rPr>
          <w:spacing w:val="-5"/>
        </w:rPr>
        <w:t xml:space="preserve">respect </w:t>
      </w:r>
      <w:r w:rsidRPr="00F80744">
        <w:t xml:space="preserve">of </w:t>
      </w:r>
      <w:r w:rsidRPr="00F80744">
        <w:rPr>
          <w:spacing w:val="-5"/>
        </w:rPr>
        <w:t>my/our existing policies</w:t>
      </w:r>
      <w:r w:rsidRPr="00F80744">
        <w:rPr>
          <w:spacing w:val="-11"/>
        </w:rPr>
        <w:t xml:space="preserve"> </w:t>
      </w:r>
      <w:r w:rsidRPr="00F80744">
        <w:t>or</w:t>
      </w:r>
      <w:r w:rsidRPr="00F80744">
        <w:rPr>
          <w:spacing w:val="-11"/>
        </w:rPr>
        <w:t xml:space="preserve"> </w:t>
      </w:r>
      <w:r w:rsidRPr="00F80744">
        <w:rPr>
          <w:spacing w:val="-5"/>
        </w:rPr>
        <w:t>investments</w:t>
      </w:r>
      <w:r w:rsidRPr="00F80744">
        <w:rPr>
          <w:spacing w:val="-11"/>
        </w:rPr>
        <w:t xml:space="preserve"> </w:t>
      </w:r>
      <w:r w:rsidRPr="00F80744">
        <w:rPr>
          <w:spacing w:val="-5"/>
        </w:rPr>
        <w:t>directly</w:t>
      </w:r>
      <w:r w:rsidRPr="00F80744">
        <w:rPr>
          <w:spacing w:val="-12"/>
        </w:rPr>
        <w:t xml:space="preserve"> </w:t>
      </w:r>
      <w:r w:rsidRPr="00F80744">
        <w:t>from</w:t>
      </w:r>
      <w:r w:rsidRPr="00F80744">
        <w:rPr>
          <w:spacing w:val="-11"/>
        </w:rPr>
        <w:t xml:space="preserve"> </w:t>
      </w:r>
      <w:r w:rsidRPr="00F80744">
        <w:t>or</w:t>
      </w:r>
      <w:r w:rsidRPr="00F80744">
        <w:rPr>
          <w:spacing w:val="-11"/>
        </w:rPr>
        <w:t xml:space="preserve"> </w:t>
      </w:r>
      <w:r w:rsidRPr="00F80744">
        <w:t xml:space="preserve">to data </w:t>
      </w:r>
      <w:r w:rsidRPr="00F80744">
        <w:rPr>
          <w:spacing w:val="-5"/>
        </w:rPr>
        <w:t xml:space="preserve">processors, product </w:t>
      </w:r>
      <w:r w:rsidRPr="00F80744">
        <w:t xml:space="preserve">or </w:t>
      </w:r>
      <w:r w:rsidRPr="00F80744">
        <w:rPr>
          <w:spacing w:val="-5"/>
        </w:rPr>
        <w:t xml:space="preserve">investment providers where I/we maintain products, policies </w:t>
      </w:r>
      <w:r w:rsidRPr="00F80744">
        <w:t>or</w:t>
      </w:r>
      <w:r w:rsidRPr="00F80744">
        <w:rPr>
          <w:spacing w:val="-17"/>
        </w:rPr>
        <w:t xml:space="preserve"> </w:t>
      </w:r>
      <w:r w:rsidRPr="00F80744">
        <w:rPr>
          <w:spacing w:val="-5"/>
        </w:rPr>
        <w:t>holdings.</w:t>
      </w:r>
    </w:p>
    <w:p w14:paraId="3A767145" w14:textId="77777777" w:rsidR="00F80744" w:rsidRPr="00F80744" w:rsidRDefault="00F80744" w:rsidP="00E73CFA">
      <w:pPr>
        <w:ind w:left="709"/>
        <w:jc w:val="both"/>
      </w:pPr>
    </w:p>
    <w:p w14:paraId="6CE43C54" w14:textId="6214ACB0" w:rsidR="00F80744" w:rsidRDefault="00F80744" w:rsidP="00E73CFA">
      <w:pPr>
        <w:ind w:left="709"/>
        <w:jc w:val="both"/>
        <w:rPr>
          <w:spacing w:val="-5"/>
        </w:rPr>
      </w:pPr>
      <w:r w:rsidRPr="00F80744">
        <w:rPr>
          <w:spacing w:val="-3"/>
        </w:rPr>
        <w:t xml:space="preserve">By </w:t>
      </w:r>
      <w:r w:rsidRPr="00F80744">
        <w:rPr>
          <w:spacing w:val="-5"/>
        </w:rPr>
        <w:t xml:space="preserve">signing </w:t>
      </w:r>
      <w:r w:rsidRPr="00F80744">
        <w:t xml:space="preserve">this </w:t>
      </w:r>
      <w:proofErr w:type="gramStart"/>
      <w:r w:rsidRPr="00F80744">
        <w:rPr>
          <w:spacing w:val="-6"/>
        </w:rPr>
        <w:t>Declaration</w:t>
      </w:r>
      <w:proofErr w:type="gramEnd"/>
      <w:r w:rsidRPr="00F80744">
        <w:rPr>
          <w:spacing w:val="-6"/>
        </w:rPr>
        <w:t xml:space="preserve"> </w:t>
      </w:r>
      <w:r w:rsidRPr="00F80744">
        <w:rPr>
          <w:spacing w:val="-5"/>
        </w:rPr>
        <w:t xml:space="preserve">I/we </w:t>
      </w:r>
      <w:r w:rsidRPr="00F80744">
        <w:t>give</w:t>
      </w:r>
      <w:r w:rsidRPr="00F80744">
        <w:rPr>
          <w:spacing w:val="55"/>
        </w:rPr>
        <w:t xml:space="preserve"> </w:t>
      </w:r>
      <w:r w:rsidRPr="00F80744">
        <w:rPr>
          <w:spacing w:val="-5"/>
        </w:rPr>
        <w:t xml:space="preserve">my/our explicit </w:t>
      </w:r>
      <w:r w:rsidRPr="00F80744">
        <w:rPr>
          <w:spacing w:val="-6"/>
        </w:rPr>
        <w:t xml:space="preserve">consent </w:t>
      </w:r>
      <w:r w:rsidRPr="00F80744">
        <w:t xml:space="preserve">to any </w:t>
      </w:r>
      <w:r w:rsidRPr="00F80744">
        <w:rPr>
          <w:spacing w:val="-5"/>
        </w:rPr>
        <w:t xml:space="preserve">information about me/us, including where relevant, </w:t>
      </w:r>
      <w:r w:rsidRPr="00F80744">
        <w:t xml:space="preserve">any </w:t>
      </w:r>
      <w:r w:rsidRPr="00F80744">
        <w:rPr>
          <w:spacing w:val="-5"/>
        </w:rPr>
        <w:t xml:space="preserve">sensitive personal </w:t>
      </w:r>
      <w:r w:rsidRPr="00F80744">
        <w:t xml:space="preserve">data, </w:t>
      </w:r>
      <w:r w:rsidRPr="00F80744">
        <w:rPr>
          <w:spacing w:val="-5"/>
        </w:rPr>
        <w:t xml:space="preserve">being </w:t>
      </w:r>
      <w:r w:rsidRPr="00F80744">
        <w:rPr>
          <w:spacing w:val="-6"/>
        </w:rPr>
        <w:t xml:space="preserve">processed </w:t>
      </w:r>
      <w:r w:rsidRPr="00F80744">
        <w:rPr>
          <w:spacing w:val="-3"/>
        </w:rPr>
        <w:t xml:space="preserve">by </w:t>
      </w:r>
      <w:r w:rsidRPr="00F80744">
        <w:rPr>
          <w:spacing w:val="-5"/>
        </w:rPr>
        <w:t xml:space="preserve">Acuvest </w:t>
      </w:r>
      <w:r w:rsidRPr="00F80744">
        <w:t xml:space="preserve">and any </w:t>
      </w:r>
      <w:r w:rsidRPr="00F80744">
        <w:rPr>
          <w:spacing w:val="-5"/>
        </w:rPr>
        <w:t xml:space="preserve">service providers appointed </w:t>
      </w:r>
      <w:r w:rsidRPr="00F80744">
        <w:t xml:space="preserve">and </w:t>
      </w:r>
      <w:proofErr w:type="spellStart"/>
      <w:r w:rsidRPr="00F80744">
        <w:rPr>
          <w:spacing w:val="-5"/>
        </w:rPr>
        <w:t>utilised</w:t>
      </w:r>
      <w:proofErr w:type="spellEnd"/>
      <w:r w:rsidRPr="00F80744">
        <w:rPr>
          <w:spacing w:val="-5"/>
        </w:rPr>
        <w:t xml:space="preserve"> </w:t>
      </w:r>
      <w:r w:rsidRPr="00F80744">
        <w:rPr>
          <w:spacing w:val="-3"/>
        </w:rPr>
        <w:t xml:space="preserve">by </w:t>
      </w:r>
      <w:proofErr w:type="spellStart"/>
      <w:r w:rsidRPr="00F80744">
        <w:rPr>
          <w:spacing w:val="-5"/>
        </w:rPr>
        <w:t>Acuvest</w:t>
      </w:r>
      <w:proofErr w:type="spellEnd"/>
      <w:r w:rsidRPr="00F80744">
        <w:rPr>
          <w:spacing w:val="-5"/>
        </w:rPr>
        <w:t xml:space="preserve"> </w:t>
      </w:r>
      <w:r w:rsidRPr="00F80744">
        <w:t xml:space="preserve">for the </w:t>
      </w:r>
      <w:r w:rsidRPr="00F80744">
        <w:rPr>
          <w:spacing w:val="-5"/>
        </w:rPr>
        <w:t xml:space="preserve">purposes </w:t>
      </w:r>
      <w:r w:rsidRPr="00F80744">
        <w:t xml:space="preserve">of </w:t>
      </w:r>
      <w:r w:rsidRPr="00F80744">
        <w:rPr>
          <w:spacing w:val="-5"/>
        </w:rPr>
        <w:t xml:space="preserve">advising me/us appropriately </w:t>
      </w:r>
      <w:r w:rsidRPr="00F80744">
        <w:rPr>
          <w:spacing w:val="-3"/>
        </w:rPr>
        <w:t xml:space="preserve">as </w:t>
      </w:r>
      <w:r w:rsidRPr="00F80744">
        <w:t xml:space="preserve">to the </w:t>
      </w:r>
      <w:r w:rsidRPr="00F80744">
        <w:rPr>
          <w:spacing w:val="-6"/>
        </w:rPr>
        <w:t xml:space="preserve">products/services </w:t>
      </w:r>
      <w:r w:rsidRPr="00F80744">
        <w:rPr>
          <w:spacing w:val="-5"/>
        </w:rPr>
        <w:t xml:space="preserve">that will </w:t>
      </w:r>
      <w:r w:rsidRPr="00F80744">
        <w:t xml:space="preserve">suit </w:t>
      </w:r>
      <w:r w:rsidRPr="00F80744">
        <w:rPr>
          <w:spacing w:val="-5"/>
        </w:rPr>
        <w:t xml:space="preserve">my/our needs based </w:t>
      </w:r>
      <w:r w:rsidRPr="00F80744">
        <w:t xml:space="preserve">on the </w:t>
      </w:r>
      <w:r w:rsidRPr="00F80744">
        <w:rPr>
          <w:spacing w:val="-5"/>
        </w:rPr>
        <w:t xml:space="preserve">information I/we have provided </w:t>
      </w:r>
      <w:r w:rsidRPr="00F80744">
        <w:t xml:space="preserve">to </w:t>
      </w:r>
      <w:r w:rsidRPr="00F80744">
        <w:rPr>
          <w:spacing w:val="-5"/>
        </w:rPr>
        <w:t xml:space="preserve">Acuvest. </w:t>
      </w:r>
      <w:r w:rsidRPr="00F80744">
        <w:t xml:space="preserve">This may </w:t>
      </w:r>
      <w:r w:rsidRPr="00F80744">
        <w:rPr>
          <w:spacing w:val="-5"/>
        </w:rPr>
        <w:t xml:space="preserve">include information about me/us </w:t>
      </w:r>
      <w:r w:rsidRPr="00F80744">
        <w:t xml:space="preserve">being </w:t>
      </w:r>
      <w:r w:rsidRPr="00F80744">
        <w:rPr>
          <w:spacing w:val="-5"/>
        </w:rPr>
        <w:t xml:space="preserve">used where </w:t>
      </w:r>
      <w:r w:rsidRPr="00F80744">
        <w:rPr>
          <w:spacing w:val="-6"/>
        </w:rPr>
        <w:t xml:space="preserve">appropriate </w:t>
      </w:r>
      <w:r w:rsidRPr="00F80744">
        <w:rPr>
          <w:spacing w:val="-5"/>
        </w:rPr>
        <w:t xml:space="preserve">for underwriting, administration, advisory, customer service, business analysis </w:t>
      </w:r>
      <w:r w:rsidRPr="00F80744">
        <w:t>and</w:t>
      </w:r>
      <w:r w:rsidRPr="00F80744">
        <w:rPr>
          <w:spacing w:val="55"/>
        </w:rPr>
        <w:t xml:space="preserve"> </w:t>
      </w:r>
      <w:r w:rsidRPr="00F80744">
        <w:t xml:space="preserve">anti- money </w:t>
      </w:r>
      <w:r w:rsidRPr="00F80744">
        <w:rPr>
          <w:spacing w:val="-5"/>
        </w:rPr>
        <w:t xml:space="preserve">laundering </w:t>
      </w:r>
      <w:r w:rsidRPr="00F80744">
        <w:t xml:space="preserve">and </w:t>
      </w:r>
      <w:r w:rsidRPr="00F80744">
        <w:rPr>
          <w:spacing w:val="-6"/>
        </w:rPr>
        <w:t xml:space="preserve">countering </w:t>
      </w:r>
      <w:r w:rsidRPr="00F80744">
        <w:rPr>
          <w:spacing w:val="-5"/>
        </w:rPr>
        <w:t xml:space="preserve">the financing </w:t>
      </w:r>
      <w:r w:rsidRPr="00F80744">
        <w:t xml:space="preserve">of </w:t>
      </w:r>
      <w:r w:rsidRPr="00F80744">
        <w:rPr>
          <w:spacing w:val="-5"/>
        </w:rPr>
        <w:t>terrorism.</w:t>
      </w:r>
    </w:p>
    <w:p w14:paraId="0AEB61AC" w14:textId="0185B795" w:rsidR="00F80744" w:rsidRDefault="00F80744" w:rsidP="00E73CFA">
      <w:pPr>
        <w:ind w:left="709"/>
        <w:jc w:val="both"/>
        <w:rPr>
          <w:spacing w:val="-3"/>
        </w:rPr>
      </w:pPr>
    </w:p>
    <w:p w14:paraId="030EC068" w14:textId="37A8C111" w:rsidR="00F80744" w:rsidRPr="00F80744" w:rsidRDefault="00F80744" w:rsidP="00E73CFA">
      <w:pPr>
        <w:ind w:left="709"/>
        <w:jc w:val="both"/>
      </w:pPr>
      <w:r w:rsidRPr="00F80744">
        <w:rPr>
          <w:spacing w:val="-3"/>
        </w:rPr>
        <w:t xml:space="preserve">By </w:t>
      </w:r>
      <w:r w:rsidRPr="00F80744">
        <w:rPr>
          <w:spacing w:val="-5"/>
        </w:rPr>
        <w:t xml:space="preserve">signing </w:t>
      </w:r>
      <w:r w:rsidRPr="00F80744">
        <w:t xml:space="preserve">this </w:t>
      </w:r>
      <w:proofErr w:type="gramStart"/>
      <w:r w:rsidRPr="00F80744">
        <w:rPr>
          <w:spacing w:val="-6"/>
        </w:rPr>
        <w:t>Declaration</w:t>
      </w:r>
      <w:proofErr w:type="gramEnd"/>
      <w:r w:rsidRPr="00F80744">
        <w:rPr>
          <w:spacing w:val="-6"/>
        </w:rPr>
        <w:t xml:space="preserve"> </w:t>
      </w:r>
      <w:r w:rsidRPr="00F80744">
        <w:rPr>
          <w:spacing w:val="-5"/>
        </w:rPr>
        <w:t xml:space="preserve">I/we </w:t>
      </w:r>
      <w:r w:rsidRPr="00F80744">
        <w:t>give</w:t>
      </w:r>
      <w:r w:rsidRPr="00F80744">
        <w:rPr>
          <w:spacing w:val="55"/>
        </w:rPr>
        <w:t xml:space="preserve"> </w:t>
      </w:r>
      <w:r w:rsidRPr="00F80744">
        <w:rPr>
          <w:spacing w:val="-5"/>
        </w:rPr>
        <w:t xml:space="preserve">my/our explicit </w:t>
      </w:r>
      <w:r w:rsidRPr="00F80744">
        <w:rPr>
          <w:spacing w:val="-6"/>
        </w:rPr>
        <w:t xml:space="preserve">consent </w:t>
      </w:r>
      <w:r w:rsidRPr="00F80744">
        <w:t xml:space="preserve">to any </w:t>
      </w:r>
      <w:r w:rsidRPr="00F80744">
        <w:rPr>
          <w:spacing w:val="-5"/>
        </w:rPr>
        <w:t xml:space="preserve">information about me/us, including where relevant, </w:t>
      </w:r>
      <w:r w:rsidRPr="00F80744">
        <w:t xml:space="preserve">any </w:t>
      </w:r>
      <w:r w:rsidRPr="00F80744">
        <w:rPr>
          <w:spacing w:val="-5"/>
        </w:rPr>
        <w:t xml:space="preserve">sensitive personal </w:t>
      </w:r>
      <w:r w:rsidRPr="00F80744">
        <w:t xml:space="preserve">data, </w:t>
      </w:r>
      <w:r w:rsidRPr="00F80744">
        <w:rPr>
          <w:spacing w:val="-5"/>
        </w:rPr>
        <w:t xml:space="preserve">being transferred </w:t>
      </w:r>
      <w:r w:rsidRPr="00F80744">
        <w:rPr>
          <w:spacing w:val="-3"/>
        </w:rPr>
        <w:t xml:space="preserve">by </w:t>
      </w:r>
      <w:r w:rsidRPr="00F80744">
        <w:rPr>
          <w:spacing w:val="-6"/>
        </w:rPr>
        <w:t xml:space="preserve">Acuvest </w:t>
      </w:r>
      <w:r w:rsidRPr="00F80744">
        <w:t xml:space="preserve">to the </w:t>
      </w:r>
      <w:r w:rsidRPr="00F80744">
        <w:rPr>
          <w:spacing w:val="-5"/>
        </w:rPr>
        <w:t xml:space="preserve">relevant insurance company </w:t>
      </w:r>
      <w:r w:rsidRPr="00F80744">
        <w:t>for</w:t>
      </w:r>
      <w:r w:rsidRPr="00F80744">
        <w:rPr>
          <w:spacing w:val="55"/>
        </w:rPr>
        <w:t xml:space="preserve"> </w:t>
      </w:r>
      <w:r w:rsidRPr="00F80744">
        <w:t xml:space="preserve">the </w:t>
      </w:r>
      <w:r w:rsidRPr="00F80744">
        <w:rPr>
          <w:spacing w:val="-5"/>
        </w:rPr>
        <w:t xml:space="preserve">purposes </w:t>
      </w:r>
      <w:r w:rsidRPr="00F80744">
        <w:t xml:space="preserve">of </w:t>
      </w:r>
      <w:r w:rsidRPr="00F80744">
        <w:rPr>
          <w:spacing w:val="-5"/>
        </w:rPr>
        <w:t xml:space="preserve">arranging </w:t>
      </w:r>
      <w:r w:rsidRPr="00F80744">
        <w:t>an</w:t>
      </w:r>
      <w:r w:rsidRPr="00F80744">
        <w:rPr>
          <w:spacing w:val="55"/>
        </w:rPr>
        <w:t xml:space="preserve"> </w:t>
      </w:r>
      <w:r w:rsidRPr="00F80744">
        <w:rPr>
          <w:spacing w:val="-5"/>
        </w:rPr>
        <w:t xml:space="preserve">insurance contract with </w:t>
      </w:r>
      <w:r w:rsidRPr="00F80744">
        <w:t xml:space="preserve">that </w:t>
      </w:r>
      <w:r w:rsidRPr="00F80744">
        <w:rPr>
          <w:spacing w:val="-5"/>
        </w:rPr>
        <w:t>insurance company</w:t>
      </w:r>
      <w:r w:rsidR="00C70F65">
        <w:rPr>
          <w:spacing w:val="-5"/>
        </w:rPr>
        <w:t>.</w:t>
      </w:r>
    </w:p>
    <w:p w14:paraId="67F7FCBE" w14:textId="0A8931C9" w:rsidR="00F80744" w:rsidRDefault="00C70F65" w:rsidP="00E73CFA">
      <w:pPr>
        <w:ind w:left="709"/>
        <w:jc w:val="both"/>
      </w:pPr>
      <w:r>
        <w:rPr>
          <w:noProof/>
          <w:spacing w:val="-3"/>
        </w:rPr>
        <mc:AlternateContent>
          <mc:Choice Requires="wps">
            <w:drawing>
              <wp:anchor distT="0" distB="0" distL="114300" distR="114300" simplePos="0" relativeHeight="251659264" behindDoc="0" locked="0" layoutInCell="1" allowOverlap="1" wp14:anchorId="21C7927C" wp14:editId="7F586498">
                <wp:simplePos x="0" y="0"/>
                <wp:positionH relativeFrom="column">
                  <wp:posOffset>493395</wp:posOffset>
                </wp:positionH>
                <wp:positionV relativeFrom="paragraph">
                  <wp:posOffset>32385</wp:posOffset>
                </wp:positionV>
                <wp:extent cx="228600" cy="219075"/>
                <wp:effectExtent l="57150" t="19050" r="76200" b="104775"/>
                <wp:wrapNone/>
                <wp:docPr id="3" name="Rectangle 3"/>
                <wp:cNvGraphicFramePr/>
                <a:graphic xmlns:a="http://schemas.openxmlformats.org/drawingml/2006/main">
                  <a:graphicData uri="http://schemas.microsoft.com/office/word/2010/wordprocessingShape">
                    <wps:wsp>
                      <wps:cNvSpPr/>
                      <wps:spPr>
                        <a:xfrm>
                          <a:off x="0" y="0"/>
                          <a:ext cx="228600" cy="219075"/>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1EE53" id="Rectangle 3" o:spid="_x0000_s1026" style="position:absolute;margin-left:38.85pt;margin-top:2.55pt;width:18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" fillcolor="#d8d8d8 [2732]" strokecolor="black [3213]">
                <v:shadow on="t" color="black" opacity="22937f" origin=",.5" offset="0,.63889mm"/>
              </v:rect>
            </w:pict>
          </mc:Fallback>
        </mc:AlternateContent>
      </w:r>
    </w:p>
    <w:p w14:paraId="59F1CB26" w14:textId="19212822" w:rsidR="00AF49BE" w:rsidRDefault="00AF49BE" w:rsidP="00E73CFA">
      <w:pPr>
        <w:ind w:left="709"/>
        <w:jc w:val="both"/>
      </w:pPr>
    </w:p>
    <w:p w14:paraId="2FA7F040" w14:textId="09510C14" w:rsidR="00F80744" w:rsidRDefault="00F80744" w:rsidP="00E73CFA">
      <w:pPr>
        <w:ind w:left="709"/>
        <w:jc w:val="both"/>
        <w:rPr>
          <w:spacing w:val="-5"/>
        </w:rPr>
      </w:pPr>
      <w:r w:rsidRPr="00F80744">
        <w:rPr>
          <w:spacing w:val="-5"/>
        </w:rPr>
        <w:t xml:space="preserve">I/we consent </w:t>
      </w:r>
      <w:r w:rsidRPr="00F80744">
        <w:t>to</w:t>
      </w:r>
      <w:r w:rsidRPr="00F80744">
        <w:rPr>
          <w:spacing w:val="55"/>
        </w:rPr>
        <w:t xml:space="preserve"> </w:t>
      </w:r>
      <w:r w:rsidRPr="00F80744">
        <w:rPr>
          <w:spacing w:val="-6"/>
        </w:rPr>
        <w:t xml:space="preserve">Acuvest contacting </w:t>
      </w:r>
      <w:r w:rsidRPr="00F80744">
        <w:rPr>
          <w:spacing w:val="-5"/>
        </w:rPr>
        <w:t xml:space="preserve">me/us regarding </w:t>
      </w:r>
      <w:r w:rsidRPr="00F80744">
        <w:t xml:space="preserve">any </w:t>
      </w:r>
      <w:r w:rsidRPr="00F80744">
        <w:rPr>
          <w:spacing w:val="-5"/>
        </w:rPr>
        <w:t xml:space="preserve">services </w:t>
      </w:r>
      <w:r w:rsidRPr="00F80744">
        <w:t xml:space="preserve">or </w:t>
      </w:r>
      <w:r w:rsidRPr="00F80744">
        <w:rPr>
          <w:spacing w:val="-5"/>
        </w:rPr>
        <w:t xml:space="preserve">Instruments which Acuvest considers </w:t>
      </w:r>
      <w:r w:rsidRPr="00F80744">
        <w:t xml:space="preserve">may </w:t>
      </w:r>
      <w:r w:rsidRPr="00F80744">
        <w:rPr>
          <w:spacing w:val="-3"/>
        </w:rPr>
        <w:t xml:space="preserve">be </w:t>
      </w:r>
      <w:r w:rsidRPr="00F80744">
        <w:t xml:space="preserve">of </w:t>
      </w:r>
      <w:r w:rsidRPr="00F80744">
        <w:rPr>
          <w:spacing w:val="-5"/>
        </w:rPr>
        <w:t xml:space="preserve">interest </w:t>
      </w:r>
      <w:r w:rsidRPr="00F80744">
        <w:t xml:space="preserve">to </w:t>
      </w:r>
      <w:r w:rsidRPr="00F80744">
        <w:rPr>
          <w:spacing w:val="-5"/>
        </w:rPr>
        <w:t xml:space="preserve">me/us. Please tick </w:t>
      </w:r>
      <w:r w:rsidRPr="00F80744">
        <w:t xml:space="preserve">this box if you wish </w:t>
      </w:r>
      <w:r w:rsidRPr="00F80744">
        <w:rPr>
          <w:spacing w:val="-5"/>
        </w:rPr>
        <w:t xml:space="preserve">your data </w:t>
      </w:r>
      <w:r w:rsidRPr="00F80744">
        <w:t xml:space="preserve">to be </w:t>
      </w:r>
      <w:r w:rsidRPr="00F80744">
        <w:rPr>
          <w:spacing w:val="-5"/>
        </w:rPr>
        <w:t xml:space="preserve">used </w:t>
      </w:r>
      <w:r w:rsidRPr="00F80744">
        <w:t xml:space="preserve">in this </w:t>
      </w:r>
      <w:r w:rsidRPr="00F80744">
        <w:rPr>
          <w:spacing w:val="-5"/>
        </w:rPr>
        <w:t>manner</w:t>
      </w:r>
      <w:r w:rsidR="00C70F65">
        <w:rPr>
          <w:spacing w:val="-5"/>
        </w:rPr>
        <w:t>.</w:t>
      </w:r>
    </w:p>
    <w:p w14:paraId="2B95AF5E" w14:textId="2F191E4B" w:rsidR="00C70F65" w:rsidRPr="00F80744" w:rsidRDefault="00C70F65" w:rsidP="00E73CFA">
      <w:pPr>
        <w:ind w:left="709"/>
        <w:jc w:val="both"/>
      </w:pPr>
      <w:r>
        <w:rPr>
          <w:noProof/>
          <w:spacing w:val="-3"/>
        </w:rPr>
        <mc:AlternateContent>
          <mc:Choice Requires="wps">
            <w:drawing>
              <wp:anchor distT="0" distB="0" distL="114300" distR="114300" simplePos="0" relativeHeight="251661312" behindDoc="0" locked="0" layoutInCell="1" allowOverlap="1" wp14:anchorId="35323554" wp14:editId="6DFF27D3">
                <wp:simplePos x="0" y="0"/>
                <wp:positionH relativeFrom="column">
                  <wp:posOffset>462280</wp:posOffset>
                </wp:positionH>
                <wp:positionV relativeFrom="paragraph">
                  <wp:posOffset>25400</wp:posOffset>
                </wp:positionV>
                <wp:extent cx="228600" cy="219075"/>
                <wp:effectExtent l="57150" t="19050" r="76200" b="104775"/>
                <wp:wrapNone/>
                <wp:docPr id="5" name="Rectangle 5"/>
                <wp:cNvGraphicFramePr/>
                <a:graphic xmlns:a="http://schemas.openxmlformats.org/drawingml/2006/main">
                  <a:graphicData uri="http://schemas.microsoft.com/office/word/2010/wordprocessingShape">
                    <wps:wsp>
                      <wps:cNvSpPr/>
                      <wps:spPr>
                        <a:xfrm>
                          <a:off x="0" y="0"/>
                          <a:ext cx="228600" cy="219075"/>
                        </a:xfrm>
                        <a:prstGeom prst="rect">
                          <a:avLst/>
                        </a:prstGeom>
                        <a:solidFill>
                          <a:sysClr val="window" lastClr="FFFFFF">
                            <a:lumMod val="85000"/>
                          </a:sysClr>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73543" id="Rectangle 5" o:spid="_x0000_s1026" style="position:absolute;margin-left:36.4pt;margin-top:2pt;width:18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" fillcolor="#d9d9d9" strokecolor="windowText">
                <v:shadow on="t" color="black" opacity="22937f" origin=",.5" offset="0,.63889mm"/>
              </v:rect>
            </w:pict>
          </mc:Fallback>
        </mc:AlternateContent>
      </w:r>
    </w:p>
    <w:p w14:paraId="58B88EF5" w14:textId="1950FFBE" w:rsidR="00F80744" w:rsidRPr="00F80744" w:rsidRDefault="00F80744" w:rsidP="00E73CFA">
      <w:pPr>
        <w:ind w:left="709"/>
        <w:jc w:val="both"/>
      </w:pPr>
    </w:p>
    <w:p w14:paraId="3B512053" w14:textId="2708D00F" w:rsidR="00F80744" w:rsidRDefault="007B7DDF" w:rsidP="00E73CFA">
      <w:pPr>
        <w:ind w:left="709"/>
        <w:jc w:val="both"/>
        <w:rPr>
          <w:spacing w:val="-13"/>
        </w:rPr>
      </w:pPr>
      <w:r>
        <w:rPr>
          <w:noProof/>
          <w:spacing w:val="-3"/>
        </w:rPr>
        <mc:AlternateContent>
          <mc:Choice Requires="wps">
            <w:drawing>
              <wp:anchor distT="0" distB="0" distL="114300" distR="114300" simplePos="0" relativeHeight="251663360" behindDoc="0" locked="0" layoutInCell="1" allowOverlap="1" wp14:anchorId="3C27E9FB" wp14:editId="1BA81AAB">
                <wp:simplePos x="0" y="0"/>
                <wp:positionH relativeFrom="column">
                  <wp:posOffset>4295775</wp:posOffset>
                </wp:positionH>
                <wp:positionV relativeFrom="paragraph">
                  <wp:posOffset>331470</wp:posOffset>
                </wp:positionV>
                <wp:extent cx="228600" cy="219075"/>
                <wp:effectExtent l="57150" t="19050" r="76200" b="104775"/>
                <wp:wrapNone/>
                <wp:docPr id="6" name="Rectangle 6"/>
                <wp:cNvGraphicFramePr/>
                <a:graphic xmlns:a="http://schemas.openxmlformats.org/drawingml/2006/main">
                  <a:graphicData uri="http://schemas.microsoft.com/office/word/2010/wordprocessingShape">
                    <wps:wsp>
                      <wps:cNvSpPr/>
                      <wps:spPr>
                        <a:xfrm>
                          <a:off x="0" y="0"/>
                          <a:ext cx="228600" cy="219075"/>
                        </a:xfrm>
                        <a:prstGeom prst="rect">
                          <a:avLst/>
                        </a:prstGeom>
                        <a:solidFill>
                          <a:sysClr val="window" lastClr="FFFFFF">
                            <a:lumMod val="85000"/>
                          </a:sysClr>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F4406" id="Rectangle 6" o:spid="_x0000_s1026" style="position:absolute;margin-left:338.25pt;margin-top:26.1pt;width:18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" fillcolor="#d9d9d9" strokecolor="windowText">
                <v:shadow on="t" color="black" opacity="22937f" origin=",.5" offset="0,.63889mm"/>
              </v:rect>
            </w:pict>
          </mc:Fallback>
        </mc:AlternateContent>
      </w:r>
      <w:r w:rsidR="00F80744" w:rsidRPr="00F80744">
        <w:rPr>
          <w:spacing w:val="-5"/>
        </w:rPr>
        <w:t xml:space="preserve">I/we consent </w:t>
      </w:r>
      <w:r w:rsidR="00F80744" w:rsidRPr="00F80744">
        <w:t>to</w:t>
      </w:r>
      <w:r w:rsidR="00F80744" w:rsidRPr="00F80744">
        <w:rPr>
          <w:spacing w:val="55"/>
        </w:rPr>
        <w:t xml:space="preserve"> </w:t>
      </w:r>
      <w:r w:rsidR="00F80744" w:rsidRPr="00F80744">
        <w:rPr>
          <w:spacing w:val="-6"/>
        </w:rPr>
        <w:t xml:space="preserve">Acuvest contacting </w:t>
      </w:r>
      <w:r w:rsidR="00F80744" w:rsidRPr="00F80744">
        <w:rPr>
          <w:spacing w:val="-5"/>
        </w:rPr>
        <w:t xml:space="preserve">me/us regarding market updates </w:t>
      </w:r>
      <w:r w:rsidR="00F80744" w:rsidRPr="00F80744">
        <w:t>and other</w:t>
      </w:r>
      <w:r w:rsidR="00F80744" w:rsidRPr="00F80744">
        <w:rPr>
          <w:spacing w:val="55"/>
        </w:rPr>
        <w:t xml:space="preserve"> </w:t>
      </w:r>
      <w:r w:rsidR="00F80744" w:rsidRPr="00F80744">
        <w:rPr>
          <w:spacing w:val="-6"/>
        </w:rPr>
        <w:t xml:space="preserve">investment/pensions </w:t>
      </w:r>
      <w:r w:rsidR="00F80744" w:rsidRPr="00F80744">
        <w:rPr>
          <w:spacing w:val="-5"/>
        </w:rPr>
        <w:t xml:space="preserve">related items/articles which </w:t>
      </w:r>
      <w:r w:rsidR="00F80744" w:rsidRPr="00F80744">
        <w:t xml:space="preserve">they </w:t>
      </w:r>
      <w:r w:rsidR="00F80744" w:rsidRPr="00F80744">
        <w:rPr>
          <w:spacing w:val="-5"/>
        </w:rPr>
        <w:t xml:space="preserve">consider </w:t>
      </w:r>
      <w:r w:rsidR="00F80744" w:rsidRPr="00F80744">
        <w:t xml:space="preserve">may </w:t>
      </w:r>
      <w:r w:rsidR="00F80744" w:rsidRPr="00F80744">
        <w:rPr>
          <w:spacing w:val="-3"/>
        </w:rPr>
        <w:t xml:space="preserve">be </w:t>
      </w:r>
      <w:r w:rsidR="00F80744" w:rsidRPr="00F80744">
        <w:t xml:space="preserve">of </w:t>
      </w:r>
      <w:r w:rsidR="00F80744" w:rsidRPr="00F80744">
        <w:rPr>
          <w:spacing w:val="-5"/>
        </w:rPr>
        <w:t xml:space="preserve">interest </w:t>
      </w:r>
      <w:r w:rsidR="00F80744" w:rsidRPr="00F80744">
        <w:t xml:space="preserve">to </w:t>
      </w:r>
      <w:r w:rsidR="00F80744" w:rsidRPr="00F80744">
        <w:rPr>
          <w:spacing w:val="-5"/>
        </w:rPr>
        <w:t xml:space="preserve">me/us. Please tick </w:t>
      </w:r>
      <w:r w:rsidR="00F80744" w:rsidRPr="00F80744">
        <w:t>this</w:t>
      </w:r>
      <w:r w:rsidR="00F80744" w:rsidRPr="00F80744">
        <w:rPr>
          <w:spacing w:val="55"/>
        </w:rPr>
        <w:t xml:space="preserve"> </w:t>
      </w:r>
      <w:r w:rsidR="00F80744" w:rsidRPr="00F80744">
        <w:rPr>
          <w:spacing w:val="-3"/>
        </w:rPr>
        <w:t xml:space="preserve">box </w:t>
      </w:r>
      <w:r w:rsidR="00F80744" w:rsidRPr="00F80744">
        <w:t xml:space="preserve">if you wish your </w:t>
      </w:r>
      <w:r w:rsidR="00F80744" w:rsidRPr="00F80744">
        <w:rPr>
          <w:spacing w:val="-5"/>
        </w:rPr>
        <w:t xml:space="preserve">data </w:t>
      </w:r>
      <w:r w:rsidR="00F80744" w:rsidRPr="00F80744">
        <w:t xml:space="preserve">to </w:t>
      </w:r>
      <w:r w:rsidR="00F80744" w:rsidRPr="00F80744">
        <w:rPr>
          <w:spacing w:val="-3"/>
        </w:rPr>
        <w:t xml:space="preserve">be </w:t>
      </w:r>
      <w:r w:rsidR="00F80744" w:rsidRPr="00F80744">
        <w:rPr>
          <w:spacing w:val="-5"/>
        </w:rPr>
        <w:t xml:space="preserve">used </w:t>
      </w:r>
      <w:r w:rsidR="00F80744" w:rsidRPr="00F80744">
        <w:t xml:space="preserve">in this </w:t>
      </w:r>
      <w:r w:rsidR="00F80744" w:rsidRPr="00F80744">
        <w:rPr>
          <w:spacing w:val="-5"/>
        </w:rPr>
        <w:t>manner</w:t>
      </w:r>
      <w:r w:rsidR="00C70F65">
        <w:rPr>
          <w:spacing w:val="-13"/>
        </w:rPr>
        <w:t>.</w:t>
      </w:r>
    </w:p>
    <w:p w14:paraId="1822A04D" w14:textId="6535FF54" w:rsidR="00D65076" w:rsidRDefault="00D65076" w:rsidP="00E73CFA">
      <w:pPr>
        <w:ind w:left="709"/>
        <w:jc w:val="both"/>
        <w:rPr>
          <w:spacing w:val="-13"/>
        </w:rPr>
      </w:pPr>
      <w:r>
        <w:rPr>
          <w:noProof/>
          <w:spacing w:val="-3"/>
        </w:rPr>
        <mc:AlternateContent>
          <mc:Choice Requires="wps">
            <w:drawing>
              <wp:anchor distT="0" distB="0" distL="114300" distR="114300" simplePos="0" relativeHeight="251671552" behindDoc="0" locked="0" layoutInCell="1" allowOverlap="1" wp14:anchorId="732DBDC3" wp14:editId="5923C546">
                <wp:simplePos x="0" y="0"/>
                <wp:positionH relativeFrom="column">
                  <wp:posOffset>457200</wp:posOffset>
                </wp:positionH>
                <wp:positionV relativeFrom="paragraph">
                  <wp:posOffset>27305</wp:posOffset>
                </wp:positionV>
                <wp:extent cx="228600" cy="219075"/>
                <wp:effectExtent l="57150" t="19050" r="76200" b="104775"/>
                <wp:wrapNone/>
                <wp:docPr id="27" name="Rectangle 27"/>
                <wp:cNvGraphicFramePr/>
                <a:graphic xmlns:a="http://schemas.openxmlformats.org/drawingml/2006/main">
                  <a:graphicData uri="http://schemas.microsoft.com/office/word/2010/wordprocessingShape">
                    <wps:wsp>
                      <wps:cNvSpPr/>
                      <wps:spPr>
                        <a:xfrm>
                          <a:off x="0" y="0"/>
                          <a:ext cx="228600" cy="219075"/>
                        </a:xfrm>
                        <a:prstGeom prst="rect">
                          <a:avLst/>
                        </a:prstGeom>
                        <a:solidFill>
                          <a:sysClr val="window" lastClr="FFFFFF">
                            <a:lumMod val="85000"/>
                          </a:sysClr>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68995E" id="Rectangle 27" o:spid="_x0000_s1026" style="position:absolute;margin-left:36pt;margin-top:2.15pt;width:18pt;height:1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" fillcolor="#d9d9d9" strokecolor="windowText">
                <v:shadow on="t" color="black" opacity="22937f" origin=",.5" offset="0,.63889mm"/>
              </v:rect>
            </w:pict>
          </mc:Fallback>
        </mc:AlternateContent>
      </w:r>
    </w:p>
    <w:p w14:paraId="6F3B7718" w14:textId="77777777" w:rsidR="00D65076" w:rsidRPr="00F80744" w:rsidRDefault="00D65076" w:rsidP="00E73CFA">
      <w:pPr>
        <w:ind w:left="709"/>
        <w:jc w:val="both"/>
      </w:pPr>
    </w:p>
    <w:p w14:paraId="3251E965" w14:textId="7DEF6D03" w:rsidR="00F80744" w:rsidRPr="00F80744" w:rsidRDefault="00F80744" w:rsidP="00E73CFA">
      <w:pPr>
        <w:jc w:val="both"/>
      </w:pPr>
    </w:p>
    <w:p w14:paraId="30E04C2D" w14:textId="77777777" w:rsidR="00032B26" w:rsidRDefault="00032B26" w:rsidP="00E73CFA">
      <w:pPr>
        <w:jc w:val="both"/>
        <w:sectPr w:rsidR="00032B26" w:rsidSect="00032B26">
          <w:pgSz w:w="11907" w:h="16840" w:code="9"/>
          <w:pgMar w:top="1440" w:right="1440" w:bottom="1440" w:left="1440" w:header="709" w:footer="709" w:gutter="0"/>
          <w:cols w:num="2" w:space="708"/>
          <w:titlePg/>
          <w:docGrid w:linePitch="360"/>
        </w:sectPr>
      </w:pPr>
    </w:p>
    <w:p w14:paraId="0B7387FC" w14:textId="7EE517E1" w:rsidR="00F80744" w:rsidRDefault="00F80744" w:rsidP="00E73CFA">
      <w:pPr>
        <w:jc w:val="both"/>
      </w:pPr>
    </w:p>
    <w:p w14:paraId="35D210C5" w14:textId="77777777" w:rsidR="009065A3" w:rsidRPr="00F80744" w:rsidRDefault="009065A3" w:rsidP="00E73CFA">
      <w:pPr>
        <w:jc w:val="both"/>
      </w:pPr>
    </w:p>
    <w:tbl>
      <w:tblPr>
        <w:tblStyle w:val="TableGrid"/>
        <w:tblW w:w="0" w:type="auto"/>
        <w:tblLook w:val="04A0" w:firstRow="1" w:lastRow="0" w:firstColumn="1" w:lastColumn="0" w:noHBand="0" w:noVBand="1"/>
      </w:tblPr>
      <w:tblGrid>
        <w:gridCol w:w="8904"/>
      </w:tblGrid>
      <w:tr w:rsidR="009065A3" w14:paraId="6EA31392" w14:textId="77777777" w:rsidTr="009065A3">
        <w:trPr>
          <w:cnfStyle w:val="100000000000" w:firstRow="1" w:lastRow="0" w:firstColumn="0" w:lastColumn="0" w:oddVBand="0" w:evenVBand="0" w:oddHBand="0" w:evenHBand="0" w:firstRowFirstColumn="0" w:firstRowLastColumn="0" w:lastRowFirstColumn="0" w:lastRowLastColumn="0"/>
        </w:trPr>
        <w:tc>
          <w:tcPr>
            <w:tcW w:w="9017" w:type="dxa"/>
          </w:tcPr>
          <w:p w14:paraId="5596BF7F" w14:textId="77777777" w:rsidR="009065A3" w:rsidRPr="009065A3" w:rsidRDefault="009065A3" w:rsidP="00CD6A5E">
            <w:pPr>
              <w:rPr>
                <w:bCs/>
              </w:rPr>
            </w:pPr>
          </w:p>
          <w:p w14:paraId="335D7C08" w14:textId="77777777" w:rsidR="009065A3" w:rsidRPr="009065A3" w:rsidRDefault="009065A3" w:rsidP="00CD6A5E">
            <w:pPr>
              <w:rPr>
                <w:bCs/>
              </w:rPr>
            </w:pPr>
          </w:p>
          <w:p w14:paraId="71914F7B" w14:textId="16C04F9A" w:rsidR="009065A3" w:rsidRPr="009065A3" w:rsidRDefault="009065A3" w:rsidP="00CD6A5E">
            <w:pPr>
              <w:rPr>
                <w:bCs/>
              </w:rPr>
            </w:pPr>
            <w:r w:rsidRPr="009065A3">
              <w:rPr>
                <w:bCs/>
              </w:rPr>
              <w:t>Print Name:</w:t>
            </w:r>
          </w:p>
        </w:tc>
      </w:tr>
      <w:tr w:rsidR="009065A3" w14:paraId="14C2BE11" w14:textId="77777777" w:rsidTr="009065A3">
        <w:tc>
          <w:tcPr>
            <w:tcW w:w="9017" w:type="dxa"/>
          </w:tcPr>
          <w:p w14:paraId="62238760" w14:textId="77777777" w:rsidR="009065A3" w:rsidRPr="009065A3" w:rsidRDefault="009065A3" w:rsidP="00CD6A5E">
            <w:pPr>
              <w:rPr>
                <w:b/>
                <w:bCs/>
              </w:rPr>
            </w:pPr>
          </w:p>
          <w:p w14:paraId="03EC01F8" w14:textId="77777777" w:rsidR="009065A3" w:rsidRPr="009065A3" w:rsidRDefault="009065A3" w:rsidP="00CD6A5E">
            <w:pPr>
              <w:rPr>
                <w:b/>
                <w:bCs/>
              </w:rPr>
            </w:pPr>
          </w:p>
          <w:p w14:paraId="0132CBD8" w14:textId="70AB681E" w:rsidR="009065A3" w:rsidRPr="009065A3" w:rsidRDefault="009065A3" w:rsidP="00CD6A5E">
            <w:pPr>
              <w:rPr>
                <w:b/>
                <w:bCs/>
              </w:rPr>
            </w:pPr>
            <w:r w:rsidRPr="009065A3">
              <w:rPr>
                <w:b/>
                <w:bCs/>
              </w:rPr>
              <w:t>Signed:</w:t>
            </w:r>
          </w:p>
        </w:tc>
      </w:tr>
      <w:tr w:rsidR="009065A3" w14:paraId="084B13F1" w14:textId="77777777" w:rsidTr="009065A3">
        <w:tc>
          <w:tcPr>
            <w:tcW w:w="9017" w:type="dxa"/>
          </w:tcPr>
          <w:p w14:paraId="759E879C" w14:textId="7AC64453" w:rsidR="009065A3" w:rsidRPr="009065A3" w:rsidRDefault="009065A3" w:rsidP="00CD6A5E">
            <w:pPr>
              <w:rPr>
                <w:b/>
                <w:bCs/>
              </w:rPr>
            </w:pPr>
          </w:p>
          <w:p w14:paraId="2338270E" w14:textId="3C3F0426" w:rsidR="009065A3" w:rsidRPr="009065A3" w:rsidRDefault="009065A3" w:rsidP="00CD6A5E">
            <w:pPr>
              <w:rPr>
                <w:b/>
                <w:bCs/>
              </w:rPr>
            </w:pPr>
          </w:p>
          <w:p w14:paraId="0E02462E" w14:textId="51492A35" w:rsidR="009065A3" w:rsidRPr="009065A3" w:rsidRDefault="009065A3" w:rsidP="00CD6A5E">
            <w:pPr>
              <w:rPr>
                <w:b/>
                <w:bCs/>
              </w:rPr>
            </w:pPr>
            <w:r w:rsidRPr="009065A3">
              <w:rPr>
                <w:b/>
                <w:bCs/>
              </w:rPr>
              <w:t>Date:</w:t>
            </w:r>
          </w:p>
        </w:tc>
      </w:tr>
    </w:tbl>
    <w:p w14:paraId="401F5880" w14:textId="77777777" w:rsidR="006526B4" w:rsidRDefault="006526B4" w:rsidP="00CD6A5E">
      <w:pPr>
        <w:sectPr w:rsidR="006526B4" w:rsidSect="00DF5E99">
          <w:pgSz w:w="11907" w:h="16840" w:code="9"/>
          <w:pgMar w:top="1440" w:right="1440" w:bottom="1440" w:left="1440" w:header="709" w:footer="709" w:gutter="0"/>
          <w:cols w:space="708"/>
          <w:titlePg/>
          <w:docGrid w:linePitch="360"/>
        </w:sectPr>
      </w:pPr>
    </w:p>
    <w:p w14:paraId="35D3D4AE" w14:textId="6A43EA7F" w:rsidR="00F80744" w:rsidRPr="00F80744" w:rsidRDefault="006526B4" w:rsidP="00CD6A5E">
      <w:r>
        <w:rPr>
          <w:noProof/>
        </w:rPr>
        <w:lastRenderedPageBreak/>
        <mc:AlternateContent>
          <mc:Choice Requires="wps">
            <w:drawing>
              <wp:anchor distT="45720" distB="45720" distL="114300" distR="114300" simplePos="0" relativeHeight="251673600" behindDoc="0" locked="0" layoutInCell="1" allowOverlap="1" wp14:anchorId="4A87E938" wp14:editId="1C57C11F">
                <wp:simplePos x="0" y="0"/>
                <wp:positionH relativeFrom="margin">
                  <wp:posOffset>-524510</wp:posOffset>
                </wp:positionH>
                <wp:positionV relativeFrom="paragraph">
                  <wp:posOffset>6764020</wp:posOffset>
                </wp:positionV>
                <wp:extent cx="6781800" cy="1771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1771650"/>
                        </a:xfrm>
                        <a:prstGeom prst="rect">
                          <a:avLst/>
                        </a:prstGeom>
                        <a:noFill/>
                        <a:ln w="9525">
                          <a:noFill/>
                          <a:miter lim="800000"/>
                          <a:headEnd/>
                          <a:tailEnd/>
                        </a:ln>
                      </wps:spPr>
                      <wps:txbx>
                        <w:txbxContent>
                          <w:p w14:paraId="2CC24D6F" w14:textId="77777777" w:rsidR="006526B4" w:rsidRPr="00A611B3" w:rsidRDefault="006526B4" w:rsidP="006526B4">
                            <w:pPr>
                              <w:rPr>
                                <w:rFonts w:cs="Calibri"/>
                                <w:b/>
                                <w:bCs/>
                                <w:color w:val="6C0000"/>
                                <w:sz w:val="24"/>
                              </w:rPr>
                            </w:pPr>
                            <w:r w:rsidRPr="00A611B3">
                              <w:rPr>
                                <w:rFonts w:cs="Calibri"/>
                                <w:b/>
                                <w:bCs/>
                                <w:color w:val="6C0000"/>
                                <w:sz w:val="24"/>
                              </w:rPr>
                              <w:t>Acuvest Limited</w:t>
                            </w:r>
                          </w:p>
                          <w:p w14:paraId="091046EE" w14:textId="77777777" w:rsidR="000F54AF" w:rsidRDefault="000F54AF" w:rsidP="006526B4">
                            <w:pPr>
                              <w:rPr>
                                <w:rFonts w:cs="Calibri"/>
                                <w:sz w:val="24"/>
                              </w:rPr>
                            </w:pPr>
                            <w:r w:rsidRPr="000F54AF">
                              <w:rPr>
                                <w:rFonts w:cs="Calibri"/>
                                <w:sz w:val="24"/>
                              </w:rPr>
                              <w:t xml:space="preserve">The Greenway, </w:t>
                            </w:r>
                            <w:proofErr w:type="spellStart"/>
                            <w:r w:rsidRPr="000F54AF">
                              <w:rPr>
                                <w:rFonts w:cs="Calibri"/>
                                <w:sz w:val="24"/>
                              </w:rPr>
                              <w:t>Ardilaun</w:t>
                            </w:r>
                            <w:proofErr w:type="spellEnd"/>
                            <w:r w:rsidRPr="000F54AF">
                              <w:rPr>
                                <w:rFonts w:cs="Calibri"/>
                                <w:sz w:val="24"/>
                              </w:rPr>
                              <w:t xml:space="preserve"> Court, Court C, Unit #912, 112-114 </w:t>
                            </w:r>
                          </w:p>
                          <w:p w14:paraId="048FAD2A" w14:textId="77777777" w:rsidR="000F54AF" w:rsidRDefault="000F54AF" w:rsidP="006526B4">
                            <w:pPr>
                              <w:rPr>
                                <w:rFonts w:cs="Calibri"/>
                                <w:sz w:val="24"/>
                              </w:rPr>
                            </w:pPr>
                            <w:r w:rsidRPr="000F54AF">
                              <w:rPr>
                                <w:rFonts w:cs="Calibri"/>
                                <w:sz w:val="24"/>
                              </w:rPr>
                              <w:t xml:space="preserve">St. Stephen’s Green, </w:t>
                            </w:r>
                          </w:p>
                          <w:p w14:paraId="4C897B81" w14:textId="5A52DF81" w:rsidR="006526B4" w:rsidRPr="004A01C2" w:rsidRDefault="000F54AF" w:rsidP="006526B4">
                            <w:pPr>
                              <w:rPr>
                                <w:rFonts w:cs="Calibri"/>
                                <w:sz w:val="24"/>
                              </w:rPr>
                            </w:pPr>
                            <w:r w:rsidRPr="000F54AF">
                              <w:rPr>
                                <w:rFonts w:cs="Calibri"/>
                                <w:sz w:val="24"/>
                              </w:rPr>
                              <w:t>Dublin 2, D02 TD28</w:t>
                            </w:r>
                          </w:p>
                          <w:p w14:paraId="5153EB30" w14:textId="77777777" w:rsidR="006526B4" w:rsidRPr="004A01C2" w:rsidRDefault="006526B4" w:rsidP="006526B4">
                            <w:pPr>
                              <w:rPr>
                                <w:rFonts w:cs="Calibri"/>
                                <w:sz w:val="24"/>
                              </w:rPr>
                            </w:pPr>
                            <w:r w:rsidRPr="004A01C2">
                              <w:rPr>
                                <w:rFonts w:cs="Calibri"/>
                                <w:sz w:val="24"/>
                              </w:rPr>
                              <w:t>Ireland</w:t>
                            </w:r>
                          </w:p>
                          <w:p w14:paraId="1B727CC9" w14:textId="77777777" w:rsidR="006526B4" w:rsidRPr="00A611B3" w:rsidRDefault="006526B4" w:rsidP="006526B4">
                            <w:pPr>
                              <w:ind w:firstLine="720"/>
                              <w:rPr>
                                <w:rFonts w:cs="Calibri"/>
                                <w:b/>
                                <w:bCs/>
                                <w:color w:val="595959" w:themeColor="text1" w:themeTint="A6"/>
                                <w:sz w:val="24"/>
                              </w:rPr>
                            </w:pPr>
                          </w:p>
                          <w:p w14:paraId="1229F786" w14:textId="77777777" w:rsidR="006526B4" w:rsidRPr="00A611B3" w:rsidRDefault="006526B4" w:rsidP="006526B4">
                            <w:pPr>
                              <w:rPr>
                                <w:rFonts w:cs="Calibri"/>
                                <w:b/>
                                <w:bCs/>
                                <w:color w:val="595959" w:themeColor="text1" w:themeTint="A6"/>
                                <w:sz w:val="24"/>
                              </w:rPr>
                            </w:pPr>
                            <w:r w:rsidRPr="00A611B3">
                              <w:rPr>
                                <w:rFonts w:cs="Calibri"/>
                                <w:b/>
                                <w:bCs/>
                                <w:color w:val="6C0000"/>
                                <w:sz w:val="24"/>
                              </w:rPr>
                              <w:t>W:</w:t>
                            </w:r>
                            <w:r w:rsidRPr="004A01C2">
                              <w:rPr>
                                <w:rFonts w:cs="Calibri"/>
                                <w:b/>
                                <w:bCs/>
                                <w:sz w:val="24"/>
                              </w:rPr>
                              <w:t xml:space="preserve"> </w:t>
                            </w:r>
                            <w:r w:rsidRPr="004A01C2">
                              <w:rPr>
                                <w:rFonts w:cs="Calibri"/>
                                <w:sz w:val="24"/>
                              </w:rPr>
                              <w:t>www.acuvest.ie</w:t>
                            </w:r>
                          </w:p>
                          <w:p w14:paraId="6F09949C" w14:textId="77777777" w:rsidR="006526B4" w:rsidRPr="00A611B3" w:rsidRDefault="006526B4" w:rsidP="006526B4">
                            <w:pPr>
                              <w:rPr>
                                <w:rFonts w:cs="Calibri"/>
                                <w:b/>
                                <w:bCs/>
                                <w:color w:val="595959" w:themeColor="text1" w:themeTint="A6"/>
                                <w:sz w:val="24"/>
                              </w:rPr>
                            </w:pPr>
                            <w:r w:rsidRPr="00A611B3">
                              <w:rPr>
                                <w:rFonts w:cs="Calibri"/>
                                <w:b/>
                                <w:bCs/>
                                <w:color w:val="6C0000"/>
                                <w:sz w:val="24"/>
                              </w:rPr>
                              <w:t xml:space="preserve">E: </w:t>
                            </w:r>
                            <w:r w:rsidRPr="004A01C2">
                              <w:rPr>
                                <w:rFonts w:cs="Calibri"/>
                                <w:sz w:val="24"/>
                              </w:rPr>
                              <w:t>info@acuvest.ie</w:t>
                            </w:r>
                          </w:p>
                          <w:p w14:paraId="5D972912" w14:textId="77777777" w:rsidR="006526B4" w:rsidRPr="00A611B3" w:rsidRDefault="006526B4" w:rsidP="006526B4">
                            <w:pPr>
                              <w:rPr>
                                <w:rFonts w:cs="Calibri"/>
                                <w:color w:val="595959" w:themeColor="text1" w:themeTint="A6"/>
                                <w:sz w:val="24"/>
                              </w:rPr>
                            </w:pPr>
                            <w:r w:rsidRPr="00A611B3">
                              <w:rPr>
                                <w:rFonts w:cs="Calibri"/>
                                <w:b/>
                                <w:bCs/>
                                <w:color w:val="6C0000"/>
                                <w:sz w:val="24"/>
                              </w:rPr>
                              <w:t>T:</w:t>
                            </w:r>
                            <w:r w:rsidRPr="00A611B3">
                              <w:rPr>
                                <w:rFonts w:cs="Calibri"/>
                                <w:b/>
                                <w:bCs/>
                                <w:color w:val="595959" w:themeColor="text1" w:themeTint="A6"/>
                                <w:sz w:val="24"/>
                              </w:rPr>
                              <w:t xml:space="preserve"> </w:t>
                            </w:r>
                            <w:r w:rsidRPr="004A01C2">
                              <w:rPr>
                                <w:rFonts w:cs="Calibri"/>
                                <w:sz w:val="24"/>
                              </w:rPr>
                              <w:t>+353 1 634 4510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7E938" id="Text Box 2" o:spid="_x0000_s1034" type="#_x0000_t202" style="position:absolute;margin-left:-41.3pt;margin-top:532.6pt;width:534pt;height:139.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" filled="f" stroked="f">
                <v:textbox>
                  <w:txbxContent>
                    <w:p w14:paraId="2CC24D6F" w14:textId="77777777" w:rsidR="006526B4" w:rsidRPr="00A611B3" w:rsidRDefault="006526B4" w:rsidP="006526B4">
                      <w:pPr>
                        <w:rPr>
                          <w:rFonts w:cs="Calibri"/>
                          <w:b/>
                          <w:bCs/>
                          <w:color w:val="6C0000"/>
                          <w:sz w:val="24"/>
                        </w:rPr>
                      </w:pPr>
                      <w:r w:rsidRPr="00A611B3">
                        <w:rPr>
                          <w:rFonts w:cs="Calibri"/>
                          <w:b/>
                          <w:bCs/>
                          <w:color w:val="6C0000"/>
                          <w:sz w:val="24"/>
                        </w:rPr>
                        <w:t>Acuvest Limited</w:t>
                      </w:r>
                    </w:p>
                    <w:p w14:paraId="091046EE" w14:textId="77777777" w:rsidR="000F54AF" w:rsidRDefault="000F54AF" w:rsidP="006526B4">
                      <w:pPr>
                        <w:rPr>
                          <w:rFonts w:cs="Calibri"/>
                          <w:sz w:val="24"/>
                        </w:rPr>
                      </w:pPr>
                      <w:r w:rsidRPr="000F54AF">
                        <w:rPr>
                          <w:rFonts w:cs="Calibri"/>
                          <w:sz w:val="24"/>
                        </w:rPr>
                        <w:t xml:space="preserve">The Greenway, </w:t>
                      </w:r>
                      <w:proofErr w:type="spellStart"/>
                      <w:r w:rsidRPr="000F54AF">
                        <w:rPr>
                          <w:rFonts w:cs="Calibri"/>
                          <w:sz w:val="24"/>
                        </w:rPr>
                        <w:t>Ardilaun</w:t>
                      </w:r>
                      <w:proofErr w:type="spellEnd"/>
                      <w:r w:rsidRPr="000F54AF">
                        <w:rPr>
                          <w:rFonts w:cs="Calibri"/>
                          <w:sz w:val="24"/>
                        </w:rPr>
                        <w:t xml:space="preserve"> Court, Court C, Unit #912, 112-114 </w:t>
                      </w:r>
                    </w:p>
                    <w:p w14:paraId="048FAD2A" w14:textId="77777777" w:rsidR="000F54AF" w:rsidRDefault="000F54AF" w:rsidP="006526B4">
                      <w:pPr>
                        <w:rPr>
                          <w:rFonts w:cs="Calibri"/>
                          <w:sz w:val="24"/>
                        </w:rPr>
                      </w:pPr>
                      <w:r w:rsidRPr="000F54AF">
                        <w:rPr>
                          <w:rFonts w:cs="Calibri"/>
                          <w:sz w:val="24"/>
                        </w:rPr>
                        <w:t xml:space="preserve">St. Stephen’s Green, </w:t>
                      </w:r>
                    </w:p>
                    <w:p w14:paraId="4C897B81" w14:textId="5A52DF81" w:rsidR="006526B4" w:rsidRPr="004A01C2" w:rsidRDefault="000F54AF" w:rsidP="006526B4">
                      <w:pPr>
                        <w:rPr>
                          <w:rFonts w:cs="Calibri"/>
                          <w:sz w:val="24"/>
                        </w:rPr>
                      </w:pPr>
                      <w:r w:rsidRPr="000F54AF">
                        <w:rPr>
                          <w:rFonts w:cs="Calibri"/>
                          <w:sz w:val="24"/>
                        </w:rPr>
                        <w:t>Dublin 2, D02 TD28</w:t>
                      </w:r>
                    </w:p>
                    <w:p w14:paraId="5153EB30" w14:textId="77777777" w:rsidR="006526B4" w:rsidRPr="004A01C2" w:rsidRDefault="006526B4" w:rsidP="006526B4">
                      <w:pPr>
                        <w:rPr>
                          <w:rFonts w:cs="Calibri"/>
                          <w:sz w:val="24"/>
                        </w:rPr>
                      </w:pPr>
                      <w:r w:rsidRPr="004A01C2">
                        <w:rPr>
                          <w:rFonts w:cs="Calibri"/>
                          <w:sz w:val="24"/>
                        </w:rPr>
                        <w:t>Ireland</w:t>
                      </w:r>
                    </w:p>
                    <w:p w14:paraId="1B727CC9" w14:textId="77777777" w:rsidR="006526B4" w:rsidRPr="00A611B3" w:rsidRDefault="006526B4" w:rsidP="006526B4">
                      <w:pPr>
                        <w:ind w:firstLine="720"/>
                        <w:rPr>
                          <w:rFonts w:cs="Calibri"/>
                          <w:b/>
                          <w:bCs/>
                          <w:color w:val="595959" w:themeColor="text1" w:themeTint="A6"/>
                          <w:sz w:val="24"/>
                        </w:rPr>
                      </w:pPr>
                    </w:p>
                    <w:p w14:paraId="1229F786" w14:textId="77777777" w:rsidR="006526B4" w:rsidRPr="00A611B3" w:rsidRDefault="006526B4" w:rsidP="006526B4">
                      <w:pPr>
                        <w:rPr>
                          <w:rFonts w:cs="Calibri"/>
                          <w:b/>
                          <w:bCs/>
                          <w:color w:val="595959" w:themeColor="text1" w:themeTint="A6"/>
                          <w:sz w:val="24"/>
                        </w:rPr>
                      </w:pPr>
                      <w:r w:rsidRPr="00A611B3">
                        <w:rPr>
                          <w:rFonts w:cs="Calibri"/>
                          <w:b/>
                          <w:bCs/>
                          <w:color w:val="6C0000"/>
                          <w:sz w:val="24"/>
                        </w:rPr>
                        <w:t>W:</w:t>
                      </w:r>
                      <w:r w:rsidRPr="004A01C2">
                        <w:rPr>
                          <w:rFonts w:cs="Calibri"/>
                          <w:b/>
                          <w:bCs/>
                          <w:sz w:val="24"/>
                        </w:rPr>
                        <w:t xml:space="preserve"> </w:t>
                      </w:r>
                      <w:r w:rsidRPr="004A01C2">
                        <w:rPr>
                          <w:rFonts w:cs="Calibri"/>
                          <w:sz w:val="24"/>
                        </w:rPr>
                        <w:t>www.acuvest.ie</w:t>
                      </w:r>
                    </w:p>
                    <w:p w14:paraId="6F09949C" w14:textId="77777777" w:rsidR="006526B4" w:rsidRPr="00A611B3" w:rsidRDefault="006526B4" w:rsidP="006526B4">
                      <w:pPr>
                        <w:rPr>
                          <w:rFonts w:cs="Calibri"/>
                          <w:b/>
                          <w:bCs/>
                          <w:color w:val="595959" w:themeColor="text1" w:themeTint="A6"/>
                          <w:sz w:val="24"/>
                        </w:rPr>
                      </w:pPr>
                      <w:r w:rsidRPr="00A611B3">
                        <w:rPr>
                          <w:rFonts w:cs="Calibri"/>
                          <w:b/>
                          <w:bCs/>
                          <w:color w:val="6C0000"/>
                          <w:sz w:val="24"/>
                        </w:rPr>
                        <w:t xml:space="preserve">E: </w:t>
                      </w:r>
                      <w:r w:rsidRPr="004A01C2">
                        <w:rPr>
                          <w:rFonts w:cs="Calibri"/>
                          <w:sz w:val="24"/>
                        </w:rPr>
                        <w:t>info@acuvest.ie</w:t>
                      </w:r>
                    </w:p>
                    <w:p w14:paraId="5D972912" w14:textId="77777777" w:rsidR="006526B4" w:rsidRPr="00A611B3" w:rsidRDefault="006526B4" w:rsidP="006526B4">
                      <w:pPr>
                        <w:rPr>
                          <w:rFonts w:cs="Calibri"/>
                          <w:color w:val="595959" w:themeColor="text1" w:themeTint="A6"/>
                          <w:sz w:val="24"/>
                        </w:rPr>
                      </w:pPr>
                      <w:r w:rsidRPr="00A611B3">
                        <w:rPr>
                          <w:rFonts w:cs="Calibri"/>
                          <w:b/>
                          <w:bCs/>
                          <w:color w:val="6C0000"/>
                          <w:sz w:val="24"/>
                        </w:rPr>
                        <w:t>T:</w:t>
                      </w:r>
                      <w:r w:rsidRPr="00A611B3">
                        <w:rPr>
                          <w:rFonts w:cs="Calibri"/>
                          <w:b/>
                          <w:bCs/>
                          <w:color w:val="595959" w:themeColor="text1" w:themeTint="A6"/>
                          <w:sz w:val="24"/>
                        </w:rPr>
                        <w:t xml:space="preserve"> </w:t>
                      </w:r>
                      <w:r w:rsidRPr="004A01C2">
                        <w:rPr>
                          <w:rFonts w:cs="Calibri"/>
                          <w:sz w:val="24"/>
                        </w:rPr>
                        <w:t>+353 1 634 4510</w:t>
                      </w:r>
                    </w:p>
                  </w:txbxContent>
                </v:textbox>
                <w10:wrap type="square" anchorx="margin"/>
              </v:shape>
            </w:pict>
          </mc:Fallback>
        </mc:AlternateContent>
      </w:r>
    </w:p>
    <w:sectPr w:rsidR="00F80744" w:rsidRPr="00F80744" w:rsidSect="00DF5E99">
      <w:footerReference w:type="first" r:id="rId18"/>
      <w:pgSz w:w="11907" w:h="16840"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017B9" w14:textId="77777777" w:rsidR="006C4A0F" w:rsidRDefault="006C4A0F">
      <w:r>
        <w:separator/>
      </w:r>
    </w:p>
  </w:endnote>
  <w:endnote w:type="continuationSeparator" w:id="0">
    <w:p w14:paraId="3DEFA96E" w14:textId="77777777" w:rsidR="006C4A0F" w:rsidRDefault="006C4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Light">
    <w:altName w:val="Malgun Gothic"/>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2590E" w14:textId="77777777" w:rsidR="000F54AF" w:rsidRDefault="000F54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4810A" w14:textId="5B765C21" w:rsidR="00341B30" w:rsidRDefault="00341B30" w:rsidP="00C50271">
    <w:pPr>
      <w:rPr>
        <w:rFonts w:ascii="Verdana" w:hAnsi="Verdana" w:cs="Verdana"/>
        <w:color w:val="595959" w:themeColor="text1" w:themeTint="A6"/>
        <w:sz w:val="12"/>
        <w:szCs w:val="12"/>
        <w:lang w:val="en-GB"/>
      </w:rPr>
    </w:pPr>
    <w:r w:rsidRPr="00354978">
      <w:rPr>
        <w:rFonts w:ascii="Verdana" w:hAnsi="Verdana" w:cs="Verdana"/>
        <w:noProof/>
        <w:color w:val="6C0000"/>
        <w:sz w:val="12"/>
        <w:szCs w:val="12"/>
        <w:lang w:val="en-IE" w:eastAsia="en-IE"/>
      </w:rPr>
      <mc:AlternateContent>
        <mc:Choice Requires="wps">
          <w:drawing>
            <wp:anchor distT="0" distB="0" distL="114300" distR="114300" simplePos="0" relativeHeight="251660288" behindDoc="0" locked="0" layoutInCell="1" allowOverlap="1" wp14:anchorId="5FBCE100" wp14:editId="4BB89CDF">
              <wp:simplePos x="0" y="0"/>
              <wp:positionH relativeFrom="column">
                <wp:posOffset>-570865</wp:posOffset>
              </wp:positionH>
              <wp:positionV relativeFrom="paragraph">
                <wp:posOffset>87630</wp:posOffset>
              </wp:positionV>
              <wp:extent cx="678240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6782400" cy="0"/>
                      </a:xfrm>
                      <a:prstGeom prst="line">
                        <a:avLst/>
                      </a:prstGeom>
                      <a:ln w="12700">
                        <a:solidFill>
                          <a:srgbClr val="6C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C1898E" id="Straight Connector 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95pt,6.9pt" to="489.1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" strokecolor="#6c0000" strokeweight="1pt"/>
          </w:pict>
        </mc:Fallback>
      </mc:AlternateContent>
    </w:r>
  </w:p>
  <w:p w14:paraId="3987308E" w14:textId="77777777" w:rsidR="00341B30" w:rsidRDefault="00341B30" w:rsidP="00C50271">
    <w:pPr>
      <w:rPr>
        <w:rFonts w:ascii="Verdana" w:hAnsi="Verdana" w:cs="Verdana"/>
        <w:color w:val="595959" w:themeColor="text1" w:themeTint="A6"/>
        <w:sz w:val="12"/>
        <w:szCs w:val="12"/>
        <w:lang w:val="en-GB"/>
      </w:rPr>
    </w:pPr>
  </w:p>
  <w:p w14:paraId="125E7BD9" w14:textId="77777777" w:rsidR="00341B30" w:rsidRDefault="00341B30" w:rsidP="00C50271">
    <w:pPr>
      <w:rPr>
        <w:rFonts w:ascii="Verdana" w:hAnsi="Verdana" w:cs="Verdana"/>
        <w:color w:val="595959" w:themeColor="text1" w:themeTint="A6"/>
        <w:sz w:val="12"/>
        <w:szCs w:val="12"/>
        <w:lang w:val="en-GB"/>
      </w:rPr>
    </w:pPr>
  </w:p>
  <w:p w14:paraId="4DC1F984" w14:textId="77777777" w:rsidR="00341B30" w:rsidRPr="005A1A25" w:rsidRDefault="00341B30" w:rsidP="00C50271">
    <w:pPr>
      <w:jc w:val="center"/>
      <w:rPr>
        <w:color w:val="444444"/>
        <w:sz w:val="13"/>
        <w:szCs w:val="28"/>
      </w:rPr>
    </w:pPr>
    <w:r w:rsidRPr="005A1A25">
      <w:rPr>
        <w:rFonts w:cs="Verdana"/>
        <w:color w:val="444444"/>
        <w:sz w:val="14"/>
        <w:szCs w:val="14"/>
        <w:lang w:val="en-GB"/>
      </w:rPr>
      <w:t>Acuvest Limited is regulated by the Central Bank of Ireland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0A3BB" w14:textId="77777777" w:rsidR="00341B30" w:rsidRDefault="00341B30" w:rsidP="008A1C11">
    <w:pPr>
      <w:widowControl w:val="0"/>
      <w:autoSpaceDE w:val="0"/>
      <w:autoSpaceDN w:val="0"/>
      <w:adjustRightInd w:val="0"/>
      <w:spacing w:after="227" w:line="288" w:lineRule="auto"/>
      <w:textAlignment w:val="center"/>
      <w:rPr>
        <w:rFonts w:ascii="Verdana" w:hAnsi="Verdana" w:cs="Verdana"/>
        <w:color w:val="595959" w:themeColor="text1" w:themeTint="A6"/>
        <w:sz w:val="14"/>
        <w:szCs w:val="14"/>
        <w:lang w:val="en-GB"/>
      </w:rPr>
    </w:pPr>
    <w:r>
      <w:rPr>
        <w:rFonts w:ascii="Verdana" w:hAnsi="Verdana" w:cs="Verdana"/>
        <w:noProof/>
        <w:color w:val="595959" w:themeColor="text1" w:themeTint="A6"/>
        <w:sz w:val="14"/>
        <w:szCs w:val="14"/>
        <w:lang w:val="en-IE" w:eastAsia="en-IE"/>
      </w:rPr>
      <mc:AlternateContent>
        <mc:Choice Requires="wps">
          <w:drawing>
            <wp:anchor distT="0" distB="0" distL="114300" distR="114300" simplePos="0" relativeHeight="251659264" behindDoc="0" locked="0" layoutInCell="1" allowOverlap="1" wp14:anchorId="25BEF552" wp14:editId="453D500F">
              <wp:simplePos x="0" y="0"/>
              <wp:positionH relativeFrom="column">
                <wp:posOffset>-524786</wp:posOffset>
              </wp:positionH>
              <wp:positionV relativeFrom="paragraph">
                <wp:posOffset>91854</wp:posOffset>
              </wp:positionV>
              <wp:extent cx="6781883"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6781883" cy="0"/>
                      </a:xfrm>
                      <a:prstGeom prst="line">
                        <a:avLst/>
                      </a:prstGeom>
                      <a:ln w="12700">
                        <a:solidFill>
                          <a:srgbClr val="6C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FA8BF1"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pt,7.25pt" to="492.7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" strokecolor="#6c0000" strokeweight="1pt"/>
          </w:pict>
        </mc:Fallback>
      </mc:AlternateContent>
    </w:r>
  </w:p>
  <w:p w14:paraId="77761EDD" w14:textId="041FE03E" w:rsidR="00341B30" w:rsidRPr="008D055A" w:rsidRDefault="00341B30" w:rsidP="002971E7">
    <w:pPr>
      <w:widowControl w:val="0"/>
      <w:autoSpaceDE w:val="0"/>
      <w:autoSpaceDN w:val="0"/>
      <w:adjustRightInd w:val="0"/>
      <w:spacing w:after="227" w:line="288" w:lineRule="auto"/>
      <w:jc w:val="center"/>
      <w:textAlignment w:val="center"/>
      <w:rPr>
        <w:rFonts w:cs="Calibri"/>
        <w:color w:val="444444"/>
        <w:sz w:val="14"/>
        <w:szCs w:val="14"/>
        <w:lang w:val="en-GB"/>
      </w:rPr>
    </w:pPr>
    <w:r w:rsidRPr="008D055A">
      <w:rPr>
        <w:rFonts w:cs="Calibri"/>
        <w:color w:val="444444"/>
        <w:sz w:val="16"/>
        <w:szCs w:val="16"/>
        <w:lang w:val="en-GB"/>
      </w:rPr>
      <w:t>Directors: David Kingston, John Tuohy, Damian Cooper, Willie Holmes.</w:t>
    </w:r>
    <w:r w:rsidRPr="008D055A">
      <w:rPr>
        <w:rFonts w:cs="Calibri"/>
        <w:color w:val="444444"/>
        <w:sz w:val="16"/>
        <w:szCs w:val="16"/>
        <w:lang w:val="en-GB"/>
      </w:rPr>
      <w:br/>
      <w:t xml:space="preserve">Registered in Ireland No. 363280. Registered Office: </w:t>
    </w:r>
    <w:r w:rsidR="00BE1C45" w:rsidRPr="00BE1C45">
      <w:rPr>
        <w:rFonts w:cs="Calibri"/>
        <w:color w:val="444444"/>
        <w:sz w:val="16"/>
        <w:szCs w:val="16"/>
        <w:lang w:val="en-GB"/>
      </w:rPr>
      <w:t>The Glasshouses Sandyford, 16 The Cubes, Ground Floor GF08, Beacon South Quarter, Sandyford, Co. Dublin, D18 XD36</w:t>
    </w:r>
    <w:r w:rsidRPr="008D055A">
      <w:rPr>
        <w:rFonts w:cs="Calibri"/>
        <w:color w:val="444444"/>
        <w:sz w:val="16"/>
        <w:szCs w:val="16"/>
        <w:lang w:val="en-GB"/>
      </w:rPr>
      <w:t>, Ireland.</w:t>
    </w:r>
  </w:p>
  <w:p w14:paraId="098AEDA3" w14:textId="77777777" w:rsidR="00341B30" w:rsidRPr="008D055A" w:rsidRDefault="00341B30" w:rsidP="002971E7">
    <w:pPr>
      <w:jc w:val="center"/>
      <w:rPr>
        <w:rFonts w:cs="Calibri"/>
        <w:color w:val="444444"/>
        <w:sz w:val="13"/>
        <w:szCs w:val="28"/>
      </w:rPr>
    </w:pPr>
    <w:r w:rsidRPr="008D055A">
      <w:rPr>
        <w:rFonts w:cs="Calibri"/>
        <w:color w:val="444444"/>
        <w:sz w:val="14"/>
        <w:szCs w:val="14"/>
        <w:lang w:val="en-GB"/>
      </w:rPr>
      <w:t>Acuvest Limited is regulated by the Central Bank of Ireland</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D8E14" w14:textId="77777777" w:rsidR="00341B30" w:rsidRDefault="00341B30" w:rsidP="008A1C11">
    <w:pPr>
      <w:widowControl w:val="0"/>
      <w:autoSpaceDE w:val="0"/>
      <w:autoSpaceDN w:val="0"/>
      <w:adjustRightInd w:val="0"/>
      <w:spacing w:after="227" w:line="288" w:lineRule="auto"/>
      <w:textAlignment w:val="center"/>
      <w:rPr>
        <w:rFonts w:ascii="Verdana" w:hAnsi="Verdana" w:cs="Verdana"/>
        <w:color w:val="595959" w:themeColor="text1" w:themeTint="A6"/>
        <w:sz w:val="14"/>
        <w:szCs w:val="14"/>
        <w:lang w:val="en-GB"/>
      </w:rPr>
    </w:pPr>
    <w:r>
      <w:rPr>
        <w:rFonts w:ascii="Verdana" w:hAnsi="Verdana" w:cs="Verdana"/>
        <w:noProof/>
        <w:color w:val="595959" w:themeColor="text1" w:themeTint="A6"/>
        <w:sz w:val="14"/>
        <w:szCs w:val="14"/>
        <w:lang w:val="en-IE" w:eastAsia="en-IE"/>
      </w:rPr>
      <mc:AlternateContent>
        <mc:Choice Requires="wps">
          <w:drawing>
            <wp:anchor distT="0" distB="0" distL="114300" distR="114300" simplePos="0" relativeHeight="251662336" behindDoc="0" locked="0" layoutInCell="1" allowOverlap="1" wp14:anchorId="61F3BA6A" wp14:editId="7F6C62D1">
              <wp:simplePos x="0" y="0"/>
              <wp:positionH relativeFrom="column">
                <wp:posOffset>-524786</wp:posOffset>
              </wp:positionH>
              <wp:positionV relativeFrom="paragraph">
                <wp:posOffset>91854</wp:posOffset>
              </wp:positionV>
              <wp:extent cx="6781883"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6781883" cy="0"/>
                      </a:xfrm>
                      <a:prstGeom prst="line">
                        <a:avLst/>
                      </a:prstGeom>
                      <a:ln w="12700">
                        <a:solidFill>
                          <a:srgbClr val="6C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C53291" id="Straight Connector 1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pt,7.25pt" to="492.7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" strokecolor="#6c0000" strokeweight="1pt"/>
          </w:pict>
        </mc:Fallback>
      </mc:AlternateContent>
    </w:r>
  </w:p>
  <w:p w14:paraId="17597C6E" w14:textId="77777777" w:rsidR="00341B30" w:rsidRDefault="00341B30" w:rsidP="002971E7">
    <w:pPr>
      <w:jc w:val="center"/>
      <w:rPr>
        <w:rFonts w:cs="Calibri"/>
        <w:color w:val="595959" w:themeColor="text1" w:themeTint="A6"/>
        <w:sz w:val="14"/>
        <w:szCs w:val="14"/>
        <w:lang w:val="en-GB"/>
      </w:rPr>
    </w:pPr>
  </w:p>
  <w:p w14:paraId="35857215" w14:textId="77777777" w:rsidR="00341B30" w:rsidRDefault="00341B30" w:rsidP="002971E7">
    <w:pPr>
      <w:jc w:val="center"/>
      <w:rPr>
        <w:rFonts w:cs="Calibri"/>
        <w:color w:val="595959" w:themeColor="text1" w:themeTint="A6"/>
        <w:sz w:val="14"/>
        <w:szCs w:val="14"/>
        <w:lang w:val="en-GB"/>
      </w:rPr>
    </w:pPr>
  </w:p>
  <w:p w14:paraId="61DC77FB" w14:textId="5F0748EC" w:rsidR="00341B30" w:rsidRPr="008D055A" w:rsidRDefault="00341B30" w:rsidP="002971E7">
    <w:pPr>
      <w:jc w:val="center"/>
      <w:rPr>
        <w:rFonts w:cs="Calibri"/>
        <w:color w:val="444444"/>
        <w:sz w:val="13"/>
        <w:szCs w:val="28"/>
      </w:rPr>
    </w:pPr>
    <w:r w:rsidRPr="008D055A">
      <w:rPr>
        <w:rFonts w:cs="Calibri"/>
        <w:color w:val="444444"/>
        <w:sz w:val="14"/>
        <w:szCs w:val="14"/>
        <w:lang w:val="en-GB"/>
      </w:rPr>
      <w:t>Acuvest Limited is regulated by the Central Bank of Ireland</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9BBA1" w14:textId="77777777" w:rsidR="006526B4" w:rsidRDefault="006526B4" w:rsidP="008A1C11">
    <w:pPr>
      <w:widowControl w:val="0"/>
      <w:autoSpaceDE w:val="0"/>
      <w:autoSpaceDN w:val="0"/>
      <w:adjustRightInd w:val="0"/>
      <w:spacing w:after="227" w:line="288" w:lineRule="auto"/>
      <w:textAlignment w:val="center"/>
      <w:rPr>
        <w:rFonts w:ascii="Verdana" w:hAnsi="Verdana" w:cs="Verdana"/>
        <w:color w:val="595959" w:themeColor="text1" w:themeTint="A6"/>
        <w:sz w:val="14"/>
        <w:szCs w:val="14"/>
        <w:lang w:val="en-GB"/>
      </w:rPr>
    </w:pPr>
    <w:r>
      <w:rPr>
        <w:rFonts w:ascii="Verdana" w:hAnsi="Verdana" w:cs="Verdana"/>
        <w:noProof/>
        <w:color w:val="595959" w:themeColor="text1" w:themeTint="A6"/>
        <w:sz w:val="14"/>
        <w:szCs w:val="14"/>
        <w:lang w:val="en-IE" w:eastAsia="en-IE"/>
      </w:rPr>
      <mc:AlternateContent>
        <mc:Choice Requires="wps">
          <w:drawing>
            <wp:anchor distT="0" distB="0" distL="114300" distR="114300" simplePos="0" relativeHeight="251664384" behindDoc="0" locked="0" layoutInCell="1" allowOverlap="1" wp14:anchorId="62A8155B" wp14:editId="65483C2B">
              <wp:simplePos x="0" y="0"/>
              <wp:positionH relativeFrom="column">
                <wp:posOffset>-524786</wp:posOffset>
              </wp:positionH>
              <wp:positionV relativeFrom="paragraph">
                <wp:posOffset>91854</wp:posOffset>
              </wp:positionV>
              <wp:extent cx="6781883"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6781883" cy="0"/>
                      </a:xfrm>
                      <a:prstGeom prst="line">
                        <a:avLst/>
                      </a:prstGeom>
                      <a:ln w="12700">
                        <a:solidFill>
                          <a:srgbClr val="6C00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00AC64" id="Straight Connector 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pt,7.25pt" to="492.7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" strokecolor="#6c0000" strokeweight="1pt"/>
          </w:pict>
        </mc:Fallback>
      </mc:AlternateContent>
    </w:r>
  </w:p>
  <w:p w14:paraId="72850754" w14:textId="180DDCCF" w:rsidR="006526B4" w:rsidRPr="0010734E" w:rsidRDefault="006526B4" w:rsidP="006526B4">
    <w:pPr>
      <w:widowControl w:val="0"/>
      <w:autoSpaceDE w:val="0"/>
      <w:autoSpaceDN w:val="0"/>
      <w:adjustRightInd w:val="0"/>
      <w:spacing w:after="227" w:line="288" w:lineRule="auto"/>
      <w:jc w:val="center"/>
      <w:textAlignment w:val="center"/>
      <w:rPr>
        <w:rFonts w:cs="Calibri"/>
        <w:color w:val="444444"/>
        <w:sz w:val="16"/>
        <w:szCs w:val="16"/>
        <w:lang w:val="en-GB"/>
      </w:rPr>
    </w:pPr>
    <w:r w:rsidRPr="0010734E">
      <w:rPr>
        <w:rFonts w:cs="Calibri"/>
        <w:color w:val="444444"/>
        <w:sz w:val="16"/>
        <w:szCs w:val="16"/>
        <w:lang w:val="en-GB"/>
      </w:rPr>
      <w:t>Directors: David Kingston, John Tuohy, Damian Cooper, Willie Holmes.</w:t>
    </w:r>
    <w:r w:rsidRPr="0010734E">
      <w:rPr>
        <w:rFonts w:cs="Calibri"/>
        <w:color w:val="444444"/>
        <w:sz w:val="16"/>
        <w:szCs w:val="16"/>
        <w:lang w:val="en-GB"/>
      </w:rPr>
      <w:br/>
      <w:t xml:space="preserve">Registered in Ireland No. 363280. Registered Office: </w:t>
    </w:r>
    <w:r w:rsidR="000F54AF" w:rsidRPr="000F54AF">
      <w:rPr>
        <w:rFonts w:cs="Calibri"/>
        <w:color w:val="444444"/>
        <w:sz w:val="16"/>
        <w:szCs w:val="16"/>
        <w:lang w:val="en-GB"/>
      </w:rPr>
      <w:t>The Glasshouses Sandyford, 16 The Cubes, Ground Floor GF08, Beacon South Quarter, Sandyford, Co. Dublin, D18 XD36</w:t>
    </w:r>
    <w:r w:rsidRPr="0010734E">
      <w:rPr>
        <w:rFonts w:cs="Calibri"/>
        <w:color w:val="444444"/>
        <w:sz w:val="16"/>
        <w:szCs w:val="16"/>
        <w:lang w:val="en-GB"/>
      </w:rPr>
      <w:t>, Ireland.</w:t>
    </w:r>
  </w:p>
  <w:p w14:paraId="78D6C748" w14:textId="3E5575BA" w:rsidR="006526B4" w:rsidRPr="006526B4" w:rsidRDefault="006526B4" w:rsidP="006526B4">
    <w:pPr>
      <w:jc w:val="center"/>
      <w:rPr>
        <w:rFonts w:cs="Calibri"/>
        <w:color w:val="444444"/>
        <w:sz w:val="16"/>
        <w:szCs w:val="16"/>
      </w:rPr>
    </w:pPr>
    <w:r w:rsidRPr="0010734E">
      <w:rPr>
        <w:rFonts w:cs="Calibri"/>
        <w:color w:val="444444"/>
        <w:sz w:val="16"/>
        <w:szCs w:val="16"/>
        <w:lang w:val="en-GB"/>
      </w:rPr>
      <w:t xml:space="preserve">Acuvest Limited is regulated by the Central Bank of Ireland </w:t>
    </w:r>
    <w:bookmarkStart w:id="266" w:name="_Hlk26263591"/>
    <w:r w:rsidRPr="0010734E">
      <w:rPr>
        <w:rFonts w:cs="Calibri"/>
        <w:color w:val="444444"/>
        <w:sz w:val="16"/>
        <w:szCs w:val="16"/>
        <w:lang w:val="en-GB"/>
      </w:rPr>
      <w:t xml:space="preserve">- </w:t>
    </w:r>
    <w:r w:rsidRPr="0010734E">
      <w:rPr>
        <w:rFonts w:cs="Calibri"/>
        <w:color w:val="444444"/>
        <w:sz w:val="16"/>
        <w:szCs w:val="16"/>
      </w:rPr>
      <w:t>Reference No. C29617</w:t>
    </w:r>
    <w:bookmarkEnd w:id="26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2B4A7" w14:textId="77777777" w:rsidR="006C4A0F" w:rsidRDefault="006C4A0F">
      <w:r>
        <w:separator/>
      </w:r>
    </w:p>
  </w:footnote>
  <w:footnote w:type="continuationSeparator" w:id="0">
    <w:p w14:paraId="5466201B" w14:textId="77777777" w:rsidR="006C4A0F" w:rsidRDefault="006C4A0F">
      <w:r>
        <w:continuationSeparator/>
      </w:r>
    </w:p>
  </w:footnote>
  <w:footnote w:id="1">
    <w:p w14:paraId="1A92DFBE" w14:textId="77777777" w:rsidR="00341B30" w:rsidRPr="00032B26" w:rsidRDefault="00341B30" w:rsidP="007C1686">
      <w:pPr>
        <w:pStyle w:val="FootnoteText"/>
        <w:ind w:left="0"/>
        <w:rPr>
          <w:rFonts w:ascii="Calibri" w:hAnsi="Calibri" w:cs="Calibri"/>
          <w:sz w:val="18"/>
          <w:szCs w:val="18"/>
          <w:lang w:val="en-IE"/>
        </w:rPr>
      </w:pPr>
      <w:r w:rsidRPr="00032B26">
        <w:rPr>
          <w:rStyle w:val="FootnoteReference"/>
          <w:rFonts w:ascii="Calibri" w:hAnsi="Calibri" w:cs="Calibri"/>
          <w:sz w:val="18"/>
          <w:szCs w:val="18"/>
        </w:rPr>
        <w:footnoteRef/>
      </w:r>
      <w:r w:rsidRPr="00032B26">
        <w:rPr>
          <w:rFonts w:ascii="Calibri" w:hAnsi="Calibri" w:cs="Calibri"/>
          <w:sz w:val="18"/>
          <w:szCs w:val="18"/>
        </w:rPr>
        <w:t xml:space="preserve"> </w:t>
      </w:r>
      <w:r w:rsidRPr="00032B26">
        <w:rPr>
          <w:rFonts w:ascii="Calibri" w:hAnsi="Calibri" w:cs="Calibri"/>
          <w:sz w:val="18"/>
          <w:szCs w:val="18"/>
          <w:lang w:val="en-IE"/>
        </w:rPr>
        <w:t>Please note that any reference to an Insurance Product in the ToB will also encapsulate an IBIP.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1EC18" w14:textId="77777777" w:rsidR="000F54AF" w:rsidRDefault="000F54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38B40" w14:textId="77777777" w:rsidR="00341B30" w:rsidRPr="008A1C11" w:rsidRDefault="00341B30" w:rsidP="00C64EEC">
    <w:pPr>
      <w:pStyle w:val="Header"/>
      <w:jc w:val="center"/>
      <w:rPr>
        <w:sz w:val="14"/>
        <w:szCs w:val="14"/>
      </w:rPr>
    </w:pPr>
  </w:p>
  <w:p w14:paraId="1E51D977" w14:textId="77777777" w:rsidR="00341B30" w:rsidRDefault="00341B30" w:rsidP="00C64EEC">
    <w:pPr>
      <w:pStyle w:val="Header"/>
      <w:jc w:val="center"/>
    </w:pPr>
    <w:r>
      <w:rPr>
        <w:noProof/>
        <w:sz w:val="14"/>
        <w:lang w:val="en-IE" w:eastAsia="en-IE"/>
      </w:rPr>
      <w:drawing>
        <wp:inline distT="0" distB="0" distL="0" distR="0" wp14:anchorId="1F0E3FFB" wp14:editId="00B94C9D">
          <wp:extent cx="1456042" cy="3774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vestLogoRGBPos.eps"/>
                  <pic:cNvPicPr/>
                </pic:nvPicPr>
                <pic:blipFill>
                  <a:blip r:embed="rId1">
                    <a:extLst>
                      <a:ext uri="{28A0092B-C50C-407E-A947-70E740481C1C}">
                        <a14:useLocalDpi xmlns:a14="http://schemas.microsoft.com/office/drawing/2010/main" val="0"/>
                      </a:ext>
                    </a:extLst>
                  </a:blip>
                  <a:stretch>
                    <a:fillRect/>
                  </a:stretch>
                </pic:blipFill>
                <pic:spPr>
                  <a:xfrm>
                    <a:off x="0" y="0"/>
                    <a:ext cx="1456884" cy="377656"/>
                  </a:xfrm>
                  <a:prstGeom prst="rect">
                    <a:avLst/>
                  </a:prstGeom>
                </pic:spPr>
              </pic:pic>
            </a:graphicData>
          </a:graphic>
        </wp:inline>
      </w:drawing>
    </w:r>
  </w:p>
  <w:p w14:paraId="45105B15" w14:textId="77777777" w:rsidR="00341B30" w:rsidRDefault="00341B30" w:rsidP="00C64EEC">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00055" w14:textId="77777777" w:rsidR="00341B30" w:rsidRDefault="00341B30" w:rsidP="009F7C1D">
    <w:pPr>
      <w:pStyle w:val="Header"/>
      <w:jc w:val="center"/>
      <w:rPr>
        <w:noProof/>
        <w:sz w:val="14"/>
      </w:rPr>
    </w:pPr>
  </w:p>
  <w:p w14:paraId="5339996A" w14:textId="77777777" w:rsidR="00341B30" w:rsidRDefault="00341B30" w:rsidP="009F7C1D">
    <w:pPr>
      <w:pStyle w:val="Header"/>
      <w:jc w:val="center"/>
      <w:rPr>
        <w:noProof/>
        <w:sz w:val="14"/>
      </w:rPr>
    </w:pPr>
    <w:r>
      <w:rPr>
        <w:noProof/>
        <w:sz w:val="14"/>
        <w:lang w:val="en-IE" w:eastAsia="en-IE"/>
      </w:rPr>
      <w:drawing>
        <wp:inline distT="0" distB="0" distL="0" distR="0" wp14:anchorId="54B6A4E3" wp14:editId="7DE06CE8">
          <wp:extent cx="1456042" cy="3774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vestLogoRGBPos.eps"/>
                  <pic:cNvPicPr/>
                </pic:nvPicPr>
                <pic:blipFill>
                  <a:blip r:embed="rId1">
                    <a:extLst>
                      <a:ext uri="{28A0092B-C50C-407E-A947-70E740481C1C}">
                        <a14:useLocalDpi xmlns:a14="http://schemas.microsoft.com/office/drawing/2010/main" val="0"/>
                      </a:ext>
                    </a:extLst>
                  </a:blip>
                  <a:stretch>
                    <a:fillRect/>
                  </a:stretch>
                </pic:blipFill>
                <pic:spPr>
                  <a:xfrm>
                    <a:off x="0" y="0"/>
                    <a:ext cx="1456884" cy="377656"/>
                  </a:xfrm>
                  <a:prstGeom prst="rect">
                    <a:avLst/>
                  </a:prstGeom>
                </pic:spPr>
              </pic:pic>
            </a:graphicData>
          </a:graphic>
        </wp:inline>
      </w:drawing>
    </w:r>
  </w:p>
  <w:p w14:paraId="63BF5DDC" w14:textId="77777777" w:rsidR="00341B30" w:rsidRDefault="00341B30" w:rsidP="009F7C1D">
    <w:pPr>
      <w:pStyle w:val="Header"/>
      <w:jc w:val="center"/>
      <w:rPr>
        <w:noProof/>
        <w:sz w:val="14"/>
      </w:rPr>
    </w:pPr>
  </w:p>
  <w:p w14:paraId="3F809F68" w14:textId="77777777" w:rsidR="00341B30" w:rsidRDefault="00341B30" w:rsidP="009F7C1D">
    <w:pPr>
      <w:pStyle w:val="Header"/>
      <w:jc w:val="center"/>
      <w:rPr>
        <w:noProof/>
        <w:sz w:val="14"/>
      </w:rPr>
    </w:pPr>
  </w:p>
  <w:p w14:paraId="4470347E" w14:textId="77777777" w:rsidR="00341B30" w:rsidRPr="005A1A25" w:rsidRDefault="00341B30" w:rsidP="009F7C1D">
    <w:pPr>
      <w:pStyle w:val="Header"/>
      <w:jc w:val="center"/>
      <w:rPr>
        <w:rFonts w:asciiTheme="majorHAnsi" w:hAnsiTheme="majorHAnsi" w:cstheme="majorHAnsi"/>
        <w:color w:val="444444"/>
        <w:sz w:val="16"/>
        <w:szCs w:val="28"/>
      </w:rPr>
    </w:pPr>
  </w:p>
  <w:p w14:paraId="1F9AAC34" w14:textId="6C4D7A0B" w:rsidR="00341B30" w:rsidRPr="005A1A25" w:rsidRDefault="00BE1C45" w:rsidP="002971E7">
    <w:pPr>
      <w:widowControl w:val="0"/>
      <w:autoSpaceDE w:val="0"/>
      <w:autoSpaceDN w:val="0"/>
      <w:adjustRightInd w:val="0"/>
      <w:spacing w:line="288" w:lineRule="auto"/>
      <w:jc w:val="center"/>
      <w:textAlignment w:val="center"/>
      <w:rPr>
        <w:rFonts w:asciiTheme="majorHAnsi" w:hAnsiTheme="majorHAnsi" w:cstheme="majorHAnsi"/>
        <w:color w:val="444444"/>
        <w:sz w:val="16"/>
        <w:szCs w:val="16"/>
        <w:lang w:val="en-GB"/>
      </w:rPr>
    </w:pPr>
    <w:r w:rsidRPr="00BE1C45">
      <w:rPr>
        <w:rFonts w:asciiTheme="majorHAnsi" w:hAnsiTheme="majorHAnsi" w:cstheme="majorHAnsi"/>
        <w:color w:val="444444"/>
        <w:sz w:val="16"/>
        <w:szCs w:val="16"/>
        <w:lang w:val="en-GB"/>
      </w:rPr>
      <w:t xml:space="preserve">The Greenway, </w:t>
    </w:r>
    <w:proofErr w:type="spellStart"/>
    <w:r w:rsidRPr="00BE1C45">
      <w:rPr>
        <w:rFonts w:asciiTheme="majorHAnsi" w:hAnsiTheme="majorHAnsi" w:cstheme="majorHAnsi"/>
        <w:color w:val="444444"/>
        <w:sz w:val="16"/>
        <w:szCs w:val="16"/>
        <w:lang w:val="en-GB"/>
      </w:rPr>
      <w:t>Ardilaun</w:t>
    </w:r>
    <w:proofErr w:type="spellEnd"/>
    <w:r w:rsidRPr="00BE1C45">
      <w:rPr>
        <w:rFonts w:asciiTheme="majorHAnsi" w:hAnsiTheme="majorHAnsi" w:cstheme="majorHAnsi"/>
        <w:color w:val="444444"/>
        <w:sz w:val="16"/>
        <w:szCs w:val="16"/>
        <w:lang w:val="en-GB"/>
      </w:rPr>
      <w:t xml:space="preserve"> Court, Court C, Unit #912, 112-114 St. Stephen’s Green, Dublin 2, D02 TD28</w:t>
    </w:r>
    <w:r w:rsidR="00341B30" w:rsidRPr="005A1A25">
      <w:rPr>
        <w:rFonts w:asciiTheme="majorHAnsi" w:hAnsiTheme="majorHAnsi" w:cstheme="majorHAnsi"/>
        <w:color w:val="444444"/>
        <w:sz w:val="16"/>
        <w:szCs w:val="16"/>
        <w:lang w:val="en-GB"/>
      </w:rPr>
      <w:t xml:space="preserve">, </w:t>
    </w:r>
    <w:proofErr w:type="gramStart"/>
    <w:r w:rsidR="00341B30" w:rsidRPr="005A1A25">
      <w:rPr>
        <w:rFonts w:asciiTheme="majorHAnsi" w:hAnsiTheme="majorHAnsi" w:cstheme="majorHAnsi"/>
        <w:color w:val="444444"/>
        <w:sz w:val="16"/>
        <w:szCs w:val="16"/>
        <w:lang w:val="en-GB"/>
      </w:rPr>
      <w:t xml:space="preserve">Ireland  </w:t>
    </w:r>
    <w:r w:rsidR="00341B30" w:rsidRPr="005A1A25">
      <w:rPr>
        <w:rFonts w:asciiTheme="majorHAnsi" w:hAnsiTheme="majorHAnsi" w:cstheme="majorHAnsi"/>
        <w:color w:val="6C0000"/>
        <w:sz w:val="16"/>
        <w:szCs w:val="16"/>
        <w:lang w:val="en-GB"/>
      </w:rPr>
      <w:t>T</w:t>
    </w:r>
    <w:proofErr w:type="gramEnd"/>
    <w:r w:rsidR="00341B30" w:rsidRPr="005A1A25">
      <w:rPr>
        <w:rFonts w:asciiTheme="majorHAnsi" w:hAnsiTheme="majorHAnsi" w:cstheme="majorHAnsi"/>
        <w:color w:val="6C0000"/>
        <w:sz w:val="16"/>
        <w:szCs w:val="16"/>
        <w:lang w:val="en-GB"/>
      </w:rPr>
      <w:t>:</w:t>
    </w:r>
    <w:r w:rsidR="00341B30" w:rsidRPr="005A1A25">
      <w:rPr>
        <w:rFonts w:asciiTheme="majorHAnsi" w:hAnsiTheme="majorHAnsi" w:cstheme="majorHAnsi"/>
        <w:color w:val="444444"/>
        <w:sz w:val="16"/>
        <w:szCs w:val="16"/>
        <w:lang w:val="en-GB"/>
      </w:rPr>
      <w:t xml:space="preserve"> +353 1 634 4510  </w:t>
    </w:r>
    <w:r w:rsidR="00341B30" w:rsidRPr="005A1A25">
      <w:rPr>
        <w:rFonts w:asciiTheme="majorHAnsi" w:hAnsiTheme="majorHAnsi" w:cstheme="majorHAnsi"/>
        <w:color w:val="6C0000"/>
        <w:sz w:val="16"/>
        <w:szCs w:val="16"/>
        <w:lang w:val="en-GB"/>
      </w:rPr>
      <w:t>W:</w:t>
    </w:r>
    <w:r w:rsidR="00341B30" w:rsidRPr="005A1A25">
      <w:rPr>
        <w:rFonts w:asciiTheme="majorHAnsi" w:hAnsiTheme="majorHAnsi" w:cstheme="majorHAnsi"/>
        <w:color w:val="444444"/>
        <w:sz w:val="16"/>
        <w:szCs w:val="16"/>
        <w:lang w:val="en-GB"/>
      </w:rPr>
      <w:t xml:space="preserve"> www.acuvest.ie</w:t>
    </w:r>
  </w:p>
  <w:p w14:paraId="0BCD05FC" w14:textId="77777777" w:rsidR="00341B30" w:rsidRPr="004A7CF6" w:rsidRDefault="00341B30" w:rsidP="009F7C1D">
    <w:pPr>
      <w:pStyle w:val="BasicParagraph"/>
      <w:jc w:val="center"/>
      <w:rPr>
        <w:rFonts w:ascii="Helvetica Light" w:hAnsi="Helvetica Light"/>
        <w:sz w:val="1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3908" w14:textId="77777777" w:rsidR="00341B30" w:rsidRDefault="00341B30" w:rsidP="009F7C1D">
    <w:pPr>
      <w:pStyle w:val="Header"/>
      <w:jc w:val="center"/>
      <w:rPr>
        <w:noProof/>
        <w:sz w:val="14"/>
      </w:rPr>
    </w:pPr>
  </w:p>
  <w:p w14:paraId="49B8BBC0" w14:textId="77777777" w:rsidR="00341B30" w:rsidRDefault="00341B30" w:rsidP="009F7C1D">
    <w:pPr>
      <w:pStyle w:val="Header"/>
      <w:jc w:val="center"/>
      <w:rPr>
        <w:noProof/>
        <w:sz w:val="14"/>
      </w:rPr>
    </w:pPr>
    <w:r>
      <w:rPr>
        <w:noProof/>
        <w:sz w:val="14"/>
        <w:lang w:val="en-IE" w:eastAsia="en-IE"/>
      </w:rPr>
      <w:drawing>
        <wp:inline distT="0" distB="0" distL="0" distR="0" wp14:anchorId="6208178A" wp14:editId="6B7BF939">
          <wp:extent cx="1456042" cy="3774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uvestLogoRGBPos.eps"/>
                  <pic:cNvPicPr/>
                </pic:nvPicPr>
                <pic:blipFill>
                  <a:blip r:embed="rId1">
                    <a:extLst>
                      <a:ext uri="{28A0092B-C50C-407E-A947-70E740481C1C}">
                        <a14:useLocalDpi xmlns:a14="http://schemas.microsoft.com/office/drawing/2010/main" val="0"/>
                      </a:ext>
                    </a:extLst>
                  </a:blip>
                  <a:stretch>
                    <a:fillRect/>
                  </a:stretch>
                </pic:blipFill>
                <pic:spPr>
                  <a:xfrm>
                    <a:off x="0" y="0"/>
                    <a:ext cx="1456884" cy="377656"/>
                  </a:xfrm>
                  <a:prstGeom prst="rect">
                    <a:avLst/>
                  </a:prstGeom>
                </pic:spPr>
              </pic:pic>
            </a:graphicData>
          </a:graphic>
        </wp:inline>
      </w:drawing>
    </w:r>
  </w:p>
  <w:p w14:paraId="4F079867" w14:textId="77777777" w:rsidR="00341B30" w:rsidRDefault="00341B30" w:rsidP="009F7C1D">
    <w:pPr>
      <w:pStyle w:val="Header"/>
      <w:jc w:val="center"/>
      <w:rPr>
        <w:noProof/>
        <w:sz w:val="14"/>
      </w:rPr>
    </w:pPr>
  </w:p>
  <w:p w14:paraId="716E9795" w14:textId="77777777" w:rsidR="00341B30" w:rsidRDefault="00341B30" w:rsidP="009F7C1D">
    <w:pPr>
      <w:pStyle w:val="Header"/>
      <w:jc w:val="center"/>
      <w:rPr>
        <w:noProof/>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E5229EC"/>
    <w:lvl w:ilvl="0">
      <w:start w:val="1"/>
      <w:numFmt w:val="bullet"/>
      <w:pStyle w:val="ListParagraph"/>
      <w:lvlText w:val=""/>
      <w:lvlJc w:val="left"/>
      <w:pPr>
        <w:tabs>
          <w:tab w:val="num" w:pos="360"/>
        </w:tabs>
        <w:ind w:left="360" w:hanging="360"/>
      </w:pPr>
      <w:rPr>
        <w:rFonts w:ascii="Symbol" w:hAnsi="Symbol" w:hint="default"/>
      </w:rPr>
    </w:lvl>
  </w:abstractNum>
  <w:abstractNum w:abstractNumId="1" w15:restartNumberingAfterBreak="0">
    <w:nsid w:val="0554111D"/>
    <w:multiLevelType w:val="hybridMultilevel"/>
    <w:tmpl w:val="5E1CE310"/>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2" w15:restartNumberingAfterBreak="0">
    <w:nsid w:val="0F584761"/>
    <w:multiLevelType w:val="hybridMultilevel"/>
    <w:tmpl w:val="1C343F8A"/>
    <w:lvl w:ilvl="0" w:tplc="18090017">
      <w:start w:val="1"/>
      <w:numFmt w:val="lowerLetter"/>
      <w:lvlText w:val="%1)"/>
      <w:lvlJc w:val="left"/>
      <w:pPr>
        <w:ind w:left="1429" w:hanging="360"/>
      </w:pPr>
    </w:lvl>
    <w:lvl w:ilvl="1" w:tplc="18090019" w:tentative="1">
      <w:start w:val="1"/>
      <w:numFmt w:val="lowerLetter"/>
      <w:lvlText w:val="%2."/>
      <w:lvlJc w:val="left"/>
      <w:pPr>
        <w:ind w:left="2149" w:hanging="360"/>
      </w:pPr>
    </w:lvl>
    <w:lvl w:ilvl="2" w:tplc="1809001B" w:tentative="1">
      <w:start w:val="1"/>
      <w:numFmt w:val="lowerRoman"/>
      <w:lvlText w:val="%3."/>
      <w:lvlJc w:val="right"/>
      <w:pPr>
        <w:ind w:left="2869" w:hanging="180"/>
      </w:pPr>
    </w:lvl>
    <w:lvl w:ilvl="3" w:tplc="1809000F" w:tentative="1">
      <w:start w:val="1"/>
      <w:numFmt w:val="decimal"/>
      <w:lvlText w:val="%4."/>
      <w:lvlJc w:val="left"/>
      <w:pPr>
        <w:ind w:left="3589" w:hanging="360"/>
      </w:pPr>
    </w:lvl>
    <w:lvl w:ilvl="4" w:tplc="18090019" w:tentative="1">
      <w:start w:val="1"/>
      <w:numFmt w:val="lowerLetter"/>
      <w:lvlText w:val="%5."/>
      <w:lvlJc w:val="left"/>
      <w:pPr>
        <w:ind w:left="4309" w:hanging="360"/>
      </w:pPr>
    </w:lvl>
    <w:lvl w:ilvl="5" w:tplc="1809001B" w:tentative="1">
      <w:start w:val="1"/>
      <w:numFmt w:val="lowerRoman"/>
      <w:lvlText w:val="%6."/>
      <w:lvlJc w:val="right"/>
      <w:pPr>
        <w:ind w:left="5029" w:hanging="180"/>
      </w:pPr>
    </w:lvl>
    <w:lvl w:ilvl="6" w:tplc="1809000F" w:tentative="1">
      <w:start w:val="1"/>
      <w:numFmt w:val="decimal"/>
      <w:lvlText w:val="%7."/>
      <w:lvlJc w:val="left"/>
      <w:pPr>
        <w:ind w:left="5749" w:hanging="360"/>
      </w:pPr>
    </w:lvl>
    <w:lvl w:ilvl="7" w:tplc="18090019" w:tentative="1">
      <w:start w:val="1"/>
      <w:numFmt w:val="lowerLetter"/>
      <w:lvlText w:val="%8."/>
      <w:lvlJc w:val="left"/>
      <w:pPr>
        <w:ind w:left="6469" w:hanging="360"/>
      </w:pPr>
    </w:lvl>
    <w:lvl w:ilvl="8" w:tplc="1809001B" w:tentative="1">
      <w:start w:val="1"/>
      <w:numFmt w:val="lowerRoman"/>
      <w:lvlText w:val="%9."/>
      <w:lvlJc w:val="right"/>
      <w:pPr>
        <w:ind w:left="7189" w:hanging="180"/>
      </w:pPr>
    </w:lvl>
  </w:abstractNum>
  <w:abstractNum w:abstractNumId="3" w15:restartNumberingAfterBreak="0">
    <w:nsid w:val="100F51DB"/>
    <w:multiLevelType w:val="hybridMultilevel"/>
    <w:tmpl w:val="BB36C182"/>
    <w:lvl w:ilvl="0" w:tplc="18090015">
      <w:start w:val="1"/>
      <w:numFmt w:val="upp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400020A"/>
    <w:multiLevelType w:val="hybridMultilevel"/>
    <w:tmpl w:val="3190CD16"/>
    <w:lvl w:ilvl="0" w:tplc="65FC13C8">
      <w:start w:val="1"/>
      <w:numFmt w:val="decimal"/>
      <w:pStyle w:val="ListNumbers"/>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45A4588"/>
    <w:multiLevelType w:val="hybridMultilevel"/>
    <w:tmpl w:val="64E060D2"/>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6" w15:restartNumberingAfterBreak="0">
    <w:nsid w:val="359F5FF0"/>
    <w:multiLevelType w:val="hybridMultilevel"/>
    <w:tmpl w:val="838E75EE"/>
    <w:lvl w:ilvl="0" w:tplc="E3B6601C">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36F755E2"/>
    <w:multiLevelType w:val="hybridMultilevel"/>
    <w:tmpl w:val="D46488AA"/>
    <w:lvl w:ilvl="0" w:tplc="4522A488">
      <w:start w:val="1"/>
      <w:numFmt w:val="lowerLetter"/>
      <w:lvlText w:val="(%1)"/>
      <w:lvlJc w:val="left"/>
      <w:pPr>
        <w:ind w:left="1440" w:hanging="360"/>
      </w:pPr>
      <w:rPr>
        <w:rFonts w:ascii="Calibri" w:hAnsi="Calibri" w:cs="Verdana" w:hint="default"/>
        <w:color w:val="auto"/>
        <w:spacing w:val="-30"/>
        <w:w w:val="100"/>
        <w:sz w:val="22"/>
        <w:szCs w:val="18"/>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8" w15:restartNumberingAfterBreak="0">
    <w:nsid w:val="43317860"/>
    <w:multiLevelType w:val="hybridMultilevel"/>
    <w:tmpl w:val="E462287E"/>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9" w15:restartNumberingAfterBreak="0">
    <w:nsid w:val="476C48C6"/>
    <w:multiLevelType w:val="hybridMultilevel"/>
    <w:tmpl w:val="CF4C37B0"/>
    <w:lvl w:ilvl="0" w:tplc="9FE0C840">
      <w:start w:val="1"/>
      <w:numFmt w:val="lowerLetter"/>
      <w:pStyle w:val="ListLetters"/>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57951D0"/>
    <w:multiLevelType w:val="hybridMultilevel"/>
    <w:tmpl w:val="BBAC6382"/>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11" w15:restartNumberingAfterBreak="0">
    <w:nsid w:val="558225A9"/>
    <w:multiLevelType w:val="hybridMultilevel"/>
    <w:tmpl w:val="EAD485BE"/>
    <w:lvl w:ilvl="0" w:tplc="5656953E">
      <w:start w:val="1"/>
      <w:numFmt w:val="lowerRoman"/>
      <w:lvlText w:val="(%1)"/>
      <w:lvlJc w:val="left"/>
      <w:pPr>
        <w:ind w:left="1440" w:hanging="360"/>
      </w:pPr>
      <w:rPr>
        <w:rFonts w:ascii="Verdana" w:eastAsia="Verdana" w:hAnsi="Verdana" w:cs="Verdana" w:hint="default"/>
        <w:b w:val="0"/>
        <w:spacing w:val="-31"/>
        <w:w w:val="100"/>
        <w:sz w:val="18"/>
        <w:szCs w:val="18"/>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2" w15:restartNumberingAfterBreak="0">
    <w:nsid w:val="56346027"/>
    <w:multiLevelType w:val="hybridMultilevel"/>
    <w:tmpl w:val="066A6076"/>
    <w:lvl w:ilvl="0" w:tplc="1809001B">
      <w:start w:val="1"/>
      <w:numFmt w:val="lowerRoman"/>
      <w:lvlText w:val="%1."/>
      <w:lvlJc w:val="right"/>
      <w:pPr>
        <w:ind w:left="2160" w:hanging="360"/>
      </w:pPr>
    </w:lvl>
    <w:lvl w:ilvl="1" w:tplc="18090019" w:tentative="1">
      <w:start w:val="1"/>
      <w:numFmt w:val="lowerLetter"/>
      <w:lvlText w:val="%2."/>
      <w:lvlJc w:val="left"/>
      <w:pPr>
        <w:ind w:left="2880" w:hanging="360"/>
      </w:pPr>
    </w:lvl>
    <w:lvl w:ilvl="2" w:tplc="1809001B" w:tentative="1">
      <w:start w:val="1"/>
      <w:numFmt w:val="lowerRoman"/>
      <w:lvlText w:val="%3."/>
      <w:lvlJc w:val="right"/>
      <w:pPr>
        <w:ind w:left="3600" w:hanging="180"/>
      </w:pPr>
    </w:lvl>
    <w:lvl w:ilvl="3" w:tplc="1809000F" w:tentative="1">
      <w:start w:val="1"/>
      <w:numFmt w:val="decimal"/>
      <w:lvlText w:val="%4."/>
      <w:lvlJc w:val="left"/>
      <w:pPr>
        <w:ind w:left="4320" w:hanging="360"/>
      </w:pPr>
    </w:lvl>
    <w:lvl w:ilvl="4" w:tplc="18090019" w:tentative="1">
      <w:start w:val="1"/>
      <w:numFmt w:val="lowerLetter"/>
      <w:lvlText w:val="%5."/>
      <w:lvlJc w:val="left"/>
      <w:pPr>
        <w:ind w:left="5040" w:hanging="360"/>
      </w:pPr>
    </w:lvl>
    <w:lvl w:ilvl="5" w:tplc="1809001B" w:tentative="1">
      <w:start w:val="1"/>
      <w:numFmt w:val="lowerRoman"/>
      <w:lvlText w:val="%6."/>
      <w:lvlJc w:val="right"/>
      <w:pPr>
        <w:ind w:left="5760" w:hanging="180"/>
      </w:pPr>
    </w:lvl>
    <w:lvl w:ilvl="6" w:tplc="1809000F" w:tentative="1">
      <w:start w:val="1"/>
      <w:numFmt w:val="decimal"/>
      <w:lvlText w:val="%7."/>
      <w:lvlJc w:val="left"/>
      <w:pPr>
        <w:ind w:left="6480" w:hanging="360"/>
      </w:pPr>
    </w:lvl>
    <w:lvl w:ilvl="7" w:tplc="18090019" w:tentative="1">
      <w:start w:val="1"/>
      <w:numFmt w:val="lowerLetter"/>
      <w:lvlText w:val="%8."/>
      <w:lvlJc w:val="left"/>
      <w:pPr>
        <w:ind w:left="7200" w:hanging="360"/>
      </w:pPr>
    </w:lvl>
    <w:lvl w:ilvl="8" w:tplc="1809001B" w:tentative="1">
      <w:start w:val="1"/>
      <w:numFmt w:val="lowerRoman"/>
      <w:lvlText w:val="%9."/>
      <w:lvlJc w:val="right"/>
      <w:pPr>
        <w:ind w:left="7920" w:hanging="180"/>
      </w:pPr>
    </w:lvl>
  </w:abstractNum>
  <w:abstractNum w:abstractNumId="13" w15:restartNumberingAfterBreak="0">
    <w:nsid w:val="5D7E6A3E"/>
    <w:multiLevelType w:val="hybridMultilevel"/>
    <w:tmpl w:val="02F25C64"/>
    <w:lvl w:ilvl="0" w:tplc="18090001">
      <w:start w:val="1"/>
      <w:numFmt w:val="bullet"/>
      <w:lvlText w:val=""/>
      <w:lvlJc w:val="left"/>
      <w:pPr>
        <w:ind w:left="720" w:hanging="360"/>
      </w:pPr>
      <w:rPr>
        <w:rFonts w:ascii="Symbol" w:hAnsi="Symbol" w:hint="default"/>
      </w:rPr>
    </w:lvl>
    <w:lvl w:ilvl="1" w:tplc="18090001">
      <w:start w:val="1"/>
      <w:numFmt w:val="bullet"/>
      <w:lvlText w:val=""/>
      <w:lvlJc w:val="left"/>
      <w:pPr>
        <w:ind w:left="1440" w:hanging="360"/>
      </w:pPr>
      <w:rPr>
        <w:rFonts w:ascii="Symbol" w:hAnsi="Symbo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696E5DCF"/>
    <w:multiLevelType w:val="hybridMultilevel"/>
    <w:tmpl w:val="2DF43278"/>
    <w:lvl w:ilvl="0" w:tplc="AE8CBE16">
      <w:start w:val="5"/>
      <w:numFmt w:val="lowerLetter"/>
      <w:lvlText w:val="(%1)"/>
      <w:lvlJc w:val="left"/>
      <w:pPr>
        <w:ind w:left="1080" w:hanging="360"/>
      </w:pPr>
      <w:rPr>
        <w:rFonts w:ascii="Verdana" w:eastAsia="Verdana" w:hAnsi="Verdana" w:cs="Verdana" w:hint="default"/>
        <w:spacing w:val="-30"/>
        <w:w w:val="100"/>
        <w:sz w:val="18"/>
        <w:szCs w:val="18"/>
      </w:rPr>
    </w:lvl>
    <w:lvl w:ilvl="1" w:tplc="18090019" w:tentative="1">
      <w:start w:val="1"/>
      <w:numFmt w:val="lowerLetter"/>
      <w:lvlText w:val="%2."/>
      <w:lvlJc w:val="left"/>
      <w:pPr>
        <w:ind w:left="360" w:hanging="360"/>
      </w:pPr>
    </w:lvl>
    <w:lvl w:ilvl="2" w:tplc="1809001B" w:tentative="1">
      <w:start w:val="1"/>
      <w:numFmt w:val="lowerRoman"/>
      <w:lvlText w:val="%3."/>
      <w:lvlJc w:val="right"/>
      <w:pPr>
        <w:ind w:left="1080" w:hanging="180"/>
      </w:pPr>
    </w:lvl>
    <w:lvl w:ilvl="3" w:tplc="1809000F" w:tentative="1">
      <w:start w:val="1"/>
      <w:numFmt w:val="decimal"/>
      <w:lvlText w:val="%4."/>
      <w:lvlJc w:val="left"/>
      <w:pPr>
        <w:ind w:left="1800" w:hanging="360"/>
      </w:pPr>
    </w:lvl>
    <w:lvl w:ilvl="4" w:tplc="18090019" w:tentative="1">
      <w:start w:val="1"/>
      <w:numFmt w:val="lowerLetter"/>
      <w:lvlText w:val="%5."/>
      <w:lvlJc w:val="left"/>
      <w:pPr>
        <w:ind w:left="2520" w:hanging="360"/>
      </w:pPr>
    </w:lvl>
    <w:lvl w:ilvl="5" w:tplc="1809001B" w:tentative="1">
      <w:start w:val="1"/>
      <w:numFmt w:val="lowerRoman"/>
      <w:lvlText w:val="%6."/>
      <w:lvlJc w:val="right"/>
      <w:pPr>
        <w:ind w:left="3240" w:hanging="180"/>
      </w:pPr>
    </w:lvl>
    <w:lvl w:ilvl="6" w:tplc="1809000F" w:tentative="1">
      <w:start w:val="1"/>
      <w:numFmt w:val="decimal"/>
      <w:lvlText w:val="%7."/>
      <w:lvlJc w:val="left"/>
      <w:pPr>
        <w:ind w:left="3960" w:hanging="360"/>
      </w:pPr>
    </w:lvl>
    <w:lvl w:ilvl="7" w:tplc="18090019" w:tentative="1">
      <w:start w:val="1"/>
      <w:numFmt w:val="lowerLetter"/>
      <w:lvlText w:val="%8."/>
      <w:lvlJc w:val="left"/>
      <w:pPr>
        <w:ind w:left="4680" w:hanging="360"/>
      </w:pPr>
    </w:lvl>
    <w:lvl w:ilvl="8" w:tplc="1809001B" w:tentative="1">
      <w:start w:val="1"/>
      <w:numFmt w:val="lowerRoman"/>
      <w:lvlText w:val="%9."/>
      <w:lvlJc w:val="right"/>
      <w:pPr>
        <w:ind w:left="5400" w:hanging="180"/>
      </w:pPr>
    </w:lvl>
  </w:abstractNum>
  <w:abstractNum w:abstractNumId="15" w15:restartNumberingAfterBreak="0">
    <w:nsid w:val="7571516B"/>
    <w:multiLevelType w:val="hybridMultilevel"/>
    <w:tmpl w:val="ACD27A06"/>
    <w:lvl w:ilvl="0" w:tplc="BD200C12">
      <w:start w:val="1"/>
      <w:numFmt w:val="decimal"/>
      <w:pStyle w:val="Heading1"/>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299652821">
    <w:abstractNumId w:val="0"/>
  </w:num>
  <w:num w:numId="2" w16cid:durableId="1133520904">
    <w:abstractNumId w:val="4"/>
  </w:num>
  <w:num w:numId="3" w16cid:durableId="255334886">
    <w:abstractNumId w:val="9"/>
  </w:num>
  <w:num w:numId="4" w16cid:durableId="1174415136">
    <w:abstractNumId w:val="3"/>
  </w:num>
  <w:num w:numId="5" w16cid:durableId="306205036">
    <w:abstractNumId w:val="6"/>
  </w:num>
  <w:num w:numId="6" w16cid:durableId="1772428061">
    <w:abstractNumId w:val="7"/>
  </w:num>
  <w:num w:numId="7" w16cid:durableId="1175807564">
    <w:abstractNumId w:val="12"/>
  </w:num>
  <w:num w:numId="8" w16cid:durableId="971516302">
    <w:abstractNumId w:val="11"/>
  </w:num>
  <w:num w:numId="9" w16cid:durableId="84229620">
    <w:abstractNumId w:val="13"/>
  </w:num>
  <w:num w:numId="10" w16cid:durableId="1513953058">
    <w:abstractNumId w:val="14"/>
  </w:num>
  <w:num w:numId="11" w16cid:durableId="1126318675">
    <w:abstractNumId w:val="8"/>
  </w:num>
  <w:num w:numId="12" w16cid:durableId="1899047202">
    <w:abstractNumId w:val="1"/>
  </w:num>
  <w:num w:numId="13" w16cid:durableId="842821865">
    <w:abstractNumId w:val="5"/>
  </w:num>
  <w:num w:numId="14" w16cid:durableId="420152121">
    <w:abstractNumId w:val="2"/>
  </w:num>
  <w:num w:numId="15" w16cid:durableId="469565791">
    <w:abstractNumId w:val="10"/>
  </w:num>
  <w:num w:numId="16" w16cid:durableId="1211108066">
    <w:abstractNumId w:val="1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drawingGridHorizontalSpacing w:val="57"/>
  <w:displayVerticalDrawingGridEvery w:val="2"/>
  <w:noPunctuationKerning/>
  <w:characterSpacingControl w:val="doNotCompress"/>
  <w:doNotValidateAgainstSchema/>
  <w:doNotDemarcateInvalidXml/>
  <w:hdrShapeDefaults>
    <o:shapedefaults v:ext="edit" spidmax="2050">
      <o:colormru v:ext="edit" colors="#3c3c3b,#d8041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icrosoftWorksTaskID" w:val="0"/>
  </w:docVars>
  <w:rsids>
    <w:rsidRoot w:val="00252269"/>
    <w:rsid w:val="00001705"/>
    <w:rsid w:val="00017747"/>
    <w:rsid w:val="00032B26"/>
    <w:rsid w:val="000340F6"/>
    <w:rsid w:val="00034DBF"/>
    <w:rsid w:val="00047258"/>
    <w:rsid w:val="00054663"/>
    <w:rsid w:val="00055F94"/>
    <w:rsid w:val="000656A6"/>
    <w:rsid w:val="000853B3"/>
    <w:rsid w:val="00086741"/>
    <w:rsid w:val="00096181"/>
    <w:rsid w:val="000A4498"/>
    <w:rsid w:val="000C21B6"/>
    <w:rsid w:val="000E5C80"/>
    <w:rsid w:val="000F54AF"/>
    <w:rsid w:val="001023E4"/>
    <w:rsid w:val="00111A3E"/>
    <w:rsid w:val="001251BD"/>
    <w:rsid w:val="0012637B"/>
    <w:rsid w:val="001579AA"/>
    <w:rsid w:val="00166D60"/>
    <w:rsid w:val="00194832"/>
    <w:rsid w:val="0019733C"/>
    <w:rsid w:val="001D543B"/>
    <w:rsid w:val="001D6C97"/>
    <w:rsid w:val="001E4C38"/>
    <w:rsid w:val="001F23AA"/>
    <w:rsid w:val="001F2430"/>
    <w:rsid w:val="001F497E"/>
    <w:rsid w:val="00250CA5"/>
    <w:rsid w:val="00251A4F"/>
    <w:rsid w:val="00252269"/>
    <w:rsid w:val="0027059D"/>
    <w:rsid w:val="002807CC"/>
    <w:rsid w:val="002971E7"/>
    <w:rsid w:val="002D0F1E"/>
    <w:rsid w:val="002F330F"/>
    <w:rsid w:val="003015D6"/>
    <w:rsid w:val="00305BB4"/>
    <w:rsid w:val="00324819"/>
    <w:rsid w:val="00341B30"/>
    <w:rsid w:val="00343C7D"/>
    <w:rsid w:val="00354978"/>
    <w:rsid w:val="00391F62"/>
    <w:rsid w:val="003C0BAB"/>
    <w:rsid w:val="003C4222"/>
    <w:rsid w:val="003D033C"/>
    <w:rsid w:val="003F2C3F"/>
    <w:rsid w:val="0040208C"/>
    <w:rsid w:val="004077B1"/>
    <w:rsid w:val="00423308"/>
    <w:rsid w:val="00444CED"/>
    <w:rsid w:val="0046657A"/>
    <w:rsid w:val="004B4996"/>
    <w:rsid w:val="004C52D0"/>
    <w:rsid w:val="004D2984"/>
    <w:rsid w:val="004D5932"/>
    <w:rsid w:val="004D6755"/>
    <w:rsid w:val="004F1DDF"/>
    <w:rsid w:val="00501893"/>
    <w:rsid w:val="00501AD7"/>
    <w:rsid w:val="00511511"/>
    <w:rsid w:val="00540351"/>
    <w:rsid w:val="005511FB"/>
    <w:rsid w:val="00557E38"/>
    <w:rsid w:val="00561D7F"/>
    <w:rsid w:val="0056452B"/>
    <w:rsid w:val="00567618"/>
    <w:rsid w:val="00570C9C"/>
    <w:rsid w:val="00595B74"/>
    <w:rsid w:val="005A1A25"/>
    <w:rsid w:val="005B040A"/>
    <w:rsid w:val="005C265E"/>
    <w:rsid w:val="005C32C1"/>
    <w:rsid w:val="005E69DF"/>
    <w:rsid w:val="005F4088"/>
    <w:rsid w:val="00602AF6"/>
    <w:rsid w:val="0062396D"/>
    <w:rsid w:val="00632973"/>
    <w:rsid w:val="00640E16"/>
    <w:rsid w:val="00644C4F"/>
    <w:rsid w:val="006526B4"/>
    <w:rsid w:val="006635C5"/>
    <w:rsid w:val="006638E9"/>
    <w:rsid w:val="006755F3"/>
    <w:rsid w:val="00682E76"/>
    <w:rsid w:val="00692587"/>
    <w:rsid w:val="00693B2A"/>
    <w:rsid w:val="006C200A"/>
    <w:rsid w:val="006C4A0F"/>
    <w:rsid w:val="006D545F"/>
    <w:rsid w:val="006D7692"/>
    <w:rsid w:val="006E5435"/>
    <w:rsid w:val="006E7A34"/>
    <w:rsid w:val="00706C9B"/>
    <w:rsid w:val="00712826"/>
    <w:rsid w:val="00715BDB"/>
    <w:rsid w:val="007222F2"/>
    <w:rsid w:val="00722D8B"/>
    <w:rsid w:val="00733903"/>
    <w:rsid w:val="00751BAF"/>
    <w:rsid w:val="0075222F"/>
    <w:rsid w:val="00773D4F"/>
    <w:rsid w:val="007941FE"/>
    <w:rsid w:val="00794377"/>
    <w:rsid w:val="00794799"/>
    <w:rsid w:val="007B7DDF"/>
    <w:rsid w:val="007C1686"/>
    <w:rsid w:val="007D615F"/>
    <w:rsid w:val="007E3C55"/>
    <w:rsid w:val="007E5CA6"/>
    <w:rsid w:val="0080115B"/>
    <w:rsid w:val="00837071"/>
    <w:rsid w:val="008423DB"/>
    <w:rsid w:val="00863E8A"/>
    <w:rsid w:val="00880EDD"/>
    <w:rsid w:val="00890478"/>
    <w:rsid w:val="008A1C11"/>
    <w:rsid w:val="008C59AA"/>
    <w:rsid w:val="008D055A"/>
    <w:rsid w:val="008D5D9F"/>
    <w:rsid w:val="008E2CD0"/>
    <w:rsid w:val="008E59EA"/>
    <w:rsid w:val="008E7236"/>
    <w:rsid w:val="009065A3"/>
    <w:rsid w:val="009369BA"/>
    <w:rsid w:val="00941827"/>
    <w:rsid w:val="00952630"/>
    <w:rsid w:val="00962AB0"/>
    <w:rsid w:val="00964CC7"/>
    <w:rsid w:val="00990F5F"/>
    <w:rsid w:val="009C28E7"/>
    <w:rsid w:val="009E4EBA"/>
    <w:rsid w:val="009F6747"/>
    <w:rsid w:val="009F6A8A"/>
    <w:rsid w:val="009F6D8A"/>
    <w:rsid w:val="009F7C1D"/>
    <w:rsid w:val="00A03CB0"/>
    <w:rsid w:val="00A042DF"/>
    <w:rsid w:val="00A14B83"/>
    <w:rsid w:val="00A3336E"/>
    <w:rsid w:val="00A455BE"/>
    <w:rsid w:val="00A502E8"/>
    <w:rsid w:val="00A600B9"/>
    <w:rsid w:val="00A63FF5"/>
    <w:rsid w:val="00A97D9C"/>
    <w:rsid w:val="00AB501E"/>
    <w:rsid w:val="00AD0965"/>
    <w:rsid w:val="00AE43D0"/>
    <w:rsid w:val="00AE4EF6"/>
    <w:rsid w:val="00AF49BE"/>
    <w:rsid w:val="00B10547"/>
    <w:rsid w:val="00B12C78"/>
    <w:rsid w:val="00B14925"/>
    <w:rsid w:val="00B2024B"/>
    <w:rsid w:val="00B41978"/>
    <w:rsid w:val="00B719E2"/>
    <w:rsid w:val="00B759E6"/>
    <w:rsid w:val="00BA7E7C"/>
    <w:rsid w:val="00BC23A7"/>
    <w:rsid w:val="00BC3C40"/>
    <w:rsid w:val="00BD4B77"/>
    <w:rsid w:val="00BE1C45"/>
    <w:rsid w:val="00BF78DE"/>
    <w:rsid w:val="00C04B18"/>
    <w:rsid w:val="00C3056F"/>
    <w:rsid w:val="00C50271"/>
    <w:rsid w:val="00C552E6"/>
    <w:rsid w:val="00C577A5"/>
    <w:rsid w:val="00C64EEC"/>
    <w:rsid w:val="00C70F65"/>
    <w:rsid w:val="00C80EB4"/>
    <w:rsid w:val="00C87673"/>
    <w:rsid w:val="00CA3B20"/>
    <w:rsid w:val="00CD667B"/>
    <w:rsid w:val="00CD6A5E"/>
    <w:rsid w:val="00CE5E21"/>
    <w:rsid w:val="00CF7849"/>
    <w:rsid w:val="00D0671A"/>
    <w:rsid w:val="00D13997"/>
    <w:rsid w:val="00D14C80"/>
    <w:rsid w:val="00D428A6"/>
    <w:rsid w:val="00D4751B"/>
    <w:rsid w:val="00D515B3"/>
    <w:rsid w:val="00D65076"/>
    <w:rsid w:val="00D72674"/>
    <w:rsid w:val="00D75D44"/>
    <w:rsid w:val="00D87482"/>
    <w:rsid w:val="00DA1ACA"/>
    <w:rsid w:val="00DD0BED"/>
    <w:rsid w:val="00DD11FF"/>
    <w:rsid w:val="00DE4080"/>
    <w:rsid w:val="00DF5E99"/>
    <w:rsid w:val="00E1445C"/>
    <w:rsid w:val="00E1589E"/>
    <w:rsid w:val="00E17F0A"/>
    <w:rsid w:val="00E22BF1"/>
    <w:rsid w:val="00E27FE3"/>
    <w:rsid w:val="00E569B4"/>
    <w:rsid w:val="00E6619C"/>
    <w:rsid w:val="00E73CFA"/>
    <w:rsid w:val="00E855B0"/>
    <w:rsid w:val="00EA22E7"/>
    <w:rsid w:val="00EA36F0"/>
    <w:rsid w:val="00EA5863"/>
    <w:rsid w:val="00EB7257"/>
    <w:rsid w:val="00EF230C"/>
    <w:rsid w:val="00EF65EE"/>
    <w:rsid w:val="00F06211"/>
    <w:rsid w:val="00F12508"/>
    <w:rsid w:val="00F21B1A"/>
    <w:rsid w:val="00F41FD4"/>
    <w:rsid w:val="00F53FB8"/>
    <w:rsid w:val="00F67AC8"/>
    <w:rsid w:val="00F80744"/>
    <w:rsid w:val="00FA179A"/>
    <w:rsid w:val="00FB1FB0"/>
    <w:rsid w:val="00FC112D"/>
    <w:rsid w:val="00FD5A8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3c3c3b,#d8041d"/>
    </o:shapedefaults>
    <o:shapelayout v:ext="edit">
      <o:idmap v:ext="edit" data="2"/>
    </o:shapelayout>
  </w:shapeDefaults>
  <w:decimalSymbol w:val="."/>
  <w:listSeparator w:val=","/>
  <w14:docId w14:val="729F4397"/>
  <w15:docId w15:val="{6DA9C881-2D78-4B46-9B3F-4751CCF5A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heading 1" w:uiPriority="9" w:qFormat="1"/>
    <w:lsdException w:name="heading 2" w:uiPriority="9" w:qFormat="1"/>
    <w:lsdException w:name="heading 3"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7E38"/>
    <w:pPr>
      <w:contextualSpacing/>
    </w:pPr>
    <w:rPr>
      <w:rFonts w:ascii="Calibri" w:hAnsi="Calibri"/>
      <w:sz w:val="22"/>
    </w:rPr>
  </w:style>
  <w:style w:type="paragraph" w:styleId="Heading1">
    <w:name w:val="heading 1"/>
    <w:basedOn w:val="Normal"/>
    <w:next w:val="Normal"/>
    <w:link w:val="Heading1Char"/>
    <w:autoRedefine/>
    <w:uiPriority w:val="9"/>
    <w:qFormat/>
    <w:rsid w:val="000A4498"/>
    <w:pPr>
      <w:keepNext/>
      <w:keepLines/>
      <w:numPr>
        <w:numId w:val="16"/>
      </w:numPr>
      <w:tabs>
        <w:tab w:val="left" w:pos="1352"/>
      </w:tabs>
      <w:ind w:right="511"/>
      <w:outlineLvl w:val="0"/>
    </w:pPr>
    <w:rPr>
      <w:rFonts w:eastAsiaTheme="majorEastAsia" w:cstheme="majorBidi"/>
      <w:b/>
      <w:bCs/>
      <w:szCs w:val="28"/>
      <w:u w:val="single"/>
      <w:lang w:val="en-IE"/>
    </w:rPr>
  </w:style>
  <w:style w:type="paragraph" w:styleId="Heading2">
    <w:name w:val="heading 2"/>
    <w:basedOn w:val="Normal"/>
    <w:next w:val="Normal"/>
    <w:link w:val="Heading2Char"/>
    <w:autoRedefine/>
    <w:uiPriority w:val="9"/>
    <w:unhideWhenUsed/>
    <w:qFormat/>
    <w:rsid w:val="00C64EEC"/>
    <w:pPr>
      <w:keepNext/>
      <w:keepLines/>
      <w:spacing w:before="200" w:line="276" w:lineRule="auto"/>
      <w:outlineLvl w:val="1"/>
    </w:pPr>
    <w:rPr>
      <w:rFonts w:ascii="Arial Bold" w:eastAsiaTheme="majorEastAsia" w:hAnsi="Arial Bold" w:cstheme="majorBidi"/>
      <w:bCs/>
      <w:szCs w:val="26"/>
      <w:lang w:val="en-IE"/>
    </w:rPr>
  </w:style>
  <w:style w:type="paragraph" w:styleId="Heading3">
    <w:name w:val="heading 3"/>
    <w:basedOn w:val="Normal"/>
    <w:next w:val="Normal"/>
    <w:link w:val="Heading3Char"/>
    <w:autoRedefine/>
    <w:uiPriority w:val="9"/>
    <w:unhideWhenUsed/>
    <w:qFormat/>
    <w:rsid w:val="00C64EEC"/>
    <w:pPr>
      <w:keepNext/>
      <w:keepLines/>
      <w:spacing w:before="200" w:line="276" w:lineRule="auto"/>
      <w:outlineLvl w:val="2"/>
    </w:pPr>
    <w:rPr>
      <w:rFonts w:ascii="Arial" w:eastAsiaTheme="majorEastAsia" w:hAnsi="Arial" w:cstheme="majorBidi"/>
      <w:b/>
      <w:bCs/>
      <w:color w:val="808080" w:themeColor="background1" w:themeShade="80"/>
      <w:sz w:val="20"/>
      <w:szCs w:val="22"/>
      <w:lang w:val="en-IE"/>
    </w:rPr>
  </w:style>
  <w:style w:type="paragraph" w:styleId="Heading4">
    <w:name w:val="heading 4"/>
    <w:basedOn w:val="Normal"/>
    <w:next w:val="Normal"/>
    <w:link w:val="Heading4Char"/>
    <w:autoRedefine/>
    <w:rsid w:val="00C64EEC"/>
    <w:pPr>
      <w:keepNext/>
      <w:keepLines/>
      <w:spacing w:before="200" w:line="276" w:lineRule="auto"/>
      <w:outlineLvl w:val="3"/>
    </w:pPr>
    <w:rPr>
      <w:rFonts w:ascii="Arial" w:eastAsiaTheme="majorEastAsia" w:hAnsi="Arial" w:cstheme="majorBidi"/>
      <w:b/>
      <w:bCs/>
      <w:iCs/>
      <w:caps/>
      <w:sz w:val="18"/>
      <w:szCs w:val="22"/>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B1D76"/>
    <w:pPr>
      <w:tabs>
        <w:tab w:val="center" w:pos="4320"/>
        <w:tab w:val="right" w:pos="8640"/>
      </w:tabs>
    </w:pPr>
  </w:style>
  <w:style w:type="paragraph" w:styleId="Footer">
    <w:name w:val="footer"/>
    <w:basedOn w:val="Normal"/>
    <w:link w:val="FooterChar"/>
    <w:uiPriority w:val="99"/>
    <w:rsid w:val="003B1D76"/>
    <w:pPr>
      <w:tabs>
        <w:tab w:val="center" w:pos="4320"/>
        <w:tab w:val="right" w:pos="8640"/>
      </w:tabs>
    </w:pPr>
  </w:style>
  <w:style w:type="paragraph" w:customStyle="1" w:styleId="BodyCopy">
    <w:name w:val="Body Copy"/>
    <w:basedOn w:val="Normal"/>
    <w:uiPriority w:val="99"/>
    <w:rsid w:val="004A7CF6"/>
    <w:pPr>
      <w:widowControl w:val="0"/>
      <w:tabs>
        <w:tab w:val="left" w:pos="283"/>
      </w:tabs>
      <w:suppressAutoHyphens/>
      <w:autoSpaceDE w:val="0"/>
      <w:autoSpaceDN w:val="0"/>
      <w:adjustRightInd w:val="0"/>
      <w:spacing w:after="170" w:line="300" w:lineRule="atLeast"/>
      <w:textAlignment w:val="baseline"/>
    </w:pPr>
    <w:rPr>
      <w:rFonts w:ascii="HelveticaNeue-Light" w:hAnsi="HelveticaNeue-Light" w:cs="HelveticaNeue-Light"/>
      <w:color w:val="000000"/>
      <w:szCs w:val="22"/>
      <w:lang w:val="en-GB"/>
    </w:rPr>
  </w:style>
  <w:style w:type="paragraph" w:customStyle="1" w:styleId="BasicParagraph">
    <w:name w:val="[Basic Paragraph]"/>
    <w:basedOn w:val="Normal"/>
    <w:uiPriority w:val="99"/>
    <w:rsid w:val="004A7CF6"/>
    <w:pPr>
      <w:widowControl w:val="0"/>
      <w:autoSpaceDE w:val="0"/>
      <w:autoSpaceDN w:val="0"/>
      <w:adjustRightInd w:val="0"/>
      <w:spacing w:line="288" w:lineRule="auto"/>
      <w:textAlignment w:val="center"/>
    </w:pPr>
    <w:rPr>
      <w:rFonts w:ascii="Times-Roman" w:hAnsi="Times-Roman" w:cs="Times-Roman"/>
      <w:color w:val="000000"/>
      <w:lang w:val="en-GB"/>
    </w:rPr>
  </w:style>
  <w:style w:type="character" w:customStyle="1" w:styleId="Heading1Char">
    <w:name w:val="Heading 1 Char"/>
    <w:basedOn w:val="DefaultParagraphFont"/>
    <w:link w:val="Heading1"/>
    <w:uiPriority w:val="9"/>
    <w:rsid w:val="000A4498"/>
    <w:rPr>
      <w:rFonts w:ascii="Calibri" w:eastAsiaTheme="majorEastAsia" w:hAnsi="Calibri" w:cstheme="majorBidi"/>
      <w:b/>
      <w:bCs/>
      <w:sz w:val="22"/>
      <w:szCs w:val="28"/>
      <w:u w:val="single"/>
      <w:lang w:val="en-IE"/>
    </w:rPr>
  </w:style>
  <w:style w:type="character" w:customStyle="1" w:styleId="Heading2Char">
    <w:name w:val="Heading 2 Char"/>
    <w:basedOn w:val="DefaultParagraphFont"/>
    <w:link w:val="Heading2"/>
    <w:uiPriority w:val="9"/>
    <w:rsid w:val="00C64EEC"/>
    <w:rPr>
      <w:rFonts w:ascii="Arial Bold" w:eastAsiaTheme="majorEastAsia" w:hAnsi="Arial Bold" w:cstheme="majorBidi"/>
      <w:bCs/>
      <w:szCs w:val="26"/>
      <w:lang w:val="en-IE"/>
    </w:rPr>
  </w:style>
  <w:style w:type="character" w:customStyle="1" w:styleId="Heading3Char">
    <w:name w:val="Heading 3 Char"/>
    <w:basedOn w:val="DefaultParagraphFont"/>
    <w:link w:val="Heading3"/>
    <w:uiPriority w:val="9"/>
    <w:rsid w:val="00C64EEC"/>
    <w:rPr>
      <w:rFonts w:ascii="Arial" w:eastAsiaTheme="majorEastAsia" w:hAnsi="Arial" w:cstheme="majorBidi"/>
      <w:b/>
      <w:bCs/>
      <w:color w:val="808080" w:themeColor="background1" w:themeShade="80"/>
      <w:sz w:val="20"/>
      <w:szCs w:val="22"/>
      <w:lang w:val="en-IE"/>
    </w:rPr>
  </w:style>
  <w:style w:type="character" w:customStyle="1" w:styleId="Heading4Char">
    <w:name w:val="Heading 4 Char"/>
    <w:basedOn w:val="DefaultParagraphFont"/>
    <w:link w:val="Heading4"/>
    <w:rsid w:val="00C64EEC"/>
    <w:rPr>
      <w:rFonts w:ascii="Arial" w:eastAsiaTheme="majorEastAsia" w:hAnsi="Arial" w:cstheme="majorBidi"/>
      <w:b/>
      <w:bCs/>
      <w:iCs/>
      <w:caps/>
      <w:sz w:val="18"/>
      <w:szCs w:val="22"/>
      <w:lang w:val="en-IE"/>
    </w:rPr>
  </w:style>
  <w:style w:type="paragraph" w:customStyle="1" w:styleId="ListLetters">
    <w:name w:val="List Letters"/>
    <w:basedOn w:val="ListParagraph"/>
    <w:qFormat/>
    <w:rsid w:val="00C64EEC"/>
    <w:pPr>
      <w:numPr>
        <w:numId w:val="3"/>
      </w:numPr>
    </w:pPr>
  </w:style>
  <w:style w:type="table" w:styleId="TableGrid">
    <w:name w:val="Table Grid"/>
    <w:basedOn w:val="TableNormal"/>
    <w:uiPriority w:val="59"/>
    <w:rsid w:val="00C64EEC"/>
    <w:rPr>
      <w:rFonts w:ascii="Arial" w:eastAsiaTheme="minorHAnsi" w:hAnsi="Arial" w:cstheme="minorBidi"/>
      <w:sz w:val="18"/>
      <w:szCs w:val="22"/>
      <w:lang w:val="en-IE"/>
    </w:rPr>
    <w:tblPr>
      <w:tblInd w:w="11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Helvetica" w:hAnsi="Helvetica"/>
        <w:b/>
        <w:i w:val="0"/>
      </w:rPr>
    </w:tblStylePr>
  </w:style>
  <w:style w:type="paragraph" w:customStyle="1" w:styleId="ListNumbers">
    <w:name w:val="List Numbers"/>
    <w:basedOn w:val="Normal"/>
    <w:qFormat/>
    <w:rsid w:val="00C64EEC"/>
    <w:pPr>
      <w:numPr>
        <w:numId w:val="2"/>
      </w:numPr>
      <w:spacing w:after="200" w:line="276" w:lineRule="auto"/>
      <w:ind w:left="714" w:hanging="357"/>
    </w:pPr>
    <w:rPr>
      <w:rFonts w:ascii="Arial" w:eastAsiaTheme="minorHAnsi" w:hAnsi="Arial" w:cstheme="minorBidi"/>
      <w:sz w:val="20"/>
      <w:szCs w:val="22"/>
      <w:lang w:val="en-IE"/>
    </w:rPr>
  </w:style>
  <w:style w:type="paragraph" w:styleId="ListParagraph">
    <w:name w:val="List Paragraph"/>
    <w:aliases w:val="List Bullets"/>
    <w:basedOn w:val="Normal"/>
    <w:uiPriority w:val="1"/>
    <w:qFormat/>
    <w:rsid w:val="00557E38"/>
    <w:pPr>
      <w:numPr>
        <w:numId w:val="1"/>
      </w:numPr>
      <w:spacing w:after="200" w:line="276" w:lineRule="auto"/>
      <w:ind w:left="720"/>
    </w:pPr>
    <w:rPr>
      <w:rFonts w:eastAsiaTheme="minorHAnsi" w:cstheme="minorBidi"/>
      <w:b/>
      <w:szCs w:val="22"/>
      <w:u w:val="single"/>
      <w:lang w:val="en-IE"/>
    </w:rPr>
  </w:style>
  <w:style w:type="paragraph" w:styleId="BalloonText">
    <w:name w:val="Balloon Text"/>
    <w:basedOn w:val="Normal"/>
    <w:link w:val="BalloonTextChar"/>
    <w:uiPriority w:val="99"/>
    <w:rsid w:val="000E5C80"/>
    <w:rPr>
      <w:rFonts w:ascii="Tahoma" w:hAnsi="Tahoma" w:cs="Tahoma"/>
      <w:sz w:val="16"/>
      <w:szCs w:val="16"/>
    </w:rPr>
  </w:style>
  <w:style w:type="character" w:customStyle="1" w:styleId="BalloonTextChar">
    <w:name w:val="Balloon Text Char"/>
    <w:basedOn w:val="DefaultParagraphFont"/>
    <w:link w:val="BalloonText"/>
    <w:uiPriority w:val="99"/>
    <w:rsid w:val="000E5C80"/>
    <w:rPr>
      <w:rFonts w:ascii="Tahoma" w:hAnsi="Tahoma" w:cs="Tahoma"/>
      <w:sz w:val="16"/>
      <w:szCs w:val="16"/>
    </w:rPr>
  </w:style>
  <w:style w:type="paragraph" w:styleId="NormalWeb">
    <w:name w:val="Normal (Web)"/>
    <w:basedOn w:val="Normal"/>
    <w:uiPriority w:val="99"/>
    <w:unhideWhenUsed/>
    <w:rsid w:val="00B41978"/>
    <w:pPr>
      <w:spacing w:before="75" w:after="100" w:afterAutospacing="1"/>
    </w:pPr>
    <w:rPr>
      <w:rFonts w:ascii="Times New Roman" w:hAnsi="Times New Roman"/>
      <w:color w:val="FFFFFF"/>
      <w:sz w:val="18"/>
      <w:szCs w:val="18"/>
    </w:rPr>
  </w:style>
  <w:style w:type="character" w:styleId="Hyperlink">
    <w:name w:val="Hyperlink"/>
    <w:basedOn w:val="DefaultParagraphFont"/>
    <w:uiPriority w:val="99"/>
    <w:unhideWhenUsed/>
    <w:rsid w:val="00D515B3"/>
    <w:rPr>
      <w:color w:val="0000FF" w:themeColor="hyperlink"/>
      <w:u w:val="single"/>
    </w:rPr>
  </w:style>
  <w:style w:type="character" w:customStyle="1" w:styleId="FooterChar">
    <w:name w:val="Footer Char"/>
    <w:basedOn w:val="DefaultParagraphFont"/>
    <w:link w:val="Footer"/>
    <w:uiPriority w:val="99"/>
    <w:rsid w:val="00D14C80"/>
    <w:rPr>
      <w:rFonts w:ascii="Helvetica" w:hAnsi="Helvetica"/>
    </w:rPr>
  </w:style>
  <w:style w:type="paragraph" w:styleId="TOC1">
    <w:name w:val="toc 1"/>
    <w:aliases w:val="Table of Contents 1"/>
    <w:basedOn w:val="Normal"/>
    <w:uiPriority w:val="39"/>
    <w:qFormat/>
    <w:rsid w:val="00E855B0"/>
    <w:pPr>
      <w:spacing w:before="360"/>
    </w:pPr>
    <w:rPr>
      <w:rFonts w:cstheme="majorHAnsi"/>
      <w:bCs/>
    </w:rPr>
  </w:style>
  <w:style w:type="paragraph" w:styleId="BodyText">
    <w:name w:val="Body Text"/>
    <w:basedOn w:val="Normal"/>
    <w:link w:val="BodyTextChar"/>
    <w:uiPriority w:val="1"/>
    <w:qFormat/>
    <w:rsid w:val="00F80744"/>
    <w:pPr>
      <w:ind w:left="1418" w:right="1469"/>
    </w:pPr>
    <w:rPr>
      <w:rFonts w:ascii="Verdana" w:eastAsia="Verdana" w:hAnsi="Verdana" w:cs="Verdana"/>
      <w:sz w:val="18"/>
      <w:szCs w:val="18"/>
    </w:rPr>
  </w:style>
  <w:style w:type="character" w:customStyle="1" w:styleId="BodyTextChar">
    <w:name w:val="Body Text Char"/>
    <w:basedOn w:val="DefaultParagraphFont"/>
    <w:link w:val="BodyText"/>
    <w:uiPriority w:val="1"/>
    <w:rsid w:val="00F80744"/>
    <w:rPr>
      <w:rFonts w:ascii="Verdana" w:eastAsia="Verdana" w:hAnsi="Verdana" w:cs="Verdana"/>
      <w:sz w:val="18"/>
      <w:szCs w:val="18"/>
    </w:rPr>
  </w:style>
  <w:style w:type="paragraph" w:customStyle="1" w:styleId="TableParagraph">
    <w:name w:val="Table Paragraph"/>
    <w:basedOn w:val="Normal"/>
    <w:uiPriority w:val="1"/>
    <w:qFormat/>
    <w:rsid w:val="00F80744"/>
    <w:pPr>
      <w:spacing w:before="1"/>
      <w:ind w:left="103" w:right="1469"/>
    </w:pPr>
    <w:rPr>
      <w:rFonts w:ascii="Verdana" w:eastAsia="Verdana" w:hAnsi="Verdana" w:cs="Verdana"/>
      <w:szCs w:val="22"/>
    </w:rPr>
  </w:style>
  <w:style w:type="character" w:customStyle="1" w:styleId="HeaderChar">
    <w:name w:val="Header Char"/>
    <w:basedOn w:val="DefaultParagraphFont"/>
    <w:link w:val="Header"/>
    <w:uiPriority w:val="99"/>
    <w:rsid w:val="00F80744"/>
    <w:rPr>
      <w:rFonts w:ascii="Helvetica" w:hAnsi="Helvetica"/>
    </w:rPr>
  </w:style>
  <w:style w:type="character" w:styleId="CommentReference">
    <w:name w:val="annotation reference"/>
    <w:basedOn w:val="DefaultParagraphFont"/>
    <w:uiPriority w:val="99"/>
    <w:semiHidden/>
    <w:unhideWhenUsed/>
    <w:rsid w:val="00F80744"/>
    <w:rPr>
      <w:sz w:val="16"/>
      <w:szCs w:val="16"/>
    </w:rPr>
  </w:style>
  <w:style w:type="paragraph" w:styleId="CommentText">
    <w:name w:val="annotation text"/>
    <w:basedOn w:val="Normal"/>
    <w:link w:val="CommentTextChar"/>
    <w:uiPriority w:val="99"/>
    <w:semiHidden/>
    <w:unhideWhenUsed/>
    <w:rsid w:val="00F80744"/>
    <w:pPr>
      <w:ind w:left="1418" w:right="1469"/>
    </w:pPr>
    <w:rPr>
      <w:rFonts w:ascii="Verdana" w:eastAsia="Verdana" w:hAnsi="Verdana" w:cs="Verdana"/>
      <w:sz w:val="20"/>
      <w:szCs w:val="20"/>
    </w:rPr>
  </w:style>
  <w:style w:type="character" w:customStyle="1" w:styleId="CommentTextChar">
    <w:name w:val="Comment Text Char"/>
    <w:basedOn w:val="DefaultParagraphFont"/>
    <w:link w:val="CommentText"/>
    <w:uiPriority w:val="99"/>
    <w:semiHidden/>
    <w:rsid w:val="00F80744"/>
    <w:rPr>
      <w:rFonts w:ascii="Verdana" w:eastAsia="Verdana" w:hAnsi="Verdana" w:cs="Verdana"/>
      <w:sz w:val="20"/>
      <w:szCs w:val="20"/>
    </w:rPr>
  </w:style>
  <w:style w:type="paragraph" w:styleId="CommentSubject">
    <w:name w:val="annotation subject"/>
    <w:basedOn w:val="CommentText"/>
    <w:next w:val="CommentText"/>
    <w:link w:val="CommentSubjectChar"/>
    <w:uiPriority w:val="99"/>
    <w:semiHidden/>
    <w:unhideWhenUsed/>
    <w:rsid w:val="00F80744"/>
    <w:rPr>
      <w:b/>
      <w:bCs/>
    </w:rPr>
  </w:style>
  <w:style w:type="character" w:customStyle="1" w:styleId="CommentSubjectChar">
    <w:name w:val="Comment Subject Char"/>
    <w:basedOn w:val="CommentTextChar"/>
    <w:link w:val="CommentSubject"/>
    <w:uiPriority w:val="99"/>
    <w:semiHidden/>
    <w:rsid w:val="00F80744"/>
    <w:rPr>
      <w:rFonts w:ascii="Verdana" w:eastAsia="Verdana" w:hAnsi="Verdana" w:cs="Verdana"/>
      <w:b/>
      <w:bCs/>
      <w:sz w:val="20"/>
      <w:szCs w:val="20"/>
    </w:rPr>
  </w:style>
  <w:style w:type="paragraph" w:styleId="FootnoteText">
    <w:name w:val="footnote text"/>
    <w:basedOn w:val="Normal"/>
    <w:link w:val="FootnoteTextChar"/>
    <w:uiPriority w:val="99"/>
    <w:semiHidden/>
    <w:unhideWhenUsed/>
    <w:rsid w:val="00F80744"/>
    <w:pPr>
      <w:ind w:left="1418" w:right="1469"/>
    </w:pPr>
    <w:rPr>
      <w:rFonts w:ascii="Verdana" w:eastAsia="Verdana" w:hAnsi="Verdana" w:cs="Verdana"/>
      <w:sz w:val="20"/>
      <w:szCs w:val="20"/>
    </w:rPr>
  </w:style>
  <w:style w:type="character" w:customStyle="1" w:styleId="FootnoteTextChar">
    <w:name w:val="Footnote Text Char"/>
    <w:basedOn w:val="DefaultParagraphFont"/>
    <w:link w:val="FootnoteText"/>
    <w:uiPriority w:val="99"/>
    <w:semiHidden/>
    <w:rsid w:val="00F80744"/>
    <w:rPr>
      <w:rFonts w:ascii="Verdana" w:eastAsia="Verdana" w:hAnsi="Verdana" w:cs="Verdana"/>
      <w:sz w:val="20"/>
      <w:szCs w:val="20"/>
    </w:rPr>
  </w:style>
  <w:style w:type="character" w:styleId="FootnoteReference">
    <w:name w:val="footnote reference"/>
    <w:basedOn w:val="DefaultParagraphFont"/>
    <w:uiPriority w:val="99"/>
    <w:semiHidden/>
    <w:unhideWhenUsed/>
    <w:rsid w:val="00F80744"/>
    <w:rPr>
      <w:vertAlign w:val="superscript"/>
    </w:rPr>
  </w:style>
  <w:style w:type="paragraph" w:styleId="Revision">
    <w:name w:val="Revision"/>
    <w:hidden/>
    <w:uiPriority w:val="99"/>
    <w:semiHidden/>
    <w:rsid w:val="00F80744"/>
    <w:pPr>
      <w:ind w:left="1418" w:right="1469"/>
    </w:pPr>
    <w:rPr>
      <w:rFonts w:ascii="Verdana" w:eastAsia="Verdana" w:hAnsi="Verdana" w:cs="Verdana"/>
      <w:sz w:val="22"/>
      <w:szCs w:val="22"/>
    </w:rPr>
  </w:style>
  <w:style w:type="paragraph" w:styleId="TOCHeading">
    <w:name w:val="TOC Heading"/>
    <w:basedOn w:val="Heading1"/>
    <w:next w:val="Normal"/>
    <w:uiPriority w:val="39"/>
    <w:unhideWhenUsed/>
    <w:qFormat/>
    <w:rsid w:val="004D2984"/>
    <w:pPr>
      <w:tabs>
        <w:tab w:val="clear" w:pos="1352"/>
      </w:tabs>
      <w:spacing w:before="240" w:line="259" w:lineRule="auto"/>
      <w:ind w:right="0"/>
      <w:contextualSpacing w:val="0"/>
      <w:outlineLvl w:val="9"/>
    </w:pPr>
    <w:rPr>
      <w:rFonts w:asciiTheme="majorHAnsi" w:hAnsiTheme="majorHAnsi"/>
      <w:bCs w:val="0"/>
      <w:color w:val="365F91" w:themeColor="accent1" w:themeShade="BF"/>
      <w:sz w:val="32"/>
      <w:szCs w:val="32"/>
      <w:lang w:val="en-US"/>
    </w:rPr>
  </w:style>
  <w:style w:type="paragraph" w:styleId="TOC2">
    <w:name w:val="toc 2"/>
    <w:basedOn w:val="Normal"/>
    <w:next w:val="Normal"/>
    <w:autoRedefine/>
    <w:unhideWhenUsed/>
    <w:rsid w:val="00E855B0"/>
    <w:pPr>
      <w:spacing w:before="240"/>
    </w:pPr>
    <w:rPr>
      <w:rFonts w:asciiTheme="minorHAnsi" w:hAnsiTheme="minorHAnsi"/>
      <w:b/>
      <w:bCs/>
      <w:sz w:val="20"/>
      <w:szCs w:val="20"/>
    </w:rPr>
  </w:style>
  <w:style w:type="paragraph" w:styleId="TOC3">
    <w:name w:val="toc 3"/>
    <w:basedOn w:val="Normal"/>
    <w:next w:val="Normal"/>
    <w:autoRedefine/>
    <w:unhideWhenUsed/>
    <w:rsid w:val="00E855B0"/>
    <w:pPr>
      <w:ind w:left="220"/>
    </w:pPr>
    <w:rPr>
      <w:rFonts w:asciiTheme="minorHAnsi" w:hAnsiTheme="minorHAnsi"/>
      <w:sz w:val="20"/>
      <w:szCs w:val="20"/>
    </w:rPr>
  </w:style>
  <w:style w:type="paragraph" w:styleId="TOC4">
    <w:name w:val="toc 4"/>
    <w:basedOn w:val="Normal"/>
    <w:next w:val="Normal"/>
    <w:autoRedefine/>
    <w:unhideWhenUsed/>
    <w:rsid w:val="00E855B0"/>
    <w:pPr>
      <w:ind w:left="440"/>
    </w:pPr>
    <w:rPr>
      <w:rFonts w:asciiTheme="minorHAnsi" w:hAnsiTheme="minorHAnsi"/>
      <w:sz w:val="20"/>
      <w:szCs w:val="20"/>
    </w:rPr>
  </w:style>
  <w:style w:type="paragraph" w:styleId="TOC5">
    <w:name w:val="toc 5"/>
    <w:basedOn w:val="Normal"/>
    <w:next w:val="Normal"/>
    <w:autoRedefine/>
    <w:unhideWhenUsed/>
    <w:rsid w:val="00E855B0"/>
    <w:pPr>
      <w:ind w:left="660"/>
    </w:pPr>
    <w:rPr>
      <w:rFonts w:asciiTheme="minorHAnsi" w:hAnsiTheme="minorHAnsi"/>
      <w:sz w:val="20"/>
      <w:szCs w:val="20"/>
    </w:rPr>
  </w:style>
  <w:style w:type="paragraph" w:styleId="TOC6">
    <w:name w:val="toc 6"/>
    <w:basedOn w:val="Normal"/>
    <w:next w:val="Normal"/>
    <w:autoRedefine/>
    <w:unhideWhenUsed/>
    <w:rsid w:val="00E855B0"/>
    <w:pPr>
      <w:ind w:left="880"/>
    </w:pPr>
    <w:rPr>
      <w:rFonts w:asciiTheme="minorHAnsi" w:hAnsiTheme="minorHAnsi"/>
      <w:sz w:val="20"/>
      <w:szCs w:val="20"/>
    </w:rPr>
  </w:style>
  <w:style w:type="paragraph" w:styleId="TOC7">
    <w:name w:val="toc 7"/>
    <w:basedOn w:val="Normal"/>
    <w:next w:val="Normal"/>
    <w:autoRedefine/>
    <w:unhideWhenUsed/>
    <w:rsid w:val="00E855B0"/>
    <w:pPr>
      <w:ind w:left="1100"/>
    </w:pPr>
    <w:rPr>
      <w:rFonts w:asciiTheme="minorHAnsi" w:hAnsiTheme="minorHAnsi"/>
      <w:sz w:val="20"/>
      <w:szCs w:val="20"/>
    </w:rPr>
  </w:style>
  <w:style w:type="paragraph" w:styleId="TOC8">
    <w:name w:val="toc 8"/>
    <w:basedOn w:val="Normal"/>
    <w:next w:val="Normal"/>
    <w:autoRedefine/>
    <w:unhideWhenUsed/>
    <w:rsid w:val="00E855B0"/>
    <w:pPr>
      <w:ind w:left="1320"/>
    </w:pPr>
    <w:rPr>
      <w:rFonts w:asciiTheme="minorHAnsi" w:hAnsiTheme="minorHAnsi"/>
      <w:sz w:val="20"/>
      <w:szCs w:val="20"/>
    </w:rPr>
  </w:style>
  <w:style w:type="paragraph" w:styleId="TOC9">
    <w:name w:val="toc 9"/>
    <w:basedOn w:val="Normal"/>
    <w:next w:val="Normal"/>
    <w:autoRedefine/>
    <w:unhideWhenUsed/>
    <w:rsid w:val="00E855B0"/>
    <w:pPr>
      <w:ind w:left="154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63092">
      <w:bodyDiv w:val="1"/>
      <w:marLeft w:val="0"/>
      <w:marRight w:val="0"/>
      <w:marTop w:val="0"/>
      <w:marBottom w:val="0"/>
      <w:divBdr>
        <w:top w:val="none" w:sz="0" w:space="0" w:color="auto"/>
        <w:left w:val="none" w:sz="0" w:space="0" w:color="auto"/>
        <w:bottom w:val="none" w:sz="0" w:space="0" w:color="auto"/>
        <w:right w:val="none" w:sz="0" w:space="0" w:color="auto"/>
      </w:divBdr>
    </w:div>
    <w:div w:id="12633415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anthak\AppData\Local\Microsoft\Windows\Temporary%20Internet%20Files\Content.Outlook\5K7KZULM\Acuvest%20Limited%20Electronic%20Letterhead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33CDA-44F2-494B-A00B-2E855502A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Acuvest Limited Electronic Letterhead2016</Template>
  <TotalTime>1</TotalTime>
  <Pages>24</Pages>
  <Words>8727</Words>
  <Characters>49750</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58361</CharactersWithSpaces>
  <SharedDoc>false</SharedDoc>
  <HLinks>
    <vt:vector size="18" baseType="variant">
      <vt:variant>
        <vt:i4>4194341</vt:i4>
      </vt:variant>
      <vt:variant>
        <vt:i4>2105</vt:i4>
      </vt:variant>
      <vt:variant>
        <vt:i4>1027</vt:i4>
      </vt:variant>
      <vt:variant>
        <vt:i4>1</vt:i4>
      </vt:variant>
      <vt:variant>
        <vt:lpwstr>acuvest_header_continuation</vt:lpwstr>
      </vt:variant>
      <vt:variant>
        <vt:lpwstr/>
      </vt:variant>
      <vt:variant>
        <vt:i4>4849769</vt:i4>
      </vt:variant>
      <vt:variant>
        <vt:i4>2108</vt:i4>
      </vt:variant>
      <vt:variant>
        <vt:i4>1025</vt:i4>
      </vt:variant>
      <vt:variant>
        <vt:i4>1</vt:i4>
      </vt:variant>
      <vt:variant>
        <vt:lpwstr>acuvest_header</vt:lpwstr>
      </vt:variant>
      <vt:variant>
        <vt:lpwstr/>
      </vt:variant>
      <vt:variant>
        <vt:i4>5242985</vt:i4>
      </vt:variant>
      <vt:variant>
        <vt:i4>2111</vt:i4>
      </vt:variant>
      <vt:variant>
        <vt:i4>1026</vt:i4>
      </vt:variant>
      <vt:variant>
        <vt:i4>1</vt:i4>
      </vt:variant>
      <vt:variant>
        <vt:lpwstr>acuvest_footer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Kondos</dc:creator>
  <cp:lastModifiedBy>Ian Jackson</cp:lastModifiedBy>
  <cp:revision>2</cp:revision>
  <cp:lastPrinted>2019-10-10T15:04:00Z</cp:lastPrinted>
  <dcterms:created xsi:type="dcterms:W3CDTF">2022-09-14T10:55:00Z</dcterms:created>
  <dcterms:modified xsi:type="dcterms:W3CDTF">2022-09-14T10:55:00Z</dcterms:modified>
</cp:coreProperties>
</file>